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09737F73" w14:textId="4680EAAE" w:rsidR="00DC47B2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5F00B7">
        <w:rPr>
          <w:rFonts w:cs="Calibri"/>
          <w:b/>
          <w:bCs/>
          <w:i/>
          <w:iCs/>
          <w:sz w:val="20"/>
          <w:szCs w:val="20"/>
        </w:rPr>
        <w:t xml:space="preserve">  </w:t>
      </w:r>
      <w:r w:rsidR="005F00B7" w:rsidRPr="005F00B7">
        <w:rPr>
          <w:rFonts w:cs="Calibri"/>
          <w:b/>
          <w:iCs/>
          <w:sz w:val="20"/>
          <w:szCs w:val="20"/>
        </w:rPr>
        <w:t>ZP.262.5.2023</w:t>
      </w:r>
      <w:r w:rsidRPr="005F00B7">
        <w:rPr>
          <w:rFonts w:cs="Calibri"/>
          <w:b/>
          <w:bCs/>
          <w:i/>
          <w:iCs/>
          <w:sz w:val="20"/>
          <w:szCs w:val="20"/>
        </w:rPr>
        <w:t xml:space="preserve">                 </w:t>
      </w:r>
      <w:r w:rsidR="005F00B7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</w:t>
      </w:r>
      <w:r w:rsidRPr="005F00B7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</w:t>
      </w:r>
      <w:r w:rsidRPr="002877DC">
        <w:rPr>
          <w:rFonts w:cs="Calibri"/>
          <w:b/>
          <w:bCs/>
          <w:i/>
          <w:iCs/>
          <w:sz w:val="20"/>
          <w:szCs w:val="20"/>
        </w:rPr>
        <w:t>Załącznik nr 7 do SWZ</w:t>
      </w:r>
    </w:p>
    <w:p w14:paraId="2995A09B" w14:textId="67C4F18C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p w14:paraId="3F1542BA" w14:textId="636EB7FF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Województwo Dolnośląskie</w:t>
      </w:r>
    </w:p>
    <w:p w14:paraId="2DADBE6D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 xml:space="preserve">Dolnośląski Ośrodek Polityki Społecznej </w:t>
      </w:r>
    </w:p>
    <w:p w14:paraId="7D6F21CD" w14:textId="77777777" w:rsid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Ul. Trzebnicka 42-44</w:t>
      </w:r>
    </w:p>
    <w:p w14:paraId="117BD0E5" w14:textId="7810B291" w:rsidR="00393DA2" w:rsidRPr="002877DC" w:rsidRDefault="00393DA2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i/>
          <w:iCs/>
          <w:sz w:val="20"/>
          <w:szCs w:val="20"/>
          <w:u w:val="single"/>
        </w:rPr>
        <w:t>50-230 Wrocław</w:t>
      </w:r>
    </w:p>
    <w:p w14:paraId="44608307" w14:textId="195D1AED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877DC">
        <w:rPr>
          <w:rFonts w:cs="Calibri"/>
          <w:b/>
          <w:bCs/>
          <w:i/>
          <w:iCs/>
          <w:sz w:val="20"/>
          <w:szCs w:val="20"/>
          <w:u w:val="single"/>
        </w:rPr>
        <w:t>ZOBOWIAZANIE INNEGO PODMIOTU DO ODDANIA DO DYZPOZYCJI WYKONAWCY NIEZBĘDNYCH ZASOBÓW NA POTRZEBY REALIZACJI POSTEPOWANIA:</w:t>
      </w:r>
    </w:p>
    <w:p w14:paraId="4DC13EE0" w14:textId="77777777" w:rsidR="00A75B4C" w:rsidRDefault="00A75B4C" w:rsidP="002877DC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</w:p>
    <w:p w14:paraId="55DC6EC9" w14:textId="5C51E9C2" w:rsidR="00DC47B2" w:rsidRDefault="00DC47B2" w:rsidP="00DC47B2">
      <w:pPr>
        <w:spacing w:after="0"/>
        <w:jc w:val="both"/>
        <w:rPr>
          <w:rFonts w:cs="Calibri"/>
        </w:rPr>
      </w:pPr>
      <w:r>
        <w:rPr>
          <w:rFonts w:eastAsia="Times New Roman" w:cs="Calibri"/>
          <w:lang w:eastAsia="pl-PL"/>
        </w:rPr>
        <w:t xml:space="preserve">Zapewnienie </w:t>
      </w:r>
      <w:r>
        <w:rPr>
          <w:rFonts w:eastAsia="Times New Roman" w:cs="Calibri"/>
          <w:kern w:val="3"/>
          <w:lang w:eastAsia="pl-PL"/>
        </w:rPr>
        <w:t xml:space="preserve">usługi cateringowej (przerwa kawowa ciągła i lunch) podczas organizacji 41 dni szkoleniowych </w:t>
      </w:r>
      <w:r>
        <w:rPr>
          <w:rFonts w:cs="Calibri"/>
        </w:rPr>
        <w:t>na potrzeby projektu pn.</w:t>
      </w:r>
      <w:r w:rsidR="005F00B7">
        <w:rPr>
          <w:rFonts w:cs="Calibri"/>
        </w:rPr>
        <w:t xml:space="preserve"> </w:t>
      </w:r>
      <w:r>
        <w:rPr>
          <w:rFonts w:cs="Calibri"/>
        </w:rPr>
        <w:t>„Projekt w zakresie rozwoju interwencji kryzysowej oraz przeciwdziałania przemocy, w tym przemocy w rodzinie”.</w:t>
      </w:r>
    </w:p>
    <w:p w14:paraId="0492F3E2" w14:textId="77777777" w:rsidR="00DC47B2" w:rsidRDefault="00DC47B2" w:rsidP="00DC47B2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14A2D6EF" w14:textId="77777777" w:rsidR="00DC47B2" w:rsidRDefault="00DC47B2" w:rsidP="00DC47B2">
      <w:pPr>
        <w:spacing w:after="0"/>
        <w:jc w:val="both"/>
        <w:rPr>
          <w:rFonts w:cs="Calibri"/>
        </w:rPr>
      </w:pPr>
      <w:r>
        <w:rPr>
          <w:rFonts w:cs="Calibri"/>
        </w:rPr>
        <w:t>społecznego na Dolnym Śląsku, Działanie 7.8 Wspieranie włączenia społecznego.</w:t>
      </w:r>
    </w:p>
    <w:p w14:paraId="43EC08F3" w14:textId="0A1C8AB6" w:rsidR="002877DC" w:rsidRPr="002877DC" w:rsidRDefault="002877DC" w:rsidP="00DC47B2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</w:p>
    <w:p w14:paraId="4F2C960C" w14:textId="7C9A7165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Dane podmiotu (udostępniającego zasoby) składającego zobowiązanie: ………………………………………………………………………………………………..</w:t>
      </w:r>
    </w:p>
    <w:p w14:paraId="7C851A8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2877DC">
        <w:rPr>
          <w:rFonts w:cs="Calibri"/>
          <w:sz w:val="20"/>
          <w:szCs w:val="20"/>
        </w:rPr>
        <w:t>CEDiG</w:t>
      </w:r>
      <w:proofErr w:type="spellEnd"/>
      <w:r w:rsidRPr="002877DC">
        <w:rPr>
          <w:rFonts w:cs="Calibri"/>
          <w:sz w:val="20"/>
          <w:szCs w:val="20"/>
        </w:rPr>
        <w:t>)</w:t>
      </w:r>
    </w:p>
    <w:p w14:paraId="1957BAE3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Reprezentowany przez:</w:t>
      </w:r>
    </w:p>
    <w:p w14:paraId="55A94418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59A63E4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(imię, nazwisko, stanowisko/podstawa do reprezentacji)</w:t>
      </w:r>
    </w:p>
    <w:p w14:paraId="59B144A0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Oświadczam, że:</w:t>
      </w:r>
    </w:p>
    <w:p w14:paraId="00A2857F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Udostępniam Wykonawcy …………………………………………………………… (nazwa i adres wykonawcy);</w:t>
      </w:r>
    </w:p>
    <w:p w14:paraId="75E804A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Moje zasoby w następującym zakresie: ……………………………………………………………………………………………….</w:t>
      </w:r>
    </w:p>
    <w:p w14:paraId="6108026A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0B519047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53189942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Udostępniając Wykonawcy zdolności w postaci cateringu /transportu  będę realizował usługi, których dotyczą udostępnione zdolności, na których polega Wykonawca tj.: ……………………………………………………………………..</w:t>
      </w:r>
    </w:p>
    <w:p w14:paraId="5FB9797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76D22E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4E32C6FB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AD4A023" w14:textId="421F69C4" w:rsidR="00A9775B" w:rsidRPr="00A9775B" w:rsidRDefault="002877DC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2877DC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06F0" w14:textId="77777777" w:rsidR="00BE79DE" w:rsidRDefault="00BE79DE" w:rsidP="00DC5DAC">
      <w:pPr>
        <w:spacing w:after="0" w:line="240" w:lineRule="auto"/>
      </w:pPr>
      <w:r>
        <w:separator/>
      </w:r>
    </w:p>
  </w:endnote>
  <w:endnote w:type="continuationSeparator" w:id="0">
    <w:p w14:paraId="6F4A9902" w14:textId="77777777" w:rsidR="00BE79DE" w:rsidRDefault="00BE79DE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21256" w14:textId="77777777" w:rsidR="00BE79DE" w:rsidRDefault="00BE79DE" w:rsidP="00DC5DAC">
      <w:pPr>
        <w:spacing w:after="0" w:line="240" w:lineRule="auto"/>
      </w:pPr>
      <w:r>
        <w:separator/>
      </w:r>
    </w:p>
  </w:footnote>
  <w:footnote w:type="continuationSeparator" w:id="0">
    <w:p w14:paraId="3B356B2B" w14:textId="77777777" w:rsidR="00BE79DE" w:rsidRDefault="00BE79DE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3DA2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00B7"/>
    <w:rsid w:val="005F7F0B"/>
    <w:rsid w:val="006027F8"/>
    <w:rsid w:val="00602E0B"/>
    <w:rsid w:val="0060613D"/>
    <w:rsid w:val="006107E8"/>
    <w:rsid w:val="00610A14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75B4C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E79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47B2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158</TotalTime>
  <Pages>1</Pages>
  <Words>301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12</cp:revision>
  <cp:lastPrinted>2021-05-13T12:57:00Z</cp:lastPrinted>
  <dcterms:created xsi:type="dcterms:W3CDTF">2023-06-22T09:27:00Z</dcterms:created>
  <dcterms:modified xsi:type="dcterms:W3CDTF">2023-10-27T07:02:00Z</dcterms:modified>
</cp:coreProperties>
</file>