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D9B35" w14:textId="77777777" w:rsidR="00865340" w:rsidRPr="00865340" w:rsidRDefault="00865340" w:rsidP="00865340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865340" w:rsidRPr="00865340" w14:paraId="4DBA3317" w14:textId="77777777" w:rsidTr="00470687">
        <w:trPr>
          <w:trHeight w:val="3096"/>
          <w:jc w:val="center"/>
        </w:trPr>
        <w:tc>
          <w:tcPr>
            <w:tcW w:w="10485" w:type="dxa"/>
            <w:shd w:val="clear" w:color="auto" w:fill="auto"/>
            <w:vAlign w:val="center"/>
            <w:hideMark/>
          </w:tcPr>
          <w:p w14:paraId="39E81AFE" w14:textId="602349F3" w:rsidR="00865340" w:rsidRPr="00865340" w:rsidRDefault="00865340" w:rsidP="00865340">
            <w:pPr>
              <w:spacing w:after="4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DAZ-Z.272.</w:t>
            </w:r>
            <w:r w:rsidR="009133D0">
              <w:rPr>
                <w:rFonts w:asciiTheme="minorHAnsi" w:hAnsiTheme="minorHAnsi" w:cstheme="minorHAnsi"/>
                <w:b/>
                <w:sz w:val="22"/>
                <w:szCs w:val="22"/>
              </w:rPr>
              <w:t>29</w:t>
            </w: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.202</w:t>
            </w:r>
            <w:r w:rsidR="009133D0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bookmarkStart w:id="0" w:name="_GoBack"/>
            <w:bookmarkEnd w:id="0"/>
          </w:p>
          <w:p w14:paraId="18605AD7" w14:textId="77777777" w:rsidR="00865340" w:rsidRPr="00865340" w:rsidRDefault="00865340" w:rsidP="00865340">
            <w:pPr>
              <w:spacing w:after="40" w:line="240" w:lineRule="auto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Załącznik nr 3 do SWZ</w:t>
            </w:r>
          </w:p>
          <w:p w14:paraId="4389B868" w14:textId="77777777" w:rsidR="00865340" w:rsidRPr="00865340" w:rsidRDefault="00865340" w:rsidP="00865340">
            <w:pPr>
              <w:tabs>
                <w:tab w:val="num" w:pos="0"/>
                <w:tab w:val="left" w:pos="9000"/>
              </w:tabs>
              <w:suppressAutoHyphens/>
              <w:spacing w:before="240" w:after="240"/>
              <w:jc w:val="center"/>
              <w:outlineLvl w:val="0"/>
              <w:rPr>
                <w:rFonts w:asciiTheme="minorHAnsi" w:hAnsiTheme="minorHAnsi" w:cstheme="minorHAnsi"/>
                <w:b/>
                <w:spacing w:val="30"/>
                <w:szCs w:val="22"/>
              </w:rPr>
            </w:pPr>
            <w:r w:rsidRPr="00865340">
              <w:rPr>
                <w:rFonts w:asciiTheme="minorHAnsi" w:hAnsiTheme="minorHAnsi" w:cstheme="minorHAnsi"/>
                <w:b/>
                <w:spacing w:val="30"/>
                <w:szCs w:val="22"/>
              </w:rPr>
              <w:t>FORMULARZ OFERTOWY</w:t>
            </w:r>
          </w:p>
          <w:p w14:paraId="15744081" w14:textId="77777777" w:rsidR="00865340" w:rsidRPr="00865340" w:rsidRDefault="00865340" w:rsidP="00865340">
            <w:pPr>
              <w:spacing w:before="240"/>
              <w:ind w:left="6268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Zamawiający:</w:t>
            </w:r>
          </w:p>
          <w:p w14:paraId="27DB5CB9" w14:textId="77777777" w:rsidR="00865340" w:rsidRPr="00865340" w:rsidRDefault="00865340" w:rsidP="00865340">
            <w:pPr>
              <w:ind w:left="626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WOJEWÓDZTWO POMORSKIE</w:t>
            </w:r>
          </w:p>
          <w:p w14:paraId="2580E01A" w14:textId="77777777" w:rsidR="00865340" w:rsidRPr="00865340" w:rsidRDefault="00865340" w:rsidP="00865340">
            <w:pPr>
              <w:ind w:left="6268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ul. Okopowa 21/27</w:t>
            </w:r>
          </w:p>
          <w:p w14:paraId="5C221671" w14:textId="77777777" w:rsidR="00865340" w:rsidRPr="00865340" w:rsidRDefault="00865340" w:rsidP="00865340">
            <w:pPr>
              <w:spacing w:after="120"/>
              <w:ind w:left="626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 xml:space="preserve">80-810 GDAŃSK </w:t>
            </w:r>
          </w:p>
          <w:p w14:paraId="22C3D474" w14:textId="701C29DE" w:rsidR="00865340" w:rsidRPr="00865340" w:rsidRDefault="00865340" w:rsidP="0086534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W postępowaniu o udzielenie zamówienia publicznego prowadzonego z zastosowaniem procedury właściwej dla zamówienia o wartości równej lub przekraczającej progi unijne,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val="pl"/>
              </w:rPr>
              <w:t xml:space="preserve"> o jakich stanowi art. 3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 xml:space="preserve"> ustawy z dnia 11 września 2019 r. - Prawo zamówień publicznych (t.j. Dz.U. z 2023 r. poz. 1605 ze zm.) [zwanej dalej także „ustawą Pzp”], tj. postępowania prowadzonego w </w:t>
            </w: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trybie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przetargu nieograniczonego 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na podstawie art. 132 ustawy Pzp, pn.</w:t>
            </w:r>
            <w:r w:rsidRPr="00865340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="009133D0" w:rsidRPr="009133D0">
              <w:rPr>
                <w:rFonts w:ascii="Calibri" w:eastAsiaTheme="minorHAnsi" w:hAnsi="Calibri" w:cs="Calibri"/>
                <w:b/>
                <w:bCs/>
                <w:sz w:val="22"/>
                <w:szCs w:val="22"/>
                <w:lang w:eastAsia="en-US"/>
              </w:rPr>
              <w:t xml:space="preserve">Pełnienie funkcji Instytucji Pośredniczącej w zakresie zadań związanych z wdrażaniem Działania 1.1. Badania i innowacje w przedsiębiorstwach w ramach Priorytetu 1 Fundusze europejskie dla konkurencyjnego </w:t>
            </w:r>
            <w:r w:rsidR="009133D0">
              <w:rPr>
                <w:rFonts w:ascii="Calibri" w:eastAsiaTheme="minorHAnsi" w:hAnsi="Calibri" w:cs="Calibri"/>
                <w:b/>
                <w:bCs/>
                <w:sz w:val="22"/>
                <w:szCs w:val="22"/>
                <w:lang w:eastAsia="en-US"/>
              </w:rPr>
              <w:br/>
            </w:r>
            <w:r w:rsidR="009133D0" w:rsidRPr="009133D0">
              <w:rPr>
                <w:rFonts w:ascii="Calibri" w:eastAsiaTheme="minorHAnsi" w:hAnsi="Calibri" w:cs="Calibri"/>
                <w:b/>
                <w:bCs/>
                <w:sz w:val="22"/>
                <w:szCs w:val="22"/>
                <w:lang w:eastAsia="en-US"/>
              </w:rPr>
              <w:t>i inteligentnego Pomorza programu Fundusze Europejskie dla Pomorza 2021-2027</w:t>
            </w:r>
            <w:r w:rsidRPr="00865340">
              <w:rPr>
                <w:rFonts w:ascii="Calibri" w:eastAsiaTheme="minorHAnsi" w:hAnsi="Calibri" w:cs="Calibri"/>
                <w:b/>
                <w:sz w:val="22"/>
                <w:szCs w:val="22"/>
                <w:lang w:eastAsia="en-US"/>
              </w:rPr>
              <w:t>.</w:t>
            </w:r>
          </w:p>
        </w:tc>
      </w:tr>
      <w:tr w:rsidR="00865340" w:rsidRPr="00865340" w14:paraId="7085F4B8" w14:textId="77777777" w:rsidTr="00470687">
        <w:trPr>
          <w:trHeight w:val="430"/>
          <w:jc w:val="center"/>
        </w:trPr>
        <w:tc>
          <w:tcPr>
            <w:tcW w:w="10485" w:type="dxa"/>
            <w:hideMark/>
          </w:tcPr>
          <w:p w14:paraId="7B46E819" w14:textId="77777777" w:rsidR="00865340" w:rsidRPr="00865340" w:rsidRDefault="00865340" w:rsidP="00865340">
            <w:pPr>
              <w:tabs>
                <w:tab w:val="left" w:pos="459"/>
              </w:tabs>
              <w:spacing w:before="2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DANE WYKONAWCY:</w:t>
            </w:r>
          </w:p>
          <w:p w14:paraId="6A42F2C0" w14:textId="2EB02ED2" w:rsidR="00865340" w:rsidRPr="00865340" w:rsidRDefault="00865340" w:rsidP="00865340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Wykonawca/Wykonawcy:……………..……………..………………………………………….……….……..………...….………...............................................................................................................................................................................................</w:t>
            </w:r>
            <w:r w:rsidR="00C7327A">
              <w:rPr>
                <w:rFonts w:asciiTheme="minorHAnsi" w:hAnsiTheme="minorHAnsi" w:cstheme="minorHAnsi"/>
                <w:sz w:val="22"/>
                <w:szCs w:val="22"/>
              </w:rPr>
              <w:t>....................</w:t>
            </w:r>
          </w:p>
          <w:p w14:paraId="2567B0B4" w14:textId="5C1D66A2" w:rsidR="00865340" w:rsidRPr="00865340" w:rsidRDefault="00865340" w:rsidP="00865340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………………………………………………………………………………………………………..…….………………………………………………………</w:t>
            </w:r>
            <w:r w:rsidR="00C7327A">
              <w:rPr>
                <w:rFonts w:asciiTheme="minorHAnsi" w:hAnsiTheme="minorHAnsi" w:cstheme="minorHAnsi"/>
                <w:sz w:val="22"/>
                <w:szCs w:val="22"/>
              </w:rPr>
              <w:t>…………</w:t>
            </w:r>
          </w:p>
          <w:p w14:paraId="15F2B406" w14:textId="3F0D0CCD" w:rsidR="00865340" w:rsidRPr="00865340" w:rsidRDefault="00865340" w:rsidP="00865340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Adres:…………………………………………………………………………………………..…….…………………..……………………..……..….……</w:t>
            </w:r>
            <w:r w:rsidRPr="00865340">
              <w:rPr>
                <w:rFonts w:asciiTheme="minorHAnsi" w:hAnsiTheme="minorHAnsi" w:cstheme="minorHAnsi"/>
                <w:vanish/>
                <w:sz w:val="22"/>
                <w:szCs w:val="22"/>
              </w:rPr>
              <w:t xml:space="preserve"> …….………………………………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.………</w:t>
            </w:r>
            <w:r w:rsidR="00C732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………………………………………………………………………………..………………………………………………………………………</w:t>
            </w:r>
            <w:r w:rsidR="00C7327A">
              <w:rPr>
                <w:rFonts w:asciiTheme="minorHAnsi" w:hAnsiTheme="minorHAnsi" w:cstheme="minorHAnsi"/>
                <w:sz w:val="22"/>
                <w:szCs w:val="22"/>
              </w:rPr>
              <w:t>……………………….</w:t>
            </w:r>
          </w:p>
          <w:p w14:paraId="1AF0FA5C" w14:textId="77777777" w:rsidR="00865340" w:rsidRPr="00865340" w:rsidRDefault="00865340" w:rsidP="00865340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Osoba odpowiedzialna za kontakty z Zamawiającym: .…………………………………………..…………………………………………………………………………………………………………………………..</w:t>
            </w:r>
          </w:p>
          <w:p w14:paraId="29C16D65" w14:textId="77777777" w:rsidR="00865340" w:rsidRPr="00865340" w:rsidRDefault="00865340" w:rsidP="00865340">
            <w:pPr>
              <w:spacing w:before="24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Dane teleadresowe, na które należy przekazywać korespondencję związaną z niniejszym postępowaniem:</w:t>
            </w:r>
          </w:p>
          <w:p w14:paraId="7C8E8A96" w14:textId="77777777" w:rsidR="00865340" w:rsidRPr="00865340" w:rsidRDefault="00865340" w:rsidP="00865340">
            <w:pPr>
              <w:spacing w:before="24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Faks:……………………………………………………………………………………………………………………………………………………………..…</w:t>
            </w:r>
          </w:p>
          <w:p w14:paraId="0367A6F7" w14:textId="77777777" w:rsidR="00865340" w:rsidRPr="00865340" w:rsidRDefault="00865340" w:rsidP="0086534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e-mail: …………………….…………</w:t>
            </w:r>
            <w:r w:rsidRPr="00865340">
              <w:rPr>
                <w:rFonts w:asciiTheme="minorHAnsi" w:hAnsiTheme="minorHAnsi" w:cstheme="minorHAnsi"/>
                <w:vanish/>
                <w:sz w:val="22"/>
                <w:szCs w:val="22"/>
              </w:rPr>
              <w:t xml:space="preserve">……………………………………………… 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…………………..………………………………………………………………………………………………..…….</w:t>
            </w:r>
          </w:p>
          <w:p w14:paraId="3A7CF89E" w14:textId="77777777" w:rsidR="00865340" w:rsidRPr="00865340" w:rsidRDefault="00865340" w:rsidP="00865340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Adres do korespondencji (jeżeli inny niż adres siedziby): ……………………………………………………….……………………….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br/>
              <w:t>………………………………………………………………………………………………………………………………………………………………………..</w:t>
            </w:r>
          </w:p>
          <w:p w14:paraId="675AA9A7" w14:textId="77777777" w:rsidR="00865340" w:rsidRPr="00865340" w:rsidRDefault="00865340" w:rsidP="00865340">
            <w:pPr>
              <w:autoSpaceDE w:val="0"/>
              <w:autoSpaceDN w:val="0"/>
              <w:adjustRightInd w:val="0"/>
              <w:spacing w:before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Rodzaj Wykonawcy (zaznaczyć właściwe): </w:t>
            </w:r>
          </w:p>
          <w:p w14:paraId="1C2B46DC" w14:textId="77777777" w:rsidR="00865340" w:rsidRPr="00865340" w:rsidRDefault="00865340" w:rsidP="00865340">
            <w:pPr>
              <w:autoSpaceDE w:val="0"/>
              <w:autoSpaceDN w:val="0"/>
              <w:adjustRightInd w:val="0"/>
              <w:spacing w:after="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/>
              </w:rPr>
              <w:sym w:font="Courier New" w:char="007F"/>
            </w:r>
            <w:r w:rsidRPr="00865340">
              <w:rPr>
                <w:rFonts w:ascii="Calibri" w:hAnsi="Calibri"/>
                <w:sz w:val="22"/>
              </w:rPr>
              <w:t xml:space="preserve"> </w:t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mikroprzedsiębiorstwo </w:t>
            </w:r>
          </w:p>
          <w:p w14:paraId="434A1B92" w14:textId="77777777" w:rsidR="00865340" w:rsidRPr="00865340" w:rsidRDefault="00865340" w:rsidP="00865340">
            <w:pPr>
              <w:autoSpaceDE w:val="0"/>
              <w:autoSpaceDN w:val="0"/>
              <w:adjustRightInd w:val="0"/>
              <w:spacing w:after="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/>
              </w:rPr>
              <w:sym w:font="Courier New" w:char="007F"/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małe przedsiębiorstwo </w:t>
            </w:r>
          </w:p>
          <w:p w14:paraId="0D108BFB" w14:textId="77777777" w:rsidR="00865340" w:rsidRPr="00865340" w:rsidRDefault="00865340" w:rsidP="00865340">
            <w:pPr>
              <w:tabs>
                <w:tab w:val="left" w:pos="6555"/>
              </w:tabs>
              <w:autoSpaceDE w:val="0"/>
              <w:autoSpaceDN w:val="0"/>
              <w:adjustRightInd w:val="0"/>
              <w:spacing w:after="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/>
              </w:rPr>
              <w:sym w:font="Courier New" w:char="007F"/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średnie przedsiębiorstwo </w:t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</w:p>
          <w:p w14:paraId="4ED6CACA" w14:textId="77777777" w:rsidR="00865340" w:rsidRPr="00865340" w:rsidRDefault="00865340" w:rsidP="00865340">
            <w:pPr>
              <w:autoSpaceDE w:val="0"/>
              <w:autoSpaceDN w:val="0"/>
              <w:adjustRightInd w:val="0"/>
              <w:spacing w:after="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/>
              </w:rPr>
              <w:sym w:font="Courier New" w:char="007F"/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65340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jednoosobowa działalność gospodarcza </w:t>
            </w:r>
          </w:p>
          <w:p w14:paraId="212E807A" w14:textId="77777777" w:rsidR="00865340" w:rsidRPr="00865340" w:rsidRDefault="00865340" w:rsidP="00865340">
            <w:pPr>
              <w:autoSpaceDE w:val="0"/>
              <w:autoSpaceDN w:val="0"/>
              <w:adjustRightInd w:val="0"/>
              <w:spacing w:after="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/>
              </w:rPr>
              <w:sym w:font="Courier New" w:char="007F"/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osoba fizyczna nieprowadząca działalności gospodarczej </w:t>
            </w:r>
          </w:p>
          <w:p w14:paraId="10037AAD" w14:textId="77777777" w:rsidR="00865340" w:rsidRPr="00865340" w:rsidRDefault="00865340" w:rsidP="0086534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5340">
              <w:rPr>
                <w:rFonts w:ascii="Calibri" w:hAnsi="Calibri"/>
              </w:rPr>
              <w:lastRenderedPageBreak/>
              <w:sym w:font="Courier New" w:char="007F"/>
            </w:r>
            <w:r w:rsidRPr="0086534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inny rodzaj </w:t>
            </w:r>
          </w:p>
        </w:tc>
      </w:tr>
      <w:tr w:rsidR="00865340" w:rsidRPr="00865340" w14:paraId="6DD2329D" w14:textId="77777777" w:rsidTr="00470687">
        <w:trPr>
          <w:trHeight w:val="1185"/>
          <w:jc w:val="center"/>
        </w:trPr>
        <w:tc>
          <w:tcPr>
            <w:tcW w:w="10485" w:type="dxa"/>
            <w:shd w:val="clear" w:color="auto" w:fill="auto"/>
          </w:tcPr>
          <w:p w14:paraId="5E0A27AF" w14:textId="77777777" w:rsidR="00865340" w:rsidRPr="00865340" w:rsidRDefault="00865340" w:rsidP="00865340">
            <w:pPr>
              <w:numPr>
                <w:ilvl w:val="0"/>
                <w:numId w:val="30"/>
              </w:numPr>
              <w:spacing w:before="240" w:after="240" w:line="240" w:lineRule="auto"/>
              <w:ind w:left="312" w:hanging="357"/>
              <w:rPr>
                <w:rFonts w:asciiTheme="minorHAnsi" w:hAnsiTheme="minorHAnsi" w:cstheme="minorHAnsi"/>
                <w:i/>
                <w:sz w:val="22"/>
                <w:szCs w:val="22"/>
                <w:u w:val="single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ŁĄCZNA CENA OFERTOWA</w:t>
            </w: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ZAMÓWIENIA:</w:t>
            </w:r>
            <w:r w:rsidRPr="00865340">
              <w:rPr>
                <w:rFonts w:asciiTheme="minorHAnsi" w:hAnsiTheme="minorHAnsi" w:cstheme="minorHAnsi"/>
                <w:i/>
                <w:sz w:val="22"/>
                <w:szCs w:val="22"/>
                <w:u w:val="single"/>
              </w:rPr>
              <w:t xml:space="preserve"> </w:t>
            </w:r>
          </w:p>
          <w:p w14:paraId="46A153B1" w14:textId="2EABCC59" w:rsidR="00865340" w:rsidRPr="00FA1EE1" w:rsidRDefault="00865340" w:rsidP="009E61F1">
            <w:pPr>
              <w:pStyle w:val="Akapitzlist"/>
              <w:numPr>
                <w:ilvl w:val="0"/>
                <w:numId w:val="37"/>
              </w:numPr>
              <w:spacing w:before="120"/>
              <w:ind w:left="319" w:hanging="319"/>
              <w:rPr>
                <w:rFonts w:asciiTheme="minorHAnsi" w:hAnsiTheme="minorHAnsi"/>
                <w:sz w:val="22"/>
              </w:rPr>
            </w:pPr>
            <w:r w:rsidRPr="00FA1EE1">
              <w:rPr>
                <w:rFonts w:asciiTheme="minorHAnsi" w:hAnsiTheme="minorHAnsi" w:cstheme="minorHAnsi"/>
                <w:sz w:val="22"/>
              </w:rPr>
              <w:t xml:space="preserve">Niniejszym oferuję/oferujemy realizację przedmiotu zamówienia za </w:t>
            </w:r>
            <w:r w:rsidRPr="00FA1EE1">
              <w:rPr>
                <w:rFonts w:asciiTheme="minorHAnsi" w:hAnsiTheme="minorHAnsi"/>
                <w:b/>
                <w:vanish/>
                <w:sz w:val="22"/>
              </w:rPr>
              <w:t>** za ŁĄCZNĄ CENĘ OFERTOWĄ**</w:t>
            </w:r>
            <w:r w:rsidRPr="00FA1EE1">
              <w:rPr>
                <w:rFonts w:asciiTheme="minorHAnsi" w:hAnsiTheme="minorHAnsi"/>
                <w:b/>
                <w:sz w:val="22"/>
              </w:rPr>
              <w:t>:</w:t>
            </w: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6917"/>
              <w:gridCol w:w="709"/>
            </w:tblGrid>
            <w:tr w:rsidR="005D377D" w:rsidRPr="00600BE3" w14:paraId="1993AA09" w14:textId="77777777" w:rsidTr="008520B3">
              <w:trPr>
                <w:trHeight w:val="567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148DA8DC" w14:textId="26791AE6" w:rsidR="005D377D" w:rsidRPr="005D377D" w:rsidRDefault="005D377D" w:rsidP="005D377D">
                  <w:pPr>
                    <w:pStyle w:val="TABPogrrodek"/>
                  </w:pPr>
                  <w:r w:rsidRPr="005D377D">
                    <w:rPr>
                      <w:rFonts w:asciiTheme="minorHAnsi" w:hAnsiTheme="minorHAnsi"/>
                    </w:rPr>
                    <w:t>ŁĄCZNĄ CENĘ OFERTOW</w:t>
                  </w:r>
                  <w:r>
                    <w:rPr>
                      <w:rFonts w:asciiTheme="minorHAnsi" w:hAnsiTheme="minorHAnsi"/>
                    </w:rPr>
                    <w:t>Ą</w:t>
                  </w:r>
                  <w:r w:rsidR="00A82982">
                    <w:rPr>
                      <w:rFonts w:asciiTheme="minorHAnsi" w:hAnsiTheme="minorHAnsi"/>
                    </w:rPr>
                    <w:t xml:space="preserve"> </w:t>
                  </w:r>
                  <w:r w:rsidR="00D53223">
                    <w:rPr>
                      <w:rFonts w:asciiTheme="minorHAnsi" w:hAnsiTheme="minorHAnsi"/>
                    </w:rPr>
                    <w:t xml:space="preserve"> </w:t>
                  </w:r>
                  <w:r w:rsidR="00A82982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A82982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A82982" w:rsidRPr="00145A90">
                    <w:rPr>
                      <w:rFonts w:asciiTheme="minorHAnsi" w:hAnsiTheme="minorHAnsi"/>
                      <w:b w:val="0"/>
                    </w:rPr>
                    <w:t xml:space="preserve"> 8 ust. 1 projektu Umowy)</w:t>
                  </w:r>
                  <w:r w:rsidRPr="00145A90">
                    <w:rPr>
                      <w:rFonts w:asciiTheme="minorHAnsi" w:hAnsiTheme="minorHAnsi"/>
                      <w:b w:val="0"/>
                    </w:rPr>
                    <w:t>:</w:t>
                  </w:r>
                </w:p>
              </w:tc>
            </w:tr>
            <w:tr w:rsidR="005D377D" w:rsidRPr="00600BE3" w14:paraId="624EA5EC" w14:textId="77777777" w:rsidTr="008520B3">
              <w:trPr>
                <w:trHeight w:val="567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50EED1E4" w14:textId="06655CEA" w:rsidR="005D377D" w:rsidRPr="005D377D" w:rsidRDefault="005D377D" w:rsidP="005D377D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5D377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74F701A0" w14:textId="68140BA9" w:rsidR="005D377D" w:rsidRPr="005D377D" w:rsidRDefault="005D377D" w:rsidP="005D377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4306433F" w14:textId="77777777" w:rsidR="005D377D" w:rsidRPr="00600BE3" w:rsidRDefault="005D377D" w:rsidP="005D377D">
                  <w:pPr>
                    <w:pStyle w:val="TABPogrrodek"/>
                  </w:pPr>
                  <w:r w:rsidRPr="00600BE3">
                    <w:t>zł</w:t>
                  </w:r>
                </w:p>
              </w:tc>
            </w:tr>
          </w:tbl>
          <w:p w14:paraId="421D3D42" w14:textId="387038B6" w:rsidR="00865340" w:rsidRDefault="00865340" w:rsidP="00865340">
            <w:pPr>
              <w:spacing w:before="120"/>
              <w:rPr>
                <w:rFonts w:ascii="Calibri" w:hAnsi="Calibri" w:cs="Tahoma"/>
                <w:sz w:val="22"/>
                <w:szCs w:val="22"/>
              </w:rPr>
            </w:pPr>
            <w:r w:rsidRPr="00865340">
              <w:rPr>
                <w:rFonts w:ascii="Calibri" w:hAnsi="Calibri" w:cs="Tahoma"/>
                <w:sz w:val="22"/>
                <w:szCs w:val="22"/>
              </w:rPr>
              <w:t xml:space="preserve">* </w:t>
            </w:r>
            <w:r w:rsidRPr="00865340">
              <w:rPr>
                <w:rFonts w:ascii="Calibri" w:hAnsi="Calibri" w:cs="Tahoma"/>
                <w:b/>
                <w:sz w:val="22"/>
                <w:szCs w:val="22"/>
              </w:rPr>
              <w:t>ŁĄCZNA CENA OFERTOWA</w:t>
            </w:r>
            <w:r w:rsidRPr="00865340">
              <w:rPr>
                <w:rFonts w:ascii="Calibri" w:hAnsi="Calibri" w:cs="Tahoma"/>
                <w:sz w:val="22"/>
                <w:szCs w:val="22"/>
              </w:rPr>
              <w:t xml:space="preserve"> stanowi całkowite wynagrodzenie Wykonawcy, uwzględniające wszystkie koszty związane z realizacją przedmiotu zamówienia zgodnie z niniejszą SWZ.</w:t>
            </w:r>
            <w:r w:rsidR="00A10BAE">
              <w:rPr>
                <w:rFonts w:ascii="Calibri" w:hAnsi="Calibri" w:cs="Tahoma"/>
                <w:sz w:val="22"/>
                <w:szCs w:val="22"/>
              </w:rPr>
              <w:t xml:space="preserve"> Wartość</w:t>
            </w:r>
            <w:r w:rsidR="00A10BAE" w:rsidRPr="00A10BAE">
              <w:rPr>
                <w:rFonts w:ascii="Calibri" w:hAnsi="Calibri" w:cs="Tahoma"/>
                <w:sz w:val="22"/>
                <w:szCs w:val="22"/>
              </w:rPr>
              <w:t xml:space="preserve"> podan</w:t>
            </w:r>
            <w:r w:rsidR="00A10BAE">
              <w:rPr>
                <w:rFonts w:ascii="Calibri" w:hAnsi="Calibri" w:cs="Tahoma"/>
                <w:sz w:val="22"/>
                <w:szCs w:val="22"/>
              </w:rPr>
              <w:t>a</w:t>
            </w:r>
            <w:r w:rsidR="00A10BAE" w:rsidRPr="00A10BAE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A10BAE">
              <w:rPr>
                <w:rFonts w:ascii="Calibri" w:hAnsi="Calibri" w:cs="Tahoma"/>
                <w:sz w:val="22"/>
                <w:szCs w:val="22"/>
              </w:rPr>
              <w:t>powyżej</w:t>
            </w:r>
            <w:r w:rsidR="00A10BAE" w:rsidRPr="00A10BAE">
              <w:rPr>
                <w:rFonts w:ascii="Calibri" w:hAnsi="Calibri" w:cs="Tahoma"/>
                <w:sz w:val="22"/>
                <w:szCs w:val="22"/>
              </w:rPr>
              <w:t xml:space="preserve"> powinn</w:t>
            </w:r>
            <w:r w:rsidR="00A10BAE">
              <w:rPr>
                <w:rFonts w:ascii="Calibri" w:hAnsi="Calibri" w:cs="Tahoma"/>
                <w:sz w:val="22"/>
                <w:szCs w:val="22"/>
              </w:rPr>
              <w:t>a</w:t>
            </w:r>
            <w:r w:rsidR="00A10BAE" w:rsidRPr="00A10BAE">
              <w:rPr>
                <w:rFonts w:ascii="Calibri" w:hAnsi="Calibri" w:cs="Tahoma"/>
                <w:sz w:val="22"/>
                <w:szCs w:val="22"/>
              </w:rPr>
              <w:t xml:space="preserve"> stanowić sumę wartości </w:t>
            </w:r>
            <w:r w:rsidR="00A10BAE">
              <w:rPr>
                <w:rFonts w:ascii="Calibri" w:hAnsi="Calibri" w:cs="Tahoma"/>
                <w:sz w:val="22"/>
                <w:szCs w:val="22"/>
              </w:rPr>
              <w:t>części podstawowej zamówienia oraz części opcjonalnej zamówienia w wariancie A i B.</w:t>
            </w:r>
          </w:p>
          <w:p w14:paraId="4DA1C913" w14:textId="3C922340" w:rsidR="00A10BAE" w:rsidRDefault="00A10BAE" w:rsidP="00865340">
            <w:pPr>
              <w:spacing w:before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</w:t>
            </w:r>
            <w:r w:rsidRPr="00A10BAE">
              <w:rPr>
                <w:rFonts w:ascii="Calibri" w:hAnsi="Calibri"/>
                <w:sz w:val="22"/>
                <w:szCs w:val="22"/>
              </w:rPr>
              <w:t xml:space="preserve">ynagrodzenie będzie przysługiwało Wykonawcy </w:t>
            </w:r>
            <w:r w:rsidRPr="00A10BAE">
              <w:rPr>
                <w:rFonts w:ascii="Calibri" w:hAnsi="Calibri"/>
                <w:b/>
                <w:sz w:val="22"/>
                <w:szCs w:val="22"/>
              </w:rPr>
              <w:t xml:space="preserve">za faktycznie poniesione koszty i za faktycznie wykonane usługi </w:t>
            </w:r>
            <w:r w:rsidRPr="00A10BAE">
              <w:rPr>
                <w:rFonts w:ascii="Calibri" w:hAnsi="Calibri"/>
                <w:sz w:val="22"/>
                <w:szCs w:val="22"/>
              </w:rPr>
              <w:t>na zasadach określonych we wzorze umowy w oparciu o ceny zawarte w ofercie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14:paraId="4D5F1E7F" w14:textId="77777777" w:rsidR="008106DC" w:rsidRDefault="008106DC" w:rsidP="00865340">
            <w:pPr>
              <w:spacing w:before="120"/>
              <w:rPr>
                <w:rFonts w:ascii="Calibri" w:hAnsi="Calibri" w:cs="Tahoma"/>
                <w:sz w:val="22"/>
                <w:szCs w:val="22"/>
              </w:rPr>
            </w:pPr>
          </w:p>
          <w:p w14:paraId="44440793" w14:textId="68F51A56" w:rsidR="00C810B0" w:rsidRDefault="005D377D" w:rsidP="008106DC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Na łączną cenę ofertową zamówienia składają się następujące elementy:</w:t>
            </w: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6917"/>
              <w:gridCol w:w="709"/>
            </w:tblGrid>
            <w:tr w:rsidR="005D377D" w:rsidRPr="00600BE3" w14:paraId="26C95C07" w14:textId="77777777" w:rsidTr="008520B3">
              <w:trPr>
                <w:trHeight w:val="567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04FADBA8" w14:textId="175A6661" w:rsidR="005D377D" w:rsidRPr="005D377D" w:rsidRDefault="005D377D" w:rsidP="005D377D">
                  <w:pPr>
                    <w:pStyle w:val="TABPogrrodek"/>
                    <w:rPr>
                      <w:rFonts w:asciiTheme="minorHAnsi" w:hAnsiTheme="minorHAnsi" w:cstheme="minorHAnsi"/>
                    </w:rPr>
                  </w:pPr>
                  <w:r w:rsidRPr="005D377D">
                    <w:rPr>
                      <w:rFonts w:asciiTheme="minorHAnsi" w:hAnsiTheme="minorHAnsi" w:cstheme="minorHAnsi"/>
                    </w:rPr>
                    <w:t>CZĘŚĆ PODSTAWOWA ZAMÓWIENIA</w:t>
                  </w:r>
                  <w:r w:rsidR="00A82982">
                    <w:rPr>
                      <w:rFonts w:asciiTheme="minorHAnsi" w:hAnsiTheme="minorHAnsi" w:cstheme="minorHAnsi"/>
                    </w:rPr>
                    <w:t xml:space="preserve">  </w:t>
                  </w:r>
                  <w:r w:rsidR="00A82982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A82982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A82982" w:rsidRPr="00145A90">
                    <w:rPr>
                      <w:rFonts w:asciiTheme="minorHAnsi" w:hAnsiTheme="minorHAnsi"/>
                      <w:b w:val="0"/>
                    </w:rPr>
                    <w:t xml:space="preserve"> 10 ust. 1 pkt 1 + </w:t>
                  </w:r>
                  <w:r w:rsidR="00A82982" w:rsidRPr="00145A90">
                    <w:rPr>
                      <w:rFonts w:asciiTheme="minorHAnsi" w:hAnsiTheme="minorHAnsi" w:cstheme="minorHAnsi"/>
                      <w:b w:val="0"/>
                      <w:szCs w:val="22"/>
                    </w:rPr>
                    <w:t>§</w:t>
                  </w:r>
                  <w:r w:rsidR="00A82982" w:rsidRPr="00145A90">
                    <w:rPr>
                      <w:rFonts w:asciiTheme="minorHAnsi" w:hAnsiTheme="minorHAnsi"/>
                      <w:b w:val="0"/>
                      <w:szCs w:val="22"/>
                    </w:rPr>
                    <w:t xml:space="preserve"> 9 ust. 1 projektu Umowy</w:t>
                  </w:r>
                  <w:r w:rsidR="00A82982" w:rsidRPr="00145A90">
                    <w:rPr>
                      <w:rFonts w:asciiTheme="minorHAnsi" w:hAnsiTheme="minorHAnsi"/>
                      <w:b w:val="0"/>
                    </w:rPr>
                    <w:t>)</w:t>
                  </w:r>
                  <w:r w:rsidR="00A82982" w:rsidRPr="00145A90">
                    <w:rPr>
                      <w:rFonts w:asciiTheme="minorHAnsi" w:hAnsiTheme="minorHAnsi" w:cstheme="minorHAnsi"/>
                      <w:b w:val="0"/>
                      <w:bCs w:val="0"/>
                      <w:szCs w:val="22"/>
                    </w:rPr>
                    <w:t>:</w:t>
                  </w:r>
                </w:p>
              </w:tc>
            </w:tr>
            <w:tr w:rsidR="005D377D" w:rsidRPr="00600BE3" w14:paraId="7C8AE9E3" w14:textId="77777777" w:rsidTr="008520B3">
              <w:trPr>
                <w:trHeight w:val="567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15DC4187" w14:textId="31191FA1" w:rsidR="005D377D" w:rsidRPr="005D377D" w:rsidRDefault="005D377D" w:rsidP="005D377D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5D377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3DCA885F" w14:textId="77777777" w:rsidR="005D377D" w:rsidRPr="005D377D" w:rsidRDefault="005D377D" w:rsidP="005D377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1DDE846C" w14:textId="77777777" w:rsidR="005D377D" w:rsidRPr="005D377D" w:rsidRDefault="005D377D" w:rsidP="005D377D">
                  <w:pPr>
                    <w:pStyle w:val="TABPogrrodek"/>
                    <w:rPr>
                      <w:rFonts w:asciiTheme="minorHAnsi" w:hAnsiTheme="minorHAnsi" w:cstheme="minorHAnsi"/>
                    </w:rPr>
                  </w:pPr>
                  <w:r w:rsidRPr="005D377D">
                    <w:rPr>
                      <w:rFonts w:asciiTheme="minorHAnsi" w:hAnsiTheme="minorHAnsi" w:cstheme="minorHAnsi"/>
                    </w:rPr>
                    <w:t>zł</w:t>
                  </w:r>
                </w:p>
              </w:tc>
            </w:tr>
          </w:tbl>
          <w:p w14:paraId="1E0045B6" w14:textId="5C035417" w:rsidR="005D377D" w:rsidRDefault="005D377D" w:rsidP="00865340">
            <w:pPr>
              <w:spacing w:before="120"/>
              <w:rPr>
                <w:rFonts w:ascii="Calibri" w:hAnsi="Calibri" w:cs="Tahoma"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6917"/>
              <w:gridCol w:w="709"/>
            </w:tblGrid>
            <w:tr w:rsidR="005D377D" w:rsidRPr="005D377D" w14:paraId="0D606E66" w14:textId="77777777" w:rsidTr="008520B3">
              <w:trPr>
                <w:trHeight w:val="567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535C0CB5" w14:textId="2B3C44FB" w:rsidR="005D377D" w:rsidRPr="005D377D" w:rsidRDefault="005D377D" w:rsidP="00A10BAE">
                  <w:pPr>
                    <w:pStyle w:val="TABPogrrodek"/>
                    <w:rPr>
                      <w:rFonts w:asciiTheme="minorHAnsi" w:hAnsiTheme="minorHAnsi" w:cstheme="minorHAnsi"/>
                    </w:rPr>
                  </w:pPr>
                  <w:r w:rsidRPr="005D377D">
                    <w:rPr>
                      <w:rFonts w:asciiTheme="minorHAnsi" w:hAnsiTheme="minorHAnsi" w:cstheme="minorHAnsi"/>
                    </w:rPr>
                    <w:t xml:space="preserve">CZĘŚĆ </w:t>
                  </w:r>
                  <w:r w:rsidR="00A10BAE">
                    <w:rPr>
                      <w:rFonts w:asciiTheme="minorHAnsi" w:hAnsiTheme="minorHAnsi" w:cstheme="minorHAnsi"/>
                    </w:rPr>
                    <w:t>OPCJONALNA</w:t>
                  </w:r>
                  <w:r w:rsidRPr="005D377D">
                    <w:rPr>
                      <w:rFonts w:asciiTheme="minorHAnsi" w:hAnsiTheme="minorHAnsi" w:cstheme="minorHAnsi"/>
                    </w:rPr>
                    <w:t xml:space="preserve"> ZAMÓWIENIA</w:t>
                  </w:r>
                  <w:r w:rsidR="00A10BAE">
                    <w:rPr>
                      <w:rFonts w:asciiTheme="minorHAnsi" w:hAnsiTheme="minorHAnsi" w:cstheme="minorHAnsi"/>
                    </w:rPr>
                    <w:t xml:space="preserve"> W WARIANCIE A</w:t>
                  </w:r>
                  <w:r w:rsidR="008106DC">
                    <w:rPr>
                      <w:rFonts w:asciiTheme="minorHAnsi" w:hAnsiTheme="minorHAnsi" w:cstheme="minorHAnsi"/>
                    </w:rPr>
                    <w:t xml:space="preserve">  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8106DC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 xml:space="preserve"> 10 ust. 1 pkt 2 projektu Umowy</w:t>
                  </w:r>
                  <w:r w:rsidR="008106DC">
                    <w:rPr>
                      <w:rFonts w:asciiTheme="minorHAnsi" w:hAnsiTheme="minorHAnsi"/>
                    </w:rPr>
                    <w:t>)</w:t>
                  </w:r>
                  <w:r w:rsidR="004A7AAB">
                    <w:rPr>
                      <w:rFonts w:asciiTheme="minorHAnsi" w:hAnsiTheme="minorHAnsi"/>
                    </w:rPr>
                    <w:t>:</w:t>
                  </w:r>
                </w:p>
              </w:tc>
            </w:tr>
            <w:tr w:rsidR="005D377D" w:rsidRPr="005D377D" w14:paraId="1F60CEEE" w14:textId="77777777" w:rsidTr="008520B3">
              <w:trPr>
                <w:trHeight w:val="567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4777EF15" w14:textId="77777777" w:rsidR="005D377D" w:rsidRPr="005D377D" w:rsidRDefault="005D377D" w:rsidP="005D377D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5D377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5F1BE307" w14:textId="77777777" w:rsidR="005D377D" w:rsidRPr="005D377D" w:rsidRDefault="005D377D" w:rsidP="005D377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4BE15AAF" w14:textId="77777777" w:rsidR="005D377D" w:rsidRPr="005D377D" w:rsidRDefault="005D377D" w:rsidP="005D377D">
                  <w:pPr>
                    <w:pStyle w:val="TABPogrrodek"/>
                    <w:rPr>
                      <w:rFonts w:asciiTheme="minorHAnsi" w:hAnsiTheme="minorHAnsi" w:cstheme="minorHAnsi"/>
                    </w:rPr>
                  </w:pPr>
                  <w:r w:rsidRPr="005D377D">
                    <w:rPr>
                      <w:rFonts w:asciiTheme="minorHAnsi" w:hAnsiTheme="minorHAnsi" w:cstheme="minorHAnsi"/>
                    </w:rPr>
                    <w:t>zł</w:t>
                  </w:r>
                </w:p>
              </w:tc>
            </w:tr>
          </w:tbl>
          <w:p w14:paraId="06BDEF72" w14:textId="06DE9E5D" w:rsidR="005D377D" w:rsidRDefault="005D377D" w:rsidP="00865340">
            <w:pPr>
              <w:spacing w:before="120"/>
              <w:rPr>
                <w:rFonts w:ascii="Calibri" w:hAnsi="Calibri" w:cs="Tahoma"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6917"/>
              <w:gridCol w:w="709"/>
            </w:tblGrid>
            <w:tr w:rsidR="005D377D" w:rsidRPr="005D377D" w14:paraId="2845383F" w14:textId="77777777" w:rsidTr="008520B3">
              <w:trPr>
                <w:trHeight w:val="567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007F21ED" w14:textId="422F10CC" w:rsidR="005D377D" w:rsidRPr="005D377D" w:rsidRDefault="005D377D" w:rsidP="00A10BAE">
                  <w:pPr>
                    <w:pStyle w:val="TABPogrrodek"/>
                    <w:rPr>
                      <w:rFonts w:asciiTheme="minorHAnsi" w:hAnsiTheme="minorHAnsi" w:cstheme="minorHAnsi"/>
                    </w:rPr>
                  </w:pPr>
                  <w:r w:rsidRPr="005D377D">
                    <w:rPr>
                      <w:rFonts w:asciiTheme="minorHAnsi" w:hAnsiTheme="minorHAnsi" w:cstheme="minorHAnsi"/>
                    </w:rPr>
                    <w:t xml:space="preserve">CZĘŚĆ </w:t>
                  </w:r>
                  <w:r w:rsidR="00A10BAE" w:rsidRPr="00A10BAE">
                    <w:rPr>
                      <w:rFonts w:asciiTheme="minorHAnsi" w:hAnsiTheme="minorHAnsi" w:cstheme="minorHAnsi"/>
                    </w:rPr>
                    <w:t xml:space="preserve">OPCJONALNA ZAMÓWIENIA W WARIANCIE </w:t>
                  </w:r>
                  <w:r w:rsidR="00A10BAE">
                    <w:rPr>
                      <w:rFonts w:asciiTheme="minorHAnsi" w:hAnsiTheme="minorHAnsi" w:cstheme="minorHAnsi"/>
                    </w:rPr>
                    <w:t>B</w:t>
                  </w:r>
                  <w:r w:rsidR="008106DC">
                    <w:rPr>
                      <w:rFonts w:asciiTheme="minorHAnsi" w:hAnsiTheme="minorHAnsi" w:cstheme="minorHAnsi"/>
                    </w:rPr>
                    <w:t xml:space="preserve">  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8106DC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 xml:space="preserve"> 10 ust. 1 pkt 3 projektu Umowy)</w:t>
                  </w:r>
                  <w:r w:rsidR="004A7AAB">
                    <w:rPr>
                      <w:rFonts w:asciiTheme="minorHAnsi" w:hAnsiTheme="minorHAnsi"/>
                      <w:b w:val="0"/>
                    </w:rPr>
                    <w:t>:</w:t>
                  </w:r>
                </w:p>
              </w:tc>
            </w:tr>
            <w:tr w:rsidR="005D377D" w:rsidRPr="005D377D" w14:paraId="60DD2DF9" w14:textId="77777777" w:rsidTr="008520B3">
              <w:trPr>
                <w:trHeight w:val="567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028B96BE" w14:textId="77777777" w:rsidR="005D377D" w:rsidRPr="005D377D" w:rsidRDefault="005D377D" w:rsidP="005D377D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5D377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4022AB70" w14:textId="77777777" w:rsidR="005D377D" w:rsidRPr="005D377D" w:rsidRDefault="005D377D" w:rsidP="005D377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0D17B090" w14:textId="77777777" w:rsidR="005D377D" w:rsidRPr="005D377D" w:rsidRDefault="005D377D" w:rsidP="005D377D">
                  <w:pPr>
                    <w:pStyle w:val="TABPogrrodek"/>
                    <w:rPr>
                      <w:rFonts w:asciiTheme="minorHAnsi" w:hAnsiTheme="minorHAnsi" w:cstheme="minorHAnsi"/>
                    </w:rPr>
                  </w:pPr>
                  <w:r w:rsidRPr="005D377D">
                    <w:rPr>
                      <w:rFonts w:asciiTheme="minorHAnsi" w:hAnsiTheme="minorHAnsi" w:cstheme="minorHAnsi"/>
                    </w:rPr>
                    <w:t>zł</w:t>
                  </w:r>
                </w:p>
              </w:tc>
            </w:tr>
          </w:tbl>
          <w:p w14:paraId="76C3D607" w14:textId="123D9765" w:rsidR="00865340" w:rsidRDefault="00865340" w:rsidP="00865340">
            <w:pPr>
              <w:spacing w:before="120"/>
              <w:rPr>
                <w:rFonts w:ascii="Calibri" w:hAnsi="Calibri" w:cs="Tahoma"/>
                <w:sz w:val="22"/>
                <w:szCs w:val="22"/>
              </w:rPr>
            </w:pPr>
          </w:p>
          <w:p w14:paraId="5FE5AB19" w14:textId="03F782F5" w:rsidR="00FA1EE1" w:rsidRDefault="00FA1EE1" w:rsidP="009E61F1">
            <w:pPr>
              <w:pStyle w:val="Akapitzlist"/>
              <w:numPr>
                <w:ilvl w:val="0"/>
                <w:numId w:val="37"/>
              </w:numPr>
              <w:spacing w:before="120"/>
              <w:ind w:left="319" w:hanging="319"/>
              <w:rPr>
                <w:rFonts w:asciiTheme="minorHAnsi" w:hAnsiTheme="minorHAnsi" w:cstheme="minorHAnsi"/>
                <w:sz w:val="22"/>
                <w:szCs w:val="22"/>
              </w:rPr>
            </w:pPr>
            <w:r w:rsidRPr="00FA1EE1">
              <w:rPr>
                <w:rFonts w:asciiTheme="minorHAnsi" w:hAnsiTheme="minorHAnsi" w:cstheme="minorHAnsi"/>
                <w:sz w:val="22"/>
                <w:szCs w:val="22"/>
              </w:rPr>
              <w:t>Na wynagrodzenie określone w punkcie 1 składać się będą:</w:t>
            </w:r>
          </w:p>
          <w:p w14:paraId="49679A70" w14:textId="77777777" w:rsidR="0065029B" w:rsidRDefault="0065029B" w:rsidP="0065029B">
            <w:pPr>
              <w:pStyle w:val="Akapitzlist"/>
              <w:spacing w:before="120"/>
              <w:ind w:left="4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150959" w14:textId="0C6CF62E" w:rsidR="0065029B" w:rsidRPr="0065029B" w:rsidRDefault="0065029B" w:rsidP="009E61F1">
            <w:pPr>
              <w:pStyle w:val="Akapitzlist"/>
              <w:numPr>
                <w:ilvl w:val="0"/>
                <w:numId w:val="38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</w:t>
            </w:r>
            <w:r w:rsidRPr="0065029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ynagrodzenie za wykonanie </w:t>
            </w:r>
            <w:r w:rsidRPr="006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czynności przygotowawczych</w:t>
            </w:r>
            <w:r w:rsidRPr="0065029B">
              <w:rPr>
                <w:rFonts w:asciiTheme="minorHAnsi" w:hAnsiTheme="minorHAnsi" w:cstheme="minorHAnsi"/>
                <w:bCs/>
                <w:sz w:val="22"/>
                <w:szCs w:val="22"/>
              </w:rPr>
              <w:t>, płatne po zatwierdzeniu przez Zamawiającego sprawozdania Wykonawcy z wykonania czynności przygotowawczych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  <w:p w14:paraId="4B2CFE94" w14:textId="75239318" w:rsidR="0065029B" w:rsidRDefault="0065029B" w:rsidP="0065029B">
            <w:pPr>
              <w:pStyle w:val="Akapitzlist"/>
              <w:spacing w:before="120"/>
              <w:ind w:left="744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tbl>
            <w:tblPr>
              <w:tblStyle w:val="Tabela-Siatka"/>
              <w:tblW w:w="9661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4700"/>
              <w:gridCol w:w="1559"/>
              <w:gridCol w:w="2835"/>
              <w:gridCol w:w="567"/>
            </w:tblGrid>
            <w:tr w:rsidR="0065029B" w:rsidRPr="00600BE3" w14:paraId="2826A9E0" w14:textId="77777777" w:rsidTr="00A82982">
              <w:trPr>
                <w:trHeight w:val="454"/>
              </w:trPr>
              <w:tc>
                <w:tcPr>
                  <w:tcW w:w="4700" w:type="dxa"/>
                  <w:shd w:val="clear" w:color="auto" w:fill="D9D9D9" w:themeFill="background1" w:themeFillShade="D9"/>
                  <w:vAlign w:val="center"/>
                </w:tcPr>
                <w:p w14:paraId="187D7D1F" w14:textId="0243E644" w:rsidR="0065029B" w:rsidRPr="0065029B" w:rsidRDefault="0065029B" w:rsidP="0065029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</w:t>
                  </w:r>
                  <w:r w:rsidR="00A8298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A82982" w:rsidRPr="00A8298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A82982" w:rsidRPr="00145A90">
                    <w:rPr>
                      <w:rFonts w:asciiTheme="minorHAnsi" w:hAnsiTheme="minorHAnsi"/>
                      <w:sz w:val="22"/>
                      <w:szCs w:val="22"/>
                    </w:rPr>
                    <w:t>(</w:t>
                  </w:r>
                  <w:r w:rsidR="00A82982" w:rsidRPr="00145A90">
                    <w:rPr>
                      <w:rFonts w:asciiTheme="minorHAnsi" w:hAnsiTheme="minorHAnsi" w:cstheme="minorHAnsi"/>
                      <w:sz w:val="22"/>
                      <w:szCs w:val="22"/>
                    </w:rPr>
                    <w:t>§</w:t>
                  </w:r>
                  <w:r w:rsidR="00A82982" w:rsidRPr="00145A90">
                    <w:rPr>
                      <w:rFonts w:asciiTheme="minorHAnsi" w:hAnsiTheme="minorHAnsi"/>
                      <w:sz w:val="22"/>
                      <w:szCs w:val="22"/>
                    </w:rPr>
                    <w:t xml:space="preserve"> 9 ust. 1 projektu Umowy)</w:t>
                  </w:r>
                  <w:r w:rsidRPr="00145A90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4394" w:type="dxa"/>
                  <w:gridSpan w:val="2"/>
                  <w:shd w:val="clear" w:color="auto" w:fill="FFFFFF" w:themeFill="background1"/>
                  <w:vAlign w:val="center"/>
                </w:tcPr>
                <w:p w14:paraId="2135DB5D" w14:textId="77777777" w:rsidR="0065029B" w:rsidRPr="0065029B" w:rsidRDefault="0065029B" w:rsidP="0065029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vAlign w:val="center"/>
                </w:tcPr>
                <w:p w14:paraId="2A2D551B" w14:textId="77777777" w:rsidR="0065029B" w:rsidRPr="0065029B" w:rsidRDefault="0065029B" w:rsidP="0065029B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65029B" w:rsidRPr="00CB28E0" w14:paraId="48691866" w14:textId="77777777" w:rsidTr="00A82982">
              <w:trPr>
                <w:trHeight w:val="454"/>
              </w:trPr>
              <w:tc>
                <w:tcPr>
                  <w:tcW w:w="4700" w:type="dxa"/>
                  <w:shd w:val="clear" w:color="auto" w:fill="D9D9D9" w:themeFill="background1" w:themeFillShade="D9"/>
                  <w:vAlign w:val="center"/>
                </w:tcPr>
                <w:p w14:paraId="6E4FD1A3" w14:textId="59DA77B1" w:rsidR="0065029B" w:rsidRPr="0065029B" w:rsidRDefault="0065029B" w:rsidP="0065029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  <w:r w:rsidR="00145A90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  <w:vAlign w:val="center"/>
                </w:tcPr>
                <w:p w14:paraId="072A3D33" w14:textId="77777777" w:rsidR="0065029B" w:rsidRPr="0065029B" w:rsidRDefault="0065029B" w:rsidP="0065029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A7A7F0D" w14:textId="014A0D0B" w:rsidR="0065029B" w:rsidRPr="0065029B" w:rsidRDefault="0065029B" w:rsidP="00337960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164B9A68" w14:textId="04E60815" w:rsidR="00337960" w:rsidRPr="00337960" w:rsidRDefault="004524A5" w:rsidP="000941BA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Wynagrodzenie</w:t>
            </w:r>
            <w:r w:rsidR="00337960" w:rsidRPr="003379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za wykonanie czynności przygotowawczych</w:t>
            </w:r>
            <w:r w:rsidR="00F744CB">
              <w:rPr>
                <w:rFonts w:asciiTheme="minorHAnsi" w:hAnsiTheme="minorHAnsi" w:cstheme="minorHAnsi"/>
                <w:b/>
                <w:sz w:val="22"/>
                <w:szCs w:val="22"/>
              </w:rPr>
              <w:t>,</w:t>
            </w:r>
            <w:r w:rsidR="00337960" w:rsidRPr="003379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F744CB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 którym mowa w </w:t>
            </w:r>
            <w:r w:rsidR="00F744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Rozdziale XIX </w:t>
            </w:r>
            <w:r w:rsidR="00F744CB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ust. 13 pkt 1</w:t>
            </w:r>
            <w:r w:rsidR="00F744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SWZ</w:t>
            </w:r>
            <w:r w:rsidR="00F744CB" w:rsidRPr="003379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="00337960" w:rsidRPr="003379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nie może przekroczyć równowartości </w:t>
            </w:r>
            <w:r w:rsidR="003379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1 620</w:t>
            </w:r>
            <w:r w:rsidR="00337960" w:rsidRPr="003379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punktów kosztowych</w:t>
            </w:r>
            <w:r w:rsidR="003379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</w:t>
            </w:r>
            <w:r w:rsidR="00337960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przypadku zaoferowania wynagrodzenia za wykonanie czynności przygotowawczych wykraczającego poza określony wyżej górny limit, oferta podlega odrzuceniu.</w:t>
            </w:r>
          </w:p>
          <w:p w14:paraId="578D47C1" w14:textId="77777777" w:rsidR="00337960" w:rsidRPr="00337960" w:rsidRDefault="00337960" w:rsidP="00337960">
            <w:pPr>
              <w:pStyle w:val="Akapitzlist"/>
              <w:spacing w:before="120"/>
              <w:ind w:left="74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CEF833" w14:textId="1B553926" w:rsidR="0065029B" w:rsidRDefault="0065029B" w:rsidP="009E61F1">
            <w:pPr>
              <w:pStyle w:val="Akapitzlist"/>
              <w:numPr>
                <w:ilvl w:val="0"/>
                <w:numId w:val="38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W</w:t>
            </w:r>
            <w:r w:rsidRPr="0065029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ynagrodzenie za wykonanie </w:t>
            </w:r>
            <w:r w:rsidRPr="006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czynności z zakresu wdrażania</w:t>
            </w:r>
            <w:r w:rsidRPr="0065029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powierzonego Działania 1.1. Badania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Pr="0065029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 innowacje w przedsiębiorstwach w ramach Priorytetu 1 Fundusze europejskie dla konkurencyjnego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Pr="0065029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 inteligentnego Pomorza Programu regionalnego Fundusze Europejskie dla Pomorza 2021-2027, </w:t>
            </w:r>
            <w:r w:rsidRPr="0065029B">
              <w:rPr>
                <w:rFonts w:asciiTheme="minorHAnsi" w:hAnsiTheme="minorHAnsi" w:cstheme="minorHAnsi"/>
                <w:sz w:val="22"/>
                <w:szCs w:val="22"/>
              </w:rPr>
              <w:t>w tym wykonanie w okresie realizacji tych czynności innych obowiązków wynikających z umowy</w:t>
            </w:r>
            <w:r w:rsidR="0033796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F7E387A" w14:textId="184979B6" w:rsidR="009E61F1" w:rsidRPr="00145A90" w:rsidRDefault="009E61F1" w:rsidP="009E61F1">
            <w:pPr>
              <w:pStyle w:val="Akapitzlist"/>
              <w:spacing w:before="120"/>
              <w:ind w:left="744"/>
              <w:rPr>
                <w:rFonts w:asciiTheme="minorHAnsi" w:hAnsiTheme="minorHAnsi" w:cstheme="minorHAnsi"/>
                <w:sz w:val="16"/>
                <w:szCs w:val="16"/>
              </w:rPr>
            </w:pPr>
          </w:p>
          <w:tbl>
            <w:tblPr>
              <w:tblStyle w:val="Tabela-Siatka"/>
              <w:tblW w:w="9752" w:type="dxa"/>
              <w:tblInd w:w="24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6917"/>
              <w:gridCol w:w="709"/>
            </w:tblGrid>
            <w:tr w:rsidR="009E61F1" w:rsidRPr="00600BE3" w14:paraId="0D90AE88" w14:textId="77777777" w:rsidTr="009E61F1">
              <w:trPr>
                <w:trHeight w:val="454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0E527CF6" w14:textId="6DE9C239" w:rsidR="009E61F1" w:rsidRPr="009E61F1" w:rsidRDefault="009E61F1" w:rsidP="009E61F1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9E61F1">
                    <w:rPr>
                      <w:rFonts w:asciiTheme="minorHAnsi" w:hAnsiTheme="minorHAnsi" w:cstheme="minorHAnsi"/>
                      <w:szCs w:val="22"/>
                    </w:rPr>
                    <w:t>CZĘŚĆ PODSTAWOWA ZAMÓWIENIA</w:t>
                  </w:r>
                  <w:r w:rsidR="008106DC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8106DC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 xml:space="preserve"> 10 ust. 1 pkt 1 projektu Umowy</w:t>
                  </w:r>
                  <w:r w:rsidR="00145A90">
                    <w:rPr>
                      <w:rFonts w:asciiTheme="minorHAnsi" w:hAnsiTheme="minorHAnsi"/>
                      <w:b w:val="0"/>
                    </w:rPr>
                    <w:t>):</w:t>
                  </w:r>
                </w:p>
              </w:tc>
            </w:tr>
            <w:tr w:rsidR="009E61F1" w:rsidRPr="00600BE3" w14:paraId="45C5E521" w14:textId="77777777" w:rsidTr="009E61F1">
              <w:trPr>
                <w:trHeight w:val="454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02843DA0" w14:textId="313E783E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</w:t>
                  </w:r>
                  <w:r w:rsidRPr="009E61F1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263CC8AA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04EAFBAE" w14:textId="77777777" w:rsidR="009E61F1" w:rsidRPr="00600BE3" w:rsidRDefault="009E61F1" w:rsidP="009E61F1">
                  <w:pPr>
                    <w:pStyle w:val="TABPogrrodek"/>
                  </w:pPr>
                  <w:r w:rsidRPr="00600BE3">
                    <w:t>zł</w:t>
                  </w:r>
                </w:p>
              </w:tc>
            </w:tr>
            <w:tr w:rsidR="009E61F1" w:rsidRPr="009E61F1" w14:paraId="4913C849" w14:textId="77777777" w:rsidTr="009E61F1">
              <w:trPr>
                <w:trHeight w:val="454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09B6E8F6" w14:textId="27361007" w:rsidR="009E61F1" w:rsidRPr="009E61F1" w:rsidRDefault="009E61F1" w:rsidP="009E61F1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9E61F1">
                    <w:rPr>
                      <w:rFonts w:asciiTheme="minorHAnsi" w:hAnsiTheme="minorHAnsi" w:cstheme="minorHAnsi"/>
                      <w:szCs w:val="22"/>
                    </w:rPr>
                    <w:t>CZĘŚĆ OPCJONALNA ZAMÓWIENIA W WARIANCIE A</w:t>
                  </w:r>
                  <w:r w:rsidR="008106DC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8106DC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 xml:space="preserve"> 10 ust. 1 pkt 2 projektu Umowy)</w:t>
                  </w:r>
                  <w:r w:rsidR="00145A90">
                    <w:rPr>
                      <w:rFonts w:asciiTheme="minorHAnsi" w:hAnsiTheme="minorHAnsi"/>
                      <w:b w:val="0"/>
                    </w:rPr>
                    <w:t>:</w:t>
                  </w:r>
                </w:p>
              </w:tc>
            </w:tr>
            <w:tr w:rsidR="009E61F1" w:rsidRPr="00600BE3" w14:paraId="53ED527E" w14:textId="77777777" w:rsidTr="009E61F1">
              <w:trPr>
                <w:trHeight w:val="454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16F764B9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</w:t>
                  </w:r>
                  <w:r w:rsidRPr="009E61F1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2BDFDCA2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461FFB02" w14:textId="77777777" w:rsidR="009E61F1" w:rsidRPr="00600BE3" w:rsidRDefault="009E61F1" w:rsidP="009E61F1">
                  <w:pPr>
                    <w:pStyle w:val="TABPogrrodek"/>
                  </w:pPr>
                  <w:r w:rsidRPr="00600BE3">
                    <w:t>zł</w:t>
                  </w:r>
                </w:p>
              </w:tc>
            </w:tr>
            <w:tr w:rsidR="009E61F1" w:rsidRPr="009E61F1" w14:paraId="25620306" w14:textId="77777777" w:rsidTr="009E61F1">
              <w:trPr>
                <w:trHeight w:val="454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2FF3571F" w14:textId="21B4291B" w:rsidR="009E61F1" w:rsidRPr="009E61F1" w:rsidRDefault="009E61F1" w:rsidP="009E61F1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9E61F1">
                    <w:rPr>
                      <w:rFonts w:asciiTheme="minorHAnsi" w:hAnsiTheme="minorHAnsi" w:cstheme="minorHAnsi"/>
                      <w:szCs w:val="22"/>
                    </w:rPr>
                    <w:t>CZĘŚĆ OPCJONALNA ZAMÓWIENIA W WARIANCIE B</w:t>
                  </w:r>
                  <w:r w:rsidR="008106DC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="008106DC"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8106DC" w:rsidRPr="00145A90">
                    <w:rPr>
                      <w:rFonts w:asciiTheme="minorHAnsi" w:hAnsiTheme="minorHAnsi"/>
                      <w:b w:val="0"/>
                    </w:rPr>
                    <w:t xml:space="preserve"> 10 ust. 1 pkt 3 projektu Umowy</w:t>
                  </w:r>
                  <w:r w:rsidR="00145A90">
                    <w:rPr>
                      <w:rFonts w:asciiTheme="minorHAnsi" w:hAnsiTheme="minorHAnsi"/>
                      <w:b w:val="0"/>
                    </w:rPr>
                    <w:t>):</w:t>
                  </w:r>
                </w:p>
              </w:tc>
            </w:tr>
            <w:tr w:rsidR="009E61F1" w:rsidRPr="00600BE3" w14:paraId="64A8F646" w14:textId="77777777" w:rsidTr="009E61F1">
              <w:trPr>
                <w:trHeight w:val="454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3C1AD0F3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</w:t>
                  </w:r>
                  <w:r w:rsidRPr="009E61F1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6BCED6F6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79198FA7" w14:textId="77777777" w:rsidR="009E61F1" w:rsidRPr="00600BE3" w:rsidRDefault="009E61F1" w:rsidP="009E61F1">
                  <w:pPr>
                    <w:pStyle w:val="TABPogrrodek"/>
                  </w:pPr>
                  <w:r w:rsidRPr="00600BE3">
                    <w:t>zł</w:t>
                  </w:r>
                </w:p>
              </w:tc>
            </w:tr>
            <w:tr w:rsidR="009E61F1" w:rsidRPr="009E61F1" w14:paraId="3A2A6515" w14:textId="77777777" w:rsidTr="009E61F1">
              <w:trPr>
                <w:trHeight w:val="454"/>
              </w:trPr>
              <w:tc>
                <w:tcPr>
                  <w:tcW w:w="9752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64ABB2A9" w14:textId="29F1E8EB" w:rsidR="00145A90" w:rsidRDefault="009E61F1" w:rsidP="00145A90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>ŁĄCZNIE: CENA ZA CZĘŚĆ PO</w:t>
                  </w:r>
                  <w:r w:rsidR="002B2A02">
                    <w:rPr>
                      <w:rFonts w:asciiTheme="minorHAnsi" w:hAnsiTheme="minorHAnsi" w:cstheme="minorHAnsi"/>
                      <w:szCs w:val="22"/>
                    </w:rPr>
                    <w:t>D</w:t>
                  </w:r>
                  <w:r>
                    <w:rPr>
                      <w:rFonts w:asciiTheme="minorHAnsi" w:hAnsiTheme="minorHAnsi" w:cstheme="minorHAnsi"/>
                      <w:szCs w:val="22"/>
                    </w:rPr>
                    <w:t>STAWOWĄ I OPCJONALĄ W WARIANCIE A i B</w:t>
                  </w:r>
                </w:p>
                <w:p w14:paraId="40FCB7F7" w14:textId="7D208C1A" w:rsidR="009E61F1" w:rsidRPr="009E61F1" w:rsidRDefault="008106DC" w:rsidP="00145A90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145A90">
                    <w:rPr>
                      <w:rFonts w:asciiTheme="minorHAnsi" w:hAnsiTheme="minorHAnsi"/>
                      <w:b w:val="0"/>
                    </w:rPr>
                    <w:t>(</w:t>
                  </w:r>
                  <w:r w:rsidRPr="00145A90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Pr="00145A90">
                    <w:rPr>
                      <w:rFonts w:asciiTheme="minorHAnsi" w:hAnsiTheme="minorHAnsi"/>
                      <w:b w:val="0"/>
                    </w:rPr>
                    <w:t xml:space="preserve"> 10 ust. 1 projektu Umowy</w:t>
                  </w:r>
                  <w:r w:rsidR="004A7AAB">
                    <w:rPr>
                      <w:rFonts w:asciiTheme="minorHAnsi" w:hAnsiTheme="minorHAnsi"/>
                      <w:b w:val="0"/>
                    </w:rPr>
                    <w:t>):</w:t>
                  </w:r>
                </w:p>
              </w:tc>
            </w:tr>
            <w:tr w:rsidR="009E61F1" w:rsidRPr="00600BE3" w14:paraId="04B5DA85" w14:textId="77777777" w:rsidTr="009E61F1">
              <w:trPr>
                <w:trHeight w:val="454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0774B51E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</w:t>
                  </w:r>
                  <w:r w:rsidRPr="009E61F1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917" w:type="dxa"/>
                  <w:shd w:val="clear" w:color="auto" w:fill="FFFFFF" w:themeFill="background1"/>
                  <w:vAlign w:val="center"/>
                </w:tcPr>
                <w:p w14:paraId="2354F540" w14:textId="77777777" w:rsidR="009E61F1" w:rsidRPr="009E61F1" w:rsidRDefault="009E61F1" w:rsidP="009E61F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0D515851" w14:textId="77777777" w:rsidR="009E61F1" w:rsidRPr="00600BE3" w:rsidRDefault="009E61F1" w:rsidP="009E61F1">
                  <w:pPr>
                    <w:pStyle w:val="TABPogrrodek"/>
                  </w:pPr>
                  <w:r w:rsidRPr="00600BE3">
                    <w:t>zł</w:t>
                  </w:r>
                </w:p>
              </w:tc>
            </w:tr>
          </w:tbl>
          <w:p w14:paraId="55CF0957" w14:textId="07D0B7AB" w:rsidR="009E61F1" w:rsidRDefault="009E61F1" w:rsidP="009E61F1">
            <w:pPr>
              <w:pStyle w:val="Akapitzlist"/>
              <w:spacing w:before="120"/>
              <w:ind w:left="319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 wynagrodzenie za </w:t>
            </w:r>
            <w:r w:rsidRPr="008C4BB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czynności z zakresu wdrażania</w:t>
            </w:r>
            <w:r w:rsidRPr="00E7680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powierzonego Działania</w:t>
            </w:r>
            <w:r w:rsidRPr="00E76802">
              <w:rPr>
                <w:rFonts w:asciiTheme="minorHAnsi" w:hAnsiTheme="minorHAnsi"/>
                <w:bCs/>
                <w:sz w:val="22"/>
              </w:rPr>
              <w:t xml:space="preserve"> 1.1. Badania i innowacje </w:t>
            </w:r>
            <w:r>
              <w:rPr>
                <w:rFonts w:asciiTheme="minorHAnsi" w:hAnsiTheme="minorHAnsi"/>
                <w:bCs/>
                <w:sz w:val="22"/>
              </w:rPr>
              <w:br/>
            </w:r>
            <w:r w:rsidRPr="00E76802">
              <w:rPr>
                <w:rFonts w:asciiTheme="minorHAnsi" w:hAnsiTheme="minorHAnsi"/>
                <w:bCs/>
                <w:sz w:val="22"/>
              </w:rPr>
              <w:t>w przedsiębiorstwach w ramach Priorytetu 1 Fundusze europejskie dla konkurencyjnego i inteligentnego Pomorza Programu regionalnego Fundusze Europejskie dla Pomorza 2021-2027,</w:t>
            </w:r>
            <w:r w:rsidRPr="00E7680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E76802">
              <w:rPr>
                <w:rFonts w:ascii="Calibri" w:hAnsi="Calibri" w:cs="Calibri"/>
                <w:sz w:val="22"/>
                <w:szCs w:val="22"/>
              </w:rPr>
              <w:t xml:space="preserve">w tym wykonanie w okresie realizacji tych czynności innych obowiązków wynikających z umowy, </w:t>
            </w:r>
            <w:r w:rsidRPr="00E76802">
              <w:rPr>
                <w:rFonts w:asciiTheme="minorHAnsi" w:hAnsiTheme="minorHAnsi" w:cstheme="minorHAnsi"/>
                <w:bCs/>
                <w:sz w:val="22"/>
                <w:szCs w:val="22"/>
              </w:rPr>
              <w:t>składają się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  <w:p w14:paraId="78D063F4" w14:textId="6D97770E" w:rsidR="009E61F1" w:rsidRDefault="009E61F1" w:rsidP="009E61F1">
            <w:pPr>
              <w:pStyle w:val="Akapitzlist"/>
              <w:spacing w:before="120"/>
              <w:ind w:left="31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BF582F" w14:textId="2756DBDD" w:rsidR="009E61F1" w:rsidRPr="00EA4AD8" w:rsidRDefault="00EA4AD8" w:rsidP="008F0973">
            <w:pPr>
              <w:pStyle w:val="Akapitzlist"/>
              <w:numPr>
                <w:ilvl w:val="0"/>
                <w:numId w:val="39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EA4AD8">
              <w:rPr>
                <w:rFonts w:asciiTheme="minorHAnsi" w:hAnsiTheme="minorHAnsi" w:cstheme="minorHAnsi"/>
                <w:b/>
                <w:sz w:val="22"/>
                <w:szCs w:val="22"/>
              </w:rPr>
              <w:t>CZĘŚĆ PIERWSZ</w:t>
            </w:r>
            <w:r w:rsidR="002B2A02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Pr="00EA4A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WYNAGRODZENIA ZA CZĘŚĆ PODSTAWOWĄ ZAMÓWIENIA</w:t>
            </w:r>
            <w:r w:rsidR="00AC6AC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067BA00" w14:textId="752CB231" w:rsidR="00EA4AD8" w:rsidRDefault="00EA4AD8" w:rsidP="00AC6AC8">
            <w:pPr>
              <w:pStyle w:val="Akapitzlist"/>
              <w:spacing w:before="120"/>
              <w:ind w:left="602"/>
              <w:rPr>
                <w:rFonts w:asciiTheme="minorHAnsi" w:hAnsiTheme="minorHAnsi"/>
                <w:b/>
                <w:kern w:val="2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W</w:t>
            </w:r>
            <w:r w:rsidRPr="00E768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ynagrodzenie ryczałtowe </w:t>
            </w:r>
            <w:r w:rsidR="00145A90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(brutto) </w:t>
            </w:r>
            <w:r w:rsidRPr="00E768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z tytułu ponoszenia przez IP (Wykonawcę) kosztów związanych 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br/>
            </w:r>
            <w:r w:rsidRPr="00E76802">
              <w:rPr>
                <w:rFonts w:asciiTheme="minorHAnsi" w:hAnsiTheme="minorHAnsi"/>
                <w:b/>
                <w:kern w:val="2"/>
                <w:sz w:val="22"/>
                <w:szCs w:val="22"/>
              </w:rPr>
              <w:t>z zapewnieniem przez cały okres realizacji Umowy (niezależnie od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 </w:t>
            </w:r>
            <w:r w:rsidRPr="00E768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skorzystania przez IZ FEP z prawa opcji w każdym z wariantów) bazy lokalowej, o której mowa w </w:t>
            </w:r>
            <w:r w:rsidRPr="00E76802">
              <w:rPr>
                <w:rFonts w:asciiTheme="minorHAnsi" w:hAnsiTheme="minorHAnsi" w:cstheme="minorHAnsi"/>
                <w:b/>
                <w:kern w:val="2"/>
                <w:sz w:val="22"/>
                <w:szCs w:val="22"/>
              </w:rPr>
              <w:t>§</w:t>
            </w:r>
            <w:r w:rsidRPr="00E768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3 ust. 7 projektu umowy oraz z prowadzeniem rachunku programowego</w:t>
            </w:r>
            <w:r w:rsidR="00AC6AC8">
              <w:rPr>
                <w:rFonts w:asciiTheme="minorHAnsi" w:hAnsiTheme="minorHAnsi"/>
                <w:b/>
                <w:kern w:val="2"/>
                <w:sz w:val="22"/>
                <w:szCs w:val="22"/>
              </w:rPr>
              <w:t>,</w:t>
            </w:r>
            <w:r w:rsidR="00AC6AC8" w:rsidRPr="00AC6AC8">
              <w:rPr>
                <w:rFonts w:asciiTheme="minorHAnsi" w:hAnsiTheme="minorHAnsi"/>
                <w:kern w:val="2"/>
                <w:sz w:val="22"/>
                <w:szCs w:val="22"/>
              </w:rPr>
              <w:t xml:space="preserve"> ponoszone przez IP w związku z realizacją czynności z zakresu wdrażania, </w:t>
            </w:r>
            <w:r w:rsidR="00AC6AC8">
              <w:rPr>
                <w:rFonts w:asciiTheme="minorHAnsi" w:hAnsiTheme="minorHAnsi"/>
                <w:kern w:val="2"/>
                <w:sz w:val="22"/>
                <w:szCs w:val="22"/>
              </w:rPr>
              <w:br/>
            </w:r>
            <w:r w:rsidR="00AC6AC8" w:rsidRPr="00AC6AC8">
              <w:rPr>
                <w:rFonts w:asciiTheme="minorHAnsi" w:hAnsiTheme="minorHAnsi"/>
                <w:kern w:val="2"/>
                <w:sz w:val="22"/>
                <w:szCs w:val="22"/>
              </w:rPr>
              <w:t xml:space="preserve">o których mowa w § 4 ust. 1 pkt 2 projektu umowy, w zakresie w jakim ich poniesienie jest niezbędne do realizacji czynności, o których mowa w </w:t>
            </w:r>
            <w:r w:rsidR="00AC6AC8">
              <w:rPr>
                <w:rFonts w:asciiTheme="minorHAnsi" w:hAnsiTheme="minorHAnsi"/>
                <w:kern w:val="2"/>
                <w:sz w:val="22"/>
                <w:szCs w:val="22"/>
              </w:rPr>
              <w:t xml:space="preserve">Rozdziale XIX ust. 13 </w:t>
            </w:r>
            <w:r w:rsidR="00AC6AC8" w:rsidRPr="00AC6AC8">
              <w:rPr>
                <w:rFonts w:asciiTheme="minorHAnsi" w:hAnsiTheme="minorHAnsi"/>
                <w:kern w:val="2"/>
                <w:sz w:val="22"/>
                <w:szCs w:val="22"/>
              </w:rPr>
              <w:t>pkt 2.</w:t>
            </w:r>
            <w:r w:rsidR="0077540B">
              <w:rPr>
                <w:rFonts w:asciiTheme="minorHAnsi" w:hAnsiTheme="minorHAnsi"/>
                <w:kern w:val="2"/>
                <w:sz w:val="22"/>
                <w:szCs w:val="22"/>
              </w:rPr>
              <w:t xml:space="preserve">1 </w:t>
            </w:r>
            <w:r w:rsidR="00130301">
              <w:rPr>
                <w:rFonts w:asciiTheme="minorHAnsi" w:hAnsiTheme="minorHAnsi"/>
                <w:kern w:val="2"/>
                <w:sz w:val="22"/>
                <w:szCs w:val="22"/>
              </w:rPr>
              <w:t>SWZ</w:t>
            </w:r>
            <w:r w:rsidR="00AC6AC8" w:rsidRPr="00AC6AC8">
              <w:rPr>
                <w:rFonts w:asciiTheme="minorHAnsi" w:hAnsiTheme="minorHAnsi"/>
                <w:kern w:val="2"/>
                <w:sz w:val="22"/>
                <w:szCs w:val="22"/>
              </w:rPr>
              <w:t>) , obejmując</w:t>
            </w:r>
            <w:r w:rsidR="00AC6AC8">
              <w:rPr>
                <w:rFonts w:asciiTheme="minorHAnsi" w:hAnsiTheme="minorHAnsi"/>
                <w:kern w:val="2"/>
                <w:sz w:val="22"/>
                <w:szCs w:val="22"/>
              </w:rPr>
              <w:t>e</w:t>
            </w:r>
            <w:r w:rsidR="00AC6AC8" w:rsidRPr="00AC6AC8">
              <w:rPr>
                <w:rFonts w:asciiTheme="minorHAnsi" w:hAnsiTheme="minorHAnsi"/>
                <w:b/>
                <w:kern w:val="2"/>
                <w:sz w:val="22"/>
                <w:szCs w:val="22"/>
              </w:rPr>
              <w:t>:</w:t>
            </w:r>
          </w:p>
          <w:p w14:paraId="748B04A6" w14:textId="0971F737" w:rsidR="00AC6AC8" w:rsidRDefault="00AC6AC8" w:rsidP="00AC6AC8">
            <w:pPr>
              <w:pStyle w:val="Akapitzlist"/>
              <w:spacing w:before="120"/>
              <w:ind w:left="602"/>
              <w:rPr>
                <w:rFonts w:asciiTheme="minorHAnsi" w:hAnsiTheme="minorHAnsi"/>
                <w:b/>
                <w:kern w:val="2"/>
                <w:sz w:val="22"/>
                <w:szCs w:val="22"/>
              </w:rPr>
            </w:pPr>
          </w:p>
          <w:p w14:paraId="0CAB5938" w14:textId="77777777" w:rsidR="00AC6AC8" w:rsidRPr="00E76802" w:rsidRDefault="00AC6AC8" w:rsidP="00AC6AC8">
            <w:pPr>
              <w:pStyle w:val="Akapitzlist"/>
              <w:numPr>
                <w:ilvl w:val="0"/>
                <w:numId w:val="40"/>
              </w:numPr>
              <w:spacing w:after="120"/>
              <w:ind w:left="886" w:right="98" w:hanging="284"/>
              <w:contextualSpacing w:val="0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>koszty najmu/dzierżawy nieruchomości/części nieruchomości (pomieszczeń) przeznaczonych do realizacji zadań z zakresu wdrażania powierzonego Działania,</w:t>
            </w:r>
          </w:p>
          <w:p w14:paraId="248A5FB6" w14:textId="77777777" w:rsidR="00AC6AC8" w:rsidRPr="00E76802" w:rsidRDefault="00AC6AC8" w:rsidP="00AC6AC8">
            <w:pPr>
              <w:pStyle w:val="Akapitzlist"/>
              <w:numPr>
                <w:ilvl w:val="0"/>
                <w:numId w:val="40"/>
              </w:numPr>
              <w:spacing w:after="120"/>
              <w:ind w:left="886" w:right="98" w:hanging="284"/>
              <w:contextualSpacing w:val="0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>koszty sprzątania nieruchomości/pomieszczeń służących realizacji zadań,</w:t>
            </w:r>
          </w:p>
          <w:p w14:paraId="6B867C97" w14:textId="77777777" w:rsidR="00AC6AC8" w:rsidRPr="00E76802" w:rsidRDefault="00AC6AC8" w:rsidP="00AC6AC8">
            <w:pPr>
              <w:pStyle w:val="Akapitzlist"/>
              <w:numPr>
                <w:ilvl w:val="0"/>
                <w:numId w:val="40"/>
              </w:numPr>
              <w:spacing w:after="120"/>
              <w:ind w:left="886" w:right="98" w:hanging="284"/>
              <w:contextualSpacing w:val="0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 xml:space="preserve">koszty remontów, napraw lub adaptacji nieruchomości/pomieszczeń w zakresie niezbędnym do realizowania zadań,  </w:t>
            </w:r>
          </w:p>
          <w:p w14:paraId="2166A4E5" w14:textId="77777777" w:rsidR="00AC6AC8" w:rsidRPr="00E76802" w:rsidRDefault="00AC6AC8" w:rsidP="00AC6AC8">
            <w:pPr>
              <w:pStyle w:val="Akapitzlist"/>
              <w:numPr>
                <w:ilvl w:val="0"/>
                <w:numId w:val="40"/>
              </w:numPr>
              <w:spacing w:after="120"/>
              <w:ind w:left="886" w:right="98" w:hanging="284"/>
              <w:contextualSpacing w:val="0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 xml:space="preserve">opłaty wodnokanalizacyjne, opłaty za energię, ogrzewanie, wywóz śmieci, gaz, usługi telekomunikacyjne, </w:t>
            </w:r>
            <w:proofErr w:type="spellStart"/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>internet</w:t>
            </w:r>
            <w:proofErr w:type="spellEnd"/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>, usługi pocztowe potrzebne do wykonania zadań,</w:t>
            </w:r>
          </w:p>
          <w:p w14:paraId="673568F3" w14:textId="47380A4F" w:rsidR="00AC6AC8" w:rsidRDefault="00AC6AC8" w:rsidP="00AC6AC8">
            <w:pPr>
              <w:pStyle w:val="Akapitzlist"/>
              <w:numPr>
                <w:ilvl w:val="0"/>
                <w:numId w:val="40"/>
              </w:numPr>
              <w:spacing w:after="120"/>
              <w:ind w:left="886" w:right="98" w:hanging="284"/>
              <w:contextualSpacing w:val="0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E76802">
              <w:rPr>
                <w:rFonts w:asciiTheme="minorHAnsi" w:hAnsiTheme="minorHAnsi"/>
                <w:kern w:val="2"/>
                <w:sz w:val="22"/>
                <w:szCs w:val="22"/>
              </w:rPr>
              <w:t>inne opłaty lub koszty związane z nieruchomościami/pomieszczeniami wykorzystywanymi do realizacji czynności z zakresu wdrażania (w tym np. koszty zarządu)</w:t>
            </w:r>
            <w:r w:rsidR="00AA7EA6">
              <w:rPr>
                <w:rFonts w:asciiTheme="minorHAnsi" w:hAnsiTheme="minorHAnsi"/>
                <w:kern w:val="2"/>
                <w:sz w:val="22"/>
                <w:szCs w:val="22"/>
              </w:rPr>
              <w:t>,</w:t>
            </w:r>
          </w:p>
          <w:p w14:paraId="7425AD47" w14:textId="5986DAFF" w:rsidR="00AC6AC8" w:rsidRPr="00AC6AC8" w:rsidRDefault="00AC6AC8" w:rsidP="00AC6AC8">
            <w:pPr>
              <w:pStyle w:val="Akapitzlist"/>
              <w:numPr>
                <w:ilvl w:val="0"/>
                <w:numId w:val="40"/>
              </w:numPr>
              <w:spacing w:after="120"/>
              <w:ind w:left="886" w:right="98" w:hanging="284"/>
              <w:contextualSpacing w:val="0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AC6AC8">
              <w:rPr>
                <w:rFonts w:asciiTheme="minorHAnsi" w:hAnsiTheme="minorHAnsi"/>
                <w:kern w:val="2"/>
                <w:sz w:val="22"/>
                <w:szCs w:val="22"/>
              </w:rPr>
              <w:t>koszty prowadzenia rachunku programowego w ramach realizacji umowy</w:t>
            </w:r>
            <w:r w:rsidR="00AA7EA6">
              <w:rPr>
                <w:rFonts w:asciiTheme="minorHAnsi" w:hAnsiTheme="minorHAnsi"/>
                <w:kern w:val="2"/>
                <w:sz w:val="22"/>
                <w:szCs w:val="22"/>
              </w:rPr>
              <w:t>.</w:t>
            </w:r>
          </w:p>
          <w:p w14:paraId="189642CA" w14:textId="77777777" w:rsidR="00AC6AC8" w:rsidRPr="00145A90" w:rsidRDefault="00AC6AC8" w:rsidP="00EA4AD8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8"/>
                <w:szCs w:val="8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5125"/>
              <w:gridCol w:w="1701"/>
              <w:gridCol w:w="2217"/>
              <w:gridCol w:w="709"/>
            </w:tblGrid>
            <w:tr w:rsidR="004511E7" w:rsidRPr="0065029B" w14:paraId="0D567134" w14:textId="77777777" w:rsidTr="00145A90">
              <w:trPr>
                <w:trHeight w:val="454"/>
              </w:trPr>
              <w:tc>
                <w:tcPr>
                  <w:tcW w:w="5125" w:type="dxa"/>
                  <w:shd w:val="clear" w:color="auto" w:fill="D9D9D9" w:themeFill="background1" w:themeFillShade="D9"/>
                  <w:vAlign w:val="center"/>
                </w:tcPr>
                <w:p w14:paraId="3A8B2A85" w14:textId="2F32EC20" w:rsidR="004511E7" w:rsidRPr="0065029B" w:rsidRDefault="004511E7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</w:t>
                  </w:r>
                  <w:r w:rsidR="004A7AA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4A7AAB" w:rsidRPr="008235CB">
                    <w:rPr>
                      <w:rFonts w:asciiTheme="minorHAnsi" w:hAnsiTheme="minorHAnsi"/>
                      <w:sz w:val="22"/>
                      <w:szCs w:val="22"/>
                    </w:rPr>
                    <w:t>(</w:t>
                  </w:r>
                  <w:r w:rsidR="004A7AAB" w:rsidRPr="008235CB">
                    <w:rPr>
                      <w:rFonts w:asciiTheme="minorHAnsi" w:hAnsiTheme="minorHAnsi" w:cstheme="minorHAnsi"/>
                      <w:sz w:val="22"/>
                      <w:szCs w:val="22"/>
                    </w:rPr>
                    <w:t>§</w:t>
                  </w:r>
                  <w:r w:rsidR="004A7AAB" w:rsidRPr="008235CB">
                    <w:rPr>
                      <w:rFonts w:asciiTheme="minorHAnsi" w:hAnsiTheme="minorHAnsi"/>
                      <w:sz w:val="22"/>
                      <w:szCs w:val="22"/>
                    </w:rPr>
                    <w:t xml:space="preserve"> 10 ust. 2 pkt 1 projektu Umowy</w:t>
                  </w:r>
                  <w:r w:rsidR="008235CB">
                    <w:rPr>
                      <w:rFonts w:asciiTheme="minorHAnsi" w:hAnsiTheme="minorHAnsi"/>
                      <w:sz w:val="22"/>
                      <w:szCs w:val="22"/>
                    </w:rPr>
                    <w:t>)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918" w:type="dxa"/>
                  <w:gridSpan w:val="2"/>
                  <w:shd w:val="clear" w:color="auto" w:fill="FFFFFF" w:themeFill="background1"/>
                  <w:vAlign w:val="center"/>
                </w:tcPr>
                <w:p w14:paraId="07EB06CA" w14:textId="77777777" w:rsidR="004511E7" w:rsidRPr="0065029B" w:rsidRDefault="004511E7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5E701805" w14:textId="77777777" w:rsidR="004511E7" w:rsidRPr="0065029B" w:rsidRDefault="004511E7" w:rsidP="004511E7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4511E7" w:rsidRPr="0065029B" w14:paraId="6E29BF33" w14:textId="77777777" w:rsidTr="00145A90">
              <w:trPr>
                <w:trHeight w:val="454"/>
              </w:trPr>
              <w:tc>
                <w:tcPr>
                  <w:tcW w:w="5125" w:type="dxa"/>
                  <w:shd w:val="clear" w:color="auto" w:fill="D9D9D9" w:themeFill="background1" w:themeFillShade="D9"/>
                  <w:vAlign w:val="center"/>
                </w:tcPr>
                <w:p w14:paraId="48419542" w14:textId="2D2EAFBF" w:rsidR="004511E7" w:rsidRPr="0065029B" w:rsidRDefault="004511E7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  <w:r w:rsidR="00145A90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1707D5C1" w14:textId="77777777" w:rsidR="004511E7" w:rsidRPr="0065029B" w:rsidRDefault="004511E7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292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29FF940" w14:textId="77777777" w:rsidR="004511E7" w:rsidRPr="0065029B" w:rsidRDefault="004511E7" w:rsidP="004511E7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461E16E7" w14:textId="7242D331" w:rsidR="00846F59" w:rsidRDefault="004524A5" w:rsidP="00846F59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Wynagrodzenie</w:t>
            </w:r>
            <w:r w:rsidR="00846F59" w:rsidRPr="003379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za wykonanie </w:t>
            </w:r>
            <w:r w:rsidR="00846F59" w:rsidRPr="00846F59">
              <w:rPr>
                <w:rFonts w:asciiTheme="minorHAnsi" w:hAnsiTheme="minorHAnsi" w:cstheme="minorHAnsi"/>
                <w:b/>
                <w:sz w:val="22"/>
                <w:szCs w:val="22"/>
              </w:rPr>
              <w:t>czynności z zakresu wdrażania – część pierwsza dot. zamówienia podstawowego</w:t>
            </w:r>
            <w:r w:rsidR="00846F59" w:rsidRPr="003379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846F59" w:rsidRPr="003379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nie może przekroczyć równowartości </w:t>
            </w:r>
            <w:r w:rsidR="00846F59" w:rsidRPr="00846F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5.400 </w:t>
            </w:r>
            <w:r w:rsidR="00846F59" w:rsidRPr="003379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punktów kosztowych</w:t>
            </w:r>
            <w:r w:rsidR="00846F59" w:rsidRPr="003379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846F59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 którym mowa w </w:t>
            </w:r>
            <w:r w:rsidR="00846F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Rozdziale XIX </w:t>
            </w:r>
            <w:r w:rsidR="00846F59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ust. 13 pkt </w:t>
            </w:r>
            <w:r w:rsidR="00846F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  <w:r w:rsidR="00846F59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846F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SWZ</w:t>
            </w:r>
            <w:r w:rsidR="00846F5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</w:t>
            </w:r>
            <w:r w:rsidR="00846F59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przypadku zaoferowania wynagrodzenia za </w:t>
            </w:r>
            <w:r w:rsidR="00CA70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wykonanie </w:t>
            </w:r>
            <w:r w:rsidR="00CA7088" w:rsidRPr="00CA70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czynności </w:t>
            </w:r>
            <w:r w:rsidR="00A94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="00CA7088" w:rsidRPr="00CA70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 zakresu wdrażania – część pierwsza wynagrodzenia dot. zamówienia podstawowego</w:t>
            </w:r>
            <w:r w:rsidR="00846F59"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wykraczającego poza określony wyżej górny limit, oferta podlega odrzuceniu</w:t>
            </w:r>
            <w:r w:rsidR="00846F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3A9FEBBA" w14:textId="77777777" w:rsidR="00846F59" w:rsidRPr="00846F59" w:rsidRDefault="00846F59" w:rsidP="00846F59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095004" w14:textId="3C94809B" w:rsidR="0065029B" w:rsidRPr="00AC6AC8" w:rsidRDefault="00AC6AC8" w:rsidP="00AC6AC8">
            <w:pPr>
              <w:pStyle w:val="Akapitzlist"/>
              <w:numPr>
                <w:ilvl w:val="0"/>
                <w:numId w:val="39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>CZĘŚĆ DRUG</w:t>
            </w:r>
            <w:r w:rsidR="007B12AF">
              <w:rPr>
                <w:rFonts w:asciiTheme="minorHAnsi" w:hAnsiTheme="minorHAnsi"/>
                <w:b/>
                <w:kern w:val="2"/>
                <w:sz w:val="22"/>
                <w:szCs w:val="22"/>
              </w:rPr>
              <w:t>A</w:t>
            </w: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WYNAGRODZENIA ZA CZĘŚĆ PODSTAWOWĄ ZAMÓWIENIA oraz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Pr="00AC6AC8">
              <w:rPr>
                <w:rFonts w:asciiTheme="minorHAnsi" w:hAnsiTheme="minorHAnsi"/>
                <w:b/>
                <w:kern w:val="2"/>
                <w:sz w:val="22"/>
                <w:szCs w:val="22"/>
              </w:rPr>
              <w:t>CZĘŚĆ PIERWSZ</w:t>
            </w:r>
            <w:r w:rsidR="007B12AF">
              <w:rPr>
                <w:rFonts w:asciiTheme="minorHAnsi" w:hAnsiTheme="minorHAnsi"/>
                <w:b/>
                <w:kern w:val="2"/>
                <w:sz w:val="22"/>
                <w:szCs w:val="22"/>
              </w:rPr>
              <w:t>A</w:t>
            </w:r>
            <w:r w:rsidRPr="00AC6AC8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WYNAGRODZENIA ZA ZAMÓWIENIE OPCJONALNE W WARIANCIE A oraz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Pr="00AC6AC8">
              <w:rPr>
                <w:rFonts w:asciiTheme="minorHAnsi" w:hAnsiTheme="minorHAnsi"/>
                <w:b/>
                <w:kern w:val="2"/>
                <w:sz w:val="22"/>
                <w:szCs w:val="22"/>
              </w:rPr>
              <w:t>WYNAGRODZENIE (całkowite) ZA ZAMÓWIENIE OPCJONALNE W WARIANCIE B</w:t>
            </w:r>
            <w:r w:rsidR="0077540B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="00145A90" w:rsidRPr="0077540B">
              <w:rPr>
                <w:rFonts w:asciiTheme="minorHAnsi" w:hAnsiTheme="minorHAnsi"/>
                <w:sz w:val="22"/>
                <w:szCs w:val="22"/>
              </w:rPr>
              <w:t>(</w:t>
            </w:r>
            <w:r w:rsidR="00145A90" w:rsidRPr="0077540B">
              <w:rPr>
                <w:rFonts w:asciiTheme="minorHAnsi" w:hAnsiTheme="minorHAnsi" w:cstheme="minorHAnsi"/>
                <w:sz w:val="22"/>
                <w:szCs w:val="22"/>
              </w:rPr>
              <w:t>§</w:t>
            </w:r>
            <w:r w:rsidR="00145A90" w:rsidRPr="0077540B">
              <w:rPr>
                <w:rFonts w:asciiTheme="minorHAnsi" w:hAnsiTheme="minorHAnsi"/>
                <w:sz w:val="22"/>
                <w:szCs w:val="22"/>
              </w:rPr>
              <w:t xml:space="preserve"> 10 ust. 2 pkt </w:t>
            </w:r>
            <w:r w:rsidR="000525DB" w:rsidRPr="0077540B">
              <w:rPr>
                <w:rFonts w:asciiTheme="minorHAnsi" w:hAnsiTheme="minorHAnsi"/>
                <w:sz w:val="22"/>
                <w:szCs w:val="22"/>
              </w:rPr>
              <w:t>2</w:t>
            </w:r>
            <w:r w:rsidR="00145A90" w:rsidRPr="0077540B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000525DB" w:rsidRPr="0077540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45A90" w:rsidRPr="0077540B">
              <w:rPr>
                <w:rFonts w:asciiTheme="minorHAnsi" w:hAnsiTheme="minorHAnsi" w:cstheme="minorHAnsi"/>
                <w:sz w:val="22"/>
                <w:szCs w:val="22"/>
              </w:rPr>
              <w:t>§</w:t>
            </w:r>
            <w:r w:rsidR="00145A90" w:rsidRPr="0077540B">
              <w:rPr>
                <w:rFonts w:asciiTheme="minorHAnsi" w:hAnsiTheme="minorHAnsi"/>
                <w:sz w:val="22"/>
                <w:szCs w:val="22"/>
              </w:rPr>
              <w:t xml:space="preserve"> 11 ust. 1 pkt 1</w:t>
            </w:r>
            <w:r w:rsidR="000525DB" w:rsidRPr="0077540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45A90" w:rsidRPr="0077540B">
              <w:rPr>
                <w:rFonts w:asciiTheme="minorHAnsi" w:hAnsiTheme="minorHAnsi"/>
                <w:sz w:val="22"/>
                <w:szCs w:val="22"/>
              </w:rPr>
              <w:t xml:space="preserve"> /  </w:t>
            </w:r>
            <w:r w:rsidR="00145A90" w:rsidRPr="0077540B">
              <w:rPr>
                <w:rFonts w:asciiTheme="minorHAnsi" w:hAnsiTheme="minorHAnsi" w:cstheme="minorHAnsi"/>
                <w:sz w:val="22"/>
                <w:szCs w:val="22"/>
              </w:rPr>
              <w:t>§</w:t>
            </w:r>
            <w:r w:rsidR="00145A90" w:rsidRPr="0077540B">
              <w:rPr>
                <w:rFonts w:asciiTheme="minorHAnsi" w:hAnsiTheme="minorHAnsi"/>
                <w:sz w:val="22"/>
                <w:szCs w:val="22"/>
              </w:rPr>
              <w:t xml:space="preserve"> 11 ust. 2 projektu Umowy</w:t>
            </w:r>
            <w:r w:rsidR="0077540B">
              <w:rPr>
                <w:rFonts w:asciiTheme="minorHAnsi" w:hAnsiTheme="minorHAnsi"/>
                <w:sz w:val="22"/>
                <w:szCs w:val="22"/>
              </w:rPr>
              <w:t>) -</w:t>
            </w:r>
            <w:r w:rsidR="0077540B" w:rsidRPr="0077540B">
              <w:rPr>
                <w:rFonts w:asciiTheme="minorHAnsi" w:hAnsiTheme="minorHAnsi"/>
                <w:b/>
                <w:bCs/>
                <w:kern w:val="2"/>
                <w:sz w:val="22"/>
                <w:szCs w:val="22"/>
              </w:rPr>
              <w:t xml:space="preserve"> </w:t>
            </w:r>
            <w:r w:rsidR="0077540B" w:rsidRPr="00331E5F">
              <w:rPr>
                <w:rFonts w:asciiTheme="minorHAnsi" w:hAnsiTheme="minorHAnsi"/>
                <w:bCs/>
                <w:sz w:val="22"/>
                <w:szCs w:val="22"/>
              </w:rPr>
              <w:t>o którym mowa w Rozdziale XIX ust. 13 pkt 2.2 SWZ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:</w:t>
            </w:r>
          </w:p>
          <w:p w14:paraId="0208282A" w14:textId="407EFAAA" w:rsidR="00AC6AC8" w:rsidRDefault="00921289" w:rsidP="00AC6AC8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Wynagrodzenie za</w:t>
            </w:r>
            <w:r w:rsidRPr="009212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czynności </w:t>
            </w:r>
            <w:bookmarkStart w:id="1" w:name="_Hlk158976027"/>
            <w:r w:rsidRPr="009212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 zakresu wdrażania </w:t>
            </w:r>
            <w:r w:rsidRPr="00921289">
              <w:rPr>
                <w:rFonts w:asciiTheme="minorHAnsi" w:hAnsiTheme="minorHAnsi" w:cstheme="minorHAnsi"/>
                <w:sz w:val="22"/>
                <w:szCs w:val="22"/>
              </w:rPr>
              <w:t xml:space="preserve">Projektów </w:t>
            </w:r>
            <w:bookmarkEnd w:id="1"/>
            <w:r w:rsidRPr="00921289">
              <w:rPr>
                <w:rFonts w:asciiTheme="minorHAnsi" w:hAnsiTheme="minorHAnsi" w:cstheme="minorHAnsi"/>
                <w:sz w:val="22"/>
                <w:szCs w:val="22"/>
              </w:rPr>
              <w:t xml:space="preserve">składanych i realizowanych w ramach powierzonego Działania </w:t>
            </w:r>
            <w:r w:rsidRPr="00921289">
              <w:rPr>
                <w:rFonts w:asciiTheme="minorHAnsi" w:hAnsiTheme="minorHAnsi" w:cstheme="minorHAnsi"/>
                <w:b/>
                <w:sz w:val="22"/>
                <w:szCs w:val="22"/>
              </w:rPr>
              <w:t>rozliczane METODĄ PUNKTÓW KOSZTOWYCH</w:t>
            </w:r>
            <w:r w:rsidRPr="00921289">
              <w:rPr>
                <w:rFonts w:asciiTheme="minorHAnsi" w:hAnsiTheme="minorHAnsi" w:cstheme="minorHAnsi"/>
                <w:sz w:val="22"/>
                <w:szCs w:val="22"/>
              </w:rPr>
              <w:t xml:space="preserve"> (obliczone dla poszczególnych etapów cyklu życia Projektów), uwzględniające wyszczególnione poniżej </w:t>
            </w:r>
            <w:r w:rsidRPr="009212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zakończone </w:t>
            </w:r>
            <w:r w:rsidRPr="00921289">
              <w:rPr>
                <w:rFonts w:asciiTheme="minorHAnsi" w:hAnsiTheme="minorHAnsi" w:cstheme="minorHAnsi"/>
                <w:sz w:val="22"/>
                <w:szCs w:val="22"/>
              </w:rPr>
              <w:t>(*z zastrzeżeniem rozliczenia kontroli) czynności:</w:t>
            </w:r>
          </w:p>
          <w:p w14:paraId="257F1C17" w14:textId="751A1501" w:rsidR="000941BA" w:rsidRDefault="00145A90" w:rsidP="00AC6AC8">
            <w:pPr>
              <w:pStyle w:val="Akapitzlist"/>
              <w:spacing w:before="120"/>
              <w:ind w:left="602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6E029D3E" w14:textId="3F03E089" w:rsidR="000941BA" w:rsidRDefault="000941BA" w:rsidP="00AC6AC8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 w:rsidRPr="002370E5">
              <w:rPr>
                <w:rFonts w:asciiTheme="minorHAnsi" w:hAnsiTheme="minorHAnsi" w:cstheme="minorHAnsi"/>
                <w:sz w:val="22"/>
                <w:szCs w:val="22"/>
              </w:rPr>
              <w:t xml:space="preserve">Ceny jednostkowe określonych powyżej czynności z zakresu wdrażania obliczane są jako </w:t>
            </w:r>
            <w:r w:rsidRPr="002370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iloczyn wartości punktu kosztowego</w:t>
            </w:r>
            <w:r w:rsidRPr="002370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370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(PK)</w:t>
            </w:r>
            <w:r w:rsidRPr="002370E5">
              <w:rPr>
                <w:rFonts w:asciiTheme="minorHAnsi" w:hAnsiTheme="minorHAnsi" w:cstheme="minorHAnsi"/>
                <w:sz w:val="22"/>
                <w:szCs w:val="22"/>
              </w:rPr>
              <w:t xml:space="preserve"> podanego przez Wykonawcę w ofercie </w:t>
            </w:r>
            <w:r w:rsidRPr="002370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liczby punktów kosztowych</w:t>
            </w:r>
            <w:r w:rsidRPr="002370E5">
              <w:rPr>
                <w:rFonts w:asciiTheme="minorHAnsi" w:hAnsiTheme="minorHAnsi" w:cstheme="minorHAnsi"/>
                <w:b/>
                <w:sz w:val="22"/>
                <w:szCs w:val="22"/>
              </w:rPr>
              <w:t>, które</w:t>
            </w:r>
            <w:r w:rsidRPr="002370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370E5">
              <w:rPr>
                <w:rFonts w:asciiTheme="minorHAnsi" w:hAnsiTheme="minorHAnsi" w:cstheme="minorHAnsi"/>
                <w:b/>
                <w:sz w:val="22"/>
                <w:szCs w:val="22"/>
              </w:rPr>
              <w:t>Zamawiający określił dla czynności wykonywanych na poszczególnych etapach</w:t>
            </w:r>
            <w:r w:rsidRPr="002370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cyklu życia projektu </w:t>
            </w:r>
            <w:r w:rsidRPr="002370E5">
              <w:rPr>
                <w:rFonts w:asciiTheme="minorHAnsi" w:hAnsiTheme="minorHAnsi" w:cstheme="minorHAnsi"/>
                <w:sz w:val="22"/>
                <w:szCs w:val="22"/>
              </w:rPr>
              <w:t>jako odzwierciedlających relatywny nakład pracy i zużycie dodatkowych zasobów związane z danym typem czynności, zgodnie z zamieszczoną poniżej tabelą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12C9B16D" w14:textId="77777777" w:rsidR="00130301" w:rsidRDefault="00130301" w:rsidP="00AC6AC8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409711" w14:textId="2C9F1558" w:rsidR="00921289" w:rsidRDefault="0024754F" w:rsidP="00AC6AC8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 w:rsidRPr="0024754F">
              <w:rPr>
                <w:rFonts w:ascii="Calibri" w:hAnsi="Calibri"/>
                <w:b/>
                <w:sz w:val="22"/>
                <w:szCs w:val="22"/>
              </w:rPr>
              <w:t>TABEL</w:t>
            </w: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  <w:r w:rsidRPr="0024754F">
              <w:rPr>
                <w:rFonts w:ascii="Calibri" w:hAnsi="Calibri"/>
                <w:b/>
                <w:sz w:val="22"/>
                <w:szCs w:val="22"/>
              </w:rPr>
              <w:t xml:space="preserve"> I – CENY JEDNOSTKOWE</w:t>
            </w:r>
            <w:r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tbl>
            <w:tblPr>
              <w:tblW w:w="9815" w:type="dxa"/>
              <w:tblInd w:w="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3828"/>
              <w:gridCol w:w="1481"/>
              <w:gridCol w:w="1984"/>
              <w:gridCol w:w="1559"/>
            </w:tblGrid>
            <w:tr w:rsidR="00921289" w:rsidRPr="001B31A9" w14:paraId="151DFBCD" w14:textId="77777777" w:rsidTr="0024754F">
              <w:trPr>
                <w:trHeight w:val="415"/>
              </w:trPr>
              <w:tc>
                <w:tcPr>
                  <w:tcW w:w="963" w:type="dxa"/>
                  <w:shd w:val="clear" w:color="auto" w:fill="BFBFBF" w:themeFill="background1" w:themeFillShade="BF"/>
                  <w:vAlign w:val="center"/>
                </w:tcPr>
                <w:p w14:paraId="1C1C2349" w14:textId="62013768" w:rsidR="00921289" w:rsidRPr="001B31A9" w:rsidRDefault="008520B3" w:rsidP="00921289">
                  <w:pPr>
                    <w:pStyle w:val="Tab10pktpogrrodek"/>
                  </w:pPr>
                  <w:r>
                    <w:t>I</w:t>
                  </w:r>
                </w:p>
              </w:tc>
              <w:tc>
                <w:tcPr>
                  <w:tcW w:w="3828" w:type="dxa"/>
                  <w:shd w:val="clear" w:color="auto" w:fill="BFBFBF" w:themeFill="background1" w:themeFillShade="BF"/>
                  <w:vAlign w:val="center"/>
                </w:tcPr>
                <w:p w14:paraId="7E8263E9" w14:textId="33212390" w:rsidR="00921289" w:rsidRPr="001B31A9" w:rsidRDefault="008520B3" w:rsidP="00921289">
                  <w:pPr>
                    <w:pStyle w:val="Tab10pktpogrrodek"/>
                  </w:pPr>
                  <w:r>
                    <w:t>II</w:t>
                  </w:r>
                </w:p>
              </w:tc>
              <w:tc>
                <w:tcPr>
                  <w:tcW w:w="1481" w:type="dxa"/>
                  <w:shd w:val="clear" w:color="auto" w:fill="BFBFBF" w:themeFill="background1" w:themeFillShade="BF"/>
                  <w:vAlign w:val="center"/>
                </w:tcPr>
                <w:p w14:paraId="6B3FCAEB" w14:textId="3CC32E2A" w:rsidR="00921289" w:rsidRPr="001B31A9" w:rsidRDefault="008520B3" w:rsidP="00921289">
                  <w:pPr>
                    <w:pStyle w:val="Tab10pktpogrrodek"/>
                  </w:pPr>
                  <w:r>
                    <w:t>III</w:t>
                  </w:r>
                </w:p>
              </w:tc>
              <w:tc>
                <w:tcPr>
                  <w:tcW w:w="1984" w:type="dxa"/>
                  <w:shd w:val="clear" w:color="auto" w:fill="BFBFBF" w:themeFill="background1" w:themeFillShade="BF"/>
                  <w:vAlign w:val="center"/>
                </w:tcPr>
                <w:p w14:paraId="25CA988E" w14:textId="51065D71" w:rsidR="00921289" w:rsidRPr="001B31A9" w:rsidRDefault="008520B3" w:rsidP="00921289">
                  <w:pPr>
                    <w:pStyle w:val="Tab10pktpogrrodek"/>
                  </w:pPr>
                  <w:r>
                    <w:t>IV</w:t>
                  </w:r>
                </w:p>
              </w:tc>
              <w:tc>
                <w:tcPr>
                  <w:tcW w:w="1559" w:type="dxa"/>
                  <w:shd w:val="clear" w:color="auto" w:fill="BFBFBF" w:themeFill="background1" w:themeFillShade="BF"/>
                  <w:vAlign w:val="center"/>
                </w:tcPr>
                <w:p w14:paraId="684B4B09" w14:textId="010DFB7F" w:rsidR="00921289" w:rsidRPr="001B31A9" w:rsidRDefault="008520B3" w:rsidP="00921289">
                  <w:pPr>
                    <w:pStyle w:val="Tab10pktpogrrodek"/>
                  </w:pPr>
                  <w:r>
                    <w:t>V</w:t>
                  </w:r>
                </w:p>
              </w:tc>
            </w:tr>
            <w:tr w:rsidR="00921289" w:rsidRPr="00195949" w14:paraId="0DEAAF37" w14:textId="77777777" w:rsidTr="0024754F">
              <w:trPr>
                <w:trHeight w:val="427"/>
              </w:trPr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46A2AE5D" w14:textId="3CF27BD7" w:rsidR="00921289" w:rsidRPr="0024754F" w:rsidRDefault="001B24BF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Litera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6A080A30" w14:textId="71F341F0" w:rsidR="00921289" w:rsidRPr="0024754F" w:rsidRDefault="0024754F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4754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Czynność w ramach etapu</w:t>
                  </w:r>
                </w:p>
              </w:tc>
              <w:tc>
                <w:tcPr>
                  <w:tcW w:w="1481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7BBC90" w14:textId="7E378E0F" w:rsidR="00921289" w:rsidRPr="0024754F" w:rsidRDefault="0024754F" w:rsidP="008520B3">
                  <w:pPr>
                    <w:pStyle w:val="Tab9pktpogrubiona"/>
                    <w:rPr>
                      <w:rFonts w:asciiTheme="minorHAnsi" w:hAnsiTheme="minorHAnsi" w:cstheme="minorHAnsi"/>
                      <w:sz w:val="20"/>
                    </w:rPr>
                  </w:pPr>
                  <w:r w:rsidRPr="0024754F">
                    <w:rPr>
                      <w:rFonts w:asciiTheme="minorHAnsi" w:hAnsiTheme="minorHAnsi" w:cstheme="minorHAnsi"/>
                      <w:sz w:val="20"/>
                    </w:rPr>
                    <w:t>Wartość punktu kosztowego</w:t>
                  </w:r>
                  <w:r w:rsidR="008520B3">
                    <w:rPr>
                      <w:rFonts w:asciiTheme="minorHAnsi" w:hAnsiTheme="minorHAnsi" w:cstheme="minorHAnsi"/>
                      <w:sz w:val="20"/>
                    </w:rPr>
                    <w:t xml:space="preserve"> podanego przez Wykonawcę w ofercie</w:t>
                  </w:r>
                  <w:r w:rsidRPr="0024754F">
                    <w:rPr>
                      <w:rFonts w:asciiTheme="minorHAnsi" w:hAnsiTheme="minorHAnsi" w:cstheme="minorHAnsi"/>
                      <w:sz w:val="20"/>
                    </w:rPr>
                    <w:t xml:space="preserve"> (PK)</w:t>
                  </w:r>
                  <w:r w:rsidR="00A0157C">
                    <w:rPr>
                      <w:rFonts w:asciiTheme="minorHAnsi" w:hAnsiTheme="minorHAnsi" w:cstheme="minorHAnsi"/>
                      <w:sz w:val="20"/>
                    </w:rPr>
                    <w:t>*</w:t>
                  </w:r>
                  <w:r w:rsidRPr="0024754F">
                    <w:rPr>
                      <w:rFonts w:asciiTheme="minorHAnsi" w:hAnsiTheme="minorHAnsi" w:cstheme="minorHAnsi"/>
                      <w:sz w:val="20"/>
                    </w:rPr>
                    <w:t xml:space="preserve"> </w:t>
                  </w: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534BFF5A" w14:textId="23F5C0DC" w:rsidR="00921289" w:rsidRPr="0024754F" w:rsidRDefault="0024754F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4754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L</w:t>
                  </w:r>
                  <w:r w:rsidR="008520B3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iczba punktów kosztowych, która Zamawiający określił</w:t>
                  </w:r>
                  <w:r w:rsidRPr="0024754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dla danej czynności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  <w:vAlign w:val="center"/>
                </w:tcPr>
                <w:p w14:paraId="53F7B873" w14:textId="77777777" w:rsidR="008520B3" w:rsidRDefault="0024754F" w:rsidP="00921289">
                  <w:pPr>
                    <w:pStyle w:val="Tab10pktpogrrodek"/>
                    <w:rPr>
                      <w:rFonts w:asciiTheme="minorHAnsi" w:hAnsiTheme="minorHAnsi" w:cstheme="minorHAnsi"/>
                    </w:rPr>
                  </w:pPr>
                  <w:r w:rsidRPr="0024754F">
                    <w:rPr>
                      <w:rFonts w:asciiTheme="minorHAnsi" w:hAnsiTheme="minorHAnsi" w:cstheme="minorHAnsi"/>
                    </w:rPr>
                    <w:t>CENA JEDNOSTKOWA CZYNNOŚCI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</w:p>
                <w:p w14:paraId="3CBA1DE6" w14:textId="2307CE14" w:rsidR="008520B3" w:rsidRDefault="008520B3" w:rsidP="00921289">
                  <w:pPr>
                    <w:pStyle w:val="Tab10pktpogrrodek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III x IV</w:t>
                  </w:r>
                </w:p>
                <w:p w14:paraId="1EDAD4A7" w14:textId="34FBD8D4" w:rsidR="00921289" w:rsidRPr="0024754F" w:rsidRDefault="0024754F" w:rsidP="00921289">
                  <w:pPr>
                    <w:pStyle w:val="Tab10pktpogrrodek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(złoty brutto)</w:t>
                  </w:r>
                </w:p>
              </w:tc>
            </w:tr>
            <w:tr w:rsidR="000C6D56" w:rsidRPr="00D047A5" w14:paraId="5E612429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7F508055" w14:textId="7ECA6447" w:rsidR="000C6D56" w:rsidRPr="00D72A3E" w:rsidRDefault="000C6D56" w:rsidP="00921289">
                  <w:pPr>
                    <w:pStyle w:val="Tabela10pktrodek"/>
                  </w:pPr>
                  <w:r>
                    <w:t>a)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4E58354A" w14:textId="49570CE9" w:rsidR="000C6D56" w:rsidRPr="000D37E1" w:rsidRDefault="000C6D56" w:rsidP="00921289">
                  <w:pPr>
                    <w:pStyle w:val="Tab10pkt"/>
                  </w:pPr>
                  <w:r w:rsidRPr="000D37E1">
                    <w:t>Oceny formalne</w:t>
                  </w:r>
                </w:p>
              </w:tc>
              <w:tc>
                <w:tcPr>
                  <w:tcW w:w="1481" w:type="dxa"/>
                  <w:vMerge w:val="restart"/>
                  <w:shd w:val="pct15" w:color="auto" w:fill="auto"/>
                  <w:vAlign w:val="center"/>
                </w:tcPr>
                <w:tbl>
                  <w:tblPr>
                    <w:tblpPr w:leftFromText="141" w:rightFromText="141" w:vertAnchor="page" w:horzAnchor="margin" w:tblpXSpec="center" w:tblpY="1533"/>
                    <w:tblOverlap w:val="never"/>
                    <w:tblW w:w="0" w:type="auto"/>
                    <w:tblBorders>
                      <w:top w:val="single" w:sz="4" w:space="0" w:color="808080" w:themeColor="background1" w:themeShade="80"/>
                      <w:left w:val="single" w:sz="4" w:space="0" w:color="808080" w:themeColor="background1" w:themeShade="80"/>
                      <w:bottom w:val="single" w:sz="4" w:space="0" w:color="808080" w:themeColor="background1" w:themeShade="80"/>
                      <w:right w:val="single" w:sz="4" w:space="0" w:color="808080" w:themeColor="background1" w:themeShade="80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"/>
                  </w:tblGrid>
                  <w:tr w:rsidR="000C6D56" w14:paraId="2D47DE9B" w14:textId="77777777" w:rsidTr="0024754F">
                    <w:trPr>
                      <w:trHeight w:val="570"/>
                    </w:trPr>
                    <w:tc>
                      <w:tcPr>
                        <w:tcW w:w="765" w:type="dxa"/>
                        <w:shd w:val="clear" w:color="auto" w:fill="FFFFFF" w:themeFill="background1"/>
                        <w:vAlign w:val="center"/>
                      </w:tcPr>
                      <w:p w14:paraId="29012DD4" w14:textId="77777777" w:rsidR="000C6D56" w:rsidRPr="00C7327A" w:rsidRDefault="000C6D56" w:rsidP="0092128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933A9D0" w14:textId="77777777" w:rsidR="000C6D56" w:rsidRDefault="000C6D56" w:rsidP="00921289">
                  <w:pPr>
                    <w:jc w:val="center"/>
                    <w:rPr>
                      <w:b/>
                      <w:bCs/>
                      <w:szCs w:val="20"/>
                    </w:rPr>
                  </w:pPr>
                </w:p>
                <w:p w14:paraId="0E0671AC" w14:textId="77777777" w:rsidR="000C6D56" w:rsidRDefault="000C6D56" w:rsidP="00921289">
                  <w:pPr>
                    <w:jc w:val="center"/>
                    <w:rPr>
                      <w:b/>
                      <w:bCs/>
                      <w:szCs w:val="20"/>
                    </w:rPr>
                  </w:pPr>
                  <w:r>
                    <w:rPr>
                      <w:b/>
                      <w:bCs/>
                      <w:szCs w:val="20"/>
                    </w:rPr>
                    <w:t>*</w:t>
                  </w:r>
                </w:p>
                <w:p w14:paraId="2843968C" w14:textId="77777777" w:rsidR="000C6D56" w:rsidRPr="00D26C8F" w:rsidRDefault="000C6D56" w:rsidP="00921289">
                  <w:pPr>
                    <w:rPr>
                      <w:b/>
                      <w:bCs/>
                      <w:szCs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7BB0CEB5" w14:textId="42CFA2B4" w:rsidR="000C6D56" w:rsidRPr="00D72A3E" w:rsidRDefault="000C6D56" w:rsidP="00921289">
                  <w:pPr>
                    <w:pStyle w:val="Tab10pktpogrrodek"/>
                  </w:pPr>
                  <w:r>
                    <w:t>4</w:t>
                  </w:r>
                </w:p>
              </w:tc>
              <w:tc>
                <w:tcPr>
                  <w:tcW w:w="1559" w:type="dxa"/>
                  <w:vAlign w:val="center"/>
                </w:tcPr>
                <w:p w14:paraId="48F6ED6A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505B4B87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4FB516DB" w14:textId="4CBFB4AE" w:rsidR="000C6D56" w:rsidRPr="00D72A3E" w:rsidRDefault="000C6D56" w:rsidP="00921289">
                  <w:pPr>
                    <w:pStyle w:val="Tabela10pktrodek"/>
                  </w:pPr>
                  <w:r>
                    <w:t>b1)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713AA0DA" w14:textId="435A548D" w:rsidR="000C6D56" w:rsidRPr="000D37E1" w:rsidRDefault="000C6D56" w:rsidP="00921289">
                  <w:pPr>
                    <w:pStyle w:val="Tab10pkt"/>
                  </w:pPr>
                  <w:r w:rsidRPr="000D37E1">
                    <w:t xml:space="preserve">Oceny wykonalności i zgodności </w:t>
                  </w:r>
                  <w:r w:rsidR="0077540B">
                    <w:t>z</w:t>
                  </w:r>
                  <w:r w:rsidRPr="000D37E1">
                    <w:t xml:space="preserve"> zasadami horyzontalnymi (bez udziału eksperta)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7139CE78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27839CC7" w14:textId="75ED1664" w:rsidR="000C6D56" w:rsidRPr="00D72A3E" w:rsidRDefault="000C6D56" w:rsidP="00921289">
                  <w:pPr>
                    <w:pStyle w:val="Tab10pktpogrrodek"/>
                  </w:pPr>
                  <w:r>
                    <w:t>6</w:t>
                  </w:r>
                </w:p>
              </w:tc>
              <w:tc>
                <w:tcPr>
                  <w:tcW w:w="1559" w:type="dxa"/>
                  <w:vAlign w:val="center"/>
                </w:tcPr>
                <w:p w14:paraId="7F224EFD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3D56545C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596D4D70" w14:textId="0016D498" w:rsidR="000C6D56" w:rsidRPr="00D72A3E" w:rsidRDefault="000C6D56" w:rsidP="00921289">
                  <w:pPr>
                    <w:pStyle w:val="Tabela10pktrodek"/>
                  </w:pPr>
                  <w:r>
                    <w:t>b2)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5140A1E5" w14:textId="45BB9D46" w:rsidR="000C6D56" w:rsidRPr="00D72A3E" w:rsidRDefault="000C6D56" w:rsidP="000D37E1">
                  <w:pPr>
                    <w:pStyle w:val="Tab10pkt"/>
                  </w:pPr>
                  <w:r w:rsidRPr="000D37E1">
                    <w:t xml:space="preserve">Oceny wykonalności i zgodności </w:t>
                  </w:r>
                  <w:r w:rsidR="0077540B">
                    <w:t>z</w:t>
                  </w:r>
                  <w:r w:rsidRPr="000D37E1">
                    <w:t xml:space="preserve"> zasadami horyzontalnymi (</w:t>
                  </w:r>
                  <w:r>
                    <w:t>z udziałem eksperta</w:t>
                  </w:r>
                  <w:r w:rsidRPr="000D37E1">
                    <w:t>)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378FB0B9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046E1B48" w14:textId="5D99E702" w:rsidR="000C6D56" w:rsidRPr="00D72A3E" w:rsidRDefault="000C6D56" w:rsidP="00921289">
                  <w:pPr>
                    <w:pStyle w:val="Tab10pktpogrrodek"/>
                  </w:pPr>
                  <w:r>
                    <w:t>8</w:t>
                  </w:r>
                </w:p>
              </w:tc>
              <w:tc>
                <w:tcPr>
                  <w:tcW w:w="1559" w:type="dxa"/>
                  <w:vAlign w:val="center"/>
                </w:tcPr>
                <w:p w14:paraId="0F194C0A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42816D90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33EF3366" w14:textId="70E8ECBC" w:rsidR="000C6D56" w:rsidRPr="00D72A3E" w:rsidRDefault="000C6D56" w:rsidP="00921289">
                  <w:pPr>
                    <w:pStyle w:val="Tabela10pktrodek"/>
                  </w:pPr>
                  <w:r>
                    <w:t>c1)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7A93B20F" w14:textId="333EB360" w:rsidR="000C6D56" w:rsidRPr="00D72A3E" w:rsidRDefault="000C6D56" w:rsidP="00F521AE">
                  <w:pPr>
                    <w:pStyle w:val="Tab10pkt"/>
                  </w:pPr>
                  <w:r w:rsidRPr="00D72A3E">
                    <w:t>Ocen</w:t>
                  </w:r>
                  <w:r>
                    <w:t>y</w:t>
                  </w:r>
                  <w:r w:rsidRPr="00D72A3E">
                    <w:t xml:space="preserve"> strategiczn</w:t>
                  </w:r>
                  <w:r>
                    <w:t>e bez udziału eksperta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0F22D9C5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041F42C5" w14:textId="06928189" w:rsidR="000C6D56" w:rsidRPr="00D72A3E" w:rsidRDefault="000C6D56" w:rsidP="00921289">
                  <w:pPr>
                    <w:pStyle w:val="Tab10pktpogrrodek"/>
                  </w:pPr>
                  <w:r>
                    <w:t>3</w:t>
                  </w:r>
                </w:p>
              </w:tc>
              <w:tc>
                <w:tcPr>
                  <w:tcW w:w="1559" w:type="dxa"/>
                  <w:vAlign w:val="center"/>
                </w:tcPr>
                <w:p w14:paraId="3E513704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717F20E1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7A54FE3B" w14:textId="00CE06C1" w:rsidR="000C6D56" w:rsidRPr="00D72A3E" w:rsidRDefault="000C6D56" w:rsidP="00921289">
                  <w:pPr>
                    <w:pStyle w:val="Tabela10pktrodek"/>
                  </w:pPr>
                  <w:r>
                    <w:t>c2)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29AA243B" w14:textId="2210F369" w:rsidR="000C6D56" w:rsidRPr="00D72A3E" w:rsidRDefault="000C6D56" w:rsidP="00F521AE">
                  <w:pPr>
                    <w:pStyle w:val="Tab10pkt"/>
                  </w:pPr>
                  <w:r w:rsidRPr="00D72A3E">
                    <w:t>Ocen</w:t>
                  </w:r>
                  <w:r>
                    <w:t>y</w:t>
                  </w:r>
                  <w:r w:rsidRPr="00D72A3E">
                    <w:t xml:space="preserve"> strategiczn</w:t>
                  </w:r>
                  <w:r>
                    <w:t>e z udziałem eksperta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7F3CBC94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2E9F2E30" w14:textId="6D03A377" w:rsidR="000C6D56" w:rsidRPr="00D72A3E" w:rsidRDefault="000C6D56" w:rsidP="00921289">
                  <w:pPr>
                    <w:pStyle w:val="Tab10pktpogrrodek"/>
                  </w:pPr>
                  <w:r>
                    <w:t>5</w:t>
                  </w:r>
                </w:p>
              </w:tc>
              <w:tc>
                <w:tcPr>
                  <w:tcW w:w="1559" w:type="dxa"/>
                  <w:vAlign w:val="center"/>
                </w:tcPr>
                <w:p w14:paraId="2BBBC3D3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027B944E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351D4536" w14:textId="2323C63A" w:rsidR="000C6D56" w:rsidRPr="00D72A3E" w:rsidRDefault="000C6D56" w:rsidP="00A21C0A">
                  <w:pPr>
                    <w:pStyle w:val="Tabela10pktrodek"/>
                  </w:pPr>
                  <w:r>
                    <w:t>d)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3EF4EAA1" w14:textId="59F876BB" w:rsidR="000C6D56" w:rsidRPr="00F521AE" w:rsidRDefault="000C6D56" w:rsidP="00921289">
                  <w:pPr>
                    <w:pStyle w:val="Tab10pkt"/>
                  </w:pPr>
                  <w:r w:rsidRPr="00F521AE">
                    <w:t>Procedura odwoławcza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54D9FD4D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5FACDBE0" w14:textId="6281A0C4" w:rsidR="000C6D56" w:rsidRPr="00D72A3E" w:rsidRDefault="000C6D56" w:rsidP="00921289">
                  <w:pPr>
                    <w:pStyle w:val="Tab10pktpogrrodek"/>
                  </w:pPr>
                  <w:r>
                    <w:t>4</w:t>
                  </w:r>
                </w:p>
              </w:tc>
              <w:tc>
                <w:tcPr>
                  <w:tcW w:w="1559" w:type="dxa"/>
                  <w:vAlign w:val="center"/>
                </w:tcPr>
                <w:p w14:paraId="057C0B14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4EBE1DF1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59F517A0" w14:textId="0472290D" w:rsidR="000C6D56" w:rsidRPr="00D72A3E" w:rsidRDefault="000C6D56" w:rsidP="00921289">
                  <w:pPr>
                    <w:pStyle w:val="Tabela10pktrodek"/>
                  </w:pPr>
                  <w:r>
                    <w:t>e)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2A98442C" w14:textId="05229803" w:rsidR="000C6D56" w:rsidRPr="00BD6FD6" w:rsidRDefault="000C6D56" w:rsidP="00921289">
                  <w:pPr>
                    <w:pStyle w:val="Tab10pkt"/>
                  </w:pPr>
                  <w:r w:rsidRPr="00BD6FD6">
                    <w:rPr>
                      <w:rFonts w:asciiTheme="minorHAnsi" w:hAnsiTheme="minorHAnsi"/>
                      <w:kern w:val="2"/>
                    </w:rPr>
                    <w:t>Umowy o dofinansowanie</w:t>
                  </w:r>
                  <w:r>
                    <w:rPr>
                      <w:rFonts w:asciiTheme="minorHAnsi" w:hAnsiTheme="minorHAnsi"/>
                      <w:kern w:val="2"/>
                    </w:rPr>
                    <w:t xml:space="preserve"> </w:t>
                  </w:r>
                  <w:r w:rsidRPr="00A21C0A">
                    <w:rPr>
                      <w:rFonts w:asciiTheme="minorHAnsi" w:hAnsiTheme="minorHAnsi"/>
                      <w:kern w:val="2"/>
                    </w:rPr>
                    <w:t>(z weryfikacją dokumentów przed umową)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2E7C1DCF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6C2A4B06" w14:textId="0A8B3307" w:rsidR="000C6D56" w:rsidRPr="00D72A3E" w:rsidRDefault="000C6D56" w:rsidP="00921289">
                  <w:pPr>
                    <w:pStyle w:val="Tab10pktpogrrodek"/>
                  </w:pPr>
                  <w:r>
                    <w:t>4</w:t>
                  </w:r>
                </w:p>
              </w:tc>
              <w:tc>
                <w:tcPr>
                  <w:tcW w:w="1559" w:type="dxa"/>
                  <w:vAlign w:val="center"/>
                </w:tcPr>
                <w:p w14:paraId="2D8D107A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565705D7" w14:textId="77777777" w:rsidTr="0024754F">
              <w:tc>
                <w:tcPr>
                  <w:tcW w:w="963" w:type="dxa"/>
                  <w:shd w:val="clear" w:color="auto" w:fill="D9D9D9" w:themeFill="background1" w:themeFillShade="D9"/>
                  <w:vAlign w:val="center"/>
                </w:tcPr>
                <w:p w14:paraId="6E8F89D4" w14:textId="79402548" w:rsidR="000C6D56" w:rsidRPr="00D72A3E" w:rsidRDefault="000C6D56" w:rsidP="00921289">
                  <w:pPr>
                    <w:pStyle w:val="Tabela10pktrodek"/>
                  </w:pPr>
                  <w:r>
                    <w:t>f)</w:t>
                  </w:r>
                </w:p>
              </w:tc>
              <w:tc>
                <w:tcPr>
                  <w:tcW w:w="3828" w:type="dxa"/>
                  <w:shd w:val="clear" w:color="auto" w:fill="D9D9D9" w:themeFill="background1" w:themeFillShade="D9"/>
                  <w:vAlign w:val="center"/>
                </w:tcPr>
                <w:p w14:paraId="13A77DB5" w14:textId="4744B7A7" w:rsidR="000C6D56" w:rsidRPr="00BD6FD6" w:rsidRDefault="000C6D56" w:rsidP="00921289">
                  <w:pPr>
                    <w:pStyle w:val="Tab10pkt"/>
                  </w:pPr>
                  <w:r>
                    <w:rPr>
                      <w:rFonts w:asciiTheme="minorHAnsi" w:hAnsiTheme="minorHAnsi"/>
                      <w:kern w:val="2"/>
                    </w:rPr>
                    <w:t>A</w:t>
                  </w:r>
                  <w:r w:rsidRPr="00BD6FD6">
                    <w:rPr>
                      <w:rFonts w:asciiTheme="minorHAnsi" w:hAnsiTheme="minorHAnsi"/>
                      <w:kern w:val="2"/>
                    </w:rPr>
                    <w:t xml:space="preserve">neksy do umów o dofinansowanie </w:t>
                  </w:r>
                  <w:r>
                    <w:rPr>
                      <w:rFonts w:asciiTheme="minorHAnsi" w:hAnsiTheme="minorHAnsi"/>
                      <w:kern w:val="2"/>
                    </w:rPr>
                    <w:br/>
                  </w:r>
                  <w:r w:rsidRPr="00BD6FD6">
                    <w:rPr>
                      <w:rFonts w:asciiTheme="minorHAnsi" w:hAnsiTheme="minorHAnsi"/>
                      <w:kern w:val="2"/>
                    </w:rPr>
                    <w:t>(z wyłączeniem: aneksów przesuwających jedynie termin realizacji projektu lub uwzględniających jedynie zmiany danych teleadresowych, za które nie przysługuje wynagrodzenie)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1B8E4D9E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  <w:vAlign w:val="center"/>
                </w:tcPr>
                <w:p w14:paraId="64CC2FCB" w14:textId="7954AE6D" w:rsidR="000C6D56" w:rsidRPr="00D72A3E" w:rsidRDefault="000C6D56" w:rsidP="00921289">
                  <w:pPr>
                    <w:pStyle w:val="Tab10pktpogrrodek"/>
                  </w:pPr>
                  <w:r>
                    <w:t>4</w:t>
                  </w:r>
                </w:p>
              </w:tc>
              <w:tc>
                <w:tcPr>
                  <w:tcW w:w="1559" w:type="dxa"/>
                  <w:vAlign w:val="center"/>
                </w:tcPr>
                <w:p w14:paraId="0852657B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449105B8" w14:textId="77777777" w:rsidTr="00A0157C">
              <w:tc>
                <w:tcPr>
                  <w:tcW w:w="963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87DCE0" w14:textId="36C9A690" w:rsidR="000C6D56" w:rsidRPr="00D72A3E" w:rsidRDefault="000C6D56" w:rsidP="00921289">
                  <w:pPr>
                    <w:pStyle w:val="Tabela10pktrodek"/>
                  </w:pPr>
                  <w:r>
                    <w:t>g)</w:t>
                  </w:r>
                </w:p>
              </w:tc>
              <w:tc>
                <w:tcPr>
                  <w:tcW w:w="3828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315A0F" w14:textId="2B88BD17" w:rsidR="000C6D56" w:rsidRPr="00BD6FD6" w:rsidRDefault="000C6D56" w:rsidP="00921289">
                  <w:pPr>
                    <w:pStyle w:val="Tab10pkt"/>
                  </w:pPr>
                  <w:r w:rsidRPr="00BD6FD6">
                    <w:t xml:space="preserve">Weryfikacje </w:t>
                  </w:r>
                  <w:r w:rsidRPr="00BD6FD6">
                    <w:rPr>
                      <w:i/>
                    </w:rPr>
                    <w:t>ex-</w:t>
                  </w:r>
                  <w:proofErr w:type="spellStart"/>
                  <w:r w:rsidRPr="00BD6FD6">
                    <w:rPr>
                      <w:i/>
                    </w:rPr>
                    <w:t>ante</w:t>
                  </w:r>
                  <w:proofErr w:type="spellEnd"/>
                  <w:r w:rsidRPr="00BD6FD6">
                    <w:t xml:space="preserve"> zamówień publicznych albo zachowania zasad konkurencyjności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7658E5BC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6F67B7F" w14:textId="28DBBF9E" w:rsidR="000C6D56" w:rsidRPr="00D72A3E" w:rsidRDefault="000C6D56" w:rsidP="00921289">
                  <w:pPr>
                    <w:pStyle w:val="Tab10pktpogrrodek"/>
                  </w:pPr>
                  <w:r>
                    <w:t>4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vAlign w:val="center"/>
                </w:tcPr>
                <w:p w14:paraId="08EC6F69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0210E898" w14:textId="77777777" w:rsidTr="00A0157C">
              <w:tc>
                <w:tcPr>
                  <w:tcW w:w="96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A953B5D" w14:textId="72B3025F" w:rsidR="000C6D56" w:rsidRPr="00D72A3E" w:rsidRDefault="000C6D56" w:rsidP="00921289">
                  <w:pPr>
                    <w:pStyle w:val="Tabela10pktrodek"/>
                  </w:pPr>
                  <w:r>
                    <w:lastRenderedPageBreak/>
                    <w:t>h)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A131842" w14:textId="4948ECBC" w:rsidR="000C6D56" w:rsidRPr="00BD6FD6" w:rsidRDefault="000C6D56" w:rsidP="00921289">
                  <w:pPr>
                    <w:pStyle w:val="Tab10pkt"/>
                  </w:pPr>
                  <w:r w:rsidRPr="00BD6FD6">
                    <w:t>Wnioski o płatność – wyłącznie sprawozdawcze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69965BAA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A6279EA" w14:textId="21CCAC06" w:rsidR="000C6D56" w:rsidRPr="00D72A3E" w:rsidRDefault="000C6D56" w:rsidP="00921289">
                  <w:pPr>
                    <w:pStyle w:val="Tab10pktpogrrodek"/>
                  </w:pPr>
                  <w: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EEBF9A0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3C2D83B5" w14:textId="77777777" w:rsidTr="00A0157C">
              <w:tc>
                <w:tcPr>
                  <w:tcW w:w="96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88CC2B9" w14:textId="1E5ED823" w:rsidR="000C6D56" w:rsidRPr="00D72A3E" w:rsidRDefault="000C6D56" w:rsidP="00921289">
                  <w:pPr>
                    <w:pStyle w:val="Tabela10pktrodek"/>
                  </w:pPr>
                  <w:r>
                    <w:t>i)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6FF7C" w14:textId="169EE6A4" w:rsidR="000C6D56" w:rsidRPr="00BD6FD6" w:rsidRDefault="000C6D56" w:rsidP="002E1909">
                  <w:pPr>
                    <w:pStyle w:val="Tab10pkt"/>
                  </w:pPr>
                  <w:r w:rsidRPr="00BD6FD6">
                    <w:t xml:space="preserve">Wnioski o płatność – pozostałe (z wyłączeniem wniosków, o których mowa w lit. </w:t>
                  </w:r>
                  <w:r>
                    <w:t>h</w:t>
                  </w:r>
                  <w:r w:rsidRPr="00BD6FD6">
                    <w:t>)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7C540E70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FBAC916" w14:textId="1D600E24" w:rsidR="000C6D56" w:rsidRPr="00D72A3E" w:rsidRDefault="000C6D56" w:rsidP="00921289">
                  <w:pPr>
                    <w:pStyle w:val="Tab10pktpogrrodek"/>
                  </w:pPr>
                  <w:r>
                    <w:t>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BC12821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3D65672D" w14:textId="77777777" w:rsidTr="00A0157C">
              <w:tc>
                <w:tcPr>
                  <w:tcW w:w="96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AB2B9" w14:textId="3EDA8916" w:rsidR="000C6D56" w:rsidRPr="00D72A3E" w:rsidRDefault="000C6D56" w:rsidP="00921289">
                  <w:pPr>
                    <w:pStyle w:val="Tabela10pktrodek"/>
                  </w:pPr>
                  <w:r>
                    <w:t>j)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5C73C5F" w14:textId="649C59B1" w:rsidR="000C6D56" w:rsidRPr="00BD6FD6" w:rsidRDefault="000C6D56" w:rsidP="00921289">
                  <w:pPr>
                    <w:pStyle w:val="Tab10pkt"/>
                  </w:pPr>
                  <w:r w:rsidRPr="00BD6FD6">
                    <w:t>Kontrole na dokumentach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3763E832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ECF9E48" w14:textId="41FD5FCE" w:rsidR="000C6D56" w:rsidRPr="00D72A3E" w:rsidRDefault="000C6D56" w:rsidP="00921289">
                  <w:pPr>
                    <w:pStyle w:val="Tab10pktpogrrodek"/>
                  </w:pPr>
                  <w: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DF7FB02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0E4AEEAB" w14:textId="77777777" w:rsidTr="00A0157C">
              <w:tc>
                <w:tcPr>
                  <w:tcW w:w="96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E3E8D5E" w14:textId="22825CD7" w:rsidR="000C6D56" w:rsidRPr="00D72A3E" w:rsidRDefault="000C6D56" w:rsidP="00921289">
                  <w:pPr>
                    <w:pStyle w:val="Tabela10pktrodek"/>
                  </w:pPr>
                  <w:r>
                    <w:t>k)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C2113D" w14:textId="571FA7DE" w:rsidR="000C6D56" w:rsidRPr="00BD6FD6" w:rsidRDefault="000C6D56" w:rsidP="00921289">
                  <w:pPr>
                    <w:pStyle w:val="Tab10pkt"/>
                  </w:pPr>
                  <w:r w:rsidRPr="00BD6FD6">
                    <w:t>Kontrole na miejscu realizacji projektu lub w siedzibie Beneficjenta - etap rozpoczęcia kontroli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001C0C95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1B652D" w14:textId="6A4065F5" w:rsidR="000C6D56" w:rsidRPr="00D72A3E" w:rsidRDefault="000C6D56" w:rsidP="00921289">
                  <w:pPr>
                    <w:pStyle w:val="Tab10pktpogrrodek"/>
                  </w:pPr>
                  <w: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9056044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4F9F8F63" w14:textId="77777777" w:rsidTr="00A0157C">
              <w:tc>
                <w:tcPr>
                  <w:tcW w:w="96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392875" w14:textId="5246EBE7" w:rsidR="000C6D56" w:rsidRPr="00D72A3E" w:rsidRDefault="000C6D56" w:rsidP="00921289">
                  <w:pPr>
                    <w:pStyle w:val="Tabela10pktrodek"/>
                  </w:pPr>
                  <w:r>
                    <w:t>l)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D1F8BB" w14:textId="5CC8EBBF" w:rsidR="000C6D56" w:rsidRPr="00BD6FD6" w:rsidRDefault="000C6D56" w:rsidP="00921289">
                  <w:pPr>
                    <w:pStyle w:val="Tab10pkt"/>
                  </w:pPr>
                  <w:r w:rsidRPr="00BD6FD6">
                    <w:t>Kontrole na miejscu realizacji projektu lub w siedzibie Beneficjenta - etap zakończenia kontroli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253FEAD0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01FEEFA" w14:textId="6AE8F7DF" w:rsidR="000C6D56" w:rsidRPr="00D72A3E" w:rsidRDefault="000C6D56" w:rsidP="00921289">
                  <w:pPr>
                    <w:pStyle w:val="Tab10pktpogrrodek"/>
                  </w:pPr>
                  <w: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41FB641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724476CB" w14:textId="77777777" w:rsidTr="00A0157C">
              <w:tc>
                <w:tcPr>
                  <w:tcW w:w="96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B85A1D5" w14:textId="203952E9" w:rsidR="000C6D56" w:rsidRPr="00D72A3E" w:rsidRDefault="000C6D56" w:rsidP="00921289">
                  <w:pPr>
                    <w:pStyle w:val="Tabela10pktrodek"/>
                  </w:pPr>
                  <w:r>
                    <w:t>m1)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09E1676" w14:textId="289464D0" w:rsidR="000C6D56" w:rsidRPr="00BD6FD6" w:rsidRDefault="000C6D56" w:rsidP="00921289">
                  <w:pPr>
                    <w:pStyle w:val="Tab10pkt"/>
                  </w:pPr>
                  <w:r w:rsidRPr="00BD6FD6">
                    <w:t>Analiza stanu realizacji projektu w związku z udzieleniem dotacji warunkowej (w tym sprawozdania Beneficjenta i wniosku o rozliczenie dotacji warunkowej) – bez udziału eksperta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6BD07B8A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82052B2" w14:textId="1BD62620" w:rsidR="000C6D56" w:rsidRPr="00D72A3E" w:rsidRDefault="000C6D56" w:rsidP="00921289">
                  <w:pPr>
                    <w:pStyle w:val="Tab10pktpogrrodek"/>
                  </w:pPr>
                  <w: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B11505A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C6D56" w:rsidRPr="00D047A5" w14:paraId="1EEAA8FF" w14:textId="77777777" w:rsidTr="00A0157C">
              <w:tc>
                <w:tcPr>
                  <w:tcW w:w="963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7B16B0" w14:textId="6D8FF6FA" w:rsidR="000C6D56" w:rsidRPr="00D72A3E" w:rsidRDefault="000C6D56" w:rsidP="00921289">
                  <w:pPr>
                    <w:pStyle w:val="Tabela10pktrodek"/>
                  </w:pPr>
                  <w:r>
                    <w:t>m2)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E22451E" w14:textId="45891838" w:rsidR="000C6D56" w:rsidRPr="00BD6FD6" w:rsidRDefault="000C6D56" w:rsidP="00921289">
                  <w:pPr>
                    <w:pStyle w:val="Tab10pkt"/>
                  </w:pPr>
                  <w:r w:rsidRPr="00BD6FD6">
                    <w:t>Analiza stanu realizacji projektu w związku z udzieleniem dotacji warunkowej (w tym sprawozdania Beneficjenta i wniosku o rozliczenie dotacji warunkowej) – bez udziału eksperta – z udziałem eksperta</w:t>
                  </w:r>
                </w:p>
              </w:tc>
              <w:tc>
                <w:tcPr>
                  <w:tcW w:w="1481" w:type="dxa"/>
                  <w:vMerge/>
                  <w:shd w:val="pct15" w:color="auto" w:fill="auto"/>
                  <w:vAlign w:val="center"/>
                </w:tcPr>
                <w:p w14:paraId="23C247F2" w14:textId="77777777" w:rsidR="000C6D56" w:rsidRPr="00E24C06" w:rsidRDefault="000C6D56" w:rsidP="00921289">
                  <w:pPr>
                    <w:jc w:val="center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F4EE3A8" w14:textId="4DE54410" w:rsidR="000C6D56" w:rsidRPr="00D72A3E" w:rsidRDefault="000C6D56" w:rsidP="00921289">
                  <w:pPr>
                    <w:pStyle w:val="Tab10pktpogrrodek"/>
                  </w:pPr>
                  <w:r>
                    <w:t>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  <w:vAlign w:val="center"/>
                </w:tcPr>
                <w:p w14:paraId="40808E94" w14:textId="77777777" w:rsidR="000C6D56" w:rsidRPr="00C7327A" w:rsidRDefault="000C6D56" w:rsidP="009212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7BB4EC09" w14:textId="6263249F" w:rsidR="00921289" w:rsidRDefault="001B24BF" w:rsidP="001B24BF">
            <w:pPr>
              <w:spacing w:before="120"/>
              <w:ind w:left="31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*Należy wprowadzić</w:t>
            </w:r>
            <w:r w:rsidRPr="001B24B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B24B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jedną</w:t>
            </w:r>
            <w:r w:rsidRPr="001B24B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(wspólną) wartość dla wszystkich etapów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(od litery a do</w:t>
            </w:r>
            <w:r w:rsidRPr="001B24B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m2</w:t>
            </w:r>
            <w:r w:rsidRPr="001B24BF">
              <w:rPr>
                <w:rFonts w:asciiTheme="minorHAnsi" w:hAnsiTheme="minorHAnsi" w:cstheme="minorHAnsi"/>
                <w:b/>
                <w:sz w:val="22"/>
                <w:szCs w:val="22"/>
              </w:rPr>
              <w:t>) będącą podstawą obliczenia cen jednostkowych czynności.</w:t>
            </w:r>
          </w:p>
          <w:p w14:paraId="3B8426F7" w14:textId="77777777" w:rsidR="00CC7738" w:rsidRDefault="00503F3E" w:rsidP="001B24BF">
            <w:pPr>
              <w:spacing w:before="120"/>
              <w:ind w:left="31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3F3E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Cena łączna wszystkich czynności</w:t>
            </w:r>
            <w:r w:rsidRPr="00503F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 zakresu wdrażania rozliczanych METODĄ PUNKTÓW KOSZTOWYCH obliczana jest jako iloczyn wartości punktu kosztowego (PK) podanej przez Wykonawcę w ofercie i sumy wszystkich punktów kosztowych, które Zamawiający określił dla czynności wykonywanych na wszystkich etapach, zgodnie z poniższą tabelą</w:t>
            </w:r>
            <w:r w:rsidR="00CC773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2652ABB4" w14:textId="3902A66D" w:rsidR="00503F3E" w:rsidRDefault="00503F3E" w:rsidP="001B24BF">
            <w:pPr>
              <w:spacing w:before="120"/>
              <w:ind w:left="31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3F3E">
              <w:rPr>
                <w:rFonts w:asciiTheme="minorHAnsi" w:hAnsiTheme="minorHAnsi" w:cstheme="minorHAnsi"/>
                <w:b/>
                <w:sz w:val="22"/>
                <w:szCs w:val="22"/>
              </w:rPr>
              <w:t>TABEL</w:t>
            </w:r>
            <w:r w:rsidR="00CC7738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Pr="00503F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II – CENA ŁĄCZNA.</w:t>
            </w: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1276"/>
              <w:gridCol w:w="992"/>
              <w:gridCol w:w="992"/>
              <w:gridCol w:w="1276"/>
              <w:gridCol w:w="1276"/>
              <w:gridCol w:w="992"/>
              <w:gridCol w:w="1134"/>
            </w:tblGrid>
            <w:tr w:rsidR="00503F3E" w:rsidRPr="00E93F67" w14:paraId="6C25F163" w14:textId="77777777" w:rsidTr="00D53223">
              <w:trPr>
                <w:trHeight w:val="1116"/>
              </w:trPr>
              <w:tc>
                <w:tcPr>
                  <w:tcW w:w="1872" w:type="dxa"/>
                  <w:vMerge w:val="restart"/>
                  <w:shd w:val="clear" w:color="auto" w:fill="E7E6E6" w:themeFill="background2"/>
                  <w:vAlign w:val="center"/>
                </w:tcPr>
                <w:p w14:paraId="17445D45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Czynność w ramach etapu</w:t>
                  </w:r>
                </w:p>
              </w:tc>
              <w:tc>
                <w:tcPr>
                  <w:tcW w:w="3260" w:type="dxa"/>
                  <w:gridSpan w:val="3"/>
                  <w:shd w:val="clear" w:color="auto" w:fill="E7E6E6" w:themeFill="background2"/>
                  <w:vAlign w:val="center"/>
                </w:tcPr>
                <w:p w14:paraId="34BACC20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Prognozowana przez Zamawiającego liczba czynności w całym okresie wdrażania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E7E6E6" w:themeFill="background2"/>
                  <w:vAlign w:val="center"/>
                </w:tcPr>
                <w:p w14:paraId="7D35B9F8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Liczba punktów kosztowych, którą Zamawiający określił dla danej czynności</w:t>
                  </w:r>
                </w:p>
              </w:tc>
              <w:tc>
                <w:tcPr>
                  <w:tcW w:w="3402" w:type="dxa"/>
                  <w:gridSpan w:val="3"/>
                  <w:shd w:val="clear" w:color="auto" w:fill="E7E6E6" w:themeFill="background2"/>
                  <w:vAlign w:val="center"/>
                </w:tcPr>
                <w:p w14:paraId="112C50D7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Liczba punktów kosztowych przypadająca na prognozowane czynności na danym etapie </w:t>
                  </w:r>
                </w:p>
              </w:tc>
            </w:tr>
            <w:tr w:rsidR="00503F3E" w:rsidRPr="00E93F67" w14:paraId="49A973E6" w14:textId="77777777" w:rsidTr="00D53223">
              <w:tc>
                <w:tcPr>
                  <w:tcW w:w="1872" w:type="dxa"/>
                  <w:vMerge/>
                  <w:shd w:val="clear" w:color="auto" w:fill="E7E6E6" w:themeFill="background2"/>
                  <w:vAlign w:val="center"/>
                </w:tcPr>
                <w:p w14:paraId="06AA6665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Merge w:val="restart"/>
                  <w:shd w:val="clear" w:color="auto" w:fill="E7E6E6" w:themeFill="background2"/>
                  <w:vAlign w:val="center"/>
                </w:tcPr>
                <w:p w14:paraId="5226D4E2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sz w:val="18"/>
                      <w:szCs w:val="18"/>
                    </w:rPr>
                    <w:t>w części podstawowej</w:t>
                  </w:r>
                </w:p>
              </w:tc>
              <w:tc>
                <w:tcPr>
                  <w:tcW w:w="1984" w:type="dxa"/>
                  <w:gridSpan w:val="2"/>
                  <w:shd w:val="clear" w:color="auto" w:fill="E7E6E6" w:themeFill="background2"/>
                  <w:vAlign w:val="center"/>
                </w:tcPr>
                <w:p w14:paraId="36C1B1AD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sz w:val="18"/>
                      <w:szCs w:val="18"/>
                    </w:rPr>
                    <w:t>w części opcjonalnej</w:t>
                  </w:r>
                </w:p>
              </w:tc>
              <w:tc>
                <w:tcPr>
                  <w:tcW w:w="1276" w:type="dxa"/>
                  <w:vMerge/>
                  <w:shd w:val="clear" w:color="auto" w:fill="E7E6E6" w:themeFill="background2"/>
                  <w:vAlign w:val="center"/>
                </w:tcPr>
                <w:p w14:paraId="3FCA0FF1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 w:val="restart"/>
                  <w:shd w:val="clear" w:color="auto" w:fill="E7E6E6" w:themeFill="background2"/>
                  <w:vAlign w:val="center"/>
                </w:tcPr>
                <w:p w14:paraId="45D25F13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w części podstawowej</w:t>
                  </w:r>
                </w:p>
              </w:tc>
              <w:tc>
                <w:tcPr>
                  <w:tcW w:w="2126" w:type="dxa"/>
                  <w:gridSpan w:val="2"/>
                  <w:shd w:val="clear" w:color="auto" w:fill="E7E6E6" w:themeFill="background2"/>
                  <w:vAlign w:val="center"/>
                </w:tcPr>
                <w:p w14:paraId="3296438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w części opcjonalnej</w:t>
                  </w:r>
                </w:p>
              </w:tc>
            </w:tr>
            <w:tr w:rsidR="00503F3E" w:rsidRPr="00E93F67" w14:paraId="18FAA8E6" w14:textId="77777777" w:rsidTr="0074360B">
              <w:trPr>
                <w:trHeight w:val="709"/>
              </w:trPr>
              <w:tc>
                <w:tcPr>
                  <w:tcW w:w="1872" w:type="dxa"/>
                  <w:vMerge/>
                  <w:shd w:val="clear" w:color="auto" w:fill="E7E6E6" w:themeFill="background2"/>
                  <w:vAlign w:val="center"/>
                </w:tcPr>
                <w:p w14:paraId="04D020F1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E7E6E6" w:themeFill="background2"/>
                  <w:vAlign w:val="center"/>
                </w:tcPr>
                <w:p w14:paraId="3F8C5D9F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shd w:val="clear" w:color="auto" w:fill="E7E6E6" w:themeFill="background2"/>
                  <w:vAlign w:val="center"/>
                </w:tcPr>
                <w:p w14:paraId="06F06CB7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sz w:val="18"/>
                      <w:szCs w:val="18"/>
                    </w:rPr>
                    <w:t>WARIANT A</w:t>
                  </w:r>
                </w:p>
              </w:tc>
              <w:tc>
                <w:tcPr>
                  <w:tcW w:w="992" w:type="dxa"/>
                  <w:shd w:val="clear" w:color="auto" w:fill="E7E6E6" w:themeFill="background2"/>
                  <w:vAlign w:val="center"/>
                </w:tcPr>
                <w:p w14:paraId="508754B0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WARIANT B</w:t>
                  </w:r>
                </w:p>
              </w:tc>
              <w:tc>
                <w:tcPr>
                  <w:tcW w:w="1276" w:type="dxa"/>
                  <w:vMerge/>
                  <w:shd w:val="clear" w:color="auto" w:fill="E7E6E6" w:themeFill="background2"/>
                  <w:vAlign w:val="center"/>
                </w:tcPr>
                <w:p w14:paraId="72C8C43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E7E6E6" w:themeFill="background2"/>
                  <w:vAlign w:val="center"/>
                </w:tcPr>
                <w:p w14:paraId="1B1C81D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shd w:val="clear" w:color="auto" w:fill="E7E6E6" w:themeFill="background2"/>
                  <w:vAlign w:val="center"/>
                </w:tcPr>
                <w:p w14:paraId="2FAE0BB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WARIANT A</w:t>
                  </w:r>
                </w:p>
              </w:tc>
              <w:tc>
                <w:tcPr>
                  <w:tcW w:w="1134" w:type="dxa"/>
                  <w:shd w:val="clear" w:color="auto" w:fill="E7E6E6" w:themeFill="background2"/>
                  <w:vAlign w:val="center"/>
                </w:tcPr>
                <w:p w14:paraId="430459ED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  WARIANT B</w:t>
                  </w:r>
                </w:p>
              </w:tc>
            </w:tr>
            <w:tr w:rsidR="00503F3E" w:rsidRPr="00E93F67" w14:paraId="01D42734" w14:textId="77777777" w:rsidTr="00D53223">
              <w:tc>
                <w:tcPr>
                  <w:tcW w:w="1872" w:type="dxa"/>
                  <w:shd w:val="clear" w:color="auto" w:fill="D9D9D9" w:themeFill="background1" w:themeFillShade="D9"/>
                  <w:vAlign w:val="center"/>
                </w:tcPr>
                <w:p w14:paraId="632E4430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00FACDF7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vAlign w:val="center"/>
                </w:tcPr>
                <w:p w14:paraId="30BC3F1E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III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</w:tcPr>
                <w:p w14:paraId="40CE3931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IV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4274E33B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V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193E2919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II x V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vAlign w:val="center"/>
                </w:tcPr>
                <w:p w14:paraId="00BB75AF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III x V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14:paraId="329E66A2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IV x V</w:t>
                  </w:r>
                </w:p>
              </w:tc>
            </w:tr>
            <w:tr w:rsidR="00503F3E" w:rsidRPr="00E1545F" w14:paraId="7A95D345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42F0A668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Ocena formalna</w:t>
                  </w:r>
                </w:p>
              </w:tc>
              <w:tc>
                <w:tcPr>
                  <w:tcW w:w="1276" w:type="dxa"/>
                  <w:vAlign w:val="center"/>
                </w:tcPr>
                <w:p w14:paraId="252CC1EF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182</w:t>
                  </w:r>
                </w:p>
              </w:tc>
              <w:tc>
                <w:tcPr>
                  <w:tcW w:w="992" w:type="dxa"/>
                  <w:vAlign w:val="center"/>
                </w:tcPr>
                <w:p w14:paraId="4118ADF7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58 </w:t>
                  </w:r>
                </w:p>
              </w:tc>
              <w:tc>
                <w:tcPr>
                  <w:tcW w:w="992" w:type="dxa"/>
                  <w:vAlign w:val="center"/>
                </w:tcPr>
                <w:p w14:paraId="6AD6A2C9" w14:textId="77777777" w:rsidR="00503F3E" w:rsidRPr="00431E3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472FF2DA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1276" w:type="dxa"/>
                  <w:vAlign w:val="center"/>
                </w:tcPr>
                <w:p w14:paraId="15847C86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728 </w:t>
                  </w:r>
                </w:p>
              </w:tc>
              <w:tc>
                <w:tcPr>
                  <w:tcW w:w="992" w:type="dxa"/>
                  <w:vAlign w:val="center"/>
                </w:tcPr>
                <w:p w14:paraId="16A9E6AA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232 </w:t>
                  </w:r>
                </w:p>
              </w:tc>
              <w:tc>
                <w:tcPr>
                  <w:tcW w:w="1134" w:type="dxa"/>
                  <w:vAlign w:val="center"/>
                </w:tcPr>
                <w:p w14:paraId="0F02D443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248</w:t>
                  </w:r>
                </w:p>
              </w:tc>
            </w:tr>
            <w:tr w:rsidR="00503F3E" w:rsidRPr="00E1545F" w14:paraId="33866792" w14:textId="77777777" w:rsidTr="00D53223">
              <w:trPr>
                <w:trHeight w:val="290"/>
              </w:trPr>
              <w:tc>
                <w:tcPr>
                  <w:tcW w:w="9810" w:type="dxa"/>
                  <w:gridSpan w:val="8"/>
                  <w:shd w:val="clear" w:color="auto" w:fill="E7E6E6" w:themeFill="background2"/>
                  <w:vAlign w:val="center"/>
                </w:tcPr>
                <w:p w14:paraId="60D70277" w14:textId="77777777" w:rsidR="00503F3E" w:rsidRPr="00E1545F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Ocena wykonalności i zgodności z zasadami horyzontalnymi, w tym:</w:t>
                  </w:r>
                </w:p>
              </w:tc>
            </w:tr>
            <w:tr w:rsidR="00503F3E" w:rsidRPr="00E1545F" w14:paraId="2B3C58F5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46402BCC" w14:textId="77777777" w:rsidR="00503F3E" w:rsidRPr="00E1545F" w:rsidRDefault="00503F3E" w:rsidP="00503F3E">
                  <w:pPr>
                    <w:pStyle w:val="Akapitzlist"/>
                    <w:numPr>
                      <w:ilvl w:val="0"/>
                      <w:numId w:val="44"/>
                    </w:numPr>
                    <w:spacing w:before="40" w:after="40"/>
                    <w:rPr>
                      <w:rFonts w:asciiTheme="minorHAnsi" w:hAnsiTheme="minorHAnsi" w:cstheme="minorHAnsi"/>
                      <w:sz w:val="20"/>
                    </w:rPr>
                  </w:pPr>
                  <w:r w:rsidRPr="00E1545F">
                    <w:rPr>
                      <w:rFonts w:asciiTheme="minorHAnsi" w:hAnsiTheme="minorHAnsi" w:cstheme="minorHAnsi"/>
                      <w:sz w:val="20"/>
                    </w:rPr>
                    <w:t>bez udziału eksperta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26DD1032" w14:textId="77777777" w:rsidR="00503F3E" w:rsidRPr="00E1545F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76</w:t>
                  </w:r>
                </w:p>
              </w:tc>
              <w:tc>
                <w:tcPr>
                  <w:tcW w:w="992" w:type="dxa"/>
                  <w:vAlign w:val="center"/>
                </w:tcPr>
                <w:p w14:paraId="09C314E6" w14:textId="77777777" w:rsidR="00503F3E" w:rsidRPr="00E1545F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992" w:type="dxa"/>
                  <w:vAlign w:val="center"/>
                </w:tcPr>
                <w:p w14:paraId="1C058104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1A33388B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276" w:type="dxa"/>
                  <w:vAlign w:val="center"/>
                </w:tcPr>
                <w:p w14:paraId="3A0CE7EA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456</w:t>
                  </w:r>
                </w:p>
              </w:tc>
              <w:tc>
                <w:tcPr>
                  <w:tcW w:w="992" w:type="dxa"/>
                  <w:vAlign w:val="center"/>
                </w:tcPr>
                <w:p w14:paraId="1C29D76C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144</w:t>
                  </w:r>
                </w:p>
              </w:tc>
              <w:tc>
                <w:tcPr>
                  <w:tcW w:w="1134" w:type="dxa"/>
                  <w:vAlign w:val="center"/>
                </w:tcPr>
                <w:p w14:paraId="0C3A14CB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156</w:t>
                  </w:r>
                </w:p>
              </w:tc>
            </w:tr>
            <w:tr w:rsidR="00503F3E" w:rsidRPr="00E1545F" w14:paraId="1C7D7549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452D8519" w14:textId="77777777" w:rsidR="00503F3E" w:rsidRPr="00E93F67" w:rsidRDefault="00503F3E" w:rsidP="00503F3E">
                  <w:pPr>
                    <w:pStyle w:val="Akapitzlist"/>
                    <w:numPr>
                      <w:ilvl w:val="0"/>
                      <w:numId w:val="44"/>
                    </w:numPr>
                    <w:spacing w:before="40" w:after="40"/>
                    <w:rPr>
                      <w:rFonts w:asciiTheme="minorHAnsi" w:hAnsiTheme="minorHAnsi" w:cstheme="minorHAnsi"/>
                      <w:sz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</w:rPr>
                    <w:t>z  udziałem eksperta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7E57DE9A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76</w:t>
                  </w:r>
                </w:p>
              </w:tc>
              <w:tc>
                <w:tcPr>
                  <w:tcW w:w="992" w:type="dxa"/>
                  <w:vAlign w:val="center"/>
                </w:tcPr>
                <w:p w14:paraId="0C03C7F0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992" w:type="dxa"/>
                  <w:vAlign w:val="center"/>
                </w:tcPr>
                <w:p w14:paraId="0819FDC2" w14:textId="77777777" w:rsidR="00503F3E" w:rsidRPr="00431E3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6828BE76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276" w:type="dxa"/>
                  <w:vAlign w:val="center"/>
                </w:tcPr>
                <w:p w14:paraId="7E1F9D8A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608</w:t>
                  </w:r>
                </w:p>
              </w:tc>
              <w:tc>
                <w:tcPr>
                  <w:tcW w:w="992" w:type="dxa"/>
                  <w:vAlign w:val="center"/>
                </w:tcPr>
                <w:p w14:paraId="1DEBADD2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192</w:t>
                  </w:r>
                </w:p>
              </w:tc>
              <w:tc>
                <w:tcPr>
                  <w:tcW w:w="1134" w:type="dxa"/>
                  <w:vAlign w:val="center"/>
                </w:tcPr>
                <w:p w14:paraId="75782056" w14:textId="77777777" w:rsidR="00503F3E" w:rsidRPr="00E1545F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154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208</w:t>
                  </w:r>
                </w:p>
              </w:tc>
            </w:tr>
            <w:tr w:rsidR="00503F3E" w:rsidRPr="00206978" w14:paraId="40837DCA" w14:textId="77777777" w:rsidTr="00D53223">
              <w:trPr>
                <w:trHeight w:val="270"/>
              </w:trPr>
              <w:tc>
                <w:tcPr>
                  <w:tcW w:w="9810" w:type="dxa"/>
                  <w:gridSpan w:val="8"/>
                  <w:shd w:val="clear" w:color="auto" w:fill="E7E6E6" w:themeFill="background2"/>
                  <w:vAlign w:val="center"/>
                </w:tcPr>
                <w:p w14:paraId="140936AE" w14:textId="77777777" w:rsidR="00503F3E" w:rsidRPr="00206978" w:rsidRDefault="00503F3E" w:rsidP="00503F3E">
                  <w:pPr>
                    <w:spacing w:before="40" w:after="4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Ocena strategiczna, w tym:</w:t>
                  </w:r>
                </w:p>
              </w:tc>
            </w:tr>
            <w:tr w:rsidR="00503F3E" w:rsidRPr="00206978" w14:paraId="263F9207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0F7D7A4A" w14:textId="77777777" w:rsidR="00503F3E" w:rsidRPr="00206978" w:rsidRDefault="00503F3E" w:rsidP="00503F3E">
                  <w:pPr>
                    <w:pStyle w:val="Akapitzlist"/>
                    <w:numPr>
                      <w:ilvl w:val="0"/>
                      <w:numId w:val="44"/>
                    </w:numPr>
                    <w:spacing w:before="40" w:after="40"/>
                    <w:rPr>
                      <w:rFonts w:asciiTheme="minorHAnsi" w:hAnsiTheme="minorHAnsi" w:cstheme="minorHAnsi"/>
                      <w:sz w:val="20"/>
                    </w:rPr>
                  </w:pPr>
                  <w:r w:rsidRPr="00206978">
                    <w:rPr>
                      <w:rFonts w:asciiTheme="minorHAnsi" w:hAnsiTheme="minorHAnsi" w:cstheme="minorHAnsi"/>
                      <w:sz w:val="20"/>
                    </w:rPr>
                    <w:lastRenderedPageBreak/>
                    <w:t>bez udziału eksperta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5BC91C6F" w14:textId="77777777" w:rsidR="00503F3E" w:rsidRPr="00206978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37</w:t>
                  </w:r>
                </w:p>
              </w:tc>
              <w:tc>
                <w:tcPr>
                  <w:tcW w:w="992" w:type="dxa"/>
                  <w:vAlign w:val="center"/>
                </w:tcPr>
                <w:p w14:paraId="4D54A6F7" w14:textId="77777777" w:rsidR="00503F3E" w:rsidRPr="00206978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2" w:type="dxa"/>
                  <w:vAlign w:val="center"/>
                </w:tcPr>
                <w:p w14:paraId="43962700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7262F999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14:paraId="5A0E512D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111</w:t>
                  </w:r>
                </w:p>
              </w:tc>
              <w:tc>
                <w:tcPr>
                  <w:tcW w:w="992" w:type="dxa"/>
                  <w:vAlign w:val="center"/>
                </w:tcPr>
                <w:p w14:paraId="724D0915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1134" w:type="dxa"/>
                  <w:vAlign w:val="center"/>
                </w:tcPr>
                <w:p w14:paraId="10624D63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39</w:t>
                  </w:r>
                </w:p>
              </w:tc>
            </w:tr>
            <w:tr w:rsidR="00503F3E" w:rsidRPr="00206978" w14:paraId="46DA00E4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6FD1DFD2" w14:textId="77777777" w:rsidR="00503F3E" w:rsidRPr="00E93F67" w:rsidRDefault="00503F3E" w:rsidP="00503F3E">
                  <w:pPr>
                    <w:pStyle w:val="Akapitzlist"/>
                    <w:numPr>
                      <w:ilvl w:val="0"/>
                      <w:numId w:val="44"/>
                    </w:numPr>
                    <w:spacing w:before="40" w:after="40"/>
                    <w:rPr>
                      <w:rFonts w:asciiTheme="minorHAnsi" w:hAnsiTheme="minorHAnsi" w:cstheme="minorHAnsi"/>
                      <w:sz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</w:rPr>
                    <w:t>z  udziałem eksperta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61846DDA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37</w:t>
                  </w:r>
                </w:p>
              </w:tc>
              <w:tc>
                <w:tcPr>
                  <w:tcW w:w="992" w:type="dxa"/>
                  <w:vAlign w:val="center"/>
                </w:tcPr>
                <w:p w14:paraId="30773A0F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2" w:type="dxa"/>
                  <w:vAlign w:val="center"/>
                </w:tcPr>
                <w:p w14:paraId="68FB2092" w14:textId="77777777" w:rsidR="00503F3E" w:rsidRPr="00431E3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051D7A0D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276" w:type="dxa"/>
                  <w:vAlign w:val="center"/>
                </w:tcPr>
                <w:p w14:paraId="56E0059C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185</w:t>
                  </w:r>
                </w:p>
              </w:tc>
              <w:tc>
                <w:tcPr>
                  <w:tcW w:w="992" w:type="dxa"/>
                  <w:vAlign w:val="center"/>
                </w:tcPr>
                <w:p w14:paraId="6B44170C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1134" w:type="dxa"/>
                  <w:vAlign w:val="center"/>
                </w:tcPr>
                <w:p w14:paraId="2E351E59" w14:textId="77777777" w:rsidR="00503F3E" w:rsidRPr="0020697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69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65</w:t>
                  </w:r>
                </w:p>
              </w:tc>
            </w:tr>
            <w:tr w:rsidR="00503F3E" w:rsidRPr="000F22D5" w14:paraId="5CD27124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34610C63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Procedura odwoławcza</w:t>
                  </w:r>
                </w:p>
              </w:tc>
              <w:tc>
                <w:tcPr>
                  <w:tcW w:w="1276" w:type="dxa"/>
                  <w:vAlign w:val="center"/>
                </w:tcPr>
                <w:p w14:paraId="0A24F87A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47</w:t>
                  </w:r>
                </w:p>
              </w:tc>
              <w:tc>
                <w:tcPr>
                  <w:tcW w:w="992" w:type="dxa"/>
                  <w:vAlign w:val="center"/>
                </w:tcPr>
                <w:p w14:paraId="475D10E0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2" w:type="dxa"/>
                  <w:vAlign w:val="center"/>
                </w:tcPr>
                <w:p w14:paraId="585D2FD3" w14:textId="77777777" w:rsidR="00503F3E" w:rsidRPr="00431E3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0A009250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276" w:type="dxa"/>
                  <w:vAlign w:val="center"/>
                </w:tcPr>
                <w:p w14:paraId="52F9C6AD" w14:textId="77777777" w:rsidR="00503F3E" w:rsidRPr="000F22D5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0F22D5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188</w:t>
                  </w:r>
                </w:p>
              </w:tc>
              <w:tc>
                <w:tcPr>
                  <w:tcW w:w="992" w:type="dxa"/>
                  <w:vAlign w:val="center"/>
                </w:tcPr>
                <w:p w14:paraId="5347BCDA" w14:textId="77777777" w:rsidR="00503F3E" w:rsidRPr="000F22D5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22D5">
                    <w:rPr>
                      <w:rFonts w:asciiTheme="minorHAnsi" w:hAnsiTheme="minorHAnsi" w:cstheme="minorHAnsi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1134" w:type="dxa"/>
                  <w:vAlign w:val="center"/>
                </w:tcPr>
                <w:p w14:paraId="0224E784" w14:textId="77777777" w:rsidR="00503F3E" w:rsidRPr="000F22D5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22D5">
                    <w:rPr>
                      <w:rFonts w:asciiTheme="minorHAnsi" w:hAnsiTheme="minorHAnsi" w:cstheme="minorHAnsi"/>
                      <w:sz w:val="22"/>
                      <w:szCs w:val="22"/>
                    </w:rPr>
                    <w:t>64</w:t>
                  </w:r>
                </w:p>
              </w:tc>
            </w:tr>
            <w:tr w:rsidR="00503F3E" w:rsidRPr="001E6ECB" w14:paraId="7EF646BE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104B6925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Umowa o dofinansowanie</w:t>
                  </w:r>
                </w:p>
                <w:p w14:paraId="380D6C9C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(z weryfikacją dokumentów przed umową)</w:t>
                  </w:r>
                </w:p>
              </w:tc>
              <w:tc>
                <w:tcPr>
                  <w:tcW w:w="1276" w:type="dxa"/>
                  <w:vAlign w:val="center"/>
                </w:tcPr>
                <w:p w14:paraId="760C710A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56</w:t>
                  </w:r>
                </w:p>
              </w:tc>
              <w:tc>
                <w:tcPr>
                  <w:tcW w:w="992" w:type="dxa"/>
                  <w:vAlign w:val="center"/>
                </w:tcPr>
                <w:p w14:paraId="56597AB4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992" w:type="dxa"/>
                  <w:vAlign w:val="center"/>
                </w:tcPr>
                <w:p w14:paraId="41C51EC9" w14:textId="77777777" w:rsidR="00503F3E" w:rsidRPr="00431E3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423AE53A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1276" w:type="dxa"/>
                  <w:vAlign w:val="center"/>
                </w:tcPr>
                <w:p w14:paraId="6878C499" w14:textId="77777777" w:rsidR="00503F3E" w:rsidRPr="001E6ECB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E6ECB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224</w:t>
                  </w:r>
                </w:p>
              </w:tc>
              <w:tc>
                <w:tcPr>
                  <w:tcW w:w="992" w:type="dxa"/>
                  <w:vAlign w:val="center"/>
                </w:tcPr>
                <w:p w14:paraId="7C1B1C50" w14:textId="77777777" w:rsidR="00503F3E" w:rsidRPr="001E6ECB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E6ECB">
                    <w:rPr>
                      <w:rFonts w:asciiTheme="minorHAnsi" w:hAnsiTheme="minorHAnsi" w:cstheme="minorHAnsi"/>
                      <w:sz w:val="22"/>
                      <w:szCs w:val="22"/>
                    </w:rPr>
                    <w:t>72</w:t>
                  </w:r>
                </w:p>
              </w:tc>
              <w:tc>
                <w:tcPr>
                  <w:tcW w:w="1134" w:type="dxa"/>
                  <w:vAlign w:val="center"/>
                </w:tcPr>
                <w:p w14:paraId="371A1722" w14:textId="77777777" w:rsidR="00503F3E" w:rsidRPr="001E6ECB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E6ECB">
                    <w:rPr>
                      <w:rFonts w:asciiTheme="minorHAnsi" w:hAnsiTheme="minorHAnsi" w:cstheme="minorHAnsi"/>
                      <w:sz w:val="22"/>
                      <w:szCs w:val="22"/>
                    </w:rPr>
                    <w:t>76</w:t>
                  </w:r>
                </w:p>
              </w:tc>
            </w:tr>
            <w:tr w:rsidR="00503F3E" w:rsidRPr="00260864" w14:paraId="7D412C75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4904ED98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Aneks do umowy o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 </w:t>
                  </w: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dofinansowanie</w:t>
                  </w:r>
                </w:p>
              </w:tc>
              <w:tc>
                <w:tcPr>
                  <w:tcW w:w="1276" w:type="dxa"/>
                  <w:vAlign w:val="center"/>
                </w:tcPr>
                <w:p w14:paraId="5D1BC2BF" w14:textId="77777777" w:rsidR="00503F3E" w:rsidRPr="00592241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9224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168</w:t>
                  </w:r>
                </w:p>
              </w:tc>
              <w:tc>
                <w:tcPr>
                  <w:tcW w:w="992" w:type="dxa"/>
                  <w:vAlign w:val="center"/>
                </w:tcPr>
                <w:p w14:paraId="0D0B141F" w14:textId="77777777" w:rsidR="00503F3E" w:rsidRPr="00592241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92241">
                    <w:rPr>
                      <w:rFonts w:asciiTheme="minorHAnsi" w:hAnsiTheme="minorHAnsi" w:cstheme="minorHAnsi"/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992" w:type="dxa"/>
                  <w:vAlign w:val="center"/>
                </w:tcPr>
                <w:p w14:paraId="7D0FB0F7" w14:textId="77777777" w:rsidR="00503F3E" w:rsidRPr="00592241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92241">
                    <w:rPr>
                      <w:rFonts w:asciiTheme="minorHAnsi" w:hAnsiTheme="minorHAnsi" w:cstheme="minorHAnsi"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5E04ED6A" w14:textId="77777777" w:rsidR="00503F3E" w:rsidRPr="00260864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6086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1276" w:type="dxa"/>
                  <w:vAlign w:val="center"/>
                </w:tcPr>
                <w:p w14:paraId="7E14D4BE" w14:textId="77777777" w:rsidR="00503F3E" w:rsidRPr="00260864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260864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672</w:t>
                  </w:r>
                </w:p>
              </w:tc>
              <w:tc>
                <w:tcPr>
                  <w:tcW w:w="992" w:type="dxa"/>
                  <w:vAlign w:val="center"/>
                </w:tcPr>
                <w:p w14:paraId="00328A0B" w14:textId="77777777" w:rsidR="00503F3E" w:rsidRPr="00260864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2608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216</w:t>
                  </w:r>
                </w:p>
              </w:tc>
              <w:tc>
                <w:tcPr>
                  <w:tcW w:w="1134" w:type="dxa"/>
                  <w:vAlign w:val="center"/>
                </w:tcPr>
                <w:p w14:paraId="2DE675C7" w14:textId="77777777" w:rsidR="00503F3E" w:rsidRPr="00260864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608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228</w:t>
                  </w:r>
                </w:p>
              </w:tc>
            </w:tr>
            <w:tr w:rsidR="00503F3E" w:rsidRPr="008C6E60" w14:paraId="21FBCDFF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48537293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Weryfikacja ex-</w:t>
                  </w:r>
                  <w:proofErr w:type="spellStart"/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ante</w:t>
                  </w:r>
                  <w:proofErr w:type="spellEnd"/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zamówień publicznych/zasady konkurencyjności</w:t>
                  </w:r>
                </w:p>
              </w:tc>
              <w:tc>
                <w:tcPr>
                  <w:tcW w:w="1276" w:type="dxa"/>
                  <w:vAlign w:val="center"/>
                </w:tcPr>
                <w:p w14:paraId="445F44CC" w14:textId="77777777" w:rsidR="00503F3E" w:rsidRPr="00592241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9224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168</w:t>
                  </w:r>
                </w:p>
              </w:tc>
              <w:tc>
                <w:tcPr>
                  <w:tcW w:w="992" w:type="dxa"/>
                  <w:vAlign w:val="center"/>
                </w:tcPr>
                <w:p w14:paraId="15DF2652" w14:textId="77777777" w:rsidR="00503F3E" w:rsidRPr="00592241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92241">
                    <w:rPr>
                      <w:rFonts w:asciiTheme="minorHAnsi" w:hAnsiTheme="minorHAnsi" w:cstheme="minorHAnsi"/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992" w:type="dxa"/>
                  <w:vAlign w:val="center"/>
                </w:tcPr>
                <w:p w14:paraId="2CCDD3F5" w14:textId="77777777" w:rsidR="00503F3E" w:rsidRPr="00592241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92241">
                    <w:rPr>
                      <w:rFonts w:asciiTheme="minorHAnsi" w:hAnsiTheme="minorHAnsi" w:cstheme="minorHAnsi"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6F49325F" w14:textId="77777777" w:rsidR="00503F3E" w:rsidRPr="008C6E6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C6E60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1276" w:type="dxa"/>
                  <w:vAlign w:val="center"/>
                </w:tcPr>
                <w:p w14:paraId="661E5494" w14:textId="77777777" w:rsidR="00503F3E" w:rsidRPr="008C6E6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6E60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672 </w:t>
                  </w:r>
                </w:p>
              </w:tc>
              <w:tc>
                <w:tcPr>
                  <w:tcW w:w="992" w:type="dxa"/>
                  <w:vAlign w:val="center"/>
                </w:tcPr>
                <w:p w14:paraId="349FAB86" w14:textId="77777777" w:rsidR="00503F3E" w:rsidRPr="008C6E6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6E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216 </w:t>
                  </w:r>
                </w:p>
              </w:tc>
              <w:tc>
                <w:tcPr>
                  <w:tcW w:w="1134" w:type="dxa"/>
                  <w:vAlign w:val="center"/>
                </w:tcPr>
                <w:p w14:paraId="6C8413E3" w14:textId="77777777" w:rsidR="00503F3E" w:rsidRPr="008C6E6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6E60">
                    <w:rPr>
                      <w:rFonts w:asciiTheme="minorHAnsi" w:hAnsiTheme="minorHAnsi" w:cstheme="minorHAnsi"/>
                      <w:sz w:val="22"/>
                      <w:szCs w:val="22"/>
                    </w:rPr>
                    <w:t>228</w:t>
                  </w:r>
                </w:p>
              </w:tc>
            </w:tr>
            <w:tr w:rsidR="00503F3E" w:rsidRPr="000F6F96" w14:paraId="4A905CA3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541A8414" w14:textId="77777777" w:rsidR="00503F3E" w:rsidRPr="00E93F67" w:rsidRDefault="00503F3E" w:rsidP="00503F3E">
                  <w:pPr>
                    <w:spacing w:before="40" w:after="4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Weryfikacja wniosku o płatność – wnioski wyłącznie sprawozdawcze i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 </w:t>
                  </w: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o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 </w:t>
                  </w: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zaliczki</w:t>
                  </w:r>
                </w:p>
              </w:tc>
              <w:tc>
                <w:tcPr>
                  <w:tcW w:w="1276" w:type="dxa"/>
                  <w:vAlign w:val="center"/>
                </w:tcPr>
                <w:p w14:paraId="1849E84E" w14:textId="77777777" w:rsidR="00503F3E" w:rsidRPr="000F6F96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280</w:t>
                  </w:r>
                </w:p>
              </w:tc>
              <w:tc>
                <w:tcPr>
                  <w:tcW w:w="992" w:type="dxa"/>
                  <w:vAlign w:val="center"/>
                </w:tcPr>
                <w:p w14:paraId="6661C788" w14:textId="77777777" w:rsidR="00503F3E" w:rsidRPr="000F6F96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sz w:val="22"/>
                      <w:szCs w:val="22"/>
                    </w:rPr>
                    <w:t>88</w:t>
                  </w:r>
                </w:p>
              </w:tc>
              <w:tc>
                <w:tcPr>
                  <w:tcW w:w="992" w:type="dxa"/>
                  <w:vAlign w:val="center"/>
                </w:tcPr>
                <w:p w14:paraId="5030AC62" w14:textId="77777777" w:rsidR="00503F3E" w:rsidRPr="000F6F96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sz w:val="22"/>
                      <w:szCs w:val="22"/>
                    </w:rPr>
                    <w:t>95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76520EBB" w14:textId="77777777" w:rsidR="00503F3E" w:rsidRPr="000F6F96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7</w:t>
                  </w:r>
                </w:p>
              </w:tc>
              <w:tc>
                <w:tcPr>
                  <w:tcW w:w="1276" w:type="dxa"/>
                  <w:vAlign w:val="center"/>
                </w:tcPr>
                <w:p w14:paraId="450C01B0" w14:textId="77777777" w:rsidR="00503F3E" w:rsidRPr="000F6F96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1960 </w:t>
                  </w:r>
                </w:p>
              </w:tc>
              <w:tc>
                <w:tcPr>
                  <w:tcW w:w="992" w:type="dxa"/>
                  <w:vAlign w:val="center"/>
                </w:tcPr>
                <w:p w14:paraId="78A98A2F" w14:textId="77777777" w:rsidR="00503F3E" w:rsidRPr="000F6F96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616</w:t>
                  </w:r>
                </w:p>
              </w:tc>
              <w:tc>
                <w:tcPr>
                  <w:tcW w:w="1134" w:type="dxa"/>
                  <w:vAlign w:val="center"/>
                </w:tcPr>
                <w:p w14:paraId="1B2737B2" w14:textId="77777777" w:rsidR="00503F3E" w:rsidRPr="000F6F96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6F96">
                    <w:rPr>
                      <w:rFonts w:asciiTheme="minorHAnsi" w:hAnsiTheme="minorHAnsi" w:cstheme="minorHAnsi"/>
                      <w:sz w:val="22"/>
                      <w:szCs w:val="22"/>
                    </w:rPr>
                    <w:t>665</w:t>
                  </w:r>
                </w:p>
              </w:tc>
            </w:tr>
            <w:tr w:rsidR="00503F3E" w:rsidRPr="00810A40" w14:paraId="6A08CF2A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1F3EC32A" w14:textId="7782A3C9" w:rsidR="00503F3E" w:rsidRPr="00E93F67" w:rsidRDefault="00503F3E" w:rsidP="00650909">
                  <w:pPr>
                    <w:spacing w:before="40" w:after="4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Weryfikacja wniosku o płatność – pozostałe (poza wskazanymi w lit.</w:t>
                  </w:r>
                  <w:r w:rsidR="00650909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h Tabeli 1</w:t>
                  </w: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276" w:type="dxa"/>
                  <w:vAlign w:val="center"/>
                </w:tcPr>
                <w:p w14:paraId="45D1F5F4" w14:textId="77777777" w:rsidR="00503F3E" w:rsidRPr="00F14A7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4A77">
                    <w:rPr>
                      <w:rFonts w:asciiTheme="minorHAnsi" w:hAnsiTheme="minorHAnsi" w:cstheme="minorHAnsi"/>
                      <w:sz w:val="22"/>
                      <w:szCs w:val="22"/>
                    </w:rPr>
                    <w:t>560</w:t>
                  </w:r>
                </w:p>
              </w:tc>
              <w:tc>
                <w:tcPr>
                  <w:tcW w:w="992" w:type="dxa"/>
                  <w:vAlign w:val="center"/>
                </w:tcPr>
                <w:p w14:paraId="22D5675C" w14:textId="77777777" w:rsidR="00503F3E" w:rsidRPr="00F14A7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4A77">
                    <w:rPr>
                      <w:rFonts w:asciiTheme="minorHAnsi" w:hAnsiTheme="minorHAnsi" w:cstheme="minorHAnsi"/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992" w:type="dxa"/>
                  <w:vAlign w:val="center"/>
                </w:tcPr>
                <w:p w14:paraId="6FEB0677" w14:textId="77777777" w:rsidR="00503F3E" w:rsidRPr="00F14A7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4A77">
                    <w:rPr>
                      <w:rFonts w:asciiTheme="minorHAnsi" w:hAnsiTheme="minorHAnsi" w:cstheme="minorHAnsi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2663FF77" w14:textId="77777777" w:rsidR="00503F3E" w:rsidRPr="00F14A7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14A7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276" w:type="dxa"/>
                  <w:vAlign w:val="center"/>
                </w:tcPr>
                <w:p w14:paraId="654C3200" w14:textId="77777777" w:rsidR="00503F3E" w:rsidRPr="00F14A7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F14A77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7840</w:t>
                  </w:r>
                </w:p>
              </w:tc>
              <w:tc>
                <w:tcPr>
                  <w:tcW w:w="992" w:type="dxa"/>
                  <w:vAlign w:val="center"/>
                </w:tcPr>
                <w:p w14:paraId="37270590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highlight w:val="yellow"/>
                    </w:rPr>
                  </w:pPr>
                  <w:r w:rsidRPr="00E0345A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2464</w:t>
                  </w:r>
                </w:p>
              </w:tc>
              <w:tc>
                <w:tcPr>
                  <w:tcW w:w="1134" w:type="dxa"/>
                  <w:vAlign w:val="center"/>
                </w:tcPr>
                <w:p w14:paraId="6F0D3DCD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highlight w:val="yellow"/>
                    </w:rPr>
                  </w:pPr>
                  <w:r w:rsidRPr="00E0345A">
                    <w:rPr>
                      <w:rFonts w:asciiTheme="minorHAnsi" w:hAnsiTheme="minorHAnsi" w:cstheme="minorHAnsi"/>
                      <w:sz w:val="22"/>
                      <w:szCs w:val="22"/>
                    </w:rPr>
                    <w:t>2660</w:t>
                  </w:r>
                </w:p>
              </w:tc>
            </w:tr>
            <w:tr w:rsidR="00503F3E" w:rsidRPr="00810A40" w14:paraId="06DA2C7E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6F007B76" w14:textId="77777777" w:rsidR="00503F3E" w:rsidRPr="00E93F67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Kontrola na dokumentach</w:t>
                  </w:r>
                </w:p>
              </w:tc>
              <w:tc>
                <w:tcPr>
                  <w:tcW w:w="1276" w:type="dxa"/>
                  <w:vAlign w:val="center"/>
                </w:tcPr>
                <w:p w14:paraId="008D4BB7" w14:textId="77777777" w:rsidR="00503F3E" w:rsidRPr="00810A40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992" w:type="dxa"/>
                  <w:vAlign w:val="center"/>
                </w:tcPr>
                <w:p w14:paraId="479E6A0C" w14:textId="77777777" w:rsidR="00503F3E" w:rsidRPr="00810A40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992" w:type="dxa"/>
                  <w:vAlign w:val="center"/>
                </w:tcPr>
                <w:p w14:paraId="23571B8A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5FC83F85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5</w:t>
                  </w:r>
                </w:p>
              </w:tc>
              <w:tc>
                <w:tcPr>
                  <w:tcW w:w="1276" w:type="dxa"/>
                  <w:vAlign w:val="center"/>
                </w:tcPr>
                <w:p w14:paraId="2039A89C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95</w:t>
                  </w:r>
                </w:p>
              </w:tc>
              <w:tc>
                <w:tcPr>
                  <w:tcW w:w="992" w:type="dxa"/>
                  <w:vAlign w:val="center"/>
                </w:tcPr>
                <w:p w14:paraId="5F063399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134" w:type="dxa"/>
                  <w:vAlign w:val="center"/>
                </w:tcPr>
                <w:p w14:paraId="0BF66700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30</w:t>
                  </w:r>
                </w:p>
              </w:tc>
            </w:tr>
            <w:tr w:rsidR="00503F3E" w:rsidRPr="00810A40" w14:paraId="45B38FD1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7AE987CE" w14:textId="77777777" w:rsidR="00503F3E" w:rsidRPr="00E93F67" w:rsidRDefault="00503F3E" w:rsidP="00503F3E">
                  <w:pPr>
                    <w:spacing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Kontrola na miejscu – etap  rozpoczęcia kontroli</w:t>
                  </w:r>
                </w:p>
              </w:tc>
              <w:tc>
                <w:tcPr>
                  <w:tcW w:w="1276" w:type="dxa"/>
                  <w:vAlign w:val="center"/>
                </w:tcPr>
                <w:p w14:paraId="6C0BE637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71</w:t>
                  </w:r>
                </w:p>
              </w:tc>
              <w:tc>
                <w:tcPr>
                  <w:tcW w:w="992" w:type="dxa"/>
                  <w:vAlign w:val="center"/>
                </w:tcPr>
                <w:p w14:paraId="1F8BB9E7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992" w:type="dxa"/>
                  <w:vAlign w:val="center"/>
                </w:tcPr>
                <w:p w14:paraId="4E679860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774D8352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7</w:t>
                  </w:r>
                </w:p>
              </w:tc>
              <w:tc>
                <w:tcPr>
                  <w:tcW w:w="1276" w:type="dxa"/>
                  <w:vAlign w:val="center"/>
                </w:tcPr>
                <w:p w14:paraId="73B3E8EE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497 </w:t>
                  </w:r>
                </w:p>
              </w:tc>
              <w:tc>
                <w:tcPr>
                  <w:tcW w:w="992" w:type="dxa"/>
                  <w:vAlign w:val="center"/>
                </w:tcPr>
                <w:p w14:paraId="57FBF44F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154 </w:t>
                  </w:r>
                </w:p>
              </w:tc>
              <w:tc>
                <w:tcPr>
                  <w:tcW w:w="1134" w:type="dxa"/>
                  <w:vAlign w:val="center"/>
                </w:tcPr>
                <w:p w14:paraId="77D872A8" w14:textId="77777777" w:rsidR="00503F3E" w:rsidRPr="00810A40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10A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168</w:t>
                  </w:r>
                </w:p>
              </w:tc>
            </w:tr>
            <w:tr w:rsidR="00503F3E" w:rsidRPr="00E93F67" w14:paraId="36110044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14A11746" w14:textId="77777777" w:rsidR="00503F3E" w:rsidRPr="00E93F67" w:rsidRDefault="00503F3E" w:rsidP="00503F3E">
                  <w:pPr>
                    <w:spacing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Kontrola na miejscu – etap zakończenia kontroli</w:t>
                  </w:r>
                </w:p>
              </w:tc>
              <w:tc>
                <w:tcPr>
                  <w:tcW w:w="1276" w:type="dxa"/>
                  <w:vAlign w:val="center"/>
                </w:tcPr>
                <w:p w14:paraId="0306A3D0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71</w:t>
                  </w:r>
                </w:p>
              </w:tc>
              <w:tc>
                <w:tcPr>
                  <w:tcW w:w="992" w:type="dxa"/>
                  <w:vAlign w:val="center"/>
                </w:tcPr>
                <w:p w14:paraId="30C70BB3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992" w:type="dxa"/>
                  <w:vAlign w:val="center"/>
                </w:tcPr>
                <w:p w14:paraId="5F18A127" w14:textId="77777777" w:rsidR="00503F3E" w:rsidRPr="00431E3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4EEB3ED1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276" w:type="dxa"/>
                  <w:vAlign w:val="center"/>
                </w:tcPr>
                <w:p w14:paraId="31D5B61D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84</w:t>
                  </w:r>
                </w:p>
              </w:tc>
              <w:tc>
                <w:tcPr>
                  <w:tcW w:w="992" w:type="dxa"/>
                  <w:vAlign w:val="center"/>
                </w:tcPr>
                <w:p w14:paraId="6EB8365F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88</w:t>
                  </w:r>
                </w:p>
              </w:tc>
              <w:tc>
                <w:tcPr>
                  <w:tcW w:w="1134" w:type="dxa"/>
                  <w:vAlign w:val="center"/>
                </w:tcPr>
                <w:p w14:paraId="2C0AD16D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96</w:t>
                  </w:r>
                </w:p>
              </w:tc>
            </w:tr>
            <w:tr w:rsidR="00503F3E" w:rsidRPr="00431E39" w14:paraId="5B6709EC" w14:textId="77777777" w:rsidTr="00D53223">
              <w:tc>
                <w:tcPr>
                  <w:tcW w:w="9810" w:type="dxa"/>
                  <w:gridSpan w:val="8"/>
                  <w:shd w:val="clear" w:color="auto" w:fill="E7E6E6" w:themeFill="background2"/>
                  <w:vAlign w:val="center"/>
                </w:tcPr>
                <w:p w14:paraId="4543F6FC" w14:textId="77777777" w:rsidR="00503F3E" w:rsidRPr="00431E39" w:rsidRDefault="00503F3E" w:rsidP="00503F3E">
                  <w:pPr>
                    <w:spacing w:line="240" w:lineRule="auto"/>
                    <w:ind w:right="98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/>
                      <w:kern w:val="2"/>
                      <w:sz w:val="20"/>
                      <w:szCs w:val="20"/>
                    </w:rPr>
                    <w:t>Analiza stanu realizacji projektu w związku z udzieleniem dotacji warunkowej (w tym sprawozdania Beneficjenta i wniosku o rozliczenie dotacji warunkowej), w tym:</w:t>
                  </w:r>
                </w:p>
              </w:tc>
            </w:tr>
            <w:tr w:rsidR="00503F3E" w:rsidRPr="00E93F67" w14:paraId="72023A22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1AF47D8D" w14:textId="77777777" w:rsidR="00503F3E" w:rsidRPr="00431E39" w:rsidRDefault="00503F3E" w:rsidP="00503F3E">
                  <w:pPr>
                    <w:pStyle w:val="Akapitzlist"/>
                    <w:numPr>
                      <w:ilvl w:val="0"/>
                      <w:numId w:val="44"/>
                    </w:numPr>
                    <w:spacing w:before="40" w:after="40"/>
                    <w:rPr>
                      <w:rFonts w:asciiTheme="minorHAnsi" w:hAnsiTheme="minorHAnsi" w:cstheme="minorHAnsi"/>
                      <w:sz w:val="20"/>
                    </w:rPr>
                  </w:pPr>
                  <w:r w:rsidRPr="00431E39">
                    <w:rPr>
                      <w:rFonts w:asciiTheme="minorHAnsi" w:hAnsiTheme="minorHAnsi" w:cstheme="minorHAnsi"/>
                      <w:sz w:val="20"/>
                    </w:rPr>
                    <w:t>bez udziału eksperta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30814365" w14:textId="77777777" w:rsidR="00503F3E" w:rsidRPr="00431E39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E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2" w:type="dxa"/>
                  <w:vAlign w:val="center"/>
                </w:tcPr>
                <w:p w14:paraId="6A0343DE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14:paraId="1A4F951C" w14:textId="77777777" w:rsidR="00503F3E" w:rsidRPr="004441E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441E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7A181781" w14:textId="77777777" w:rsidR="00503F3E" w:rsidRPr="004441E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441E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76" w:type="dxa"/>
                  <w:vAlign w:val="center"/>
                </w:tcPr>
                <w:p w14:paraId="094AA2E2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992" w:type="dxa"/>
                  <w:vAlign w:val="center"/>
                </w:tcPr>
                <w:p w14:paraId="0F5764B0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134" w:type="dxa"/>
                  <w:vAlign w:val="center"/>
                </w:tcPr>
                <w:p w14:paraId="26BE6A56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20</w:t>
                  </w:r>
                </w:p>
              </w:tc>
            </w:tr>
            <w:tr w:rsidR="00503F3E" w:rsidRPr="00E93F67" w14:paraId="2948B9EC" w14:textId="77777777" w:rsidTr="00D53223">
              <w:tc>
                <w:tcPr>
                  <w:tcW w:w="1872" w:type="dxa"/>
                  <w:shd w:val="clear" w:color="auto" w:fill="E7E6E6" w:themeFill="background2"/>
                  <w:vAlign w:val="center"/>
                </w:tcPr>
                <w:p w14:paraId="5A7D22D6" w14:textId="77777777" w:rsidR="00503F3E" w:rsidRPr="00E93F67" w:rsidRDefault="00503F3E" w:rsidP="00503F3E">
                  <w:pPr>
                    <w:pStyle w:val="Akapitzlist"/>
                    <w:numPr>
                      <w:ilvl w:val="0"/>
                      <w:numId w:val="44"/>
                    </w:numPr>
                    <w:spacing w:before="40" w:after="40"/>
                    <w:rPr>
                      <w:rFonts w:asciiTheme="minorHAnsi" w:hAnsiTheme="minorHAnsi" w:cstheme="minorHAnsi"/>
                      <w:sz w:val="20"/>
                    </w:rPr>
                  </w:pPr>
                  <w:r w:rsidRPr="00E93F67">
                    <w:rPr>
                      <w:rFonts w:asciiTheme="minorHAnsi" w:hAnsiTheme="minorHAnsi" w:cstheme="minorHAnsi"/>
                      <w:sz w:val="20"/>
                    </w:rPr>
                    <w:t>z  udziałem eksperta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0DAE4895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2" w:type="dxa"/>
                  <w:vAlign w:val="center"/>
                </w:tcPr>
                <w:p w14:paraId="722331A0" w14:textId="77777777" w:rsidR="00503F3E" w:rsidRPr="00E93F67" w:rsidRDefault="00503F3E" w:rsidP="00503F3E">
                  <w:pPr>
                    <w:spacing w:before="40" w:after="4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2" w:type="dxa"/>
                  <w:vAlign w:val="center"/>
                </w:tcPr>
                <w:p w14:paraId="4B33BB7D" w14:textId="77777777" w:rsidR="00503F3E" w:rsidRPr="004441E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441E9">
                    <w:rPr>
                      <w:rFonts w:asciiTheme="minorHAnsi" w:hAnsiTheme="minorHAnsi" w:cstheme="minorHAnsi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1AAC87B3" w14:textId="77777777" w:rsidR="00503F3E" w:rsidRPr="004441E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441E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276" w:type="dxa"/>
                  <w:vAlign w:val="center"/>
                </w:tcPr>
                <w:p w14:paraId="67DE96F9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156</w:t>
                  </w:r>
                </w:p>
              </w:tc>
              <w:tc>
                <w:tcPr>
                  <w:tcW w:w="992" w:type="dxa"/>
                  <w:vAlign w:val="center"/>
                </w:tcPr>
                <w:p w14:paraId="6152AA1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1134" w:type="dxa"/>
                  <w:vAlign w:val="center"/>
                </w:tcPr>
                <w:p w14:paraId="3B543A2E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72</w:t>
                  </w:r>
                </w:p>
              </w:tc>
            </w:tr>
            <w:tr w:rsidR="00503F3E" w:rsidRPr="00E93F67" w14:paraId="5F113B5F" w14:textId="77777777" w:rsidTr="00D53223">
              <w:tc>
                <w:tcPr>
                  <w:tcW w:w="6408" w:type="dxa"/>
                  <w:gridSpan w:val="5"/>
                  <w:vMerge w:val="restart"/>
                  <w:shd w:val="clear" w:color="auto" w:fill="auto"/>
                  <w:vAlign w:val="center"/>
                </w:tcPr>
                <w:p w14:paraId="661169F3" w14:textId="77777777" w:rsidR="00503F3E" w:rsidRPr="00E93F67" w:rsidRDefault="00503F3E" w:rsidP="00503F3E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Suma wszystkich punktów kosztowych w danej części zamówienia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451A799A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w części podstawowej</w:t>
                  </w:r>
                </w:p>
              </w:tc>
              <w:tc>
                <w:tcPr>
                  <w:tcW w:w="2126" w:type="dxa"/>
                  <w:gridSpan w:val="2"/>
                  <w:vAlign w:val="center"/>
                </w:tcPr>
                <w:p w14:paraId="23B7D91F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w części opcjonalnej   </w:t>
                  </w:r>
                </w:p>
              </w:tc>
            </w:tr>
            <w:tr w:rsidR="00503F3E" w:rsidRPr="00E93F67" w14:paraId="499BABD0" w14:textId="77777777" w:rsidTr="00D53223">
              <w:tc>
                <w:tcPr>
                  <w:tcW w:w="6408" w:type="dxa"/>
                  <w:gridSpan w:val="5"/>
                  <w:vMerge/>
                  <w:shd w:val="clear" w:color="auto" w:fill="auto"/>
                  <w:vAlign w:val="center"/>
                </w:tcPr>
                <w:p w14:paraId="331FA5CC" w14:textId="77777777" w:rsidR="00503F3E" w:rsidRPr="00E93F67" w:rsidRDefault="00503F3E" w:rsidP="00503F3E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6028475E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0446CD33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WARIANT A</w:t>
                  </w:r>
                </w:p>
              </w:tc>
              <w:tc>
                <w:tcPr>
                  <w:tcW w:w="1134" w:type="dxa"/>
                </w:tcPr>
                <w:p w14:paraId="2B3ACE2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WARIANT</w:t>
                  </w:r>
                </w:p>
                <w:p w14:paraId="0A03A9F4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E93F67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B</w:t>
                  </w:r>
                </w:p>
              </w:tc>
            </w:tr>
            <w:tr w:rsidR="00503F3E" w:rsidRPr="00E93F67" w14:paraId="7FB5604C" w14:textId="77777777" w:rsidTr="00D53223">
              <w:tc>
                <w:tcPr>
                  <w:tcW w:w="6408" w:type="dxa"/>
                  <w:gridSpan w:val="5"/>
                  <w:vMerge/>
                  <w:shd w:val="clear" w:color="auto" w:fill="auto"/>
                  <w:vAlign w:val="center"/>
                </w:tcPr>
                <w:p w14:paraId="741B30E9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52305F7E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14 736</w:t>
                  </w:r>
                </w:p>
              </w:tc>
              <w:tc>
                <w:tcPr>
                  <w:tcW w:w="992" w:type="dxa"/>
                  <w:vAlign w:val="center"/>
                </w:tcPr>
                <w:p w14:paraId="24CC4090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648</w:t>
                  </w:r>
                </w:p>
              </w:tc>
              <w:tc>
                <w:tcPr>
                  <w:tcW w:w="1134" w:type="dxa"/>
                </w:tcPr>
                <w:p w14:paraId="4AD59B58" w14:textId="77777777" w:rsidR="00503F3E" w:rsidRPr="00E93F67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5 023</w:t>
                  </w:r>
                </w:p>
              </w:tc>
            </w:tr>
            <w:tr w:rsidR="00503F3E" w:rsidRPr="004441E9" w14:paraId="328BC3BD" w14:textId="77777777" w:rsidTr="00D53223">
              <w:tc>
                <w:tcPr>
                  <w:tcW w:w="6408" w:type="dxa"/>
                  <w:gridSpan w:val="5"/>
                  <w:shd w:val="clear" w:color="auto" w:fill="auto"/>
                  <w:vAlign w:val="center"/>
                </w:tcPr>
                <w:p w14:paraId="6C3C41F0" w14:textId="77777777" w:rsidR="00503F3E" w:rsidRPr="00E93F67" w:rsidRDefault="00503F3E" w:rsidP="00503F3E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93F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Suma wszystkich punktów kosztowych w całym zamówieniu</w:t>
                  </w:r>
                </w:p>
              </w:tc>
              <w:tc>
                <w:tcPr>
                  <w:tcW w:w="3402" w:type="dxa"/>
                  <w:gridSpan w:val="3"/>
                  <w:vAlign w:val="center"/>
                </w:tcPr>
                <w:p w14:paraId="5EBA779E" w14:textId="77777777" w:rsidR="00503F3E" w:rsidRPr="004441E9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441E9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24 407</w:t>
                  </w:r>
                </w:p>
              </w:tc>
            </w:tr>
            <w:tr w:rsidR="00503F3E" w:rsidRPr="00CA2B18" w14:paraId="38E4F2D9" w14:textId="77777777" w:rsidTr="00D53223">
              <w:tc>
                <w:tcPr>
                  <w:tcW w:w="6408" w:type="dxa"/>
                  <w:gridSpan w:val="5"/>
                  <w:shd w:val="clear" w:color="auto" w:fill="auto"/>
                  <w:vAlign w:val="center"/>
                </w:tcPr>
                <w:p w14:paraId="36E0ED3F" w14:textId="77777777" w:rsidR="00503F3E" w:rsidRPr="00CA2B18" w:rsidRDefault="00503F3E" w:rsidP="00503F3E">
                  <w:pPr>
                    <w:spacing w:before="40" w:after="4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A2B18">
                    <w:rPr>
                      <w:rFonts w:asciiTheme="minorHAnsi" w:hAnsiTheme="minorHAnsi" w:cstheme="minorHAnsi"/>
                      <w:sz w:val="22"/>
                      <w:szCs w:val="22"/>
                    </w:rPr>
                    <w:t>Wartość punktu kosztowego podana przez Wykonawcę (zł)</w:t>
                  </w:r>
                </w:p>
              </w:tc>
              <w:tc>
                <w:tcPr>
                  <w:tcW w:w="3402" w:type="dxa"/>
                  <w:gridSpan w:val="3"/>
                  <w:vAlign w:val="center"/>
                </w:tcPr>
                <w:p w14:paraId="6DFA5D94" w14:textId="77777777" w:rsidR="00503F3E" w:rsidRPr="00CA2B1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A2B18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PK</w:t>
                  </w:r>
                </w:p>
              </w:tc>
            </w:tr>
            <w:tr w:rsidR="00503F3E" w:rsidRPr="00CA2B18" w14:paraId="4C9A934B" w14:textId="77777777" w:rsidTr="00D53223">
              <w:tc>
                <w:tcPr>
                  <w:tcW w:w="6408" w:type="dxa"/>
                  <w:gridSpan w:val="5"/>
                  <w:shd w:val="clear" w:color="auto" w:fill="auto"/>
                  <w:vAlign w:val="center"/>
                </w:tcPr>
                <w:p w14:paraId="424540E1" w14:textId="12E780F1" w:rsidR="00503F3E" w:rsidRPr="00CA2B18" w:rsidRDefault="00503F3E" w:rsidP="00503F3E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CA2B18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lastRenderedPageBreak/>
                    <w:t>Cena łączna wszystkich czynności z zakresu wdrażania rozliczn</w:t>
                  </w:r>
                  <w:r w:rsidR="004511E7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ych METODĄ PUNKTÓW KOSZTOWYCH (</w:t>
                  </w:r>
                  <w:r w:rsidRPr="00CA2B18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w zł</w:t>
                  </w:r>
                  <w:r w:rsidRPr="00CA2B18">
                    <w:rPr>
                      <w:rFonts w:asciiTheme="minorHAnsi" w:hAnsiTheme="minorHAnsi" w:cstheme="minorHAns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402" w:type="dxa"/>
                  <w:gridSpan w:val="3"/>
                  <w:vAlign w:val="center"/>
                </w:tcPr>
                <w:p w14:paraId="75D6CD9A" w14:textId="77777777" w:rsidR="00503F3E" w:rsidRPr="00CA2B18" w:rsidRDefault="00503F3E" w:rsidP="00503F3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A2B18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4 407</w:t>
                  </w:r>
                  <w:r w:rsidRPr="00CA2B18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x PK</w:t>
                  </w:r>
                </w:p>
              </w:tc>
            </w:tr>
          </w:tbl>
          <w:p w14:paraId="14012A63" w14:textId="77777777" w:rsidR="00503F3E" w:rsidRPr="00E13095" w:rsidRDefault="00503F3E" w:rsidP="001B24BF">
            <w:pPr>
              <w:spacing w:before="120"/>
              <w:ind w:left="319"/>
              <w:rPr>
                <w:rFonts w:asciiTheme="minorHAnsi" w:hAnsiTheme="minorHAnsi" w:cstheme="minorHAnsi"/>
                <w:sz w:val="16"/>
                <w:szCs w:val="16"/>
              </w:rPr>
            </w:pPr>
          </w:p>
          <w:tbl>
            <w:tblPr>
              <w:tblStyle w:val="Tabela-Siatka"/>
              <w:tblW w:w="9781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7513"/>
              <w:gridCol w:w="567"/>
            </w:tblGrid>
            <w:tr w:rsidR="0028290E" w:rsidRPr="00734E2F" w14:paraId="03F9F79B" w14:textId="77777777" w:rsidTr="0028290E">
              <w:trPr>
                <w:trHeight w:val="454"/>
              </w:trPr>
              <w:tc>
                <w:tcPr>
                  <w:tcW w:w="9781" w:type="dxa"/>
                  <w:gridSpan w:val="3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004AB6D" w14:textId="77777777" w:rsidR="0028290E" w:rsidRPr="00734E2F" w:rsidRDefault="0028290E" w:rsidP="0028290E">
                  <w:pPr>
                    <w:pStyle w:val="Tab10pktpogrrodek"/>
                    <w:rPr>
                      <w:sz w:val="22"/>
                    </w:rPr>
                  </w:pPr>
                  <w:r w:rsidRPr="00734E2F">
                    <w:rPr>
                      <w:sz w:val="22"/>
                    </w:rPr>
                    <w:t>CENA ŁĄCZNA – CZĘŚĆ</w:t>
                  </w:r>
                  <w:r>
                    <w:rPr>
                      <w:sz w:val="22"/>
                    </w:rPr>
                    <w:t xml:space="preserve"> </w:t>
                  </w:r>
                  <w:r w:rsidRPr="00734E2F">
                    <w:rPr>
                      <w:sz w:val="22"/>
                    </w:rPr>
                    <w:t>PODSTAWOWA</w:t>
                  </w:r>
                </w:p>
                <w:p w14:paraId="3E314A3E" w14:textId="26042635" w:rsidR="0028290E" w:rsidRPr="00734E2F" w:rsidRDefault="0028290E" w:rsidP="0074360B">
                  <w:pPr>
                    <w:pStyle w:val="Tab10pktpogrrodek"/>
                    <w:rPr>
                      <w:b w:val="0"/>
                      <w:bCs w:val="0"/>
                      <w:sz w:val="22"/>
                    </w:rPr>
                  </w:pPr>
                  <w:r w:rsidRPr="00734E2F">
                    <w:rPr>
                      <w:i/>
                    </w:rPr>
                    <w:t>iloczyn sumy wszystkich punktów kosztowych</w:t>
                  </w:r>
                  <w:r w:rsidR="00A0157C">
                    <w:rPr>
                      <w:i/>
                    </w:rPr>
                    <w:t xml:space="preserve">, tj. </w:t>
                  </w:r>
                  <w:r w:rsidR="0074360B" w:rsidRPr="0074360B">
                    <w:rPr>
                      <w:i/>
                    </w:rPr>
                    <w:t>14</w:t>
                  </w:r>
                  <w:r w:rsidR="0074360B">
                    <w:rPr>
                      <w:i/>
                    </w:rPr>
                    <w:t> </w:t>
                  </w:r>
                  <w:r w:rsidR="0074360B" w:rsidRPr="0074360B">
                    <w:rPr>
                      <w:i/>
                    </w:rPr>
                    <w:t>736</w:t>
                  </w:r>
                  <w:r w:rsidR="0074360B"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>(</w:t>
                  </w:r>
                  <w:r>
                    <w:rPr>
                      <w:i/>
                    </w:rPr>
                    <w:t xml:space="preserve"> suma kol</w:t>
                  </w:r>
                  <w:r w:rsidR="0074360B">
                    <w:rPr>
                      <w:i/>
                    </w:rPr>
                    <w:t xml:space="preserve">umny </w:t>
                  </w:r>
                  <w:r w:rsidR="0074360B" w:rsidRPr="0074360B">
                    <w:rPr>
                      <w:i/>
                    </w:rPr>
                    <w:t>II x V</w:t>
                  </w:r>
                  <w:r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>z</w:t>
                  </w:r>
                  <w:r w:rsidRPr="00734E2F">
                    <w:rPr>
                      <w:i/>
                    </w:rPr>
                    <w:t xml:space="preserve"> TABEL</w:t>
                  </w:r>
                  <w:r w:rsidR="00A0157C">
                    <w:rPr>
                      <w:i/>
                    </w:rPr>
                    <w:t>I</w:t>
                  </w:r>
                  <w:r w:rsidRPr="00734E2F">
                    <w:rPr>
                      <w:i/>
                    </w:rPr>
                    <w:t xml:space="preserve"> II) i wartości punktu kosztowego</w:t>
                  </w:r>
                  <w:r w:rsidR="0074360B">
                    <w:rPr>
                      <w:i/>
                    </w:rPr>
                    <w:t xml:space="preserve"> PK</w:t>
                  </w:r>
                  <w:r w:rsidRPr="00734E2F">
                    <w:rPr>
                      <w:i/>
                    </w:rPr>
                    <w:t xml:space="preserve"> (kol</w:t>
                  </w:r>
                  <w:r w:rsidR="0074360B">
                    <w:rPr>
                      <w:i/>
                    </w:rPr>
                    <w:t>umny III</w:t>
                  </w:r>
                  <w:r w:rsidRPr="00734E2F"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 xml:space="preserve">z </w:t>
                  </w:r>
                  <w:r w:rsidRPr="00734E2F">
                    <w:rPr>
                      <w:i/>
                    </w:rPr>
                    <w:t>TABEL</w:t>
                  </w:r>
                  <w:r w:rsidR="00A0157C">
                    <w:rPr>
                      <w:i/>
                    </w:rPr>
                    <w:t>I</w:t>
                  </w:r>
                  <w:r w:rsidRPr="00734E2F">
                    <w:rPr>
                      <w:i/>
                    </w:rPr>
                    <w:t xml:space="preserve"> I)</w:t>
                  </w:r>
                </w:p>
              </w:tc>
            </w:tr>
            <w:tr w:rsidR="0074360B" w:rsidRPr="00C3716F" w14:paraId="4FF54B79" w14:textId="0EB1E3ED" w:rsidTr="0074360B">
              <w:trPr>
                <w:trHeight w:val="454"/>
              </w:trPr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279CA8F0" w14:textId="322B0670" w:rsidR="0074360B" w:rsidRPr="0074360B" w:rsidRDefault="0074360B" w:rsidP="0074360B">
                  <w:p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7513" w:type="dxa"/>
                  <w:vAlign w:val="center"/>
                </w:tcPr>
                <w:p w14:paraId="4009B86F" w14:textId="77777777" w:rsidR="0074360B" w:rsidRPr="00C7327A" w:rsidRDefault="0074360B" w:rsidP="0074360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EDEDED" w:themeFill="accent3" w:themeFillTint="33"/>
                  <w:vAlign w:val="center"/>
                </w:tcPr>
                <w:p w14:paraId="5981BED5" w14:textId="6182D302" w:rsidR="0074360B" w:rsidRPr="0074360B" w:rsidRDefault="0074360B" w:rsidP="0074360B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74360B">
                    <w:rPr>
                      <w:rFonts w:asciiTheme="minorHAnsi" w:hAnsiTheme="minorHAnsi" w:cstheme="minorHAnsi"/>
                      <w:sz w:val="22"/>
                      <w:szCs w:val="22"/>
                    </w:rPr>
                    <w:t>zł</w:t>
                  </w:r>
                </w:p>
              </w:tc>
            </w:tr>
          </w:tbl>
          <w:p w14:paraId="0DBCB37D" w14:textId="013F566E" w:rsidR="00AA7EA6" w:rsidRPr="00E13095" w:rsidRDefault="00AA7EA6" w:rsidP="00AC6AC8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16"/>
                <w:szCs w:val="16"/>
              </w:rPr>
            </w:pPr>
          </w:p>
          <w:tbl>
            <w:tblPr>
              <w:tblStyle w:val="Tabela-Siatka"/>
              <w:tblW w:w="9781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7513"/>
              <w:gridCol w:w="567"/>
            </w:tblGrid>
            <w:tr w:rsidR="0074360B" w:rsidRPr="00734E2F" w14:paraId="5F59FE29" w14:textId="77777777" w:rsidTr="00D53223">
              <w:trPr>
                <w:trHeight w:val="454"/>
              </w:trPr>
              <w:tc>
                <w:tcPr>
                  <w:tcW w:w="9781" w:type="dxa"/>
                  <w:gridSpan w:val="3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A5CB8FD" w14:textId="4CE7E5EC" w:rsidR="0074360B" w:rsidRPr="00734E2F" w:rsidRDefault="0074360B" w:rsidP="0074360B">
                  <w:pPr>
                    <w:pStyle w:val="Tab10pktpogrrodek"/>
                    <w:rPr>
                      <w:sz w:val="22"/>
                    </w:rPr>
                  </w:pPr>
                  <w:r w:rsidRPr="00734E2F">
                    <w:rPr>
                      <w:sz w:val="22"/>
                    </w:rPr>
                    <w:t>CENA ŁĄCZNA – CZĘŚĆ</w:t>
                  </w:r>
                  <w:r>
                    <w:rPr>
                      <w:sz w:val="22"/>
                    </w:rPr>
                    <w:t xml:space="preserve"> OPCJONALNA – WARIANT A</w:t>
                  </w:r>
                </w:p>
                <w:p w14:paraId="22317B75" w14:textId="0E5A9A86" w:rsidR="0074360B" w:rsidRPr="00734E2F" w:rsidRDefault="0074360B" w:rsidP="0074360B">
                  <w:pPr>
                    <w:pStyle w:val="Tab10pktpogrrodek"/>
                    <w:rPr>
                      <w:b w:val="0"/>
                      <w:bCs w:val="0"/>
                      <w:sz w:val="22"/>
                    </w:rPr>
                  </w:pPr>
                  <w:r w:rsidRPr="00734E2F">
                    <w:rPr>
                      <w:i/>
                    </w:rPr>
                    <w:t>iloczyn sumy wszystkich punktów kosztowych</w:t>
                  </w:r>
                  <w:r w:rsidR="00A0157C">
                    <w:rPr>
                      <w:i/>
                    </w:rPr>
                    <w:t xml:space="preserve">, tj. </w:t>
                  </w:r>
                  <w:r w:rsidR="00D0163B" w:rsidRPr="00D0163B">
                    <w:rPr>
                      <w:i/>
                    </w:rPr>
                    <w:t>4</w:t>
                  </w:r>
                  <w:r w:rsidR="00A0157C">
                    <w:rPr>
                      <w:i/>
                    </w:rPr>
                    <w:t> </w:t>
                  </w:r>
                  <w:r w:rsidR="00D0163B" w:rsidRPr="00D0163B">
                    <w:rPr>
                      <w:i/>
                    </w:rPr>
                    <w:t>648</w:t>
                  </w:r>
                  <w:r w:rsidR="00A0157C">
                    <w:rPr>
                      <w:i/>
                    </w:rPr>
                    <w:t xml:space="preserve"> (</w:t>
                  </w:r>
                  <w:r>
                    <w:rPr>
                      <w:i/>
                    </w:rPr>
                    <w:t xml:space="preserve">suma kolumny </w:t>
                  </w:r>
                  <w:r w:rsidRPr="0074360B">
                    <w:rPr>
                      <w:i/>
                    </w:rPr>
                    <w:t>I</w:t>
                  </w:r>
                  <w:r w:rsidR="00D0163B">
                    <w:rPr>
                      <w:i/>
                    </w:rPr>
                    <w:t>I</w:t>
                  </w:r>
                  <w:r w:rsidRPr="0074360B">
                    <w:rPr>
                      <w:i/>
                    </w:rPr>
                    <w:t>I x V</w:t>
                  </w:r>
                  <w:r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 xml:space="preserve">z </w:t>
                  </w:r>
                  <w:r w:rsidRPr="00734E2F">
                    <w:rPr>
                      <w:i/>
                    </w:rPr>
                    <w:t>TABEL</w:t>
                  </w:r>
                  <w:r w:rsidR="00A0157C">
                    <w:rPr>
                      <w:i/>
                    </w:rPr>
                    <w:t>I</w:t>
                  </w:r>
                  <w:r w:rsidRPr="00734E2F">
                    <w:rPr>
                      <w:i/>
                    </w:rPr>
                    <w:t xml:space="preserve"> II) i wartości punktu kosztowego</w:t>
                  </w:r>
                  <w:r>
                    <w:rPr>
                      <w:i/>
                    </w:rPr>
                    <w:t xml:space="preserve"> PK</w:t>
                  </w:r>
                  <w:r w:rsidRPr="00734E2F">
                    <w:rPr>
                      <w:i/>
                    </w:rPr>
                    <w:t xml:space="preserve"> (kol</w:t>
                  </w:r>
                  <w:r>
                    <w:rPr>
                      <w:i/>
                    </w:rPr>
                    <w:t>umny III</w:t>
                  </w:r>
                  <w:r w:rsidRPr="00734E2F"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>z</w:t>
                  </w:r>
                  <w:r w:rsidRPr="00734E2F">
                    <w:rPr>
                      <w:i/>
                    </w:rPr>
                    <w:t xml:space="preserve"> TABEL</w:t>
                  </w:r>
                  <w:r w:rsidR="00A0157C">
                    <w:rPr>
                      <w:i/>
                    </w:rPr>
                    <w:t>I</w:t>
                  </w:r>
                  <w:r w:rsidRPr="00734E2F">
                    <w:rPr>
                      <w:i/>
                    </w:rPr>
                    <w:t xml:space="preserve"> I)</w:t>
                  </w:r>
                </w:p>
              </w:tc>
            </w:tr>
            <w:tr w:rsidR="0074360B" w:rsidRPr="0074360B" w14:paraId="2BFF8115" w14:textId="77777777" w:rsidTr="00D53223">
              <w:trPr>
                <w:trHeight w:val="454"/>
              </w:trPr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1A784FC0" w14:textId="77777777" w:rsidR="0074360B" w:rsidRPr="0074360B" w:rsidRDefault="0074360B" w:rsidP="0074360B">
                  <w:p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7513" w:type="dxa"/>
                  <w:vAlign w:val="center"/>
                </w:tcPr>
                <w:p w14:paraId="14983EF6" w14:textId="77777777" w:rsidR="0074360B" w:rsidRPr="00C7327A" w:rsidRDefault="0074360B" w:rsidP="0074360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EDEDED" w:themeFill="accent3" w:themeFillTint="33"/>
                  <w:vAlign w:val="center"/>
                </w:tcPr>
                <w:p w14:paraId="2FB41E69" w14:textId="77777777" w:rsidR="0074360B" w:rsidRPr="0074360B" w:rsidRDefault="0074360B" w:rsidP="0074360B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74360B">
                    <w:rPr>
                      <w:rFonts w:asciiTheme="minorHAnsi" w:hAnsiTheme="minorHAnsi" w:cstheme="minorHAnsi"/>
                      <w:sz w:val="22"/>
                      <w:szCs w:val="22"/>
                    </w:rPr>
                    <w:t>zł</w:t>
                  </w:r>
                </w:p>
              </w:tc>
            </w:tr>
            <w:tr w:rsidR="0074360B" w:rsidRPr="00734E2F" w14:paraId="572B0437" w14:textId="77777777" w:rsidTr="00D53223">
              <w:trPr>
                <w:trHeight w:val="454"/>
              </w:trPr>
              <w:tc>
                <w:tcPr>
                  <w:tcW w:w="9781" w:type="dxa"/>
                  <w:gridSpan w:val="3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A5381C0" w14:textId="6AD14001" w:rsidR="0074360B" w:rsidRPr="00734E2F" w:rsidRDefault="0074360B" w:rsidP="0074360B">
                  <w:pPr>
                    <w:pStyle w:val="Tab10pktpogrrodek"/>
                    <w:rPr>
                      <w:sz w:val="22"/>
                    </w:rPr>
                  </w:pPr>
                  <w:r w:rsidRPr="00734E2F">
                    <w:rPr>
                      <w:sz w:val="22"/>
                    </w:rPr>
                    <w:t xml:space="preserve">CENA ŁĄCZNA – </w:t>
                  </w:r>
                  <w:r w:rsidR="00D0163B" w:rsidRPr="00D0163B">
                    <w:rPr>
                      <w:sz w:val="22"/>
                    </w:rPr>
                    <w:t xml:space="preserve">CZĘŚĆ OPCJONALNA – WARIANT </w:t>
                  </w:r>
                  <w:r w:rsidR="00D0163B">
                    <w:rPr>
                      <w:sz w:val="22"/>
                    </w:rPr>
                    <w:t>B</w:t>
                  </w:r>
                </w:p>
                <w:p w14:paraId="30A5794B" w14:textId="3A01D01A" w:rsidR="0074360B" w:rsidRPr="00734E2F" w:rsidRDefault="0074360B" w:rsidP="0074360B">
                  <w:pPr>
                    <w:pStyle w:val="Tab10pktpogrrodek"/>
                    <w:rPr>
                      <w:b w:val="0"/>
                      <w:bCs w:val="0"/>
                      <w:sz w:val="22"/>
                    </w:rPr>
                  </w:pPr>
                  <w:r w:rsidRPr="00734E2F">
                    <w:rPr>
                      <w:i/>
                    </w:rPr>
                    <w:t>iloczyn sumy wszystkich punktów kosztowych</w:t>
                  </w:r>
                  <w:r w:rsidR="00A0157C">
                    <w:rPr>
                      <w:i/>
                    </w:rPr>
                    <w:t xml:space="preserve">, tj. </w:t>
                  </w:r>
                  <w:r w:rsidR="00D0163B" w:rsidRPr="00D0163B">
                    <w:rPr>
                      <w:i/>
                    </w:rPr>
                    <w:t>5</w:t>
                  </w:r>
                  <w:r w:rsidR="00D0163B">
                    <w:rPr>
                      <w:i/>
                    </w:rPr>
                    <w:t> </w:t>
                  </w:r>
                  <w:r w:rsidR="00D0163B" w:rsidRPr="00D0163B">
                    <w:rPr>
                      <w:i/>
                    </w:rPr>
                    <w:t>023</w:t>
                  </w:r>
                  <w:r w:rsidR="00D0163B"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>(</w:t>
                  </w:r>
                  <w:r>
                    <w:rPr>
                      <w:i/>
                    </w:rPr>
                    <w:t xml:space="preserve">suma kolumny </w:t>
                  </w:r>
                  <w:r w:rsidR="00D0163B">
                    <w:rPr>
                      <w:i/>
                    </w:rPr>
                    <w:t>IV</w:t>
                  </w:r>
                  <w:r w:rsidRPr="0074360B">
                    <w:rPr>
                      <w:i/>
                    </w:rPr>
                    <w:t xml:space="preserve"> x V</w:t>
                  </w:r>
                  <w:r w:rsidR="00A0157C">
                    <w:rPr>
                      <w:i/>
                    </w:rPr>
                    <w:t xml:space="preserve"> z</w:t>
                  </w:r>
                  <w:r w:rsidRPr="00734E2F">
                    <w:rPr>
                      <w:i/>
                    </w:rPr>
                    <w:t xml:space="preserve"> TABEL</w:t>
                  </w:r>
                  <w:r w:rsidR="00A0157C">
                    <w:rPr>
                      <w:i/>
                    </w:rPr>
                    <w:t>I</w:t>
                  </w:r>
                  <w:r w:rsidRPr="00734E2F">
                    <w:rPr>
                      <w:i/>
                    </w:rPr>
                    <w:t xml:space="preserve"> II) i wartości punktu kosztowego</w:t>
                  </w:r>
                  <w:r>
                    <w:rPr>
                      <w:i/>
                    </w:rPr>
                    <w:t xml:space="preserve"> PK</w:t>
                  </w:r>
                  <w:r w:rsidRPr="00734E2F">
                    <w:rPr>
                      <w:i/>
                    </w:rPr>
                    <w:t xml:space="preserve"> (kol</w:t>
                  </w:r>
                  <w:r>
                    <w:rPr>
                      <w:i/>
                    </w:rPr>
                    <w:t>umny III</w:t>
                  </w:r>
                  <w:r w:rsidRPr="00734E2F">
                    <w:rPr>
                      <w:i/>
                    </w:rPr>
                    <w:t xml:space="preserve"> </w:t>
                  </w:r>
                  <w:r w:rsidR="00A0157C">
                    <w:rPr>
                      <w:i/>
                    </w:rPr>
                    <w:t>z</w:t>
                  </w:r>
                  <w:r w:rsidRPr="00734E2F">
                    <w:rPr>
                      <w:i/>
                    </w:rPr>
                    <w:t xml:space="preserve"> TABEL</w:t>
                  </w:r>
                  <w:r w:rsidR="00A0157C">
                    <w:rPr>
                      <w:i/>
                    </w:rPr>
                    <w:t>I</w:t>
                  </w:r>
                  <w:r w:rsidRPr="00734E2F">
                    <w:rPr>
                      <w:i/>
                    </w:rPr>
                    <w:t xml:space="preserve"> I)</w:t>
                  </w:r>
                </w:p>
              </w:tc>
            </w:tr>
            <w:tr w:rsidR="0074360B" w:rsidRPr="0074360B" w14:paraId="021DB0EB" w14:textId="77777777" w:rsidTr="00D53223">
              <w:trPr>
                <w:trHeight w:val="454"/>
              </w:trPr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284DA73F" w14:textId="77777777" w:rsidR="0074360B" w:rsidRPr="0074360B" w:rsidRDefault="0074360B" w:rsidP="0074360B">
                  <w:p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7513" w:type="dxa"/>
                  <w:vAlign w:val="center"/>
                </w:tcPr>
                <w:p w14:paraId="4615D9A1" w14:textId="77777777" w:rsidR="0074360B" w:rsidRPr="00C7327A" w:rsidRDefault="0074360B" w:rsidP="0074360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EDEDED" w:themeFill="accent3" w:themeFillTint="33"/>
                  <w:vAlign w:val="center"/>
                </w:tcPr>
                <w:p w14:paraId="4F4AC2BD" w14:textId="77777777" w:rsidR="0074360B" w:rsidRPr="0074360B" w:rsidRDefault="0074360B" w:rsidP="0074360B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74360B">
                    <w:rPr>
                      <w:rFonts w:asciiTheme="minorHAnsi" w:hAnsiTheme="minorHAnsi" w:cstheme="minorHAnsi"/>
                      <w:sz w:val="22"/>
                      <w:szCs w:val="22"/>
                    </w:rPr>
                    <w:t>zł</w:t>
                  </w:r>
                </w:p>
              </w:tc>
            </w:tr>
          </w:tbl>
          <w:p w14:paraId="75E3747A" w14:textId="2FE472CC" w:rsidR="0074360B" w:rsidRPr="00E13095" w:rsidRDefault="0074360B" w:rsidP="0074360B">
            <w:pPr>
              <w:pStyle w:val="Akapitzlist"/>
              <w:spacing w:before="120"/>
              <w:ind w:left="35"/>
              <w:rPr>
                <w:rFonts w:asciiTheme="minorHAnsi" w:hAnsiTheme="minorHAnsi" w:cstheme="minorHAnsi"/>
                <w:sz w:val="16"/>
                <w:szCs w:val="16"/>
              </w:rPr>
            </w:pPr>
          </w:p>
          <w:tbl>
            <w:tblPr>
              <w:tblStyle w:val="Tabela-Siatka"/>
              <w:tblW w:w="9781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7513"/>
              <w:gridCol w:w="567"/>
            </w:tblGrid>
            <w:tr w:rsidR="0074360B" w:rsidRPr="00734E2F" w14:paraId="41F919CE" w14:textId="77777777" w:rsidTr="00D53223">
              <w:trPr>
                <w:trHeight w:val="454"/>
              </w:trPr>
              <w:tc>
                <w:tcPr>
                  <w:tcW w:w="9781" w:type="dxa"/>
                  <w:gridSpan w:val="3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9BC0D0" w14:textId="793BF846" w:rsidR="00D0163B" w:rsidRPr="00D0163B" w:rsidRDefault="00D0163B" w:rsidP="00D0163B">
                  <w:pPr>
                    <w:pStyle w:val="Tab10pktpogrrodek"/>
                    <w:rPr>
                      <w:sz w:val="22"/>
                    </w:rPr>
                  </w:pPr>
                  <w:r w:rsidRPr="00D0163B">
                    <w:rPr>
                      <w:sz w:val="22"/>
                    </w:rPr>
                    <w:t>RAZEM (ŁĄCZNA CENA ZA CZĘŚĆ PODSTAWOWĄ I OPCJONALNĄ</w:t>
                  </w:r>
                  <w:r>
                    <w:rPr>
                      <w:sz w:val="22"/>
                    </w:rPr>
                    <w:t xml:space="preserve"> W WARIANCIE A i B</w:t>
                  </w:r>
                  <w:r w:rsidRPr="00D0163B">
                    <w:rPr>
                      <w:sz w:val="22"/>
                    </w:rPr>
                    <w:t>)</w:t>
                  </w:r>
                </w:p>
                <w:p w14:paraId="0FC63558" w14:textId="7974DDCF" w:rsidR="0074360B" w:rsidRPr="00734E2F" w:rsidRDefault="0074360B" w:rsidP="00D0163B">
                  <w:pPr>
                    <w:pStyle w:val="Tab10pktpogrrodek"/>
                    <w:rPr>
                      <w:b w:val="0"/>
                      <w:bCs w:val="0"/>
                      <w:sz w:val="22"/>
                    </w:rPr>
                  </w:pPr>
                  <w:r w:rsidRPr="00734E2F">
                    <w:rPr>
                      <w:i/>
                    </w:rPr>
                    <w:t>iloczyn sumy wszystkich punktów kosztowych</w:t>
                  </w:r>
                  <w:r w:rsidR="00D0163B">
                    <w:rPr>
                      <w:i/>
                    </w:rPr>
                    <w:t xml:space="preserve"> w całym zamówieniu</w:t>
                  </w:r>
                  <w:r w:rsidRPr="00734E2F">
                    <w:rPr>
                      <w:i/>
                    </w:rPr>
                    <w:t xml:space="preserve"> (</w:t>
                  </w:r>
                  <w:r w:rsidR="00D0163B" w:rsidRPr="00D0163B">
                    <w:rPr>
                      <w:i/>
                    </w:rPr>
                    <w:t>24</w:t>
                  </w:r>
                  <w:r w:rsidR="00D0163B">
                    <w:rPr>
                      <w:i/>
                    </w:rPr>
                    <w:t> </w:t>
                  </w:r>
                  <w:r w:rsidR="00D0163B" w:rsidRPr="00D0163B">
                    <w:rPr>
                      <w:i/>
                    </w:rPr>
                    <w:t>407</w:t>
                  </w:r>
                  <w:r w:rsidR="00D0163B">
                    <w:rPr>
                      <w:i/>
                    </w:rPr>
                    <w:t xml:space="preserve"> -</w:t>
                  </w:r>
                  <w:r w:rsidRPr="00734E2F">
                    <w:rPr>
                      <w:i/>
                    </w:rPr>
                    <w:t xml:space="preserve"> TABELA II) i wartości punktu kosztowego</w:t>
                  </w:r>
                  <w:r>
                    <w:rPr>
                      <w:i/>
                    </w:rPr>
                    <w:t xml:space="preserve"> PK</w:t>
                  </w:r>
                  <w:r w:rsidRPr="00734E2F">
                    <w:rPr>
                      <w:i/>
                    </w:rPr>
                    <w:t xml:space="preserve"> (kol</w:t>
                  </w:r>
                  <w:r>
                    <w:rPr>
                      <w:i/>
                    </w:rPr>
                    <w:t>umny III</w:t>
                  </w:r>
                  <w:r w:rsidRPr="00734E2F">
                    <w:rPr>
                      <w:i/>
                    </w:rPr>
                    <w:t xml:space="preserve"> – TABELA I)</w:t>
                  </w:r>
                </w:p>
              </w:tc>
            </w:tr>
            <w:tr w:rsidR="0074360B" w:rsidRPr="0074360B" w14:paraId="046D7760" w14:textId="77777777" w:rsidTr="00D53223">
              <w:trPr>
                <w:trHeight w:val="454"/>
              </w:trPr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0C5FCD74" w14:textId="77777777" w:rsidR="0074360B" w:rsidRPr="0074360B" w:rsidRDefault="0074360B" w:rsidP="0074360B">
                  <w:p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Kwota brutto:</w:t>
                  </w:r>
                </w:p>
              </w:tc>
              <w:tc>
                <w:tcPr>
                  <w:tcW w:w="7513" w:type="dxa"/>
                  <w:vAlign w:val="center"/>
                </w:tcPr>
                <w:p w14:paraId="525997E8" w14:textId="77777777" w:rsidR="0074360B" w:rsidRPr="00C7327A" w:rsidRDefault="0074360B" w:rsidP="0074360B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shd w:val="clear" w:color="auto" w:fill="EDEDED" w:themeFill="accent3" w:themeFillTint="33"/>
                  <w:vAlign w:val="center"/>
                </w:tcPr>
                <w:p w14:paraId="52258508" w14:textId="77777777" w:rsidR="0074360B" w:rsidRPr="0074360B" w:rsidRDefault="0074360B" w:rsidP="0074360B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74360B">
                    <w:rPr>
                      <w:rFonts w:asciiTheme="minorHAnsi" w:hAnsiTheme="minorHAnsi" w:cstheme="minorHAnsi"/>
                      <w:sz w:val="22"/>
                      <w:szCs w:val="22"/>
                    </w:rPr>
                    <w:t>zł</w:t>
                  </w:r>
                </w:p>
              </w:tc>
            </w:tr>
          </w:tbl>
          <w:p w14:paraId="3A6F5374" w14:textId="32E902A5" w:rsidR="0074360B" w:rsidRPr="00E13095" w:rsidRDefault="0074360B" w:rsidP="004511E7">
            <w:pPr>
              <w:spacing w:before="120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56C6089D" w14:textId="1186D734" w:rsidR="004411A6" w:rsidRDefault="004411A6" w:rsidP="00AC6AC8">
            <w:pPr>
              <w:pStyle w:val="Akapitzlist"/>
              <w:numPr>
                <w:ilvl w:val="0"/>
                <w:numId w:val="39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CZĘŚĆ </w:t>
            </w:r>
            <w:r w:rsidR="007B12AF">
              <w:rPr>
                <w:rFonts w:asciiTheme="minorHAnsi" w:hAnsiTheme="minorHAnsi"/>
                <w:b/>
                <w:kern w:val="2"/>
                <w:sz w:val="22"/>
                <w:szCs w:val="22"/>
              </w:rPr>
              <w:t>TRZECIA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>WYNAGRODZENIA ZA CZĘŚĆ PODSTAWOWĄ ZAMÓWIENIA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oraz </w:t>
            </w:r>
            <w:r w:rsidRPr="004411A6">
              <w:rPr>
                <w:rFonts w:asciiTheme="minorHAnsi" w:hAnsiTheme="minorHAnsi"/>
                <w:b/>
                <w:kern w:val="2"/>
                <w:sz w:val="22"/>
                <w:szCs w:val="22"/>
              </w:rPr>
              <w:t>CZĘŚĆ DRUG</w:t>
            </w:r>
            <w:r w:rsidR="007B12AF">
              <w:rPr>
                <w:rFonts w:asciiTheme="minorHAnsi" w:hAnsiTheme="minorHAnsi"/>
                <w:b/>
                <w:kern w:val="2"/>
                <w:sz w:val="22"/>
                <w:szCs w:val="22"/>
              </w:rPr>
              <w:t>A</w:t>
            </w:r>
            <w:r w:rsidRPr="004411A6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WYNAGRODZENIA ZA ZAMÓWIENIE OPCJONALNE W WARIANCIE A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.</w:t>
            </w:r>
          </w:p>
          <w:p w14:paraId="16F133A7" w14:textId="0FD418BF" w:rsidR="00AC6AC8" w:rsidRDefault="004511E7" w:rsidP="004411A6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4511E7">
              <w:rPr>
                <w:rFonts w:asciiTheme="minorHAnsi" w:hAnsiTheme="minorHAnsi" w:cstheme="minorHAnsi"/>
                <w:sz w:val="22"/>
                <w:szCs w:val="22"/>
              </w:rPr>
              <w:t xml:space="preserve">ynagrodzenie za wykonanie czynności </w:t>
            </w:r>
            <w:r w:rsidRPr="004511E7">
              <w:rPr>
                <w:rFonts w:asciiTheme="minorHAnsi" w:hAnsiTheme="minorHAnsi" w:cstheme="minorHAnsi"/>
                <w:b/>
                <w:sz w:val="22"/>
                <w:szCs w:val="22"/>
              </w:rPr>
              <w:t>z zakresu wdrażania – działania informacyjne i promocyjne,</w:t>
            </w:r>
            <w:r w:rsidRPr="004511E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4511E7">
              <w:rPr>
                <w:rFonts w:asciiTheme="minorHAnsi" w:hAnsiTheme="minorHAnsi" w:cstheme="minorHAnsi"/>
                <w:sz w:val="22"/>
                <w:szCs w:val="22"/>
              </w:rPr>
              <w:t xml:space="preserve">o którym mowa 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Rozdziale XIX </w:t>
            </w:r>
            <w:r w:rsidRPr="004511E7">
              <w:rPr>
                <w:rFonts w:asciiTheme="minorHAnsi" w:hAnsiTheme="minorHAnsi" w:cstheme="minorHAnsi"/>
                <w:sz w:val="22"/>
                <w:szCs w:val="22"/>
              </w:rPr>
              <w:t>ust. 13 pkt 2.3)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SWZ.</w:t>
            </w:r>
          </w:p>
          <w:p w14:paraId="182D235F" w14:textId="569CC4B2" w:rsidR="004511E7" w:rsidRDefault="004511E7" w:rsidP="004511E7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701"/>
              <w:gridCol w:w="4627"/>
              <w:gridCol w:w="709"/>
            </w:tblGrid>
            <w:tr w:rsidR="007B12AF" w:rsidRPr="0065029B" w14:paraId="1B952440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548C0B2A" w14:textId="2DAA7B9B" w:rsidR="007B12AF" w:rsidRPr="0065029B" w:rsidRDefault="007B12AF" w:rsidP="004511E7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9E61F1">
                    <w:rPr>
                      <w:rFonts w:asciiTheme="minorHAnsi" w:hAnsiTheme="minorHAnsi" w:cstheme="minorHAnsi"/>
                      <w:szCs w:val="22"/>
                    </w:rPr>
                    <w:t>CZĘŚĆ PODSTAWOWA ZAMÓWIENIA</w:t>
                  </w:r>
                  <w:r w:rsidR="00CC7738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>(</w:t>
                  </w:r>
                  <w:r w:rsidR="00CC7738" w:rsidRPr="00CC7738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10 ust. 2 pkt 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>3 projektu Umowy):</w:t>
                  </w:r>
                </w:p>
              </w:tc>
            </w:tr>
            <w:tr w:rsidR="007B12AF" w:rsidRPr="0065029B" w14:paraId="74C7EDDF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2B61ABAC" w14:textId="0F31C542" w:rsidR="007B12AF" w:rsidRDefault="007B12AF" w:rsidP="004511E7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5D03A566" w14:textId="77777777" w:rsidR="007B12AF" w:rsidRPr="0065029B" w:rsidRDefault="007B12AF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6FED1191" w14:textId="1BABB909" w:rsidR="007B12AF" w:rsidRPr="0065029B" w:rsidRDefault="007B12AF" w:rsidP="004511E7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4511E7" w:rsidRPr="0065029B" w14:paraId="1B7E84D9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439C647F" w14:textId="77777777" w:rsidR="004511E7" w:rsidRPr="0065029B" w:rsidRDefault="004511E7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61C82D48" w14:textId="77777777" w:rsidR="004511E7" w:rsidRPr="0065029B" w:rsidRDefault="004511E7" w:rsidP="004511E7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33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77E187E" w14:textId="77777777" w:rsidR="004511E7" w:rsidRPr="0065029B" w:rsidRDefault="004511E7" w:rsidP="004511E7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3BF9A002" w14:textId="47054F59" w:rsidR="007B12AF" w:rsidRPr="00E13095" w:rsidRDefault="007B12AF" w:rsidP="004511E7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701"/>
              <w:gridCol w:w="4627"/>
              <w:gridCol w:w="709"/>
            </w:tblGrid>
            <w:tr w:rsidR="007B12AF" w:rsidRPr="0065029B" w14:paraId="35EC185A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242837A9" w14:textId="43DB7303" w:rsidR="007B12AF" w:rsidRPr="0065029B" w:rsidRDefault="007B12AF" w:rsidP="007B12AF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CZĘŚĆ OPCJONALNA ZAMÓWIENIA W WARIANCIE A</w:t>
                  </w:r>
                  <w:r w:rsidR="00CC7738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>(</w:t>
                  </w:r>
                  <w:r w:rsidR="00CC7738" w:rsidRPr="00CC7738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1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>1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ust. 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>1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pkt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 xml:space="preserve"> 2 projektu Umowy):</w:t>
                  </w:r>
                </w:p>
              </w:tc>
            </w:tr>
            <w:tr w:rsidR="007B12AF" w:rsidRPr="0065029B" w14:paraId="729EF174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3D6EF2E3" w14:textId="77777777" w:rsidR="007B12AF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6468BF29" w14:textId="77777777" w:rsidR="007B12AF" w:rsidRPr="0065029B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217A79CA" w14:textId="77777777" w:rsidR="007B12AF" w:rsidRPr="0065029B" w:rsidRDefault="007B12AF" w:rsidP="007B12AF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7B12AF" w:rsidRPr="0065029B" w14:paraId="09FD38CE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56A1DC63" w14:textId="77777777" w:rsidR="007B12AF" w:rsidRPr="0065029B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1A909583" w14:textId="77777777" w:rsidR="007B12AF" w:rsidRPr="0065029B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33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7C48A5F" w14:textId="77777777" w:rsidR="007B12AF" w:rsidRPr="0065029B" w:rsidRDefault="007B12AF" w:rsidP="007B12AF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31C1E306" w14:textId="37C4E00C" w:rsidR="007B12AF" w:rsidRPr="00E13095" w:rsidRDefault="007B12AF" w:rsidP="004511E7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701"/>
              <w:gridCol w:w="4627"/>
              <w:gridCol w:w="709"/>
            </w:tblGrid>
            <w:tr w:rsidR="007B12AF" w:rsidRPr="0065029B" w14:paraId="4842ACA8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6026B6E1" w14:textId="365A3E12" w:rsidR="007B12AF" w:rsidRPr="0065029B" w:rsidRDefault="007B12AF" w:rsidP="007B12AF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ŁĄCZNIE: CENA ZA CZĘŚĆ PO</w:t>
                  </w:r>
                  <w:r w:rsidR="008F0CC0">
                    <w:rPr>
                      <w:rFonts w:asciiTheme="minorHAnsi" w:hAnsiTheme="minorHAnsi" w:cstheme="minorHAnsi"/>
                      <w:szCs w:val="22"/>
                    </w:rPr>
                    <w:t>D</w:t>
                  </w: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STAWOWĄ I OPCJONAL</w:t>
                  </w:r>
                  <w:r w:rsidR="0077540B">
                    <w:rPr>
                      <w:rFonts w:asciiTheme="minorHAnsi" w:hAnsiTheme="minorHAnsi" w:cstheme="minorHAnsi"/>
                      <w:szCs w:val="22"/>
                    </w:rPr>
                    <w:t>N</w:t>
                  </w: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Ą W WARIANCIE A</w:t>
                  </w:r>
                </w:p>
              </w:tc>
            </w:tr>
            <w:tr w:rsidR="007B12AF" w:rsidRPr="0065029B" w14:paraId="0D696323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40E6777B" w14:textId="77777777" w:rsidR="007B12AF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64828A57" w14:textId="77777777" w:rsidR="007B12AF" w:rsidRPr="0065029B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7F021194" w14:textId="77777777" w:rsidR="007B12AF" w:rsidRPr="0065029B" w:rsidRDefault="007B12AF" w:rsidP="007B12AF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7B12AF" w:rsidRPr="0065029B" w14:paraId="646D0E63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1F0CFFAC" w14:textId="77777777" w:rsidR="007B12AF" w:rsidRPr="0065029B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50B927AD" w14:textId="77777777" w:rsidR="007B12AF" w:rsidRPr="0065029B" w:rsidRDefault="007B12AF" w:rsidP="007B12AF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33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6A33E88B" w14:textId="77777777" w:rsidR="007B12AF" w:rsidRPr="0065029B" w:rsidRDefault="007B12AF" w:rsidP="007B12AF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236C09E4" w14:textId="5F1D7A5F" w:rsidR="004511E7" w:rsidRPr="004511E7" w:rsidRDefault="004524A5" w:rsidP="004511E7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Wynagrodzenie za wykonanie</w:t>
            </w:r>
            <w:r w:rsidR="004511E7" w:rsidRPr="004511E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działań informacyjnych i promocyjnych:</w:t>
            </w:r>
          </w:p>
          <w:p w14:paraId="02C43D75" w14:textId="729945C4" w:rsidR="004511E7" w:rsidRPr="001746F7" w:rsidRDefault="004511E7" w:rsidP="004511E7">
            <w:pPr>
              <w:pStyle w:val="Akapitzlist"/>
              <w:numPr>
                <w:ilvl w:val="0"/>
                <w:numId w:val="46"/>
              </w:numPr>
              <w:suppressAutoHyphens/>
              <w:spacing w:before="60" w:after="120"/>
              <w:ind w:left="886" w:right="96" w:hanging="284"/>
              <w:contextualSpacing w:val="0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1746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 części podstawowej zamówienia: 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</w:t>
            </w:r>
            <w:r w:rsidR="009D2DD6"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</w:t>
            </w:r>
            <w:r w:rsidR="009D2D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że 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być niższ</w:t>
            </w:r>
            <w:r w:rsidR="004524A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niż równowartość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600 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oraz wyższe niż </w:t>
            </w:r>
            <w:r w:rsidRPr="001746F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 xml:space="preserve">równowartość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pacing w:val="-4"/>
                <w:sz w:val="22"/>
                <w:szCs w:val="22"/>
              </w:rPr>
              <w:t>87</w:t>
            </w:r>
            <w:r w:rsidRPr="002B208D">
              <w:rPr>
                <w:rFonts w:asciiTheme="minorHAnsi" w:hAnsiTheme="minorHAnsi" w:cstheme="minorHAnsi"/>
                <w:b/>
                <w:bCs/>
                <w:color w:val="FF0000"/>
                <w:spacing w:val="-4"/>
                <w:sz w:val="22"/>
                <w:szCs w:val="22"/>
              </w:rPr>
              <w:t xml:space="preserve">0 </w:t>
            </w:r>
            <w:r w:rsidRPr="001746F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punktów kosztowych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;</w:t>
            </w:r>
            <w:r w:rsidRPr="001746F7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 </w:t>
            </w:r>
          </w:p>
          <w:p w14:paraId="72110526" w14:textId="7D16659D" w:rsidR="004511E7" w:rsidRPr="004511E7" w:rsidRDefault="004511E7" w:rsidP="004511E7">
            <w:pPr>
              <w:pStyle w:val="Akapitzlist"/>
              <w:numPr>
                <w:ilvl w:val="0"/>
                <w:numId w:val="46"/>
              </w:numPr>
              <w:suppressAutoHyphens/>
              <w:spacing w:before="60" w:after="120"/>
              <w:ind w:left="886" w:right="96" w:hanging="284"/>
              <w:contextualSpacing w:val="0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1746F7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>w części opcjonalnej zamówienia – WARIANT A:</w:t>
            </w:r>
            <w:r w:rsidRPr="001746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</w:t>
            </w:r>
            <w:r w:rsidR="009D2DD6"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</w:t>
            </w:r>
            <w:r w:rsidR="009D2D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że</w:t>
            </w:r>
            <w:r w:rsidR="009D2DD6"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być wyższe niż </w:t>
            </w:r>
            <w:r w:rsidRPr="001746F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 xml:space="preserve">równowartość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pacing w:val="-4"/>
                <w:sz w:val="22"/>
                <w:szCs w:val="22"/>
              </w:rPr>
              <w:t>23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pacing w:val="-4"/>
                <w:sz w:val="22"/>
                <w:szCs w:val="22"/>
              </w:rPr>
              <w:t>0</w:t>
            </w:r>
            <w:r w:rsidRPr="001746F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 xml:space="preserve"> punktów kosztowych</w:t>
            </w:r>
            <w:r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;</w:t>
            </w:r>
          </w:p>
          <w:p w14:paraId="1C8FB039" w14:textId="5F452A26" w:rsidR="004511E7" w:rsidRPr="004511E7" w:rsidRDefault="004511E7" w:rsidP="004511E7">
            <w:pPr>
              <w:pStyle w:val="Akapitzlist"/>
              <w:numPr>
                <w:ilvl w:val="0"/>
                <w:numId w:val="46"/>
              </w:numPr>
              <w:suppressAutoHyphens/>
              <w:spacing w:before="60" w:after="120"/>
              <w:ind w:left="886" w:right="96" w:hanging="284"/>
              <w:contextualSpacing w:val="0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4511E7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tj. łącznie nie </w:t>
            </w:r>
            <w:r w:rsidRPr="004511E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</w:t>
            </w:r>
            <w:r w:rsidR="009D2D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że</w:t>
            </w:r>
            <w:r w:rsidRPr="004511E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być niższe niż równowartość </w:t>
            </w:r>
            <w:r w:rsidRPr="004511E7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600</w:t>
            </w:r>
            <w:r w:rsidRPr="004511E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oraz wyższe niż </w:t>
            </w:r>
            <w:r w:rsidRPr="004511E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 xml:space="preserve">równowartość </w:t>
            </w:r>
            <w:r w:rsidRPr="004511E7">
              <w:rPr>
                <w:rFonts w:asciiTheme="minorHAnsi" w:hAnsiTheme="minorHAnsi" w:cstheme="minorHAnsi"/>
                <w:b/>
                <w:bCs/>
                <w:color w:val="FF0000"/>
                <w:spacing w:val="-4"/>
                <w:sz w:val="22"/>
                <w:szCs w:val="22"/>
              </w:rPr>
              <w:t xml:space="preserve">1.100 </w:t>
            </w:r>
            <w:r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punktów kosztowych.</w:t>
            </w:r>
          </w:p>
          <w:p w14:paraId="49F273DB" w14:textId="1D6B12FC" w:rsidR="004511E7" w:rsidRPr="004511E7" w:rsidRDefault="007B12AF" w:rsidP="007B12AF">
            <w:pPr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przypadku zaoferowania wynagrodzenia za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wykonanie </w:t>
            </w:r>
            <w:r w:rsidRPr="007B12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 wykonanie czynności z zakresu wdrażania – działania informacyjne i promocyjne</w:t>
            </w:r>
            <w:r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wykraczającego poza określony wyżej górny limit, oferta podlega odrzuceniu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59AA2CE6" w14:textId="7529DF3C" w:rsidR="004511E7" w:rsidRPr="002B2A02" w:rsidRDefault="002B2A02" w:rsidP="00AC6AC8">
            <w:pPr>
              <w:pStyle w:val="Akapitzlist"/>
              <w:numPr>
                <w:ilvl w:val="0"/>
                <w:numId w:val="39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CZĘŚĆ </w:t>
            </w:r>
            <w:r w:rsidR="00D6407E">
              <w:rPr>
                <w:rFonts w:asciiTheme="minorHAnsi" w:hAnsiTheme="minorHAnsi"/>
                <w:b/>
                <w:kern w:val="2"/>
                <w:sz w:val="22"/>
                <w:szCs w:val="22"/>
              </w:rPr>
              <w:t>CZWARTA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>WYNAGRODZENIA ZA CZĘŚĆ PODSTAWOWĄ ZAMÓWIENIA oraz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Pr="002B2A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CZĘŚĆ </w:t>
            </w:r>
            <w:r w:rsidR="00D6407E">
              <w:rPr>
                <w:rFonts w:asciiTheme="minorHAnsi" w:hAnsiTheme="minorHAnsi"/>
                <w:b/>
                <w:kern w:val="2"/>
                <w:sz w:val="22"/>
                <w:szCs w:val="22"/>
              </w:rPr>
              <w:t>TRZECIA</w:t>
            </w:r>
            <w:r w:rsidRPr="002B2A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WYNAGRODZENIA ZA ZAMÓWIENIE OPCJONALNE W WARIANCIE A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.</w:t>
            </w:r>
          </w:p>
          <w:p w14:paraId="0C79705D" w14:textId="195739D9" w:rsidR="002B2A02" w:rsidRDefault="002B2A02" w:rsidP="002B2A02">
            <w:pPr>
              <w:pStyle w:val="Akapitzlist"/>
              <w:spacing w:before="120"/>
              <w:ind w:left="602"/>
              <w:rPr>
                <w:rFonts w:asciiTheme="minorHAnsi" w:hAnsi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/>
                <w:kern w:val="2"/>
                <w:sz w:val="22"/>
                <w:szCs w:val="22"/>
              </w:rPr>
              <w:t>W</w:t>
            </w:r>
            <w:r w:rsidRPr="00DE258A">
              <w:rPr>
                <w:rFonts w:asciiTheme="minorHAnsi" w:hAnsiTheme="minorHAnsi"/>
                <w:kern w:val="2"/>
                <w:sz w:val="22"/>
                <w:szCs w:val="22"/>
              </w:rPr>
              <w:t xml:space="preserve">ynagrodzenie za wykonanie czynności </w:t>
            </w:r>
            <w:r w:rsidRPr="00DE258A">
              <w:rPr>
                <w:rFonts w:asciiTheme="minorHAnsi" w:hAnsiTheme="minorHAnsi"/>
                <w:b/>
                <w:kern w:val="2"/>
                <w:sz w:val="22"/>
                <w:szCs w:val="22"/>
              </w:rPr>
              <w:t>z zakresu wdrażania –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szkolenia dla Wnioskodawców 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br/>
              <w:t>i Beneficjentów</w:t>
            </w:r>
            <w:r w:rsidRPr="00DE258A">
              <w:rPr>
                <w:rFonts w:asciiTheme="minorHAnsi" w:hAnsiTheme="minorHAnsi"/>
                <w:b/>
                <w:kern w:val="2"/>
                <w:sz w:val="22"/>
                <w:szCs w:val="22"/>
              </w:rPr>
              <w:t>,</w:t>
            </w:r>
            <w:r w:rsidRPr="00DE258A">
              <w:rPr>
                <w:rFonts w:asciiTheme="minorHAnsi" w:hAnsiTheme="minorHAnsi"/>
                <w:kern w:val="2"/>
                <w:sz w:val="22"/>
                <w:szCs w:val="22"/>
              </w:rPr>
              <w:t xml:space="preserve"> o którym mowa w </w:t>
            </w:r>
            <w:r w:rsidRPr="002B2A02">
              <w:rPr>
                <w:rFonts w:asciiTheme="minorHAnsi" w:hAnsiTheme="minorHAnsi"/>
                <w:kern w:val="2"/>
                <w:sz w:val="22"/>
                <w:szCs w:val="22"/>
              </w:rPr>
              <w:t xml:space="preserve">Rozdziale XIX </w:t>
            </w:r>
            <w:r w:rsidRPr="00DE258A">
              <w:rPr>
                <w:rFonts w:asciiTheme="minorHAnsi" w:hAnsiTheme="minorHAnsi"/>
                <w:kern w:val="2"/>
                <w:sz w:val="22"/>
                <w:szCs w:val="22"/>
              </w:rPr>
              <w:t>ust. 13 pkt 2.4)</w:t>
            </w:r>
            <w:r>
              <w:rPr>
                <w:rFonts w:asciiTheme="minorHAnsi" w:hAnsiTheme="minorHAnsi"/>
                <w:kern w:val="2"/>
                <w:sz w:val="22"/>
                <w:szCs w:val="22"/>
              </w:rPr>
              <w:t xml:space="preserve"> SWZ.</w:t>
            </w:r>
          </w:p>
          <w:p w14:paraId="42530AAE" w14:textId="4762FBF7" w:rsidR="004524A5" w:rsidRDefault="004524A5" w:rsidP="002B2A02">
            <w:pPr>
              <w:pStyle w:val="Akapitzlist"/>
              <w:spacing w:before="120"/>
              <w:ind w:left="602"/>
              <w:rPr>
                <w:rFonts w:asciiTheme="minorHAnsi" w:hAnsiTheme="minorHAnsi"/>
                <w:kern w:val="2"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701"/>
              <w:gridCol w:w="4627"/>
              <w:gridCol w:w="709"/>
            </w:tblGrid>
            <w:tr w:rsidR="004524A5" w:rsidRPr="0065029B" w14:paraId="23E09274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03CB2895" w14:textId="476AB341" w:rsidR="004524A5" w:rsidRPr="0065029B" w:rsidRDefault="004524A5" w:rsidP="004524A5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9E61F1">
                    <w:rPr>
                      <w:rFonts w:asciiTheme="minorHAnsi" w:hAnsiTheme="minorHAnsi" w:cstheme="minorHAnsi"/>
                      <w:szCs w:val="22"/>
                    </w:rPr>
                    <w:t>CZĘŚĆ PODSTAWOWA ZAMÓWIENIA</w:t>
                  </w:r>
                  <w:r w:rsidR="00CC7738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>(</w:t>
                  </w:r>
                  <w:r w:rsidR="00CC7738" w:rsidRPr="00CC7738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1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0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ust. 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2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pkt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 xml:space="preserve"> 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4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 xml:space="preserve"> projektu Umowy):</w:t>
                  </w:r>
                </w:p>
              </w:tc>
            </w:tr>
            <w:tr w:rsidR="004524A5" w:rsidRPr="0065029B" w14:paraId="0933C123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795F3A10" w14:textId="77777777" w:rsidR="004524A5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5543746B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17D60969" w14:textId="77777777" w:rsidR="004524A5" w:rsidRPr="0065029B" w:rsidRDefault="004524A5" w:rsidP="004524A5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4524A5" w:rsidRPr="0065029B" w14:paraId="0F833C22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218513D7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0956D475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33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63214C91" w14:textId="77777777" w:rsidR="004524A5" w:rsidRPr="0065029B" w:rsidRDefault="004524A5" w:rsidP="004524A5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38A69595" w14:textId="77777777" w:rsidR="004524A5" w:rsidRDefault="004524A5" w:rsidP="004524A5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701"/>
              <w:gridCol w:w="4627"/>
              <w:gridCol w:w="709"/>
            </w:tblGrid>
            <w:tr w:rsidR="004524A5" w:rsidRPr="0065029B" w14:paraId="4DA4DD9B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69C53591" w14:textId="34DB2098" w:rsidR="004524A5" w:rsidRPr="0065029B" w:rsidRDefault="004524A5" w:rsidP="004524A5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CZĘŚĆ OPCJONALNA ZAMÓWIENIA W WARIANCIE A</w:t>
                  </w:r>
                  <w:r w:rsidR="00CC7738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>(</w:t>
                  </w:r>
                  <w:r w:rsidR="00CC7738" w:rsidRPr="00CC7738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1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>1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ust. 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>1</w:t>
                  </w:r>
                  <w:r w:rsidR="00CC7738" w:rsidRPr="00CC7738">
                    <w:rPr>
                      <w:rFonts w:asciiTheme="minorHAnsi" w:hAnsiTheme="minorHAnsi"/>
                      <w:b w:val="0"/>
                    </w:rPr>
                    <w:t xml:space="preserve"> pkt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 xml:space="preserve"> 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3</w:t>
                  </w:r>
                  <w:r w:rsidR="00CC7738">
                    <w:rPr>
                      <w:rFonts w:asciiTheme="minorHAnsi" w:hAnsiTheme="minorHAnsi"/>
                      <w:b w:val="0"/>
                    </w:rPr>
                    <w:t xml:space="preserve"> projektu Umowy):</w:t>
                  </w:r>
                </w:p>
              </w:tc>
            </w:tr>
            <w:tr w:rsidR="004524A5" w:rsidRPr="0065029B" w14:paraId="74299750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48D66CA8" w14:textId="77777777" w:rsidR="004524A5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651351B4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31325D14" w14:textId="77777777" w:rsidR="004524A5" w:rsidRPr="0065029B" w:rsidRDefault="004524A5" w:rsidP="004524A5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4524A5" w:rsidRPr="0065029B" w14:paraId="31811242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7A9ECA1A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38BC32F8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33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6FC20BF" w14:textId="77777777" w:rsidR="004524A5" w:rsidRPr="0065029B" w:rsidRDefault="004524A5" w:rsidP="004524A5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3FA643C5" w14:textId="77777777" w:rsidR="004524A5" w:rsidRDefault="004524A5" w:rsidP="004524A5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701"/>
              <w:gridCol w:w="4627"/>
              <w:gridCol w:w="709"/>
            </w:tblGrid>
            <w:tr w:rsidR="004524A5" w:rsidRPr="0065029B" w14:paraId="797CE6DF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6882B594" w14:textId="33D05AF3" w:rsidR="004524A5" w:rsidRPr="0065029B" w:rsidRDefault="004524A5" w:rsidP="004524A5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ŁĄCZNIE: CENA ZA CZĘŚĆ PO</w:t>
                  </w:r>
                  <w:r w:rsidR="008F0CC0">
                    <w:rPr>
                      <w:rFonts w:asciiTheme="minorHAnsi" w:hAnsiTheme="minorHAnsi" w:cstheme="minorHAnsi"/>
                      <w:szCs w:val="22"/>
                    </w:rPr>
                    <w:t>D</w:t>
                  </w: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STAWOWĄ I OPCJONAL</w:t>
                  </w:r>
                  <w:r w:rsidR="009D2DD6">
                    <w:rPr>
                      <w:rFonts w:asciiTheme="minorHAnsi" w:hAnsiTheme="minorHAnsi" w:cstheme="minorHAnsi"/>
                      <w:szCs w:val="22"/>
                    </w:rPr>
                    <w:t>N</w:t>
                  </w: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Ą W WARIANCIE A</w:t>
                  </w:r>
                </w:p>
              </w:tc>
            </w:tr>
            <w:tr w:rsidR="004524A5" w:rsidRPr="0065029B" w14:paraId="3F2B2719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47B1FFBC" w14:textId="77777777" w:rsidR="004524A5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12AC998E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028B904A" w14:textId="77777777" w:rsidR="004524A5" w:rsidRPr="0065029B" w:rsidRDefault="004524A5" w:rsidP="004524A5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4524A5" w:rsidRPr="0065029B" w14:paraId="48E598C9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7587B71C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14:paraId="72889385" w14:textId="77777777" w:rsidR="004524A5" w:rsidRPr="0065029B" w:rsidRDefault="004524A5" w:rsidP="004524A5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33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C905A50" w14:textId="77777777" w:rsidR="004524A5" w:rsidRPr="0065029B" w:rsidRDefault="004524A5" w:rsidP="004524A5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6B95D979" w14:textId="2C5E2DAF" w:rsidR="004524A5" w:rsidRPr="004524A5" w:rsidRDefault="004524A5" w:rsidP="004524A5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Wynagrodzenie za wykonanie</w:t>
            </w:r>
            <w:r w:rsidRPr="004511E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4524A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czynności z zakresu wdrażania – szkolenia dla Wnioskodawców </w:t>
            </w:r>
          </w:p>
          <w:p w14:paraId="3B690620" w14:textId="6B7AB6B9" w:rsidR="004524A5" w:rsidRDefault="004524A5" w:rsidP="004524A5">
            <w:pPr>
              <w:pStyle w:val="Akapitzlist"/>
              <w:spacing w:before="120"/>
              <w:ind w:left="602"/>
              <w:rPr>
                <w:rFonts w:asciiTheme="minorHAnsi" w:hAnsiTheme="minorHAnsi" w:cstheme="minorHAnsi"/>
                <w:sz w:val="22"/>
                <w:szCs w:val="22"/>
              </w:rPr>
            </w:pPr>
            <w:r w:rsidRPr="004524A5">
              <w:rPr>
                <w:rFonts w:asciiTheme="minorHAnsi" w:hAnsiTheme="minorHAnsi" w:cstheme="minorHAnsi"/>
                <w:bCs/>
                <w:sz w:val="22"/>
                <w:szCs w:val="22"/>
              </w:rPr>
              <w:t>i Beneficjentów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  <w:p w14:paraId="76EDB263" w14:textId="77777777" w:rsidR="004524A5" w:rsidRPr="004524A5" w:rsidRDefault="004524A5" w:rsidP="004524A5">
            <w:pPr>
              <w:pStyle w:val="Akapitzlist"/>
              <w:numPr>
                <w:ilvl w:val="0"/>
                <w:numId w:val="46"/>
              </w:numPr>
              <w:suppressAutoHyphens/>
              <w:spacing w:before="60" w:after="120"/>
              <w:ind w:left="886" w:right="96" w:hanging="284"/>
              <w:contextualSpacing w:val="0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686752">
              <w:rPr>
                <w:rFonts w:asciiTheme="minorHAnsi" w:hAnsiTheme="minorHAnsi" w:cstheme="minorHAnsi"/>
                <w:bCs/>
                <w:sz w:val="22"/>
                <w:szCs w:val="22"/>
              </w:rPr>
              <w:t>w części podstawowej zamówienia: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E25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może </w:t>
            </w:r>
            <w:r w:rsidRPr="00CE34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być niższe niż równowartość 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120</w:t>
            </w:r>
            <w:r w:rsidRPr="00CE34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oraz wyższe niż </w:t>
            </w:r>
            <w:r w:rsidRPr="00CE3415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równowartość</w:t>
            </w:r>
            <w:r w:rsidRPr="00DE25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25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0 </w:t>
            </w:r>
            <w:r w:rsidRPr="00DE25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punktów kosztowych</w:t>
            </w:r>
            <w:r w:rsidRPr="001746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;</w:t>
            </w:r>
          </w:p>
          <w:p w14:paraId="21859EA2" w14:textId="3F19E731" w:rsidR="004524A5" w:rsidRPr="004524A5" w:rsidRDefault="004524A5" w:rsidP="004524A5">
            <w:pPr>
              <w:pStyle w:val="Akapitzlist"/>
              <w:numPr>
                <w:ilvl w:val="0"/>
                <w:numId w:val="46"/>
              </w:numPr>
              <w:suppressAutoHyphens/>
              <w:spacing w:before="60" w:after="120"/>
              <w:ind w:left="886" w:right="96" w:hanging="284"/>
              <w:contextualSpacing w:val="0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1746F7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 </w:t>
            </w:r>
            <w:r w:rsidRPr="00A72D87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>w części opcjonalnej zamówienia – WARIANT A: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może być 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wyższe niż </w:t>
            </w:r>
            <w:r w:rsidRPr="00A72D8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równowartość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6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0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punktów kosztowych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;</w:t>
            </w:r>
          </w:p>
          <w:p w14:paraId="5FC711B3" w14:textId="556E04F7" w:rsidR="004524A5" w:rsidRPr="001746F7" w:rsidRDefault="004524A5" w:rsidP="004524A5">
            <w:pPr>
              <w:pStyle w:val="Akapitzlist"/>
              <w:numPr>
                <w:ilvl w:val="0"/>
                <w:numId w:val="46"/>
              </w:numPr>
              <w:suppressAutoHyphens/>
              <w:spacing w:before="60" w:after="120"/>
              <w:ind w:left="886" w:right="96" w:hanging="284"/>
              <w:contextualSpacing w:val="0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A72D87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łącznie 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może być niższe niż równowartość 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120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oraz wyższe niż </w:t>
            </w:r>
            <w:r w:rsidRPr="00A72D87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równowartość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</w:t>
            </w:r>
            <w:r w:rsidRPr="001F60C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0 </w:t>
            </w:r>
            <w:r w:rsidRPr="00A72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punktów kosztowych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672183D0" w14:textId="3DEE05D1" w:rsidR="004524A5" w:rsidRPr="004524A5" w:rsidRDefault="004524A5" w:rsidP="004524A5">
            <w:pPr>
              <w:spacing w:before="120"/>
              <w:ind w:left="60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przypadku zaoferowania wynagrodzenia za </w:t>
            </w:r>
            <w:r w:rsidRPr="004524A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wykonanie czynności z zakresu wdrażania – szkolenia dla Wnioskodawców i Beneficjentów</w:t>
            </w:r>
            <w:r w:rsidRPr="00337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wykraczającego poza określony wyżej górny limit, oferta podlega odrzuceniu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588B1B42" w14:textId="310E0D87" w:rsidR="00D6407E" w:rsidRPr="002B2A02" w:rsidRDefault="00D6407E" w:rsidP="00D6407E">
            <w:pPr>
              <w:pStyle w:val="Akapitzlist"/>
              <w:numPr>
                <w:ilvl w:val="0"/>
                <w:numId w:val="39"/>
              </w:numPr>
              <w:spacing w:before="120"/>
              <w:ind w:left="602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lastRenderedPageBreak/>
              <w:t xml:space="preserve">CZĘŚĆ 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PIĄTA </w:t>
            </w:r>
            <w:r w:rsidRPr="00B97153">
              <w:rPr>
                <w:rFonts w:asciiTheme="minorHAnsi" w:hAnsiTheme="minorHAnsi"/>
                <w:b/>
                <w:kern w:val="2"/>
                <w:sz w:val="22"/>
                <w:szCs w:val="22"/>
              </w:rPr>
              <w:t>WYNAGRODZENIA ZA CZĘŚĆ PODSTAWOWĄ ZAMÓWIENIA oraz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</w:t>
            </w:r>
            <w:r w:rsidRPr="002B2A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CZĘŚĆ 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CZWARTA</w:t>
            </w:r>
            <w:r w:rsidRPr="002B2A02"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 WYNAGRODZENIA ZA ZAMÓWIENIE OPCJONALNE W WARIANCIE A</w:t>
            </w: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>.</w:t>
            </w:r>
          </w:p>
          <w:p w14:paraId="6E75A81C" w14:textId="6882DA31" w:rsidR="00D6407E" w:rsidRPr="00D6407E" w:rsidRDefault="00D6407E" w:rsidP="00D6407E">
            <w:pPr>
              <w:pStyle w:val="Akapitzlist"/>
              <w:spacing w:before="120"/>
              <w:ind w:left="602"/>
              <w:rPr>
                <w:rFonts w:asciiTheme="minorHAnsi" w:hAnsi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kern w:val="2"/>
                <w:sz w:val="22"/>
                <w:szCs w:val="22"/>
              </w:rPr>
              <w:t xml:space="preserve">Wynagrodzenie </w:t>
            </w:r>
            <w:r w:rsidRPr="00D6407E">
              <w:rPr>
                <w:rFonts w:asciiTheme="minorHAnsi" w:hAnsiTheme="minorHAnsi"/>
                <w:b/>
                <w:kern w:val="2"/>
                <w:sz w:val="22"/>
                <w:szCs w:val="22"/>
              </w:rPr>
              <w:t>ryczałtowe z tytułu ponoszenia przez Wykonawcę kosztów</w:t>
            </w: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 xml:space="preserve"> </w:t>
            </w:r>
            <w:r w:rsidRPr="00D6407E">
              <w:rPr>
                <w:rFonts w:asciiTheme="minorHAnsi" w:hAnsiTheme="minorHAnsi"/>
                <w:b/>
                <w:kern w:val="2"/>
                <w:sz w:val="22"/>
                <w:szCs w:val="22"/>
              </w:rPr>
              <w:t>monitorowania</w:t>
            </w: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 xml:space="preserve"> powierzonego Działania, sprawozdawczości, gospodarowania środkami przeznaczonymi na realizację Projektów przez Beneficjentów, odzyskiwania środków od Beneficjentów, poddania się kontroli i audytom, udziału w czynnościach z zakresu ewaluacji</w:t>
            </w:r>
            <w:r w:rsidRPr="00DE258A">
              <w:rPr>
                <w:rFonts w:asciiTheme="minorHAnsi" w:hAnsiTheme="minorHAnsi"/>
                <w:b/>
                <w:kern w:val="2"/>
                <w:sz w:val="22"/>
                <w:szCs w:val="22"/>
              </w:rPr>
              <w:t>,</w:t>
            </w:r>
            <w:r w:rsidRPr="00DE258A">
              <w:rPr>
                <w:rFonts w:asciiTheme="minorHAnsi" w:hAnsiTheme="minorHAnsi"/>
                <w:kern w:val="2"/>
                <w:sz w:val="22"/>
                <w:szCs w:val="22"/>
              </w:rPr>
              <w:t xml:space="preserve"> o którym mowa w </w:t>
            </w:r>
            <w:r w:rsidRPr="002B2A02">
              <w:rPr>
                <w:rFonts w:asciiTheme="minorHAnsi" w:hAnsiTheme="minorHAnsi"/>
                <w:kern w:val="2"/>
                <w:sz w:val="22"/>
                <w:szCs w:val="22"/>
              </w:rPr>
              <w:t xml:space="preserve">Rozdziale XIX </w:t>
            </w:r>
            <w:r w:rsidRPr="00DE258A">
              <w:rPr>
                <w:rFonts w:asciiTheme="minorHAnsi" w:hAnsiTheme="minorHAnsi"/>
                <w:kern w:val="2"/>
                <w:sz w:val="22"/>
                <w:szCs w:val="22"/>
              </w:rPr>
              <w:t>ust. 13 pkt 2.</w:t>
            </w:r>
            <w:r>
              <w:rPr>
                <w:rFonts w:asciiTheme="minorHAnsi" w:hAnsiTheme="minorHAnsi"/>
                <w:kern w:val="2"/>
                <w:sz w:val="22"/>
                <w:szCs w:val="22"/>
              </w:rPr>
              <w:t>5</w:t>
            </w:r>
            <w:r w:rsidRPr="00DE258A">
              <w:rPr>
                <w:rFonts w:asciiTheme="minorHAnsi" w:hAnsiTheme="minorHAnsi"/>
                <w:kern w:val="2"/>
                <w:sz w:val="22"/>
                <w:szCs w:val="22"/>
              </w:rPr>
              <w:t>)</w:t>
            </w:r>
            <w:r>
              <w:rPr>
                <w:rFonts w:asciiTheme="minorHAnsi" w:hAnsiTheme="minorHAnsi"/>
                <w:kern w:val="2"/>
                <w:sz w:val="22"/>
                <w:szCs w:val="22"/>
              </w:rPr>
              <w:t xml:space="preserve"> SWZ</w:t>
            </w:r>
            <w:r w:rsidR="00E630E9">
              <w:rPr>
                <w:rFonts w:asciiTheme="minorHAnsi" w:hAnsiTheme="minorHAnsi"/>
                <w:kern w:val="2"/>
                <w:sz w:val="22"/>
                <w:szCs w:val="22"/>
              </w:rPr>
              <w:t>,</w:t>
            </w: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 xml:space="preserve"> w skład których wchodzą: </w:t>
            </w:r>
          </w:p>
          <w:p w14:paraId="43D500B6" w14:textId="77777777" w:rsidR="00D6407E" w:rsidRPr="00D6407E" w:rsidRDefault="00D6407E" w:rsidP="00D6407E">
            <w:pPr>
              <w:pStyle w:val="Akapitzlist"/>
              <w:numPr>
                <w:ilvl w:val="0"/>
                <w:numId w:val="47"/>
              </w:numPr>
              <w:spacing w:before="120"/>
              <w:ind w:left="886" w:hanging="284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 xml:space="preserve">wynagrodzenia brutto pracowników zaangażowanych w realizację umowy w tej części (biorąc pod uwagę stopień ich zaangażowania w ten zakres czynności), wraz z obowiązkowymi składkami wynikającymi </w:t>
            </w:r>
          </w:p>
          <w:p w14:paraId="32BF32A8" w14:textId="6F55A62D" w:rsidR="00D6407E" w:rsidRPr="00D6407E" w:rsidRDefault="00D6407E" w:rsidP="006F1E0E">
            <w:pPr>
              <w:pStyle w:val="Akapitzlist"/>
              <w:spacing w:before="120"/>
              <w:ind w:left="886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>z obowiązujących przepisów prawa,</w:t>
            </w:r>
          </w:p>
          <w:p w14:paraId="6C0733DD" w14:textId="25A76DAE" w:rsidR="00D6407E" w:rsidRPr="00D6407E" w:rsidRDefault="00D6407E" w:rsidP="00D6407E">
            <w:pPr>
              <w:pStyle w:val="Akapitzlist"/>
              <w:numPr>
                <w:ilvl w:val="0"/>
                <w:numId w:val="47"/>
              </w:numPr>
              <w:spacing w:before="120"/>
              <w:ind w:left="886" w:hanging="284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 xml:space="preserve">koszty podróży służbowych (koszty przejazdów, diet i noclegów) pracowników zaangażowanych </w:t>
            </w:r>
            <w:r>
              <w:rPr>
                <w:rFonts w:asciiTheme="minorHAnsi" w:hAnsiTheme="minorHAnsi"/>
                <w:kern w:val="2"/>
                <w:sz w:val="22"/>
                <w:szCs w:val="22"/>
              </w:rPr>
              <w:br/>
            </w: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>w wykonywanie przedmiotowych czynności, które są niezbędne do ich wykonania oraz koszty podróży służbowych związanych z niezbędnymi szkoleniami pracowników wykonujących te czynności,</w:t>
            </w:r>
          </w:p>
          <w:p w14:paraId="6B5DA782" w14:textId="77777777" w:rsidR="00D6407E" w:rsidRPr="00D6407E" w:rsidRDefault="00D6407E" w:rsidP="00D6407E">
            <w:pPr>
              <w:pStyle w:val="Akapitzlist"/>
              <w:numPr>
                <w:ilvl w:val="0"/>
                <w:numId w:val="47"/>
              </w:numPr>
              <w:spacing w:before="120"/>
              <w:ind w:left="886" w:hanging="284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 xml:space="preserve">koszty zakupu lub innej formy korzystania ze sprzętu komputerowego, elektronicznego i mechanicznego (w tym doposażenie w sprzęt i jego zużycie) dla pracowników zaangażowanych w wykonywanie tych czynności, </w:t>
            </w:r>
          </w:p>
          <w:p w14:paraId="02F01ABE" w14:textId="77777777" w:rsidR="00D6407E" w:rsidRPr="00D6407E" w:rsidRDefault="00D6407E" w:rsidP="00D6407E">
            <w:pPr>
              <w:pStyle w:val="Akapitzlist"/>
              <w:numPr>
                <w:ilvl w:val="0"/>
                <w:numId w:val="47"/>
              </w:numPr>
              <w:spacing w:before="120"/>
              <w:ind w:left="886" w:hanging="284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>koszty niezbędnych szkoleń pracowników wykonujących przedmiotowe czynności,</w:t>
            </w:r>
          </w:p>
          <w:p w14:paraId="1B06C395" w14:textId="77777777" w:rsidR="00D6407E" w:rsidRPr="00D6407E" w:rsidRDefault="00D6407E" w:rsidP="00D6407E">
            <w:pPr>
              <w:pStyle w:val="Akapitzlist"/>
              <w:numPr>
                <w:ilvl w:val="0"/>
                <w:numId w:val="47"/>
              </w:numPr>
              <w:spacing w:before="120"/>
              <w:ind w:left="886" w:hanging="284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>koszty wyposażenia pracowników wykonujących przedmiotowe czynności w materiały biurowe (np. papier, długopisy, tonery, teczki, koszulki plastikowe, segregatory itd.),</w:t>
            </w:r>
          </w:p>
          <w:p w14:paraId="6BA19475" w14:textId="092C82F8" w:rsidR="00D6407E" w:rsidRPr="00D6407E" w:rsidRDefault="00D6407E" w:rsidP="00D6407E">
            <w:pPr>
              <w:pStyle w:val="Akapitzlist"/>
              <w:numPr>
                <w:ilvl w:val="0"/>
                <w:numId w:val="47"/>
              </w:numPr>
              <w:spacing w:before="120"/>
              <w:ind w:left="886" w:hanging="284"/>
              <w:rPr>
                <w:rFonts w:asciiTheme="minorHAnsi" w:hAnsiTheme="minorHAnsi"/>
                <w:bCs/>
                <w:kern w:val="2"/>
                <w:sz w:val="22"/>
                <w:szCs w:val="22"/>
              </w:rPr>
            </w:pPr>
            <w:r w:rsidRPr="00D6407E">
              <w:rPr>
                <w:rFonts w:asciiTheme="minorHAnsi" w:hAnsiTheme="minorHAnsi"/>
                <w:kern w:val="2"/>
                <w:sz w:val="22"/>
                <w:szCs w:val="22"/>
              </w:rPr>
              <w:t>wszelkie inne koszty, których poniesienie jest niezbędne do wykonania przedmiotowych czynności</w:t>
            </w:r>
            <w:r>
              <w:rPr>
                <w:rFonts w:asciiTheme="minorHAnsi" w:hAnsiTheme="minorHAnsi"/>
                <w:kern w:val="2"/>
                <w:sz w:val="22"/>
                <w:szCs w:val="22"/>
              </w:rPr>
              <w:t>.</w:t>
            </w:r>
          </w:p>
          <w:p w14:paraId="30C93268" w14:textId="77777777" w:rsidR="00D6407E" w:rsidRDefault="00D6407E" w:rsidP="00D6407E">
            <w:pPr>
              <w:pStyle w:val="Akapitzlist"/>
              <w:spacing w:before="120"/>
              <w:ind w:left="602"/>
              <w:rPr>
                <w:rFonts w:asciiTheme="minorHAnsi" w:hAnsiTheme="minorHAnsi"/>
                <w:kern w:val="2"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843"/>
              <w:gridCol w:w="4485"/>
              <w:gridCol w:w="709"/>
            </w:tblGrid>
            <w:tr w:rsidR="00D6407E" w:rsidRPr="0065029B" w14:paraId="5303385D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319F9AD2" w14:textId="293B1541" w:rsidR="00D6407E" w:rsidRPr="0065029B" w:rsidRDefault="00D6407E" w:rsidP="00D6407E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9E61F1">
                    <w:rPr>
                      <w:rFonts w:asciiTheme="minorHAnsi" w:hAnsiTheme="minorHAnsi" w:cstheme="minorHAnsi"/>
                      <w:szCs w:val="22"/>
                    </w:rPr>
                    <w:t>CZĘŚĆ PODSTAWOWA ZAMÓWIENIA</w:t>
                  </w:r>
                  <w:r w:rsidR="00E630E9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>(</w:t>
                  </w:r>
                  <w:r w:rsidR="00E630E9" w:rsidRPr="00CC7738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 xml:space="preserve"> 1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0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 xml:space="preserve"> ust. 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2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 xml:space="preserve"> pkt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 xml:space="preserve"> 5 projektu Umowy):</w:t>
                  </w:r>
                </w:p>
              </w:tc>
            </w:tr>
            <w:tr w:rsidR="00D6407E" w:rsidRPr="0065029B" w14:paraId="52641FB5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3D962BF7" w14:textId="77777777" w:rsidR="00D6407E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452176F3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2FDD2869" w14:textId="77777777" w:rsidR="00D6407E" w:rsidRPr="0065029B" w:rsidRDefault="00D6407E" w:rsidP="00D6407E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D6407E" w:rsidRPr="0065029B" w14:paraId="221486EC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66213B3E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  <w:vAlign w:val="center"/>
                </w:tcPr>
                <w:p w14:paraId="23EAA738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194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C1DE62F" w14:textId="77777777" w:rsidR="00D6407E" w:rsidRPr="0065029B" w:rsidRDefault="00D6407E" w:rsidP="00D6407E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0888CA4E" w14:textId="77777777" w:rsidR="00D6407E" w:rsidRDefault="00D6407E" w:rsidP="00D6407E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843"/>
              <w:gridCol w:w="4485"/>
              <w:gridCol w:w="709"/>
            </w:tblGrid>
            <w:tr w:rsidR="00D6407E" w:rsidRPr="0065029B" w14:paraId="765CC416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02C5B927" w14:textId="4E9EB0AB" w:rsidR="00D6407E" w:rsidRPr="0065029B" w:rsidRDefault="00D6407E" w:rsidP="00D6407E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CZĘŚĆ OPCJONALNA ZAMÓWIENIA W WARIANCIE A</w:t>
                  </w:r>
                  <w:r w:rsidR="00E630E9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>(</w:t>
                  </w:r>
                  <w:r w:rsidR="00E630E9" w:rsidRPr="00CC7738">
                    <w:rPr>
                      <w:rFonts w:asciiTheme="minorHAnsi" w:hAnsiTheme="minorHAnsi" w:cstheme="minorHAnsi"/>
                      <w:b w:val="0"/>
                    </w:rPr>
                    <w:t>§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 xml:space="preserve"> 1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1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 xml:space="preserve"> ust. 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>1</w:t>
                  </w:r>
                  <w:r w:rsidR="00E630E9" w:rsidRPr="00CC7738">
                    <w:rPr>
                      <w:rFonts w:asciiTheme="minorHAnsi" w:hAnsiTheme="minorHAnsi"/>
                      <w:b w:val="0"/>
                    </w:rPr>
                    <w:t xml:space="preserve"> pkt</w:t>
                  </w:r>
                  <w:r w:rsidR="00E630E9">
                    <w:rPr>
                      <w:rFonts w:asciiTheme="minorHAnsi" w:hAnsiTheme="minorHAnsi"/>
                      <w:b w:val="0"/>
                    </w:rPr>
                    <w:t xml:space="preserve"> 4 projektu Umowy):</w:t>
                  </w:r>
                </w:p>
              </w:tc>
            </w:tr>
            <w:tr w:rsidR="00D6407E" w:rsidRPr="0065029B" w14:paraId="504E11B4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5FDB85AA" w14:textId="77777777" w:rsidR="00D6407E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03A3BD7A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3BA8A851" w14:textId="77777777" w:rsidR="00D6407E" w:rsidRPr="0065029B" w:rsidRDefault="00D6407E" w:rsidP="00D6407E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D6407E" w:rsidRPr="0065029B" w14:paraId="0AF09E78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5E09FDE8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  <w:vAlign w:val="center"/>
                </w:tcPr>
                <w:p w14:paraId="405E8D1D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194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06587797" w14:textId="77777777" w:rsidR="00D6407E" w:rsidRPr="0065029B" w:rsidRDefault="00D6407E" w:rsidP="00D6407E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4BFC276D" w14:textId="77777777" w:rsidR="00D6407E" w:rsidRDefault="00D6407E" w:rsidP="00D6407E">
            <w:pPr>
              <w:suppressAutoHyphens/>
              <w:spacing w:before="60" w:after="120"/>
              <w:ind w:right="96" w:firstLine="60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tbl>
            <w:tblPr>
              <w:tblStyle w:val="Tabela-Siatka"/>
              <w:tblW w:w="9752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843"/>
              <w:gridCol w:w="4485"/>
              <w:gridCol w:w="709"/>
            </w:tblGrid>
            <w:tr w:rsidR="00D6407E" w:rsidRPr="0065029B" w14:paraId="3620B938" w14:textId="77777777" w:rsidTr="00D53223">
              <w:trPr>
                <w:trHeight w:val="454"/>
              </w:trPr>
              <w:tc>
                <w:tcPr>
                  <w:tcW w:w="9752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23816587" w14:textId="4B3336B2" w:rsidR="00D6407E" w:rsidRPr="0065029B" w:rsidRDefault="00D6407E" w:rsidP="00D6407E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ŁĄCZNIE: CENA ZA CZĘŚĆ PO</w:t>
                  </w:r>
                  <w:r w:rsidR="008F0CC0">
                    <w:rPr>
                      <w:rFonts w:asciiTheme="minorHAnsi" w:hAnsiTheme="minorHAnsi" w:cstheme="minorHAnsi"/>
                      <w:szCs w:val="22"/>
                    </w:rPr>
                    <w:t>D</w:t>
                  </w: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STAWOWĄ I OPCJONAL</w:t>
                  </w:r>
                  <w:r w:rsidR="009D2DD6">
                    <w:rPr>
                      <w:rFonts w:asciiTheme="minorHAnsi" w:hAnsiTheme="minorHAnsi" w:cstheme="minorHAnsi"/>
                      <w:szCs w:val="22"/>
                    </w:rPr>
                    <w:t>N</w:t>
                  </w:r>
                  <w:r w:rsidRPr="007B12AF">
                    <w:rPr>
                      <w:rFonts w:asciiTheme="minorHAnsi" w:hAnsiTheme="minorHAnsi" w:cstheme="minorHAnsi"/>
                      <w:szCs w:val="22"/>
                    </w:rPr>
                    <w:t>Ą W WARIANCIE A</w:t>
                  </w:r>
                </w:p>
              </w:tc>
            </w:tr>
            <w:tr w:rsidR="00D6407E" w:rsidRPr="0065029B" w14:paraId="7DC59CD8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206E76A2" w14:textId="77777777" w:rsidR="00D6407E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KWOTA BRUTO:</w:t>
                  </w:r>
                </w:p>
              </w:tc>
              <w:tc>
                <w:tcPr>
                  <w:tcW w:w="6328" w:type="dxa"/>
                  <w:gridSpan w:val="2"/>
                  <w:shd w:val="clear" w:color="auto" w:fill="FFFFFF" w:themeFill="background1"/>
                  <w:vAlign w:val="center"/>
                </w:tcPr>
                <w:p w14:paraId="48C9DDCC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034EB6C0" w14:textId="77777777" w:rsidR="00D6407E" w:rsidRPr="0065029B" w:rsidRDefault="00D6407E" w:rsidP="00D6407E">
                  <w:pPr>
                    <w:pStyle w:val="TABPogrrodek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>zł</w:t>
                  </w:r>
                </w:p>
              </w:tc>
            </w:tr>
            <w:tr w:rsidR="00D6407E" w:rsidRPr="0065029B" w14:paraId="724D3028" w14:textId="77777777" w:rsidTr="00E13095">
              <w:trPr>
                <w:trHeight w:val="454"/>
              </w:trPr>
              <w:tc>
                <w:tcPr>
                  <w:tcW w:w="2715" w:type="dxa"/>
                  <w:shd w:val="clear" w:color="auto" w:fill="D9D9D9" w:themeFill="background1" w:themeFillShade="D9"/>
                  <w:vAlign w:val="center"/>
                </w:tcPr>
                <w:p w14:paraId="211EF40C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co stanowi równowartość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  <w:vAlign w:val="center"/>
                </w:tcPr>
                <w:p w14:paraId="3B853837" w14:textId="77777777" w:rsidR="00D6407E" w:rsidRPr="0065029B" w:rsidRDefault="00D6407E" w:rsidP="00D6407E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5194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00CA773E" w14:textId="77777777" w:rsidR="00D6407E" w:rsidRPr="0065029B" w:rsidRDefault="00D6407E" w:rsidP="00D6407E">
                  <w:pPr>
                    <w:pStyle w:val="TABPogrrodek"/>
                    <w:jc w:val="left"/>
                    <w:rPr>
                      <w:rFonts w:asciiTheme="minorHAnsi" w:hAnsiTheme="minorHAnsi" w:cstheme="minorHAnsi"/>
                      <w:szCs w:val="22"/>
                    </w:rPr>
                  </w:pPr>
                  <w:r w:rsidRPr="0065029B">
                    <w:rPr>
                      <w:rFonts w:asciiTheme="minorHAnsi" w:hAnsiTheme="minorHAnsi" w:cstheme="minorHAnsi"/>
                      <w:szCs w:val="22"/>
                    </w:rPr>
                    <w:t xml:space="preserve">punktów kosztowych </w:t>
                  </w:r>
                </w:p>
              </w:tc>
            </w:tr>
          </w:tbl>
          <w:p w14:paraId="325BF96F" w14:textId="03231D2D" w:rsidR="00A949E2" w:rsidRPr="00A949E2" w:rsidRDefault="00A949E2" w:rsidP="00A949E2">
            <w:pPr>
              <w:spacing w:before="1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49E2">
              <w:rPr>
                <w:rFonts w:asciiTheme="minorHAnsi" w:hAnsiTheme="minorHAnsi" w:cstheme="minorHAnsi"/>
                <w:bCs/>
                <w:sz w:val="22"/>
                <w:szCs w:val="22"/>
              </w:rPr>
              <w:t>Wynagrodzenie za wykonanie</w:t>
            </w:r>
            <w:r w:rsidR="004511E7" w:rsidRPr="00A94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A949E2">
              <w:rPr>
                <w:rFonts w:asciiTheme="minorHAnsi" w:hAnsiTheme="minorHAnsi" w:cstheme="minorHAnsi"/>
                <w:bCs/>
                <w:sz w:val="22"/>
                <w:szCs w:val="22"/>
              </w:rPr>
              <w:t>czynności z zakresu wdrażania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51A0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tj. </w:t>
            </w:r>
            <w:r w:rsidRPr="00A949E2">
              <w:rPr>
                <w:rFonts w:asciiTheme="minorHAnsi" w:hAnsiTheme="minorHAnsi" w:cstheme="minorHAnsi"/>
                <w:bCs/>
                <w:sz w:val="22"/>
                <w:szCs w:val="22"/>
              </w:rPr>
              <w:t>monitorowania powierzonego Działania, sprawozdawczości, gospodarowania środkami przeznaczonymi na realizację Projektów przez Beneficjentów, odzyskiwania środków od Beneficjentów, poddania się kontroli i audytom, udziału w czynnościach z zakresu ewaluacji:</w:t>
            </w:r>
          </w:p>
          <w:p w14:paraId="0D7CF536" w14:textId="4DC3E7AA" w:rsidR="00A949E2" w:rsidRPr="00A949E2" w:rsidRDefault="00A949E2" w:rsidP="00A949E2">
            <w:pPr>
              <w:numPr>
                <w:ilvl w:val="0"/>
                <w:numId w:val="46"/>
              </w:numPr>
              <w:spacing w:before="120"/>
              <w:ind w:left="177" w:hanging="14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40513">
              <w:rPr>
                <w:rFonts w:asciiTheme="minorHAnsi" w:hAnsiTheme="minorHAnsi" w:cstheme="minorHAnsi"/>
                <w:bCs/>
                <w:sz w:val="22"/>
                <w:szCs w:val="22"/>
              </w:rPr>
              <w:t>w części podstawowej zamówienia:</w:t>
            </w:r>
            <w:r w:rsidRPr="00F405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nie może przekroczyć równowartości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4.700</w:t>
            </w:r>
            <w:r w:rsidRPr="00F4051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F405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punktów kosztowych</w:t>
            </w:r>
            <w:r w:rsidRPr="00A94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;</w:t>
            </w:r>
          </w:p>
          <w:p w14:paraId="0DD7E2F3" w14:textId="786A9181" w:rsidR="00A949E2" w:rsidRPr="00A949E2" w:rsidRDefault="00A949E2" w:rsidP="00A949E2">
            <w:pPr>
              <w:numPr>
                <w:ilvl w:val="0"/>
                <w:numId w:val="46"/>
              </w:numPr>
              <w:spacing w:before="120"/>
              <w:ind w:left="177" w:hanging="14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4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F40513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w części opcjonalnej zamówienia – WARIANT A: </w:t>
            </w:r>
            <w:r w:rsidRPr="00F405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może przekroczyć równowartości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1.200</w:t>
            </w:r>
            <w:r w:rsidRPr="00F405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punktów kosztowych</w:t>
            </w:r>
            <w:r w:rsidRPr="00A94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;</w:t>
            </w:r>
          </w:p>
          <w:p w14:paraId="2E2A3EF3" w14:textId="7EF980B5" w:rsidR="00A949E2" w:rsidRPr="00A949E2" w:rsidRDefault="00A949E2" w:rsidP="00A949E2">
            <w:pPr>
              <w:numPr>
                <w:ilvl w:val="0"/>
                <w:numId w:val="46"/>
              </w:numPr>
              <w:spacing w:before="120"/>
              <w:ind w:left="177" w:hanging="14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E52DC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lastRenderedPageBreak/>
              <w:t xml:space="preserve">łącznie </w:t>
            </w:r>
            <w:r w:rsidRPr="002E5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nie może przekroczyć równowartości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5.9</w:t>
            </w:r>
            <w:r w:rsidRPr="002E52DC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00 </w:t>
            </w:r>
            <w:r w:rsidRPr="002E5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punktów kosztowych</w:t>
            </w:r>
            <w:r w:rsidRPr="00A94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25BDAC5F" w14:textId="36A39491" w:rsidR="004511E7" w:rsidRPr="00A949E2" w:rsidRDefault="00A949E2" w:rsidP="00A949E2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94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 przypadku zaoferowania wynagrodzenia za wykonanie czynności z zakresu wdrażania – </w:t>
            </w:r>
            <w:r w:rsidR="00351A08" w:rsidRPr="00351A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monitorowania powierzonego Działania, sprawozdawczości, gospodarowania środkami przeznaczonymi na realizację Projektów przez Beneficjentów, odzyskiwania środków od Beneficjentów, poddania się kontroli i audytom, udziału w czynnościach z zakresu ewaluacji</w:t>
            </w:r>
            <w:r w:rsidRPr="00A94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wykraczającego poza określony wyżej górny limit, oferta podlega odrzuceniu.</w:t>
            </w:r>
          </w:p>
          <w:p w14:paraId="29C1EE6D" w14:textId="77777777" w:rsidR="00FA1EE1" w:rsidRPr="00865340" w:rsidRDefault="00FA1EE1" w:rsidP="00865340">
            <w:pPr>
              <w:spacing w:before="120"/>
              <w:rPr>
                <w:rFonts w:ascii="Calibri" w:hAnsi="Calibri" w:cs="Tahoma"/>
                <w:sz w:val="22"/>
                <w:szCs w:val="22"/>
              </w:rPr>
            </w:pPr>
          </w:p>
          <w:p w14:paraId="3EA4166F" w14:textId="3AE515CE" w:rsidR="00865340" w:rsidRPr="00C810B0" w:rsidRDefault="009133D0" w:rsidP="00865340">
            <w:pPr>
              <w:numPr>
                <w:ilvl w:val="0"/>
                <w:numId w:val="30"/>
              </w:numPr>
              <w:tabs>
                <w:tab w:val="left" w:pos="441"/>
              </w:tabs>
              <w:suppressAutoHyphens/>
              <w:spacing w:after="40" w:line="240" w:lineRule="auto"/>
              <w:ind w:left="315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9133D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Doświadczenie osób wyznaczonych do realizacji zamówienia </w:t>
            </w:r>
            <w:r w:rsidR="00865340" w:rsidRPr="00865340">
              <w:rPr>
                <w:rFonts w:ascii="Calibri" w:hAnsi="Calibri" w:cs="Tahoma"/>
                <w:b/>
                <w:sz w:val="22"/>
                <w:szCs w:val="22"/>
              </w:rPr>
              <w:t>(P</w:t>
            </w:r>
            <w:r w:rsidR="00865340" w:rsidRPr="00865340">
              <w:rPr>
                <w:rFonts w:ascii="Calibri" w:hAnsi="Calibri" w:cs="Tahoma"/>
                <w:b/>
                <w:sz w:val="22"/>
                <w:szCs w:val="22"/>
                <w:vertAlign w:val="subscript"/>
              </w:rPr>
              <w:t>K2</w:t>
            </w:r>
            <w:r w:rsidR="00865340" w:rsidRPr="00865340">
              <w:rPr>
                <w:rFonts w:ascii="Calibri" w:hAnsi="Calibri" w:cs="Tahoma"/>
                <w:b/>
                <w:sz w:val="22"/>
                <w:szCs w:val="22"/>
              </w:rPr>
              <w:t>):</w:t>
            </w:r>
          </w:p>
          <w:p w14:paraId="018255DC" w14:textId="028E801C" w:rsidR="00C810B0" w:rsidRDefault="00C810B0" w:rsidP="00C810B0">
            <w:pPr>
              <w:tabs>
                <w:tab w:val="left" w:pos="441"/>
              </w:tabs>
              <w:suppressAutoHyphens/>
              <w:spacing w:after="4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tbl>
            <w:tblPr>
              <w:tblW w:w="954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1842"/>
              <w:gridCol w:w="4111"/>
              <w:gridCol w:w="1559"/>
              <w:gridCol w:w="1522"/>
            </w:tblGrid>
            <w:tr w:rsidR="00470687" w:rsidRPr="00C810B0" w14:paraId="04383200" w14:textId="546F005A" w:rsidTr="00470687">
              <w:trPr>
                <w:trHeight w:val="770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789098B7" w14:textId="77777777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ind w:hanging="30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5E3F8BF4" w14:textId="02573221" w:rsidR="00470687" w:rsidRPr="00C810B0" w:rsidRDefault="00470687" w:rsidP="00456E93">
                  <w:pPr>
                    <w:widowControl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sz w:val="20"/>
                      <w:szCs w:val="20"/>
                    </w:rPr>
                    <w:t xml:space="preserve">Imię i </w:t>
                  </w:r>
                  <w:r>
                    <w:rPr>
                      <w:rFonts w:asciiTheme="minorHAnsi" w:hAnsiTheme="minorHAnsi" w:cs="Tahoma"/>
                      <w:b/>
                      <w:sz w:val="20"/>
                      <w:szCs w:val="20"/>
                    </w:rPr>
                    <w:t>n</w:t>
                  </w:r>
                  <w:r w:rsidRPr="00C810B0">
                    <w:rPr>
                      <w:rFonts w:asciiTheme="minorHAnsi" w:hAnsiTheme="minorHAnsi" w:cs="Tahoma"/>
                      <w:b/>
                      <w:sz w:val="20"/>
                      <w:szCs w:val="20"/>
                    </w:rPr>
                    <w:t xml:space="preserve">azwisko </w:t>
                  </w:r>
                  <w:r>
                    <w:rPr>
                      <w:rFonts w:asciiTheme="minorHAnsi" w:hAnsiTheme="minorHAnsi" w:cs="Tahoma"/>
                      <w:b/>
                      <w:sz w:val="20"/>
                      <w:szCs w:val="20"/>
                    </w:rPr>
                    <w:t>osoby wyznaczonej do realizacji zamówienia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14:paraId="46E90A00" w14:textId="4CED6614" w:rsidR="00470687" w:rsidRPr="00C810B0" w:rsidRDefault="00470687" w:rsidP="00470687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Opis d</w:t>
                  </w:r>
                  <w:r w:rsidRPr="00C810B0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oświadczeni</w:t>
                  </w: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a</w:t>
                  </w:r>
                  <w:r w:rsidRPr="00C810B0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(zgodnie</w:t>
                  </w: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br/>
                    <w:t>z Rozdziałem XX ust. 5 pkt 2) SWZ)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14:paraId="6B469C15" w14:textId="77777777" w:rsidR="00470687" w:rsidRPr="00470687" w:rsidRDefault="00470687" w:rsidP="00470687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 xml:space="preserve">Doświadczenie </w:t>
                  </w: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br/>
                  </w:r>
                  <w:r w:rsidRPr="00470687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powyżej 3 lat*</w:t>
                  </w:r>
                </w:p>
                <w:p w14:paraId="0EDEBE47" w14:textId="77777777" w:rsidR="00470687" w:rsidRPr="00470687" w:rsidRDefault="00470687" w:rsidP="00470687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 w:rsidRPr="00470687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(*odnośnie Lp. 1 – powyżej 4 lat)</w:t>
                  </w:r>
                </w:p>
                <w:p w14:paraId="75316D3A" w14:textId="696F3B66" w:rsidR="00470687" w:rsidRPr="00C810B0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416D509E" w14:textId="40BFFDBE" w:rsidR="00470687" w:rsidRDefault="00470687" w:rsidP="00470687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Doświadczenie powyżej 5 lat</w:t>
                  </w:r>
                </w:p>
              </w:tc>
            </w:tr>
            <w:tr w:rsidR="00470687" w:rsidRPr="00C810B0" w14:paraId="1F5BFD25" w14:textId="19BA81A9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E2DB13" w14:textId="77777777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B6721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B04750" w14:textId="2A066E44" w:rsidR="00470687" w:rsidRPr="00C810B0" w:rsidRDefault="00470687" w:rsidP="00D56C7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</w:t>
                  </w:r>
                  <w:r w:rsidRPr="00E9160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sob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</w:t>
                  </w:r>
                  <w:r w:rsidRPr="00E91601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posiadając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</w:t>
                  </w:r>
                  <w:r w:rsidRPr="00E9160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3 letnie doświadczenie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w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kierowaniu przedsięwzięciem adresowanym do sektora przedsiębiorstw lub przedsięwzięciem w obszarze B+R,</w:t>
                  </w:r>
                  <w:r w:rsidRPr="005C0564" w:rsidDel="0021287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związanym z oceną indywidualnych projektów, wniosków lub zgłoszeń oraz przekazywaniem lub zlecaniem przekazywania, kontrolowaniem i rozliczaniem środków dla beneficjentów lub ostatecznych odbiorców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AC984F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0CF614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41E053FB" w14:textId="43493442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0B443E" w14:textId="77777777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45C328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5CBE0E" w14:textId="3BB1F94D" w:rsidR="00470687" w:rsidRPr="00C810B0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sob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posiadając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2 letnie doświadczenie na stanowisku kierowniczym, związane z oceną indywidualnych projektów, wniosków lub zgłoszeń lub zawieraniem umów z beneficjentami lub ostatecznymi odbiorcami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F407EA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669D64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0EA44944" w14:textId="7DB10839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0291F5" w14:textId="77777777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A652AC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E752F" w14:textId="6D1E18ED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co najmniej 2 letnie doświadczenie związane z oceną projektów, wniosków lub zgłoszeń lub zawieraniem umów z beneficjentami lub ostatecznymi odbiorcami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A29113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957F6D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1B25B80C" w14:textId="014630DF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9B747E" w14:textId="77777777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D0E7DB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5B8D7A" w14:textId="49CEF2AF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co najmniej 2 letnie doświadczenie związane z oceną projektów, wniosków lub zgłoszeń lub zawieraniem umów z beneficjentami lub ostatecznymi odbiorcami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4F881E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CD9E4B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67F9DED4" w14:textId="773EA7CB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127356" w14:textId="77777777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 w:rsidRPr="00C810B0"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DF6EF4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B04FC6" w14:textId="459B8518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co najmniej 2 letnie doświadczenie na stanowisku kierowniczym związane ze sprawozdawczością lub monitorowaniem realizacji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F11D32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B80890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7C85B986" w14:textId="642D52DA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55183D" w14:textId="10614F9F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lastRenderedPageBreak/>
                    <w:t>6.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8FC7AE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EC5126" w14:textId="1D3A58B1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 najmniej roczne doświadczenie związane ze sprawozdawczością lub monitorowaniem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F21112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D06D88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5DAC0F25" w14:textId="0C06C94F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D9342C" w14:textId="40FC18EA" w:rsidR="00470687" w:rsidRPr="00C810B0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B36F26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BBE5B1" w14:textId="6FF12851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 najmniej 2 letnie doświadczenie na stanowisku kierowniczym związane z kontrolowaniem lub rozliczaniem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676576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659970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7C27D0F6" w14:textId="03BC514E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FF14FB" w14:textId="71965062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D490FE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CB0F67" w14:textId="3730650A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2 letnie doświadczenie związane z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 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kontrolowaniem lub rozliczaniem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1AC5EB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87DB4D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18AF3056" w14:textId="78F4FB20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DF0DE9" w14:textId="7D2AD4C7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259B87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CC7BDC" w14:textId="2BAB34FE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2 letnie doświadczenie związane z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 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kontrolowaniem lub rozliczaniem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B87D64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52F8E1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0C7D6B91" w14:textId="2F22AC20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D50319" w14:textId="6E99FAE6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10.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E4DE00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259306" w14:textId="5F256DE1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2 letnie doświadczenie związane z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 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kontrolowaniem lub rozliczaniem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860BBF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32200A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44F52821" w14:textId="7E04065B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DC85BA" w14:textId="61DF6516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11.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02E133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8636F3" w14:textId="302D64C1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2 letnie doświadczenie związane z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 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kontrolowaniem lub rozliczaniem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F6BE73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74D262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1CF238DB" w14:textId="4BB7E739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7CCFCE" w14:textId="168B32C9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12.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3CE9E0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E5209F" w14:textId="0F1BB698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 najmniej 2 letnie doświadczenie związane z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 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kontrolowaniem lub rozliczaniem przedsięwzięć lub projektów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21637A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2E45A7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7FA0741B" w14:textId="2F33109B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E25011" w14:textId="2DED8C82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13.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265665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CD3FB4" w14:textId="79DED38C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 najmniej roczne doświadczenie w przeprowadzaniu lub weryfikacji ocen oddziaływania na środowisko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119C28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10C43A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4F2C37AE" w14:textId="7F44CE91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D7AF3F" w14:textId="1D45760D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14.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6ACEBD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8A141C" w14:textId="6FC15166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co najmniej roczne doświadczenie w informowaniu lub doradzaniu lub weryfikacji lub kontroli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lub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udzielani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u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pomocy publicznej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323BC9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B5874A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  <w:tr w:rsidR="00470687" w:rsidRPr="00C810B0" w14:paraId="54DC1973" w14:textId="0813EA0B" w:rsidTr="00C7327A">
              <w:trPr>
                <w:trHeight w:val="778"/>
                <w:jc w:val="center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65BA81" w14:textId="0873EE49" w:rsidR="00470687" w:rsidRDefault="00470687" w:rsidP="00C810B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Tahoma"/>
                      <w:b/>
                      <w:bCs/>
                      <w:sz w:val="18"/>
                      <w:szCs w:val="18"/>
                    </w:rPr>
                    <w:t>15.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B0DE60" w14:textId="77777777" w:rsidR="00470687" w:rsidRPr="00C7327A" w:rsidRDefault="00470687" w:rsidP="00C810B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4FD7EC" w14:textId="163EB2B0" w:rsidR="00470687" w:rsidRPr="00C810B0" w:rsidRDefault="00D56C70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O</w:t>
                  </w:r>
                  <w:r w:rsidRPr="005C0564">
                    <w:rPr>
                      <w:rFonts w:asciiTheme="minorHAnsi" w:hAnsiTheme="minorHAnsi" w:cstheme="minorHAnsi"/>
                      <w:b/>
                      <w:spacing w:val="-4"/>
                      <w:sz w:val="22"/>
                      <w:szCs w:val="22"/>
                    </w:rPr>
                    <w:t>soba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posiadając</w:t>
                  </w:r>
                  <w:r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>a</w:t>
                  </w:r>
                  <w:r w:rsidRPr="005C0564">
                    <w:rPr>
                      <w:rFonts w:asciiTheme="minorHAnsi" w:hAnsiTheme="minorHAnsi" w:cstheme="minorHAnsi"/>
                      <w:spacing w:val="-4"/>
                      <w:sz w:val="22"/>
                      <w:szCs w:val="22"/>
                    </w:rPr>
                    <w:t xml:space="preserve"> </w:t>
                  </w:r>
                  <w:r w:rsidRPr="005C0564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 najmniej roczne doświadczenie w informowaniu lub doradzaniu lub przeprowadzaniu postępowań lub weryfikacji lub kontroli w zakresie zamówień (udzielanych w trybie ustawy PZP lub innym trybie konkurencyjnym)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1B6AC7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065865" w14:textId="77777777" w:rsidR="00470687" w:rsidRPr="00C7327A" w:rsidRDefault="00470687" w:rsidP="00C810B0">
                  <w:pPr>
                    <w:spacing w:line="240" w:lineRule="auto"/>
                    <w:jc w:val="center"/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77E658C8" w14:textId="77777777" w:rsidR="00C810B0" w:rsidRPr="00C810B0" w:rsidRDefault="00C810B0" w:rsidP="00C810B0">
            <w:pPr>
              <w:tabs>
                <w:tab w:val="left" w:pos="441"/>
              </w:tabs>
              <w:suppressAutoHyphens/>
              <w:spacing w:after="40"/>
              <w:ind w:left="-45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2FD56041" w14:textId="390818CA" w:rsidR="00C810B0" w:rsidRDefault="00C810B0" w:rsidP="00C810B0">
            <w:pPr>
              <w:tabs>
                <w:tab w:val="left" w:pos="441"/>
              </w:tabs>
              <w:suppressAutoHyphens/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810B0">
              <w:rPr>
                <w:rFonts w:asciiTheme="minorHAnsi" w:hAnsiTheme="minorHAnsi" w:cstheme="minorHAnsi"/>
                <w:sz w:val="22"/>
                <w:szCs w:val="22"/>
              </w:rPr>
              <w:t xml:space="preserve">W celu uzyskania punktów w kryterium </w:t>
            </w:r>
            <w:r w:rsidRPr="00C810B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Doświadczenie osób wyznaczonych do realizacji zamówienia</w:t>
            </w:r>
            <w:r w:rsidRPr="00C810B0">
              <w:rPr>
                <w:rFonts w:asciiTheme="minorHAnsi" w:hAnsiTheme="minorHAnsi" w:cstheme="minorHAnsi"/>
                <w:sz w:val="22"/>
                <w:szCs w:val="22"/>
              </w:rPr>
              <w:t xml:space="preserve"> - Wykonawca musi wykazać doświadczenie inne, niż t</w:t>
            </w:r>
            <w:r w:rsidR="00470687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C810B0">
              <w:rPr>
                <w:rFonts w:asciiTheme="minorHAnsi" w:hAnsiTheme="minorHAnsi" w:cstheme="minorHAnsi"/>
                <w:sz w:val="22"/>
                <w:szCs w:val="22"/>
              </w:rPr>
              <w:t xml:space="preserve"> wskazane w wykazie osób na ocenę spełniania warunków udziału w postępowaniu (załącznik nr 6 SWZ), o którym mowa w rozdziale </w:t>
            </w:r>
            <w:r w:rsidRPr="00C810B0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VIII ust. 1 pkt 4b</w:t>
            </w:r>
            <w:r w:rsidRPr="00C810B0">
              <w:rPr>
                <w:rFonts w:asciiTheme="minorHAnsi" w:hAnsiTheme="minorHAnsi" w:cstheme="minorHAnsi"/>
                <w:sz w:val="22"/>
                <w:szCs w:val="22"/>
              </w:rPr>
              <w:t xml:space="preserve"> SWZ. Wykazanie takiego samego doświadczenia będzie skutkować nie przyznaniem punktów w ramach niniejszego kryterium.</w:t>
            </w:r>
          </w:p>
          <w:p w14:paraId="678F04F6" w14:textId="27A8DCDE" w:rsidR="00470687" w:rsidRDefault="00470687" w:rsidP="00D56C70">
            <w:pPr>
              <w:tabs>
                <w:tab w:val="left" w:pos="441"/>
              </w:tabs>
              <w:suppressAutoHyphens/>
              <w:spacing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Wykonawca powinien wykazać </w:t>
            </w:r>
            <w:r w:rsidRPr="0047068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Doświadczenie osób wyznaczonych do realizacji zamówienia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poprzez postawienie znaku X </w:t>
            </w:r>
            <w:r w:rsidRPr="00470687">
              <w:rPr>
                <w:rFonts w:asciiTheme="minorHAnsi" w:hAnsiTheme="minorHAnsi" w:cstheme="minorHAnsi"/>
                <w:sz w:val="22"/>
                <w:szCs w:val="22"/>
              </w:rPr>
              <w:t xml:space="preserve">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odpowiedniej kolumnie </w:t>
            </w:r>
            <w:r w:rsidR="00D56C70">
              <w:rPr>
                <w:rFonts w:asciiTheme="minorHAnsi" w:hAnsiTheme="minorHAnsi" w:cstheme="minorHAnsi"/>
                <w:sz w:val="22"/>
                <w:szCs w:val="22"/>
              </w:rPr>
              <w:t xml:space="preserve">tj. </w:t>
            </w:r>
            <w:r w:rsid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Doświadczenie </w:t>
            </w:r>
            <w:r w:rsidR="00D56C70" w:rsidRP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powyżej 3 lat*</w:t>
            </w:r>
            <w:r w:rsid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</w:t>
            </w:r>
            <w:r w:rsidR="00D56C70" w:rsidRP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*odnośnie Lp. 1 – powyżej 4 lat</w:t>
            </w:r>
            <w:r w:rsid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) </w:t>
            </w:r>
            <w:r w:rsidR="00D56C70" w:rsidRPr="00D56C70">
              <w:rPr>
                <w:rFonts w:asciiTheme="minorHAnsi" w:hAnsiTheme="minorHAnsi" w:cstheme="minorHAnsi"/>
                <w:bCs/>
                <w:sz w:val="22"/>
                <w:szCs w:val="22"/>
              </w:rPr>
              <w:t>lub</w:t>
            </w:r>
            <w:r w:rsid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D56C70" w:rsidRP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Doświadczenie powyżej 5 lat</w:t>
            </w:r>
            <w:r w:rsidR="00D56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142E09AB" w14:textId="52DE0029" w:rsidR="00D56C70" w:rsidRPr="00D56C70" w:rsidRDefault="00D56C70" w:rsidP="00D56C70">
            <w:pPr>
              <w:tabs>
                <w:tab w:val="left" w:pos="441"/>
              </w:tabs>
              <w:suppressAutoHyphens/>
              <w:spacing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6375">
              <w:rPr>
                <w:rFonts w:ascii="Calibri" w:hAnsi="Calibri" w:cs="CIDFont+F3"/>
                <w:sz w:val="22"/>
                <w:szCs w:val="22"/>
              </w:rPr>
              <w:t xml:space="preserve">Jeżeli Wykonawca w Formularzu Ofertowym nie wskaże/nie zaznaczy (poprzez postawienie znaku X </w:t>
            </w:r>
            <w:r w:rsidRPr="00266375">
              <w:rPr>
                <w:rFonts w:ascii="Calibri" w:hAnsi="Calibri" w:cs="CIDFont+F3"/>
                <w:sz w:val="22"/>
                <w:szCs w:val="22"/>
              </w:rPr>
              <w:br/>
              <w:t>w kratce</w:t>
            </w:r>
            <w:r>
              <w:rPr>
                <w:rFonts w:ascii="Calibri" w:hAnsi="Calibri" w:cs="CIDFont+F3"/>
                <w:sz w:val="22"/>
                <w:szCs w:val="22"/>
              </w:rPr>
              <w:t>)</w:t>
            </w:r>
            <w:r w:rsidRPr="00D56C7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Pr="00D56C70">
              <w:rPr>
                <w:rFonts w:ascii="Calibri" w:hAnsi="Calibri" w:cs="CIDFont+F3"/>
                <w:b/>
                <w:sz w:val="22"/>
                <w:szCs w:val="22"/>
                <w:u w:val="single"/>
              </w:rPr>
              <w:t>Doświadczeni</w:t>
            </w:r>
            <w:r>
              <w:rPr>
                <w:rFonts w:ascii="Calibri" w:hAnsi="Calibri" w:cs="CIDFont+F3"/>
                <w:b/>
                <w:sz w:val="22"/>
                <w:szCs w:val="22"/>
                <w:u w:val="single"/>
              </w:rPr>
              <w:t>a</w:t>
            </w:r>
            <w:r w:rsidRPr="00D56C70">
              <w:rPr>
                <w:rFonts w:ascii="Calibri" w:hAnsi="Calibri" w:cs="CIDFont+F3"/>
                <w:b/>
                <w:sz w:val="22"/>
                <w:szCs w:val="22"/>
                <w:u w:val="single"/>
              </w:rPr>
              <w:t xml:space="preserve"> osób wyznaczonych do realizacji zamówienia</w:t>
            </w:r>
            <w:r w:rsidRPr="00266375">
              <w:rPr>
                <w:rFonts w:ascii="Calibri" w:hAnsi="Calibri" w:cs="CIDFont+F3"/>
                <w:sz w:val="22"/>
                <w:szCs w:val="22"/>
              </w:rPr>
              <w:t xml:space="preserve"> otrzyma </w:t>
            </w:r>
            <w:r w:rsidRPr="00266375">
              <w:rPr>
                <w:rFonts w:ascii="Calibri" w:hAnsi="Calibri" w:cs="CIDFont+F3"/>
                <w:b/>
                <w:sz w:val="22"/>
                <w:szCs w:val="22"/>
              </w:rPr>
              <w:t>0 punktów</w:t>
            </w:r>
            <w:r w:rsidRPr="00266375">
              <w:rPr>
                <w:rFonts w:ascii="Calibri" w:hAnsi="Calibri" w:cs="CIDFont+F3"/>
                <w:sz w:val="22"/>
                <w:szCs w:val="22"/>
              </w:rPr>
              <w:t xml:space="preserve"> w przedmiotowym kryterium</w:t>
            </w:r>
            <w:r>
              <w:rPr>
                <w:rFonts w:ascii="Calibri" w:hAnsi="Calibri" w:cs="CIDFont+F3"/>
                <w:sz w:val="22"/>
                <w:szCs w:val="22"/>
              </w:rPr>
              <w:t>.</w:t>
            </w:r>
          </w:p>
          <w:p w14:paraId="77DAE767" w14:textId="77777777" w:rsidR="009133D0" w:rsidRDefault="009133D0" w:rsidP="009133D0">
            <w:pPr>
              <w:tabs>
                <w:tab w:val="left" w:pos="441"/>
              </w:tabs>
              <w:suppressAutoHyphens/>
              <w:spacing w:after="40" w:line="240" w:lineRule="auto"/>
              <w:ind w:left="315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312E2162" w14:textId="77E1B54F" w:rsidR="009133D0" w:rsidRPr="00865340" w:rsidRDefault="009133D0" w:rsidP="00865340">
            <w:pPr>
              <w:numPr>
                <w:ilvl w:val="0"/>
                <w:numId w:val="30"/>
              </w:numPr>
              <w:tabs>
                <w:tab w:val="left" w:pos="441"/>
              </w:tabs>
              <w:suppressAutoHyphens/>
              <w:spacing w:after="40" w:line="240" w:lineRule="auto"/>
              <w:ind w:left="315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9133D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Aspekty społeczne - zatrudnienie osób niepełnosprawnych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Pr="00865340">
              <w:rPr>
                <w:rFonts w:ascii="Calibri" w:hAnsi="Calibri" w:cs="Tahoma"/>
                <w:b/>
                <w:sz w:val="22"/>
                <w:szCs w:val="22"/>
              </w:rPr>
              <w:t>(P</w:t>
            </w:r>
            <w:r w:rsidRPr="00865340">
              <w:rPr>
                <w:rFonts w:ascii="Calibri" w:hAnsi="Calibri" w:cs="Tahoma"/>
                <w:b/>
                <w:sz w:val="22"/>
                <w:szCs w:val="22"/>
                <w:vertAlign w:val="subscript"/>
              </w:rPr>
              <w:t>K</w:t>
            </w:r>
            <w:r>
              <w:rPr>
                <w:rFonts w:ascii="Calibri" w:hAnsi="Calibri" w:cs="Tahoma"/>
                <w:b/>
                <w:sz w:val="22"/>
                <w:szCs w:val="22"/>
                <w:vertAlign w:val="subscript"/>
              </w:rPr>
              <w:t>3</w:t>
            </w:r>
            <w:r w:rsidRPr="00865340">
              <w:rPr>
                <w:rFonts w:ascii="Calibri" w:hAnsi="Calibri" w:cs="Tahoma"/>
                <w:b/>
                <w:sz w:val="22"/>
                <w:szCs w:val="22"/>
              </w:rPr>
              <w:t>):</w:t>
            </w:r>
          </w:p>
          <w:p w14:paraId="37FD7704" w14:textId="77777777" w:rsidR="00865340" w:rsidRPr="00865340" w:rsidRDefault="00865340" w:rsidP="00865340">
            <w:pPr>
              <w:tabs>
                <w:tab w:val="left" w:pos="441"/>
              </w:tabs>
              <w:suppressAutoHyphens/>
              <w:spacing w:after="40"/>
              <w:ind w:left="315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11CBB45D" w14:textId="400ECDCD" w:rsidR="00865340" w:rsidRDefault="00C7327A" w:rsidP="00865340">
            <w:pPr>
              <w:autoSpaceDE w:val="0"/>
              <w:autoSpaceDN w:val="0"/>
              <w:adjustRightInd w:val="0"/>
              <w:spacing w:afterLines="160" w:after="384" w:line="240" w:lineRule="auto"/>
              <w:ind w:left="709" w:hanging="425"/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iCs/>
                  <w:sz w:val="36"/>
                  <w:szCs w:val="36"/>
                  <w:lang w:eastAsia="en-US"/>
                </w:rPr>
                <w:id w:val="183880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5340" w:rsidRPr="00865340">
                  <w:rPr>
                    <w:rFonts w:asciiTheme="minorHAnsi" w:eastAsia="MS Gothic" w:hAnsiTheme="minorHAnsi" w:cstheme="minorHAnsi" w:hint="eastAsia"/>
                    <w:bCs/>
                    <w:iCs/>
                    <w:sz w:val="36"/>
                    <w:szCs w:val="36"/>
                    <w:lang w:eastAsia="en-US"/>
                  </w:rPr>
                  <w:t>☐</w:t>
                </w:r>
              </w:sdtContent>
            </w:sdt>
            <w:r w:rsidR="00865340" w:rsidRPr="00865340">
              <w:rPr>
                <w:rFonts w:asciiTheme="minorHAnsi" w:eastAsia="Calibri" w:hAnsiTheme="minorHAnsi" w:cstheme="minorHAnsi"/>
                <w:bCs/>
                <w:iCs/>
                <w:sz w:val="40"/>
                <w:szCs w:val="40"/>
                <w:lang w:eastAsia="en-US"/>
              </w:rPr>
              <w:t xml:space="preserve"> </w:t>
            </w:r>
            <w:r w:rsidR="00865340" w:rsidRPr="00865340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Wykonawca oświadcza że</w:t>
            </w:r>
            <w:r w:rsidR="00CA5F08" w:rsidRPr="00CA5F0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, iż przy realizacji przedmiotu zamówienia spośród osób zatrudnionych na podstawie stosunku pracy (w rozumieniu ustawy z dnia 26 czerwca 1974 r. Kodeks Pracy)</w:t>
            </w:r>
            <w:r w:rsidR="00CA5F0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 zostan</w:t>
            </w:r>
            <w:r w:rsidR="00E630E9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ą</w:t>
            </w:r>
            <w:r w:rsidR="00CA5F0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 zatrudnion</w:t>
            </w:r>
            <w:r w:rsidR="00E630E9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e</w:t>
            </w:r>
            <w:r w:rsidR="00CA5F0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 </w:t>
            </w:r>
            <w:r w:rsidR="00CA5F08" w:rsidRP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1</w:t>
            </w:r>
            <w:r w:rsid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- 2</w:t>
            </w:r>
            <w:r w:rsidR="00CA5F08" w:rsidRP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osob</w:t>
            </w:r>
            <w:r w:rsid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y</w:t>
            </w:r>
            <w:r w:rsidR="00CA5F08" w:rsidRP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niepełnosprawn</w:t>
            </w:r>
            <w:r w:rsid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e</w:t>
            </w:r>
            <w:r w:rsidR="00CA5F08" w:rsidRPr="00CA5F08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</w:t>
            </w:r>
            <w:r w:rsidR="00CA5F08" w:rsidRPr="00CA5F0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w rozumieniu ustawy z dnia 27 sierpnia 1997 r. o rehabilitacji zawodowej i społecznej oraz zatrudnianiu osób niepełnosprawnych;</w:t>
            </w:r>
          </w:p>
          <w:p w14:paraId="694B4C9D" w14:textId="4F25E2CD" w:rsidR="00CA5F08" w:rsidRDefault="00C7327A" w:rsidP="00CA5F08">
            <w:pPr>
              <w:autoSpaceDE w:val="0"/>
              <w:autoSpaceDN w:val="0"/>
              <w:adjustRightInd w:val="0"/>
              <w:spacing w:afterLines="160" w:after="384" w:line="240" w:lineRule="auto"/>
              <w:ind w:left="709" w:hanging="425"/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iCs/>
                  <w:sz w:val="36"/>
                  <w:szCs w:val="36"/>
                  <w:lang w:eastAsia="en-US"/>
                </w:rPr>
                <w:id w:val="-49538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5F08" w:rsidRPr="00865340">
                  <w:rPr>
                    <w:rFonts w:asciiTheme="minorHAnsi" w:eastAsia="MS Gothic" w:hAnsiTheme="minorHAnsi" w:cstheme="minorHAnsi" w:hint="eastAsia"/>
                    <w:bCs/>
                    <w:iCs/>
                    <w:sz w:val="36"/>
                    <w:szCs w:val="36"/>
                    <w:lang w:eastAsia="en-US"/>
                  </w:rPr>
                  <w:t>☐</w:t>
                </w:r>
              </w:sdtContent>
            </w:sdt>
            <w:r w:rsidR="00CA5F08" w:rsidRPr="00865340">
              <w:rPr>
                <w:rFonts w:asciiTheme="minorHAnsi" w:eastAsia="Calibri" w:hAnsiTheme="minorHAnsi" w:cstheme="minorHAnsi"/>
                <w:bCs/>
                <w:iCs/>
                <w:sz w:val="40"/>
                <w:szCs w:val="40"/>
                <w:lang w:eastAsia="en-US"/>
              </w:rPr>
              <w:t xml:space="preserve"> </w:t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Wykonawca oświadcza że, iż przy realizacji przedmiotu zamówienia spośród osób zatrudnionych na podstawie stosunku pracy (w rozumieniu ustawy z dnia 26 czerwca 1974 r. Kodeks Pracy) zostan</w:t>
            </w:r>
            <w:r w:rsidR="00E1309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ą</w:t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 zatrudnion</w:t>
            </w:r>
            <w:r w:rsidR="00E1309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e</w:t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 </w:t>
            </w:r>
            <w:r w:rsid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3</w:t>
            </w:r>
            <w:r w:rsidR="00266375" w:rsidRP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- </w:t>
            </w:r>
            <w:r w:rsid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4</w:t>
            </w:r>
            <w:r w:rsidR="00266375" w:rsidRP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osoby niepełnosprawne </w:t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w rozumieniu ustawy z dnia 27 sierpnia 1997 r. o rehabilitacji zawodowej i społecznej oraz zatrudnianiu osób niepełnosprawnych</w:t>
            </w:r>
            <w:r w:rsidR="00E1309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;</w:t>
            </w:r>
          </w:p>
          <w:p w14:paraId="5DDE5C23" w14:textId="706F1413" w:rsidR="00CA5F08" w:rsidRDefault="00C7327A" w:rsidP="00CA5F08">
            <w:pPr>
              <w:autoSpaceDE w:val="0"/>
              <w:autoSpaceDN w:val="0"/>
              <w:adjustRightInd w:val="0"/>
              <w:spacing w:afterLines="160" w:after="384" w:line="240" w:lineRule="auto"/>
              <w:ind w:left="709" w:hanging="425"/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iCs/>
                  <w:sz w:val="36"/>
                  <w:szCs w:val="36"/>
                  <w:lang w:eastAsia="en-US"/>
                </w:rPr>
                <w:id w:val="177845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5F08" w:rsidRPr="00865340">
                  <w:rPr>
                    <w:rFonts w:asciiTheme="minorHAnsi" w:eastAsia="MS Gothic" w:hAnsiTheme="minorHAnsi" w:cstheme="minorHAnsi" w:hint="eastAsia"/>
                    <w:bCs/>
                    <w:iCs/>
                    <w:sz w:val="36"/>
                    <w:szCs w:val="36"/>
                    <w:lang w:eastAsia="en-US"/>
                  </w:rPr>
                  <w:t>☐</w:t>
                </w:r>
              </w:sdtContent>
            </w:sdt>
            <w:r w:rsidR="00CA5F08" w:rsidRPr="00865340">
              <w:rPr>
                <w:rFonts w:asciiTheme="minorHAnsi" w:eastAsia="Calibri" w:hAnsiTheme="minorHAnsi" w:cstheme="minorHAnsi"/>
                <w:bCs/>
                <w:iCs/>
                <w:sz w:val="40"/>
                <w:szCs w:val="40"/>
                <w:lang w:eastAsia="en-US"/>
              </w:rPr>
              <w:t xml:space="preserve"> </w:t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Wykonawca oświadcza że, iż przy realizacji przedmiotu zamówienia spośród osób zatrudnionych na podstawie stosunku pracy (w rozumieniu ustawy z dnia 26 czerwca 1974 r. Kodeks Pracy) zostanie zatrudnionych </w:t>
            </w:r>
            <w:r w:rsid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co najmniej 5 osób</w:t>
            </w:r>
            <w:r w:rsidR="00266375" w:rsidRP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niepełnosprawn</w:t>
            </w:r>
            <w:r w:rsid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>ych</w:t>
            </w:r>
            <w:r w:rsidR="00266375" w:rsidRPr="00266375">
              <w:rPr>
                <w:rFonts w:asciiTheme="minorHAnsi" w:eastAsia="Calibri" w:hAnsiTheme="minorHAnsi" w:cstheme="minorHAnsi"/>
                <w:b/>
                <w:bCs/>
                <w:iCs/>
                <w:sz w:val="22"/>
                <w:szCs w:val="22"/>
                <w:lang w:eastAsia="en-US"/>
              </w:rPr>
              <w:t xml:space="preserve"> </w:t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 xml:space="preserve">w rozumieniu ustawy z dnia 27 sierpnia 1997 r. </w:t>
            </w:r>
            <w:r w:rsid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br/>
            </w:r>
            <w:r w:rsidR="00266375" w:rsidRPr="0026637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o rehabilitacji zawodowej i społecznej oraz zatrudnianiu osób niepełnosprawnych</w:t>
            </w:r>
            <w:r w:rsidR="00E13095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3CD9745A" w14:textId="51EF73DD" w:rsidR="00266375" w:rsidRPr="00266375" w:rsidRDefault="00266375" w:rsidP="00266375">
            <w:pPr>
              <w:autoSpaceDE w:val="0"/>
              <w:autoSpaceDN w:val="0"/>
              <w:adjustRightInd w:val="0"/>
              <w:spacing w:afterLines="160" w:after="384" w:line="240" w:lineRule="auto"/>
              <w:ind w:left="318"/>
              <w:rPr>
                <w:rFonts w:ascii="Calibri" w:hAnsi="Calibri" w:cs="CIDFont+F3"/>
                <w:sz w:val="22"/>
                <w:szCs w:val="22"/>
              </w:rPr>
            </w:pPr>
            <w:r w:rsidRPr="00266375">
              <w:rPr>
                <w:rFonts w:ascii="Calibri" w:hAnsi="Calibri" w:cs="CIDFont+F3"/>
                <w:sz w:val="22"/>
                <w:szCs w:val="22"/>
              </w:rPr>
              <w:t xml:space="preserve">Jeżeli Wykonawca w Formularzu Ofertowym nie wskaże/nie zaznaczy (poprzez postawienie znaku X </w:t>
            </w:r>
            <w:r w:rsidRPr="00266375">
              <w:rPr>
                <w:rFonts w:ascii="Calibri" w:hAnsi="Calibri" w:cs="CIDFont+F3"/>
                <w:sz w:val="22"/>
                <w:szCs w:val="22"/>
              </w:rPr>
              <w:br/>
              <w:t xml:space="preserve">w kratce) zobowiązania do zatrudnienia osoby niepełnosprawnej zgodnie z kryterium oceny otrzyma </w:t>
            </w:r>
            <w:r>
              <w:rPr>
                <w:rFonts w:ascii="Calibri" w:hAnsi="Calibri" w:cs="CIDFont+F3"/>
                <w:sz w:val="22"/>
                <w:szCs w:val="22"/>
              </w:rPr>
              <w:br/>
            </w:r>
            <w:r w:rsidRPr="00266375">
              <w:rPr>
                <w:rFonts w:ascii="Calibri" w:hAnsi="Calibri" w:cs="CIDFont+F3"/>
                <w:b/>
                <w:sz w:val="22"/>
                <w:szCs w:val="22"/>
              </w:rPr>
              <w:t>0 punktów</w:t>
            </w:r>
            <w:r w:rsidRPr="00266375">
              <w:rPr>
                <w:rFonts w:ascii="Calibri" w:hAnsi="Calibri" w:cs="CIDFont+F3"/>
                <w:sz w:val="22"/>
                <w:szCs w:val="22"/>
              </w:rPr>
              <w:t xml:space="preserve"> w przedmiotowym kryterium.</w:t>
            </w:r>
          </w:p>
          <w:p w14:paraId="1F6D2F2E" w14:textId="3CD55EB5" w:rsidR="00266375" w:rsidRDefault="00266375" w:rsidP="00266375">
            <w:pPr>
              <w:tabs>
                <w:tab w:val="left" w:pos="441"/>
              </w:tabs>
              <w:suppressAutoHyphens/>
              <w:spacing w:after="40"/>
              <w:ind w:left="315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266375">
              <w:rPr>
                <w:rFonts w:ascii="Calibri" w:hAnsi="Calibri" w:cs="CIDFont+F3"/>
                <w:sz w:val="22"/>
                <w:szCs w:val="22"/>
              </w:rPr>
              <w:t>Jeżeli Wykonawca w Formularzu Ofertowym nie zaznaczy ww., Zamawiający przyjmie, że Wykonawca spośród osób zatrudnionych na podstawie stosunku pracy (w rozumieniu ustawy z dnia 26 czerwca 1974 r. Kodeks Pracy), nie będzie zatrudniał żadnej osoby niepełnosprawnej w rozumieniu ustawy z dnia 27 sierpnia 199</w:t>
            </w:r>
            <w:r>
              <w:rPr>
                <w:rFonts w:ascii="Calibri" w:hAnsi="Calibri" w:cs="CIDFont+F3"/>
                <w:sz w:val="22"/>
                <w:szCs w:val="22"/>
              </w:rPr>
              <w:t xml:space="preserve">7 r. </w:t>
            </w:r>
            <w:r>
              <w:rPr>
                <w:rFonts w:ascii="Calibri" w:hAnsi="Calibri" w:cs="CIDFont+F3"/>
                <w:sz w:val="22"/>
                <w:szCs w:val="22"/>
              </w:rPr>
              <w:br/>
              <w:t xml:space="preserve">o rehabilitacji zawodowej </w:t>
            </w:r>
            <w:r w:rsidRPr="00266375">
              <w:rPr>
                <w:rFonts w:ascii="Calibri" w:hAnsi="Calibri" w:cs="CIDFont+F3"/>
                <w:sz w:val="22"/>
                <w:szCs w:val="22"/>
              </w:rPr>
              <w:t xml:space="preserve">i społecznej oraz zatrudnianiu osób niepełnosprawnych i otrzyma </w:t>
            </w:r>
            <w:r w:rsidRPr="00266375">
              <w:rPr>
                <w:rFonts w:ascii="Calibri" w:hAnsi="Calibri" w:cs="CIDFont+F3"/>
                <w:b/>
                <w:sz w:val="22"/>
                <w:szCs w:val="22"/>
              </w:rPr>
              <w:t>0 punktów</w:t>
            </w:r>
            <w:r w:rsidR="00865340" w:rsidRPr="00865340">
              <w:rPr>
                <w:rFonts w:ascii="Calibri" w:hAnsi="Calibri" w:cs="CIDFont+F3"/>
                <w:sz w:val="22"/>
                <w:szCs w:val="22"/>
              </w:rPr>
              <w:t>.</w:t>
            </w:r>
          </w:p>
          <w:p w14:paraId="47F4436F" w14:textId="77777777" w:rsidR="00266375" w:rsidRPr="00865340" w:rsidRDefault="00266375" w:rsidP="00266375">
            <w:pPr>
              <w:tabs>
                <w:tab w:val="left" w:pos="441"/>
              </w:tabs>
              <w:suppressAutoHyphens/>
              <w:spacing w:after="40"/>
              <w:ind w:left="315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55408FDC" w14:textId="77777777" w:rsidR="00865340" w:rsidRPr="00865340" w:rsidRDefault="00865340" w:rsidP="00865340">
            <w:pPr>
              <w:numPr>
                <w:ilvl w:val="0"/>
                <w:numId w:val="30"/>
              </w:numPr>
              <w:tabs>
                <w:tab w:val="left" w:pos="441"/>
              </w:tabs>
              <w:suppressAutoHyphens/>
              <w:spacing w:after="40" w:line="240" w:lineRule="auto"/>
              <w:ind w:left="315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OŚWIADCZAMY, ŻE</w:t>
            </w:r>
          </w:p>
          <w:p w14:paraId="28DBCA15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459"/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 xml:space="preserve">wskazana cena w Formularzu Ofertowym obejmuje cały zakres przedmiotu zamówienia wskazanego przez Zamawiającego w SWZ, uwzględnia wszystkie wymagane opłaty i koszty niezbędne do zrealizowania całości przedmiotu zamówienia, bez względu na okoliczności i źródła ich powstania.  </w:t>
            </w:r>
          </w:p>
          <w:p w14:paraId="12E45555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-8789"/>
                <w:tab w:val="left" w:pos="426"/>
                <w:tab w:val="left" w:pos="9000"/>
              </w:tabs>
              <w:suppressAutoHyphens/>
              <w:spacing w:before="40" w:line="240" w:lineRule="auto"/>
              <w:ind w:left="315"/>
              <w:rPr>
                <w:rFonts w:asciiTheme="minorHAnsi" w:hAnsiTheme="minorHAnsi"/>
                <w:sz w:val="22"/>
                <w:szCs w:val="20"/>
              </w:rPr>
            </w:pPr>
            <w:r w:rsidRPr="00865340">
              <w:rPr>
                <w:rFonts w:asciiTheme="minorHAnsi" w:hAnsiTheme="minorHAnsi"/>
                <w:sz w:val="22"/>
                <w:szCs w:val="20"/>
              </w:rPr>
              <w:t xml:space="preserve">Zgodnie z treścią art. 225 Pzp oświadczamy, że wybór przedmiotowej oferty będzie prowadzić do powstania </w:t>
            </w:r>
            <w:r w:rsidRPr="00865340">
              <w:rPr>
                <w:rFonts w:asciiTheme="minorHAnsi" w:hAnsiTheme="minorHAnsi"/>
                <w:sz w:val="22"/>
                <w:szCs w:val="20"/>
              </w:rPr>
              <w:br/>
              <w:t xml:space="preserve">u </w:t>
            </w: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865340">
              <w:rPr>
                <w:rFonts w:asciiTheme="minorHAnsi" w:hAnsiTheme="minorHAnsi"/>
                <w:sz w:val="22"/>
                <w:szCs w:val="20"/>
              </w:rPr>
              <w:t>amawiającego obowiązku podatkowego w zakresie i wartości</w:t>
            </w:r>
            <w:r w:rsidRPr="00865340">
              <w:rPr>
                <w:rFonts w:asciiTheme="minorHAnsi" w:hAnsiTheme="minorHAnsi"/>
                <w:sz w:val="22"/>
                <w:szCs w:val="20"/>
                <w:vertAlign w:val="superscript"/>
              </w:rPr>
              <w:footnoteReference w:id="1"/>
            </w:r>
            <w:r w:rsidRPr="00865340">
              <w:rPr>
                <w:rFonts w:asciiTheme="minorHAnsi" w:hAnsiTheme="minorHAnsi"/>
                <w:sz w:val="22"/>
                <w:szCs w:val="20"/>
              </w:rPr>
              <w:t xml:space="preserve">:  </w:t>
            </w:r>
          </w:p>
          <w:p w14:paraId="5CAA5F37" w14:textId="77777777" w:rsidR="00865340" w:rsidRPr="00865340" w:rsidRDefault="00865340" w:rsidP="00865340">
            <w:pPr>
              <w:widowControl w:val="0"/>
              <w:tabs>
                <w:tab w:val="left" w:pos="-8789"/>
                <w:tab w:val="left" w:pos="426"/>
                <w:tab w:val="left" w:pos="9000"/>
              </w:tabs>
              <w:spacing w:before="40" w:line="240" w:lineRule="auto"/>
              <w:ind w:left="248"/>
              <w:contextualSpacing/>
              <w:rPr>
                <w:rFonts w:asciiTheme="minorHAnsi" w:hAnsiTheme="minorHAnsi" w:cstheme="minorHAnsi"/>
                <w:sz w:val="18"/>
                <w:szCs w:val="20"/>
              </w:rPr>
            </w:pPr>
            <w:r w:rsidRPr="00865340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>………………………………………………………………………………………………………………………………………………………………..…………….…………..………………………...………………………………………………………………………………………………………………………...…………..…………..………………………….………..……………………………………………………………………………………...………..……..……………………………..………………………………………………………………….</w:t>
            </w:r>
          </w:p>
          <w:p w14:paraId="0F13A9CF" w14:textId="77777777" w:rsidR="00865340" w:rsidRPr="00865340" w:rsidRDefault="00865340" w:rsidP="00865340">
            <w:pPr>
              <w:widowControl w:val="0"/>
              <w:tabs>
                <w:tab w:val="right" w:pos="9348"/>
              </w:tabs>
              <w:spacing w:before="60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865340">
              <w:rPr>
                <w:rFonts w:asciiTheme="minorHAnsi" w:hAnsiTheme="minorHAnsi"/>
                <w:bCs/>
                <w:sz w:val="20"/>
                <w:szCs w:val="20"/>
              </w:rPr>
              <w:t xml:space="preserve"> (należy wskazać: nazwę (rodzaj) towaru/usługi, których dostawa/świadczenie </w:t>
            </w:r>
          </w:p>
          <w:p w14:paraId="0066221A" w14:textId="77777777" w:rsidR="00865340" w:rsidRPr="00865340" w:rsidRDefault="00865340" w:rsidP="00865340">
            <w:pPr>
              <w:widowControl w:val="0"/>
              <w:tabs>
                <w:tab w:val="right" w:pos="9348"/>
              </w:tabs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865340">
              <w:rPr>
                <w:rFonts w:asciiTheme="minorHAnsi" w:hAnsiTheme="minorHAnsi"/>
                <w:bCs/>
                <w:sz w:val="20"/>
                <w:szCs w:val="20"/>
              </w:rPr>
              <w:t>będzie prowadzić do jego powstania oraz ich wartość bez kwoty podatku od towarów i usług)</w:t>
            </w:r>
          </w:p>
          <w:p w14:paraId="6936DFE3" w14:textId="77777777" w:rsidR="00865340" w:rsidRPr="00865340" w:rsidRDefault="00865340" w:rsidP="00865340">
            <w:pPr>
              <w:widowControl w:val="0"/>
              <w:tabs>
                <w:tab w:val="right" w:pos="9348"/>
              </w:tabs>
              <w:ind w:left="248"/>
              <w:jc w:val="center"/>
              <w:rPr>
                <w:rFonts w:asciiTheme="minorHAnsi" w:hAnsiTheme="minorHAnsi"/>
                <w:b/>
                <w:bCs/>
                <w:sz w:val="22"/>
                <w:szCs w:val="20"/>
              </w:rPr>
            </w:pPr>
            <w:r w:rsidRPr="00865340">
              <w:rPr>
                <w:rFonts w:asciiTheme="minorHAnsi" w:hAnsiTheme="minorHAnsi"/>
                <w:b/>
                <w:bCs/>
                <w:sz w:val="22"/>
                <w:szCs w:val="20"/>
              </w:rPr>
              <w:t>Uwaga:</w:t>
            </w:r>
          </w:p>
          <w:p w14:paraId="7937FA41" w14:textId="77777777" w:rsidR="00865340" w:rsidRPr="00865340" w:rsidRDefault="00865340" w:rsidP="00865340">
            <w:pPr>
              <w:widowControl w:val="0"/>
              <w:tabs>
                <w:tab w:val="right" w:pos="9348"/>
              </w:tabs>
              <w:ind w:left="248"/>
              <w:rPr>
                <w:bCs/>
                <w:color w:val="000000"/>
                <w:sz w:val="22"/>
                <w:szCs w:val="20"/>
              </w:rPr>
            </w:pPr>
            <w:r w:rsidRPr="00865340">
              <w:rPr>
                <w:rFonts w:asciiTheme="minorHAnsi" w:hAnsiTheme="minorHAnsi"/>
                <w:b/>
                <w:bCs/>
                <w:sz w:val="22"/>
                <w:szCs w:val="20"/>
              </w:rPr>
              <w:t xml:space="preserve">Uzupełnić jeżeli dotyczy. Brak uzupełnienia oznacza, iż wybór przedmiotowej oferty nie będzie prowadzić do powstania u </w:t>
            </w:r>
            <w:r w:rsidRPr="008653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</w:t>
            </w:r>
            <w:r w:rsidRPr="00865340">
              <w:rPr>
                <w:rFonts w:asciiTheme="minorHAnsi" w:hAnsiTheme="minorHAnsi"/>
                <w:b/>
                <w:bCs/>
                <w:sz w:val="22"/>
                <w:szCs w:val="20"/>
              </w:rPr>
              <w:t>amawiającego obowiązku podatkowego.</w:t>
            </w:r>
          </w:p>
          <w:p w14:paraId="73888253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>akceptuję/-</w:t>
            </w:r>
            <w:proofErr w:type="spellStart"/>
            <w:r w:rsidRPr="00865340">
              <w:rPr>
                <w:rFonts w:asciiTheme="minorHAnsi" w:hAnsiTheme="minorHAnsi"/>
                <w:sz w:val="22"/>
              </w:rPr>
              <w:t>emy</w:t>
            </w:r>
            <w:proofErr w:type="spellEnd"/>
            <w:r w:rsidRPr="00865340">
              <w:rPr>
                <w:rFonts w:asciiTheme="minorHAnsi" w:hAnsiTheme="minorHAnsi"/>
                <w:sz w:val="22"/>
              </w:rPr>
              <w:t>* warunki wskazane w SWZ wraz z projektem umowy.</w:t>
            </w:r>
          </w:p>
          <w:p w14:paraId="56FCADF3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>zapoznałem/-liśmy* się ze SWZ i nie wnosimy do niej zastrzeżeń oraz zdobyliśmy konieczne informacje do przygotowania oferty.</w:t>
            </w:r>
          </w:p>
          <w:p w14:paraId="36AA3099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>jestem/-</w:t>
            </w:r>
            <w:proofErr w:type="spellStart"/>
            <w:r w:rsidRPr="00865340">
              <w:rPr>
                <w:rFonts w:asciiTheme="minorHAnsi" w:hAnsiTheme="minorHAnsi"/>
                <w:sz w:val="22"/>
              </w:rPr>
              <w:t>eśmy</w:t>
            </w:r>
            <w:proofErr w:type="spellEnd"/>
            <w:r w:rsidRPr="00865340">
              <w:rPr>
                <w:rFonts w:asciiTheme="minorHAnsi" w:hAnsiTheme="minorHAnsi"/>
                <w:sz w:val="22"/>
              </w:rPr>
              <w:t>*  związani złożoną ofertą przez okres 90 dni - bieg terminu związania ofertą rozpoczyna się wraz z upływem terminu składania ofert.</w:t>
            </w:r>
          </w:p>
          <w:p w14:paraId="3A1737F2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2" w:hanging="357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>akceptuję/-</w:t>
            </w:r>
            <w:proofErr w:type="spellStart"/>
            <w:r w:rsidRPr="00865340">
              <w:rPr>
                <w:rFonts w:asciiTheme="minorHAnsi" w:hAnsiTheme="minorHAnsi"/>
                <w:sz w:val="22"/>
              </w:rPr>
              <w:t>emy</w:t>
            </w:r>
            <w:proofErr w:type="spellEnd"/>
            <w:r w:rsidRPr="00865340">
              <w:rPr>
                <w:rFonts w:asciiTheme="minorHAnsi" w:hAnsiTheme="minorHAnsi"/>
                <w:sz w:val="22"/>
              </w:rPr>
              <w:t>* przedstawione w SWZ postanowienia umowy i we wskazanym przez Zamawiającego terminie zobowiązuje/-</w:t>
            </w:r>
            <w:proofErr w:type="spellStart"/>
            <w:r w:rsidRPr="00865340">
              <w:rPr>
                <w:rFonts w:asciiTheme="minorHAnsi" w:hAnsiTheme="minorHAnsi"/>
                <w:sz w:val="22"/>
              </w:rPr>
              <w:t>emy</w:t>
            </w:r>
            <w:proofErr w:type="spellEnd"/>
            <w:r w:rsidRPr="00865340">
              <w:rPr>
                <w:rFonts w:asciiTheme="minorHAnsi" w:hAnsiTheme="minorHAnsi"/>
                <w:sz w:val="22"/>
              </w:rPr>
              <w:t xml:space="preserve">* się do podpisania umowy, na określonych w SWZ warunkach, w miejscu </w:t>
            </w:r>
            <w:r w:rsidRPr="00865340">
              <w:rPr>
                <w:rFonts w:asciiTheme="minorHAnsi" w:hAnsiTheme="minorHAnsi"/>
                <w:sz w:val="22"/>
              </w:rPr>
              <w:br/>
              <w:t>i terminie wyznaczonym przez Zamawiającego.</w:t>
            </w:r>
          </w:p>
          <w:p w14:paraId="27CA1B01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>zapoznałem/-liśmy* się ze wszystkimi warunkami zamówienia oraz dokumentami dotyczącymi przedmiotu zamówienia i akceptujemy je bez zastrzeżeń.</w:t>
            </w:r>
          </w:p>
          <w:p w14:paraId="0F7AB1E9" w14:textId="4BC4C9FD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107E220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567AE574" w14:textId="77777777" w:rsidR="00865340" w:rsidRPr="00865340" w:rsidRDefault="00865340" w:rsidP="00865340">
            <w:pPr>
              <w:numPr>
                <w:ilvl w:val="0"/>
                <w:numId w:val="31"/>
              </w:numPr>
              <w:tabs>
                <w:tab w:val="left" w:pos="9000"/>
              </w:tabs>
              <w:suppressAutoHyphens/>
              <w:spacing w:after="40" w:line="240" w:lineRule="auto"/>
              <w:ind w:left="315"/>
              <w:rPr>
                <w:rFonts w:asciiTheme="minorHAnsi" w:hAnsiTheme="minorHAnsi"/>
                <w:sz w:val="22"/>
              </w:rPr>
            </w:pPr>
            <w:r w:rsidRPr="00865340">
              <w:rPr>
                <w:rFonts w:asciiTheme="minorHAnsi" w:hAnsiTheme="minorHAnsi"/>
                <w:sz w:val="22"/>
              </w:rPr>
              <w:t xml:space="preserve">Oświadczam/-y*, że wypełniłem/-liśmy obowiązki informacyjne przewidziane w art. 13 lub art. 14 RODO[1] wobec osób fizycznych, od których dane osobowe bezpośrednio lub pośrednio pozyskałem </w:t>
            </w:r>
            <w:r w:rsidRPr="00865340">
              <w:rPr>
                <w:rFonts w:asciiTheme="minorHAnsi" w:hAnsiTheme="minorHAnsi"/>
                <w:sz w:val="22"/>
              </w:rPr>
              <w:br/>
              <w:t>w celu ubiegania się o udzielenie zamówienia publicznego w niniejszym postępowaniu</w:t>
            </w:r>
            <w:r w:rsidRPr="00865340">
              <w:rPr>
                <w:rFonts w:asciiTheme="minorHAnsi" w:hAnsiTheme="minorHAnsi"/>
                <w:sz w:val="22"/>
                <w:vertAlign w:val="superscript"/>
              </w:rPr>
              <w:footnoteReference w:id="2"/>
            </w:r>
            <w:r w:rsidRPr="00865340">
              <w:rPr>
                <w:rFonts w:asciiTheme="minorHAnsi" w:hAnsiTheme="minorHAnsi"/>
                <w:sz w:val="22"/>
              </w:rPr>
              <w:t>.</w:t>
            </w:r>
          </w:p>
          <w:p w14:paraId="43C1687C" w14:textId="77777777" w:rsidR="00865340" w:rsidRPr="00865340" w:rsidRDefault="00865340" w:rsidP="00865340">
            <w:pPr>
              <w:tabs>
                <w:tab w:val="left" w:pos="374"/>
                <w:tab w:val="left" w:pos="9000"/>
              </w:tabs>
              <w:spacing w:before="80" w:after="80"/>
              <w:rPr>
                <w:rFonts w:asciiTheme="minorHAnsi" w:hAnsiTheme="minorHAnsi" w:cstheme="minorHAnsi"/>
                <w:i/>
                <w:sz w:val="22"/>
                <w:szCs w:val="22"/>
                <w:u w:val="single"/>
              </w:rPr>
            </w:pPr>
            <w:r w:rsidRPr="00865340">
              <w:rPr>
                <w:rFonts w:asciiTheme="minorHAnsi" w:hAnsiTheme="minorHAnsi" w:cstheme="minorHAnsi"/>
                <w:i/>
                <w:sz w:val="22"/>
                <w:szCs w:val="22"/>
                <w:u w:val="single"/>
              </w:rPr>
              <w:t>*  niepotrzebne skreślić</w:t>
            </w:r>
          </w:p>
        </w:tc>
      </w:tr>
      <w:tr w:rsidR="00865340" w:rsidRPr="00865340" w14:paraId="38E3E2FB" w14:textId="77777777" w:rsidTr="00470687">
        <w:tblPrEx>
          <w:jc w:val="left"/>
        </w:tblPrEx>
        <w:trPr>
          <w:trHeight w:val="891"/>
        </w:trPr>
        <w:tc>
          <w:tcPr>
            <w:tcW w:w="10485" w:type="dxa"/>
          </w:tcPr>
          <w:p w14:paraId="33EC9B82" w14:textId="77777777" w:rsidR="00865340" w:rsidRPr="00865340" w:rsidRDefault="00865340" w:rsidP="00865340">
            <w:pPr>
              <w:numPr>
                <w:ilvl w:val="0"/>
                <w:numId w:val="30"/>
              </w:numPr>
              <w:spacing w:before="120" w:after="40" w:line="240" w:lineRule="auto"/>
              <w:ind w:left="318" w:hanging="31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PODWYKONAWCY </w:t>
            </w:r>
            <w:r w:rsidRPr="0086534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(wypełnić, jeżeli dotyczy)*</w:t>
            </w:r>
          </w:p>
          <w:p w14:paraId="1716A86A" w14:textId="77777777" w:rsidR="00865340" w:rsidRPr="00865340" w:rsidRDefault="00865340" w:rsidP="00865340">
            <w:pPr>
              <w:numPr>
                <w:ilvl w:val="1"/>
                <w:numId w:val="30"/>
              </w:numPr>
              <w:suppressAutoHyphens/>
              <w:spacing w:before="120" w:after="40" w:line="240" w:lineRule="auto"/>
              <w:ind w:left="459" w:hanging="283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(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eastAsia="ar-SA"/>
              </w:rPr>
              <w:t xml:space="preserve">Części zamówienia) </w:t>
            </w: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…… – (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eastAsia="ar-SA"/>
              </w:rPr>
              <w:t>nazwa firmy Podwykonawcy)</w:t>
            </w: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 xml:space="preserve"> ……. </w:t>
            </w:r>
          </w:p>
          <w:p w14:paraId="5B47AA58" w14:textId="77777777" w:rsidR="00865340" w:rsidRPr="00865340" w:rsidRDefault="00865340" w:rsidP="00865340">
            <w:pPr>
              <w:numPr>
                <w:ilvl w:val="1"/>
                <w:numId w:val="30"/>
              </w:numPr>
              <w:suppressAutoHyphens/>
              <w:spacing w:before="120" w:after="40" w:line="240" w:lineRule="auto"/>
              <w:ind w:left="459" w:hanging="283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(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eastAsia="ar-SA"/>
              </w:rPr>
              <w:t xml:space="preserve">Części zamówienia) </w:t>
            </w: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…… – (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eastAsia="ar-SA"/>
              </w:rPr>
              <w:t>nazwa firmy Podwykonawcy)</w:t>
            </w: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 xml:space="preserve"> ……. </w:t>
            </w:r>
          </w:p>
          <w:p w14:paraId="675EE8E1" w14:textId="77777777" w:rsidR="00865340" w:rsidRPr="00865340" w:rsidRDefault="00865340" w:rsidP="00865340">
            <w:pPr>
              <w:numPr>
                <w:ilvl w:val="1"/>
                <w:numId w:val="30"/>
              </w:numPr>
              <w:suppressAutoHyphens/>
              <w:spacing w:before="120" w:after="40" w:line="240" w:lineRule="auto"/>
              <w:ind w:left="459" w:hanging="283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(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eastAsia="ar-SA"/>
              </w:rPr>
              <w:t xml:space="preserve">Części zamówienia) </w:t>
            </w: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…… – (</w:t>
            </w:r>
            <w:r w:rsidRPr="00865340">
              <w:rPr>
                <w:rFonts w:asciiTheme="minorHAnsi" w:hAnsiTheme="minorHAnsi" w:cstheme="minorHAnsi"/>
                <w:sz w:val="22"/>
                <w:szCs w:val="22"/>
                <w:lang w:eastAsia="ar-SA"/>
              </w:rPr>
              <w:t>nazwa firmy Podwykonawcy)</w:t>
            </w:r>
            <w:r w:rsidRPr="00865340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 xml:space="preserve"> ……. </w:t>
            </w:r>
          </w:p>
          <w:p w14:paraId="3F18E3B1" w14:textId="77777777" w:rsidR="00865340" w:rsidRPr="00865340" w:rsidRDefault="00865340" w:rsidP="00865340">
            <w:pPr>
              <w:widowControl w:val="0"/>
              <w:tabs>
                <w:tab w:val="left" w:pos="96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bCs/>
                <w:sz w:val="22"/>
                <w:szCs w:val="22"/>
              </w:rPr>
              <w:t>* W przypadku powierzenia części zamówienia Podwykonawcom, należy podać nazwy firm Podwykonawców (o ile są znane).</w:t>
            </w:r>
          </w:p>
        </w:tc>
      </w:tr>
      <w:tr w:rsidR="00865340" w:rsidRPr="00865340" w14:paraId="34434510" w14:textId="77777777" w:rsidTr="00470687">
        <w:tblPrEx>
          <w:jc w:val="left"/>
        </w:tblPrEx>
        <w:trPr>
          <w:trHeight w:val="340"/>
        </w:trPr>
        <w:tc>
          <w:tcPr>
            <w:tcW w:w="10485" w:type="dxa"/>
          </w:tcPr>
          <w:p w14:paraId="19877D52" w14:textId="77777777" w:rsidR="00865340" w:rsidRPr="00865340" w:rsidRDefault="00865340" w:rsidP="00865340">
            <w:pPr>
              <w:numPr>
                <w:ilvl w:val="0"/>
                <w:numId w:val="30"/>
              </w:numPr>
              <w:spacing w:before="120" w:after="40" w:line="240" w:lineRule="auto"/>
              <w:ind w:left="318" w:hanging="31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b/>
                <w:sz w:val="22"/>
                <w:szCs w:val="22"/>
              </w:rPr>
              <w:t>SPIS TREŚCI:</w:t>
            </w:r>
          </w:p>
          <w:p w14:paraId="7DDF66DC" w14:textId="77777777" w:rsidR="00865340" w:rsidRPr="00865340" w:rsidRDefault="00865340" w:rsidP="00865340">
            <w:pPr>
              <w:spacing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Integralną część oferty stanowią następujące dokumenty:</w:t>
            </w:r>
          </w:p>
          <w:p w14:paraId="7E7A0F56" w14:textId="77777777" w:rsidR="00865340" w:rsidRPr="00865340" w:rsidRDefault="00865340" w:rsidP="00865340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2BAB5B8B" w14:textId="77777777" w:rsidR="00865340" w:rsidRPr="00865340" w:rsidRDefault="00865340" w:rsidP="00865340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.........................................................................................................................................................</w:t>
            </w:r>
          </w:p>
          <w:p w14:paraId="67E39C5D" w14:textId="77777777" w:rsidR="00865340" w:rsidRPr="00865340" w:rsidRDefault="00865340" w:rsidP="00865340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14:paraId="21F296D2" w14:textId="77777777" w:rsidR="00865340" w:rsidRPr="00865340" w:rsidRDefault="00865340" w:rsidP="00865340">
            <w:pPr>
              <w:tabs>
                <w:tab w:val="left" w:pos="9072"/>
              </w:tabs>
              <w:spacing w:before="2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7290B381" w14:textId="77777777" w:rsidR="00865340" w:rsidRPr="00865340" w:rsidRDefault="00865340" w:rsidP="00865340">
            <w:pPr>
              <w:spacing w:after="40"/>
              <w:ind w:left="318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5340">
              <w:rPr>
                <w:rFonts w:asciiTheme="minorHAnsi" w:hAnsiTheme="minorHAnsi" w:cstheme="minorHAnsi"/>
                <w:i/>
                <w:sz w:val="22"/>
                <w:szCs w:val="22"/>
              </w:rPr>
              <w:t>Kwalifikowany podpis elektroniczny osoby upoważnionej do reprezentowania Wykonawcy</w:t>
            </w:r>
          </w:p>
        </w:tc>
      </w:tr>
    </w:tbl>
    <w:p w14:paraId="13BD518E" w14:textId="77777777" w:rsidR="00865340" w:rsidRPr="00865340" w:rsidRDefault="00865340" w:rsidP="00865340">
      <w:pPr>
        <w:spacing w:line="240" w:lineRule="auto"/>
        <w:rPr>
          <w:rFonts w:asciiTheme="minorHAnsi" w:hAnsiTheme="minorHAnsi" w:cstheme="minorHAnsi"/>
          <w:sz w:val="22"/>
          <w:szCs w:val="22"/>
        </w:rPr>
        <w:sectPr w:rsidR="00865340" w:rsidRPr="00865340" w:rsidSect="00470687">
          <w:headerReference w:type="default" r:id="rId9"/>
          <w:footerReference w:type="default" r:id="rId10"/>
          <w:pgSz w:w="11906" w:h="16838"/>
          <w:pgMar w:top="1418" w:right="1418" w:bottom="1135" w:left="1418" w:header="284" w:footer="354" w:gutter="0"/>
          <w:cols w:space="708"/>
          <w:docGrid w:linePitch="360"/>
        </w:sectPr>
      </w:pPr>
    </w:p>
    <w:p w14:paraId="60EE66C9" w14:textId="26FA094A" w:rsidR="00865340" w:rsidRPr="00865340" w:rsidRDefault="00865340" w:rsidP="00865340">
      <w:pPr>
        <w:tabs>
          <w:tab w:val="left" w:pos="284"/>
        </w:tabs>
        <w:suppressAutoHyphens/>
        <w:spacing w:after="240"/>
        <w:rPr>
          <w:rFonts w:asciiTheme="minorHAnsi" w:hAnsiTheme="minorHAnsi" w:cstheme="minorHAnsi"/>
          <w:b/>
          <w:sz w:val="22"/>
          <w:szCs w:val="22"/>
          <w:lang w:eastAsia="zh-CN"/>
        </w:rPr>
      </w:pP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lastRenderedPageBreak/>
        <w:t>DAZ-Z.272.</w:t>
      </w:r>
      <w:r w:rsidR="007E3D27">
        <w:rPr>
          <w:rFonts w:asciiTheme="minorHAnsi" w:hAnsiTheme="minorHAnsi" w:cstheme="minorHAnsi"/>
          <w:b/>
          <w:sz w:val="22"/>
          <w:szCs w:val="22"/>
          <w:lang w:eastAsia="zh-CN"/>
        </w:rPr>
        <w:t>29</w:t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>.202</w:t>
      </w:r>
      <w:r w:rsidR="007E3D27">
        <w:rPr>
          <w:rFonts w:asciiTheme="minorHAnsi" w:hAnsiTheme="minorHAnsi" w:cstheme="minorHAnsi"/>
          <w:b/>
          <w:sz w:val="22"/>
          <w:szCs w:val="22"/>
          <w:lang w:eastAsia="zh-CN"/>
        </w:rPr>
        <w:t>4</w:t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  <w:t>Załącznik nr 5 do SWZ</w:t>
      </w:r>
      <w:r w:rsidRPr="00865340">
        <w:rPr>
          <w:rFonts w:ascii="Calibri" w:hAnsi="Calibri" w:cs="Calibri"/>
          <w:b/>
          <w:sz w:val="22"/>
          <w:szCs w:val="20"/>
          <w:lang w:eastAsia="ar-SA"/>
        </w:rPr>
        <w:tab/>
      </w:r>
    </w:p>
    <w:p w14:paraId="34EA21AF" w14:textId="77777777" w:rsidR="00865340" w:rsidRPr="00865340" w:rsidRDefault="00865340" w:rsidP="00865340">
      <w:pPr>
        <w:autoSpaceDE w:val="0"/>
        <w:autoSpaceDN w:val="0"/>
        <w:adjustRightInd w:val="0"/>
        <w:spacing w:after="120" w:line="240" w:lineRule="auto"/>
        <w:rPr>
          <w:rFonts w:asciiTheme="minorHAnsi" w:eastAsia="CIDFont+F2" w:hAnsiTheme="minorHAnsi" w:cstheme="minorHAnsi"/>
          <w:sz w:val="22"/>
          <w:szCs w:val="22"/>
        </w:rPr>
      </w:pPr>
      <w:r w:rsidRPr="00865340">
        <w:rPr>
          <w:rFonts w:asciiTheme="minorHAnsi" w:eastAsia="CIDFont+F2" w:hAnsiTheme="minorHAnsi" w:cstheme="minorHAnsi"/>
          <w:sz w:val="22"/>
          <w:szCs w:val="22"/>
        </w:rPr>
        <w:t>Działając w imieniu:</w:t>
      </w:r>
    </w:p>
    <w:p w14:paraId="151B094C" w14:textId="77777777" w:rsidR="00865340" w:rsidRPr="00865340" w:rsidRDefault="00865340" w:rsidP="00865340">
      <w:pPr>
        <w:autoSpaceDE w:val="0"/>
        <w:autoSpaceDN w:val="0"/>
        <w:adjustRightInd w:val="0"/>
        <w:spacing w:after="120" w:line="240" w:lineRule="auto"/>
        <w:rPr>
          <w:rFonts w:asciiTheme="minorHAnsi" w:eastAsia="CIDFont+F2" w:hAnsiTheme="minorHAnsi" w:cstheme="minorHAnsi"/>
          <w:sz w:val="22"/>
          <w:szCs w:val="22"/>
        </w:rPr>
      </w:pPr>
      <w:r w:rsidRPr="00865340">
        <w:rPr>
          <w:rFonts w:asciiTheme="minorHAnsi" w:eastAsia="CIDFont+F2" w:hAnsiTheme="minorHAnsi" w:cstheme="minorHAnsi"/>
          <w:sz w:val="22"/>
          <w:szCs w:val="22"/>
        </w:rPr>
        <w:t>…………………………………………………………….……………………………………………………………………………………</w:t>
      </w:r>
    </w:p>
    <w:p w14:paraId="49407077" w14:textId="77777777" w:rsidR="00865340" w:rsidRPr="00865340" w:rsidRDefault="00865340" w:rsidP="00865340">
      <w:pPr>
        <w:autoSpaceDE w:val="0"/>
        <w:autoSpaceDN w:val="0"/>
        <w:adjustRightInd w:val="0"/>
        <w:spacing w:after="120" w:line="240" w:lineRule="auto"/>
        <w:rPr>
          <w:rFonts w:asciiTheme="minorHAnsi" w:eastAsia="CIDFont+F2" w:hAnsiTheme="minorHAnsi" w:cstheme="minorHAnsi"/>
          <w:sz w:val="22"/>
          <w:szCs w:val="22"/>
        </w:rPr>
      </w:pPr>
      <w:r w:rsidRPr="00865340">
        <w:rPr>
          <w:rFonts w:asciiTheme="minorHAnsi" w:eastAsia="CIDFont+F2" w:hAnsiTheme="minorHAnsi" w:cstheme="minorHAnsi"/>
          <w:sz w:val="22"/>
          <w:szCs w:val="22"/>
        </w:rPr>
        <w:t>/nazwa i adres Wykonawcy (ów)/</w:t>
      </w:r>
    </w:p>
    <w:p w14:paraId="4827667D" w14:textId="77777777" w:rsidR="00865340" w:rsidRPr="00865340" w:rsidRDefault="00865340" w:rsidP="00865340">
      <w:pPr>
        <w:autoSpaceDE w:val="0"/>
        <w:autoSpaceDN w:val="0"/>
        <w:adjustRightInd w:val="0"/>
        <w:spacing w:after="120" w:line="240" w:lineRule="auto"/>
        <w:rPr>
          <w:rFonts w:asciiTheme="minorHAnsi" w:eastAsia="CIDFont+F2" w:hAnsiTheme="minorHAnsi" w:cstheme="minorHAnsi"/>
          <w:sz w:val="22"/>
          <w:szCs w:val="22"/>
        </w:rPr>
      </w:pPr>
      <w:r w:rsidRPr="00865340">
        <w:rPr>
          <w:rFonts w:asciiTheme="minorHAnsi" w:eastAsia="CIDFont+F2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………………………………………………………………………………………………………………………………………………….</w:t>
      </w:r>
    </w:p>
    <w:p w14:paraId="2A939A69" w14:textId="77777777" w:rsidR="00865340" w:rsidRPr="00865340" w:rsidRDefault="00865340" w:rsidP="00865340">
      <w:pPr>
        <w:tabs>
          <w:tab w:val="left" w:pos="8505"/>
          <w:tab w:val="left" w:pos="9000"/>
        </w:tabs>
        <w:spacing w:after="120" w:line="240" w:lineRule="auto"/>
        <w:ind w:left="4956" w:hanging="4956"/>
        <w:rPr>
          <w:rFonts w:asciiTheme="minorHAnsi" w:eastAsia="SimSun" w:hAnsiTheme="minorHAnsi" w:cstheme="minorHAnsi"/>
          <w:bCs/>
          <w:i/>
          <w:sz w:val="22"/>
          <w:szCs w:val="22"/>
        </w:rPr>
      </w:pPr>
      <w:r w:rsidRPr="00865340">
        <w:rPr>
          <w:rFonts w:asciiTheme="minorHAnsi" w:eastAsia="CIDFont+F2" w:hAnsiTheme="minorHAnsi" w:cstheme="minorHAnsi"/>
          <w:sz w:val="22"/>
          <w:szCs w:val="22"/>
        </w:rPr>
        <w:t>Adres/siedziba</w:t>
      </w:r>
    </w:p>
    <w:p w14:paraId="7B976F2E" w14:textId="77777777" w:rsidR="00865340" w:rsidRPr="00865340" w:rsidRDefault="00865340" w:rsidP="00865340">
      <w:pPr>
        <w:keepNext/>
        <w:numPr>
          <w:ilvl w:val="2"/>
          <w:numId w:val="0"/>
        </w:numPr>
        <w:tabs>
          <w:tab w:val="num" w:pos="0"/>
        </w:tabs>
        <w:suppressAutoHyphens/>
        <w:spacing w:before="240" w:after="120" w:line="240" w:lineRule="auto"/>
        <w:jc w:val="center"/>
        <w:outlineLvl w:val="2"/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</w:pPr>
      <w:r w:rsidRPr="00865340">
        <w:rPr>
          <w:rFonts w:asciiTheme="minorHAnsi" w:eastAsia="SimSun" w:hAnsiTheme="minorHAnsi" w:cstheme="minorHAnsi"/>
          <w:b/>
          <w:bCs/>
          <w:sz w:val="22"/>
          <w:szCs w:val="22"/>
          <w:lang w:val="x-none" w:eastAsia="zh-CN"/>
        </w:rPr>
        <w:t xml:space="preserve">WYKAZ WYKONANYCH USŁUG DLA POTRZEB SPEŁNIENIA WARUNKU UDZIAŁU </w:t>
      </w:r>
      <w:r w:rsidRPr="0086534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br/>
      </w:r>
      <w:r w:rsidRPr="00865340">
        <w:rPr>
          <w:rFonts w:asciiTheme="minorHAnsi" w:eastAsia="SimSun" w:hAnsiTheme="minorHAnsi" w:cstheme="minorHAnsi"/>
          <w:b/>
          <w:bCs/>
          <w:sz w:val="22"/>
          <w:szCs w:val="22"/>
          <w:lang w:val="x-none" w:eastAsia="zh-CN"/>
        </w:rPr>
        <w:t>W POSTĘPOWANIU</w:t>
      </w:r>
      <w:r w:rsidRPr="0086534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 xml:space="preserve"> </w:t>
      </w:r>
    </w:p>
    <w:p w14:paraId="7B912B06" w14:textId="67149126" w:rsidR="00865340" w:rsidRPr="00865340" w:rsidRDefault="00865340" w:rsidP="00865340">
      <w:pPr>
        <w:keepNext/>
        <w:numPr>
          <w:ilvl w:val="2"/>
          <w:numId w:val="0"/>
        </w:numPr>
        <w:tabs>
          <w:tab w:val="num" w:pos="0"/>
        </w:tabs>
        <w:suppressAutoHyphens/>
        <w:spacing w:before="240" w:after="120" w:line="240" w:lineRule="auto"/>
        <w:jc w:val="center"/>
        <w:outlineLvl w:val="2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86534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 xml:space="preserve">pn. </w:t>
      </w:r>
      <w:r w:rsidR="007E3D27" w:rsidRPr="007E3D27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Pełnienie funkcji Instytucji Pośredniczącej w zakresie zadań związanych z wdrażaniem Działania 1.1. Badania i innowacje w przedsiębiorstwach w ramach Priorytetu 1 Fundusze europejskie dla konkurencyjnego i inteligentnego Pomorza programu Fundusze Europejskie dla Pomorza 2021-2027</w:t>
      </w:r>
    </w:p>
    <w:p w14:paraId="436AF05A" w14:textId="2392DD84" w:rsidR="00865340" w:rsidRPr="00865340" w:rsidRDefault="00865340" w:rsidP="00865340">
      <w:pPr>
        <w:keepNext/>
        <w:numPr>
          <w:ilvl w:val="2"/>
          <w:numId w:val="0"/>
        </w:numPr>
        <w:tabs>
          <w:tab w:val="num" w:pos="0"/>
        </w:tabs>
        <w:suppressAutoHyphens/>
        <w:spacing w:before="240" w:after="120" w:line="240" w:lineRule="auto"/>
        <w:outlineLvl w:val="2"/>
        <w:rPr>
          <w:rFonts w:asciiTheme="minorHAnsi" w:eastAsia="SimSun" w:hAnsiTheme="minorHAnsi" w:cstheme="minorHAnsi"/>
          <w:sz w:val="22"/>
          <w:szCs w:val="22"/>
        </w:rPr>
      </w:pPr>
      <w:r w:rsidRPr="00865340">
        <w:rPr>
          <w:rFonts w:asciiTheme="minorHAnsi" w:eastAsia="SimSun" w:hAnsiTheme="minorHAnsi" w:cstheme="minorHAnsi"/>
          <w:sz w:val="22"/>
          <w:szCs w:val="22"/>
        </w:rPr>
        <w:t xml:space="preserve">w okresie ostatnich pięciu lat (licząc </w:t>
      </w:r>
      <w:r w:rsidR="007E3D27">
        <w:rPr>
          <w:rFonts w:asciiTheme="minorHAnsi" w:eastAsia="SimSun" w:hAnsiTheme="minorHAnsi" w:cstheme="minorHAnsi"/>
          <w:sz w:val="22"/>
          <w:szCs w:val="22"/>
        </w:rPr>
        <w:t>wstecz od dnia upływu</w:t>
      </w:r>
      <w:r w:rsidRPr="00865340">
        <w:rPr>
          <w:rFonts w:asciiTheme="minorHAnsi" w:eastAsia="SimSun" w:hAnsiTheme="minorHAnsi" w:cstheme="minorHAnsi"/>
          <w:sz w:val="22"/>
          <w:szCs w:val="22"/>
        </w:rPr>
        <w:t xml:space="preserve"> składania ofert), a jeżeli okres prowadzenia działalności jest krótszy, w tym okresie. </w:t>
      </w:r>
      <w:r w:rsidRPr="00865340">
        <w:rPr>
          <w:rFonts w:asciiTheme="minorHAnsi" w:eastAsia="SimSun" w:hAnsiTheme="minorHAnsi" w:cstheme="minorHAnsi"/>
          <w:b/>
          <w:bCs/>
          <w:sz w:val="22"/>
          <w:szCs w:val="22"/>
        </w:rPr>
        <w:t xml:space="preserve">OŚWIADCZAM(Y), ŻE: </w:t>
      </w:r>
      <w:r w:rsidRPr="00865340">
        <w:rPr>
          <w:rFonts w:asciiTheme="minorHAnsi" w:eastAsia="SimSun" w:hAnsiTheme="minorHAnsi" w:cstheme="minorHAnsi"/>
          <w:sz w:val="22"/>
          <w:szCs w:val="22"/>
        </w:rPr>
        <w:t>wykonałem następujące usługi:</w:t>
      </w: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86"/>
        <w:gridCol w:w="1973"/>
        <w:gridCol w:w="1526"/>
        <w:gridCol w:w="1961"/>
      </w:tblGrid>
      <w:tr w:rsidR="00865340" w:rsidRPr="00865340" w14:paraId="00279A68" w14:textId="77777777" w:rsidTr="00470687">
        <w:trPr>
          <w:trHeight w:val="640"/>
          <w:jc w:val="center"/>
        </w:trPr>
        <w:tc>
          <w:tcPr>
            <w:tcW w:w="562" w:type="dxa"/>
            <w:vMerge w:val="restart"/>
            <w:vAlign w:val="center"/>
          </w:tcPr>
          <w:p w14:paraId="78938A0E" w14:textId="77777777" w:rsidR="00865340" w:rsidRPr="00865340" w:rsidRDefault="00865340" w:rsidP="0086534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5659" w:type="dxa"/>
            <w:gridSpan w:val="2"/>
            <w:shd w:val="clear" w:color="auto" w:fill="auto"/>
            <w:vAlign w:val="center"/>
          </w:tcPr>
          <w:p w14:paraId="4F24215D" w14:textId="77777777" w:rsidR="00865340" w:rsidRPr="00865340" w:rsidRDefault="00865340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>Przedmiot usługi</w:t>
            </w:r>
          </w:p>
        </w:tc>
        <w:tc>
          <w:tcPr>
            <w:tcW w:w="1526" w:type="dxa"/>
            <w:vMerge w:val="restart"/>
            <w:vAlign w:val="center"/>
          </w:tcPr>
          <w:p w14:paraId="3820C461" w14:textId="77777777" w:rsidR="00865340" w:rsidRPr="00865340" w:rsidRDefault="00865340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>Data wykonania</w:t>
            </w:r>
          </w:p>
          <w:p w14:paraId="5C1A7DAD" w14:textId="77777777" w:rsidR="00865340" w:rsidRPr="00865340" w:rsidRDefault="00865340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>Od…..do…..</w:t>
            </w:r>
          </w:p>
          <w:p w14:paraId="7F5437C7" w14:textId="77777777" w:rsidR="00865340" w:rsidRPr="00865340" w:rsidRDefault="00865340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>[dzień-miesiąc-rok]</w:t>
            </w:r>
          </w:p>
        </w:tc>
        <w:tc>
          <w:tcPr>
            <w:tcW w:w="1961" w:type="dxa"/>
            <w:vMerge w:val="restart"/>
            <w:vAlign w:val="center"/>
          </w:tcPr>
          <w:p w14:paraId="5CECB6A4" w14:textId="77777777" w:rsidR="00865340" w:rsidRPr="00865340" w:rsidRDefault="00865340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>Nazwa i adres odbiorcy usługi</w:t>
            </w:r>
          </w:p>
        </w:tc>
      </w:tr>
      <w:tr w:rsidR="007E3D27" w:rsidRPr="00865340" w14:paraId="348488A8" w14:textId="77777777" w:rsidTr="007E3D27">
        <w:trPr>
          <w:trHeight w:val="1240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14:paraId="0A5B3FAE" w14:textId="77777777" w:rsidR="007E3D27" w:rsidRPr="00865340" w:rsidRDefault="007E3D27" w:rsidP="008653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A6BD04" w14:textId="6E681621" w:rsidR="007E3D27" w:rsidRPr="00865340" w:rsidRDefault="007E3D27" w:rsidP="007E3D2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Opis usługi </w:t>
            </w: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według zakresu wskazanego w rozdz. VII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ust.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 pkt 4</w:t>
            </w:r>
            <w:r w:rsidR="00190596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  <w:r w:rsidRPr="0086534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SWZ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FD64D" w14:textId="77777777" w:rsidR="007E3D27" w:rsidRPr="00865340" w:rsidRDefault="007E3D27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Wartość usługi</w:t>
            </w:r>
          </w:p>
          <w:p w14:paraId="0464FB04" w14:textId="3137E10D" w:rsidR="007E3D27" w:rsidRPr="00865340" w:rsidRDefault="007E3D27" w:rsidP="0086534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30FE6A2C" w14:textId="77777777" w:rsidR="007E3D27" w:rsidRPr="00865340" w:rsidRDefault="007E3D27" w:rsidP="008653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61" w:type="dxa"/>
            <w:vMerge/>
            <w:tcBorders>
              <w:bottom w:val="single" w:sz="4" w:space="0" w:color="auto"/>
            </w:tcBorders>
            <w:vAlign w:val="center"/>
          </w:tcPr>
          <w:p w14:paraId="2B3BE9C9" w14:textId="77777777" w:rsidR="007E3D27" w:rsidRPr="00865340" w:rsidRDefault="007E3D27" w:rsidP="008653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3D27" w:rsidRPr="00865340" w14:paraId="4533DB5D" w14:textId="77777777" w:rsidTr="007E3D27">
        <w:trPr>
          <w:trHeight w:val="543"/>
          <w:jc w:val="center"/>
        </w:trPr>
        <w:tc>
          <w:tcPr>
            <w:tcW w:w="562" w:type="dxa"/>
            <w:vAlign w:val="center"/>
          </w:tcPr>
          <w:p w14:paraId="5B7B5731" w14:textId="77777777" w:rsidR="007E3D27" w:rsidRPr="00865340" w:rsidRDefault="007E3D27" w:rsidP="008653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5CCDB8D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73" w:type="dxa"/>
            <w:shd w:val="clear" w:color="auto" w:fill="auto"/>
            <w:vAlign w:val="center"/>
          </w:tcPr>
          <w:p w14:paraId="51CE9DE1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7E8BB326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61" w:type="dxa"/>
            <w:vAlign w:val="center"/>
          </w:tcPr>
          <w:p w14:paraId="5064C705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E3D27" w:rsidRPr="00865340" w14:paraId="63607621" w14:textId="77777777" w:rsidTr="00470687">
        <w:trPr>
          <w:trHeight w:val="525"/>
          <w:jc w:val="center"/>
        </w:trPr>
        <w:tc>
          <w:tcPr>
            <w:tcW w:w="562" w:type="dxa"/>
            <w:vAlign w:val="center"/>
          </w:tcPr>
          <w:p w14:paraId="717362BD" w14:textId="77777777" w:rsidR="007E3D27" w:rsidRPr="00865340" w:rsidRDefault="007E3D27" w:rsidP="008653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534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29FD256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73" w:type="dxa"/>
            <w:shd w:val="clear" w:color="auto" w:fill="auto"/>
            <w:vAlign w:val="center"/>
          </w:tcPr>
          <w:p w14:paraId="73CC220B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7942E5F8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61" w:type="dxa"/>
            <w:vAlign w:val="center"/>
          </w:tcPr>
          <w:p w14:paraId="167D638B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E3D27" w:rsidRPr="00865340" w14:paraId="7A9623CB" w14:textId="77777777" w:rsidTr="00470687">
        <w:trPr>
          <w:trHeight w:val="466"/>
          <w:jc w:val="center"/>
        </w:trPr>
        <w:tc>
          <w:tcPr>
            <w:tcW w:w="562" w:type="dxa"/>
            <w:vAlign w:val="center"/>
          </w:tcPr>
          <w:p w14:paraId="06A0B765" w14:textId="77777777" w:rsidR="007E3D27" w:rsidRPr="00865340" w:rsidRDefault="007E3D27" w:rsidP="008653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5EA84447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73" w:type="dxa"/>
            <w:shd w:val="clear" w:color="auto" w:fill="auto"/>
            <w:vAlign w:val="center"/>
          </w:tcPr>
          <w:p w14:paraId="3AAEE171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620B86A3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61" w:type="dxa"/>
            <w:vAlign w:val="center"/>
          </w:tcPr>
          <w:p w14:paraId="6F390C34" w14:textId="77777777" w:rsidR="007E3D27" w:rsidRPr="00865340" w:rsidRDefault="007E3D27" w:rsidP="008653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E81B27" w14:textId="77777777" w:rsidR="00865340" w:rsidRPr="00865340" w:rsidRDefault="00865340" w:rsidP="00865340">
      <w:pPr>
        <w:jc w:val="both"/>
        <w:rPr>
          <w:rFonts w:asciiTheme="minorHAnsi" w:hAnsiTheme="minorHAnsi" w:cstheme="minorHAnsi"/>
          <w:iCs/>
          <w:snapToGrid w:val="0"/>
          <w:sz w:val="22"/>
          <w:szCs w:val="22"/>
        </w:rPr>
      </w:pPr>
    </w:p>
    <w:p w14:paraId="1F66A37A" w14:textId="77777777" w:rsidR="00865340" w:rsidRPr="00865340" w:rsidRDefault="00865340" w:rsidP="00865340">
      <w:pPr>
        <w:spacing w:line="240" w:lineRule="auto"/>
        <w:jc w:val="both"/>
        <w:rPr>
          <w:rFonts w:asciiTheme="minorHAnsi" w:hAnsiTheme="minorHAnsi" w:cstheme="minorHAnsi"/>
          <w:b/>
          <w:iCs/>
          <w:snapToGrid w:val="0"/>
          <w:sz w:val="20"/>
          <w:szCs w:val="20"/>
        </w:rPr>
      </w:pPr>
      <w:r w:rsidRPr="00865340">
        <w:rPr>
          <w:rFonts w:asciiTheme="minorHAnsi" w:hAnsiTheme="minorHAnsi" w:cstheme="minorHAnsi"/>
          <w:b/>
          <w:iCs/>
          <w:snapToGrid w:val="0"/>
          <w:sz w:val="22"/>
          <w:szCs w:val="22"/>
        </w:rPr>
        <w:t>UWAGA:</w:t>
      </w:r>
    </w:p>
    <w:p w14:paraId="3F9A3FFC" w14:textId="77777777" w:rsidR="00865340" w:rsidRPr="00865340" w:rsidRDefault="00865340" w:rsidP="00865340">
      <w:pPr>
        <w:numPr>
          <w:ilvl w:val="0"/>
          <w:numId w:val="35"/>
        </w:numPr>
        <w:spacing w:before="120" w:line="240" w:lineRule="auto"/>
        <w:ind w:left="284" w:hanging="284"/>
        <w:rPr>
          <w:rFonts w:asciiTheme="minorHAnsi" w:hAnsiTheme="minorHAnsi" w:cstheme="minorHAnsi"/>
          <w:b/>
          <w:sz w:val="20"/>
          <w:szCs w:val="20"/>
          <w:lang w:eastAsia="ar-SA"/>
        </w:rPr>
      </w:pPr>
      <w:r w:rsidRPr="00865340">
        <w:rPr>
          <w:rFonts w:asciiTheme="minorHAnsi" w:hAnsiTheme="minorHAnsi"/>
          <w:sz w:val="20"/>
          <w:szCs w:val="20"/>
          <w:lang w:eastAsia="ar-SA"/>
        </w:rPr>
        <w:t>Do wykazu należy załączyć dowody dotyczące każdej z wymienionych powyżej usług określające, czy usługi te zostały wykonywane w sposób należyty.</w:t>
      </w:r>
    </w:p>
    <w:p w14:paraId="1B957706" w14:textId="77777777" w:rsidR="00865340" w:rsidRPr="00865340" w:rsidRDefault="00865340" w:rsidP="00865340">
      <w:pPr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ar-SA"/>
        </w:rPr>
      </w:pPr>
      <w:r w:rsidRPr="00865340">
        <w:rPr>
          <w:rFonts w:asciiTheme="minorHAnsi" w:hAnsiTheme="minorHAnsi"/>
          <w:sz w:val="20"/>
          <w:szCs w:val="20"/>
          <w:lang w:eastAsia="ar-SA"/>
        </w:rPr>
        <w:t>Jeżeli Wykonawca powołuje się na doświadczenie w realizacji usług wykonywanych wspólnie z innymi wykonawcami, wykaz winien dotyczyć usług, w których wykonaniu wykonawca bezpośrednio uczestniczył.</w:t>
      </w:r>
    </w:p>
    <w:p w14:paraId="5003D7CD" w14:textId="77777777" w:rsidR="00865340" w:rsidRPr="00865340" w:rsidRDefault="00865340" w:rsidP="00865340">
      <w:pPr>
        <w:tabs>
          <w:tab w:val="left" w:pos="9072"/>
        </w:tabs>
        <w:spacing w:line="240" w:lineRule="auto"/>
        <w:rPr>
          <w:rFonts w:ascii="Calibri" w:hAnsi="Calibri" w:cs="Tahoma"/>
          <w:sz w:val="20"/>
          <w:szCs w:val="20"/>
        </w:rPr>
      </w:pPr>
    </w:p>
    <w:p w14:paraId="3E7ABD46" w14:textId="77777777" w:rsidR="00865340" w:rsidRPr="00865340" w:rsidRDefault="00865340" w:rsidP="00865340">
      <w:pPr>
        <w:tabs>
          <w:tab w:val="left" w:pos="9072"/>
        </w:tabs>
        <w:spacing w:line="240" w:lineRule="auto"/>
        <w:rPr>
          <w:rFonts w:ascii="Calibri" w:hAnsi="Calibri" w:cs="Tahoma"/>
          <w:sz w:val="20"/>
          <w:szCs w:val="20"/>
        </w:rPr>
      </w:pPr>
    </w:p>
    <w:p w14:paraId="05BBEC31" w14:textId="77777777" w:rsidR="00865340" w:rsidRPr="00865340" w:rsidRDefault="00865340" w:rsidP="00865340">
      <w:pPr>
        <w:tabs>
          <w:tab w:val="left" w:pos="9072"/>
        </w:tabs>
        <w:spacing w:line="240" w:lineRule="auto"/>
        <w:jc w:val="center"/>
        <w:rPr>
          <w:rFonts w:ascii="Calibri" w:hAnsi="Calibri" w:cs="Tahoma"/>
          <w:sz w:val="20"/>
          <w:szCs w:val="20"/>
        </w:rPr>
      </w:pPr>
      <w:r w:rsidRPr="00865340">
        <w:rPr>
          <w:rFonts w:ascii="Calibri" w:hAnsi="Calibri" w:cs="Tahoma"/>
          <w:sz w:val="20"/>
          <w:szCs w:val="20"/>
        </w:rPr>
        <w:t>......................................................……..…………………………………………….</w:t>
      </w:r>
    </w:p>
    <w:p w14:paraId="1560CB67" w14:textId="77777777" w:rsidR="00865340" w:rsidRPr="00865340" w:rsidRDefault="00865340" w:rsidP="00865340">
      <w:pPr>
        <w:tabs>
          <w:tab w:val="left" w:pos="284"/>
        </w:tabs>
        <w:suppressAutoHyphens/>
        <w:spacing w:after="240"/>
        <w:jc w:val="center"/>
        <w:rPr>
          <w:rFonts w:asciiTheme="minorHAnsi" w:hAnsiTheme="minorHAnsi" w:cstheme="minorHAnsi"/>
          <w:b/>
          <w:sz w:val="22"/>
          <w:szCs w:val="22"/>
          <w:lang w:eastAsia="zh-CN"/>
        </w:rPr>
      </w:pPr>
      <w:r w:rsidRPr="00865340">
        <w:rPr>
          <w:rFonts w:ascii="Calibri" w:hAnsi="Calibri" w:cs="Calibri"/>
          <w:sz w:val="18"/>
          <w:szCs w:val="18"/>
        </w:rPr>
        <w:t>Kwalifikowany podpis elektroniczny osoby upoważnionej do reprezentowania Wykonawcy</w:t>
      </w:r>
    </w:p>
    <w:p w14:paraId="3D67D95A" w14:textId="36ADE28B" w:rsidR="00865340" w:rsidRDefault="00865340" w:rsidP="00865340">
      <w:pPr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</w:p>
    <w:p w14:paraId="47D8D23A" w14:textId="6478FDCA" w:rsidR="00653867" w:rsidRDefault="00653867">
      <w:pPr>
        <w:spacing w:line="240" w:lineRule="auto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  <w:lang w:eastAsia="zh-CN"/>
        </w:rPr>
        <w:br w:type="page"/>
      </w:r>
    </w:p>
    <w:p w14:paraId="56B8D016" w14:textId="77777777" w:rsidR="00730557" w:rsidRDefault="00730557" w:rsidP="00653867">
      <w:pPr>
        <w:spacing w:line="240" w:lineRule="auto"/>
        <w:rPr>
          <w:rFonts w:asciiTheme="minorHAnsi" w:hAnsiTheme="minorHAnsi" w:cstheme="minorHAnsi"/>
          <w:sz w:val="22"/>
          <w:szCs w:val="22"/>
          <w:lang w:eastAsia="zh-CN"/>
        </w:rPr>
      </w:pP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lastRenderedPageBreak/>
        <w:t>DAZ-Z.272.</w:t>
      </w:r>
      <w:r>
        <w:rPr>
          <w:rFonts w:asciiTheme="minorHAnsi" w:hAnsiTheme="minorHAnsi" w:cstheme="minorHAnsi"/>
          <w:b/>
          <w:sz w:val="22"/>
          <w:szCs w:val="22"/>
          <w:lang w:eastAsia="zh-CN"/>
        </w:rPr>
        <w:t>29</w:t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>.202</w:t>
      </w:r>
      <w:r>
        <w:rPr>
          <w:rFonts w:asciiTheme="minorHAnsi" w:hAnsiTheme="minorHAnsi" w:cstheme="minorHAnsi"/>
          <w:b/>
          <w:sz w:val="22"/>
          <w:szCs w:val="22"/>
          <w:lang w:eastAsia="zh-CN"/>
        </w:rPr>
        <w:t>4</w:t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ab/>
        <w:t xml:space="preserve">Załącznik nr </w:t>
      </w:r>
      <w:r>
        <w:rPr>
          <w:rFonts w:asciiTheme="minorHAnsi" w:hAnsiTheme="minorHAnsi" w:cstheme="minorHAnsi"/>
          <w:b/>
          <w:sz w:val="22"/>
          <w:szCs w:val="22"/>
          <w:lang w:eastAsia="zh-CN"/>
        </w:rPr>
        <w:t>6</w:t>
      </w:r>
      <w:r w:rsidRPr="00865340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 do SWZ</w:t>
      </w:r>
      <w:r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</w:p>
    <w:p w14:paraId="08FC56D9" w14:textId="77777777" w:rsidR="00730557" w:rsidRDefault="00730557" w:rsidP="00653867">
      <w:pPr>
        <w:spacing w:line="240" w:lineRule="auto"/>
        <w:rPr>
          <w:rFonts w:asciiTheme="minorHAnsi" w:hAnsiTheme="minorHAnsi" w:cstheme="minorHAnsi"/>
          <w:sz w:val="22"/>
          <w:szCs w:val="22"/>
          <w:lang w:eastAsia="zh-CN"/>
        </w:rPr>
      </w:pPr>
    </w:p>
    <w:p w14:paraId="457A8DD0" w14:textId="77777777" w:rsidR="00730557" w:rsidRDefault="00730557" w:rsidP="00730557">
      <w:pPr>
        <w:spacing w:before="120"/>
        <w:jc w:val="both"/>
        <w:rPr>
          <w:rFonts w:asciiTheme="minorHAnsi" w:hAnsiTheme="minorHAnsi" w:cstheme="minorHAnsi"/>
          <w:spacing w:val="4"/>
          <w:sz w:val="22"/>
          <w:szCs w:val="22"/>
        </w:rPr>
      </w:pPr>
    </w:p>
    <w:p w14:paraId="673D5275" w14:textId="5E42D88D" w:rsidR="00730557" w:rsidRPr="00D050D7" w:rsidRDefault="00730557" w:rsidP="00730557">
      <w:pPr>
        <w:spacing w:before="12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D050D7">
        <w:rPr>
          <w:rFonts w:asciiTheme="minorHAnsi" w:hAnsiTheme="minorHAnsi" w:cstheme="minorHAnsi"/>
          <w:spacing w:val="4"/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14:paraId="36914931" w14:textId="77777777" w:rsidR="00730557" w:rsidRPr="00D050D7" w:rsidRDefault="00730557" w:rsidP="00730557">
      <w:pPr>
        <w:spacing w:before="12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D050D7">
        <w:rPr>
          <w:rFonts w:asciiTheme="minorHAnsi" w:hAnsiTheme="minorHAnsi"/>
          <w:i/>
          <w:iCs/>
          <w:sz w:val="22"/>
          <w:szCs w:val="22"/>
        </w:rPr>
        <w:t>(pełna nazwa/imię i nazwisko/ adres/ w zależności od podmiotu: NIP/PESEL, KRS/</w:t>
      </w:r>
      <w:proofErr w:type="spellStart"/>
      <w:r w:rsidRPr="00D050D7">
        <w:rPr>
          <w:rFonts w:asciiTheme="minorHAnsi" w:hAnsiTheme="minorHAnsi"/>
          <w:i/>
          <w:iCs/>
          <w:sz w:val="22"/>
          <w:szCs w:val="22"/>
        </w:rPr>
        <w:t>CEiDG</w:t>
      </w:r>
      <w:proofErr w:type="spellEnd"/>
      <w:r w:rsidRPr="00D050D7">
        <w:rPr>
          <w:rFonts w:asciiTheme="minorHAnsi" w:hAnsiTheme="minorHAnsi"/>
          <w:i/>
          <w:iCs/>
          <w:sz w:val="22"/>
          <w:szCs w:val="22"/>
        </w:rPr>
        <w:t>)</w:t>
      </w:r>
    </w:p>
    <w:p w14:paraId="7EB1ABD9" w14:textId="77777777" w:rsidR="00730557" w:rsidRPr="00D050D7" w:rsidRDefault="00730557" w:rsidP="00730557">
      <w:pPr>
        <w:spacing w:before="12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D050D7">
        <w:rPr>
          <w:rFonts w:asciiTheme="minorHAnsi" w:hAnsiTheme="minorHAnsi" w:cstheme="minorHAnsi"/>
          <w:spacing w:val="4"/>
          <w:sz w:val="22"/>
          <w:szCs w:val="22"/>
        </w:rPr>
        <w:t>reprezentowany przez:</w:t>
      </w:r>
    </w:p>
    <w:p w14:paraId="73F47788" w14:textId="18ADA86A" w:rsidR="00730557" w:rsidRPr="005B4988" w:rsidRDefault="00730557" w:rsidP="005B4988">
      <w:pPr>
        <w:spacing w:before="12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D050D7">
        <w:rPr>
          <w:rFonts w:asciiTheme="minorHAnsi" w:hAnsiTheme="minorHAnsi" w:cstheme="minorHAnsi"/>
          <w:spacing w:val="4"/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14:paraId="049A8F5A" w14:textId="19061E57" w:rsidR="00730557" w:rsidRPr="00D050D7" w:rsidRDefault="00730557" w:rsidP="00730557">
      <w:pPr>
        <w:spacing w:after="120"/>
        <w:jc w:val="center"/>
        <w:rPr>
          <w:rFonts w:asciiTheme="minorHAnsi" w:hAnsiTheme="minorHAnsi" w:cstheme="minorHAnsi"/>
          <w:spacing w:val="4"/>
        </w:rPr>
      </w:pPr>
      <w:r w:rsidRPr="00D050D7">
        <w:rPr>
          <w:rFonts w:asciiTheme="minorHAnsi" w:hAnsiTheme="minorHAnsi" w:cstheme="minorHAnsi"/>
          <w:b/>
          <w:spacing w:val="4"/>
        </w:rPr>
        <w:t xml:space="preserve">Wykaz </w:t>
      </w:r>
      <w:r>
        <w:rPr>
          <w:rFonts w:asciiTheme="minorHAnsi" w:hAnsiTheme="minorHAnsi" w:cstheme="minorHAnsi"/>
          <w:b/>
          <w:spacing w:val="4"/>
        </w:rPr>
        <w:t xml:space="preserve">osób </w:t>
      </w:r>
    </w:p>
    <w:p w14:paraId="4DC761D1" w14:textId="77777777" w:rsidR="00730557" w:rsidRDefault="00730557" w:rsidP="00730557">
      <w:pPr>
        <w:spacing w:line="240" w:lineRule="auto"/>
        <w:rPr>
          <w:rFonts w:asciiTheme="minorHAnsi" w:hAnsiTheme="minorHAnsi" w:cstheme="minorHAnsi"/>
          <w:b/>
          <w:bCs/>
          <w:spacing w:val="4"/>
          <w:sz w:val="22"/>
          <w:szCs w:val="22"/>
        </w:rPr>
      </w:pPr>
      <w:r>
        <w:rPr>
          <w:rFonts w:asciiTheme="minorHAnsi" w:hAnsiTheme="minorHAnsi" w:cstheme="minorHAnsi"/>
          <w:spacing w:val="4"/>
          <w:sz w:val="22"/>
          <w:szCs w:val="22"/>
        </w:rPr>
        <w:t>które Wykonawca skieruje do realizacji</w:t>
      </w:r>
      <w:r w:rsidRPr="00D050D7">
        <w:rPr>
          <w:rFonts w:asciiTheme="minorHAnsi" w:hAnsiTheme="minorHAnsi" w:cstheme="minorHAnsi"/>
          <w:spacing w:val="4"/>
          <w:sz w:val="22"/>
          <w:szCs w:val="22"/>
        </w:rPr>
        <w:t xml:space="preserve"> zamówienia publicznego na:</w:t>
      </w:r>
      <w:r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730557">
        <w:rPr>
          <w:rFonts w:asciiTheme="minorHAnsi" w:hAnsiTheme="minorHAnsi" w:cstheme="minorHAnsi"/>
          <w:b/>
          <w:bCs/>
          <w:spacing w:val="4"/>
          <w:sz w:val="22"/>
          <w:szCs w:val="22"/>
        </w:rPr>
        <w:t xml:space="preserve">Pełnienie funkcji Instytucji Pośredniczącej w zakresie zadań związanych z wdrażaniem Działania 1.1. Badania i innowacje w przedsiębiorstwach w ramach Priorytetu 1 Fundusze europejskie dla konkurencyjnego </w:t>
      </w:r>
      <w:r>
        <w:rPr>
          <w:rFonts w:asciiTheme="minorHAnsi" w:hAnsiTheme="minorHAnsi" w:cstheme="minorHAnsi"/>
          <w:b/>
          <w:bCs/>
          <w:spacing w:val="4"/>
          <w:sz w:val="22"/>
          <w:szCs w:val="22"/>
        </w:rPr>
        <w:br/>
      </w:r>
      <w:r w:rsidRPr="00730557">
        <w:rPr>
          <w:rFonts w:asciiTheme="minorHAnsi" w:hAnsiTheme="minorHAnsi" w:cstheme="minorHAnsi"/>
          <w:b/>
          <w:bCs/>
          <w:spacing w:val="4"/>
          <w:sz w:val="22"/>
          <w:szCs w:val="22"/>
        </w:rPr>
        <w:t>i inteligentnego Pomorza programu Fundusze Europejskie dla Pomorza 2021-2027</w:t>
      </w:r>
    </w:p>
    <w:p w14:paraId="6A34A8A8" w14:textId="19CF9974" w:rsidR="00730557" w:rsidRDefault="00730557" w:rsidP="00730557">
      <w:pPr>
        <w:spacing w:line="240" w:lineRule="auto"/>
        <w:rPr>
          <w:rFonts w:asciiTheme="minorHAnsi" w:hAnsiTheme="minorHAnsi" w:cstheme="minorHAnsi"/>
          <w:b/>
          <w:bCs/>
          <w:spacing w:val="4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19"/>
        <w:gridCol w:w="1559"/>
        <w:gridCol w:w="3688"/>
        <w:gridCol w:w="1834"/>
      </w:tblGrid>
      <w:tr w:rsidR="00190596" w:rsidRPr="00025875" w14:paraId="4D6AA1A8" w14:textId="77777777" w:rsidTr="00190596">
        <w:trPr>
          <w:trHeight w:val="983"/>
          <w:tblHeader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0BD2E3D8" w14:textId="77777777" w:rsidR="00190596" w:rsidRPr="00B243EF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43EF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783" w:type="pct"/>
            <w:vAlign w:val="center"/>
          </w:tcPr>
          <w:p w14:paraId="347B8A4B" w14:textId="77777777" w:rsidR="00190596" w:rsidRPr="00B243EF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</w:pPr>
            <w:r w:rsidRPr="00F54605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Imię i nazwisko</w:t>
            </w:r>
          </w:p>
        </w:tc>
        <w:tc>
          <w:tcPr>
            <w:tcW w:w="860" w:type="pct"/>
            <w:vAlign w:val="center"/>
          </w:tcPr>
          <w:p w14:paraId="52F57A92" w14:textId="343351FC" w:rsidR="00190596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Doświadczenie w latach</w:t>
            </w:r>
          </w:p>
        </w:tc>
        <w:tc>
          <w:tcPr>
            <w:tcW w:w="2035" w:type="pct"/>
            <w:shd w:val="clear" w:color="auto" w:fill="auto"/>
            <w:vAlign w:val="center"/>
          </w:tcPr>
          <w:p w14:paraId="666F2EE9" w14:textId="6C2E9ACC" w:rsidR="00190596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 xml:space="preserve">Opis </w:t>
            </w:r>
            <w:r w:rsidRPr="00025875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Doświadczeni</w:t>
            </w:r>
            <w:r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a</w:t>
            </w:r>
          </w:p>
          <w:p w14:paraId="52679BFA" w14:textId="105FC369" w:rsidR="00190596" w:rsidRPr="008A58E0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</w:pPr>
            <w:r w:rsidRPr="00190596">
              <w:rPr>
                <w:rFonts w:asciiTheme="minorHAnsi" w:hAnsiTheme="minorHAnsi" w:cstheme="minorHAnsi"/>
                <w:bCs/>
                <w:iCs/>
                <w:spacing w:val="4"/>
                <w:sz w:val="20"/>
                <w:szCs w:val="20"/>
              </w:rPr>
              <w:t>(opis</w:t>
            </w:r>
            <w:r w:rsidRPr="00025875">
              <w:rPr>
                <w:rFonts w:asciiTheme="minorHAnsi" w:hAnsiTheme="minorHAnsi" w:cstheme="minorHAnsi"/>
                <w:bCs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190596">
              <w:rPr>
                <w:rFonts w:asciiTheme="minorHAnsi" w:hAnsiTheme="minorHAnsi" w:cstheme="minorHAnsi"/>
                <w:bCs/>
                <w:iCs/>
                <w:spacing w:val="4"/>
                <w:sz w:val="20"/>
                <w:szCs w:val="20"/>
              </w:rPr>
              <w:t>pozwalający na weryfikację warunku dot. zdolności zawodowej Wykonawcy według zakresu wskazanego w rozdz. VIII ust. 1 pkt 4</w:t>
            </w:r>
            <w:r>
              <w:rPr>
                <w:rFonts w:asciiTheme="minorHAnsi" w:hAnsiTheme="minorHAnsi" w:cstheme="minorHAnsi"/>
                <w:bCs/>
                <w:iCs/>
                <w:spacing w:val="4"/>
                <w:sz w:val="20"/>
                <w:szCs w:val="20"/>
              </w:rPr>
              <w:t>b</w:t>
            </w:r>
            <w:r w:rsidRPr="00190596">
              <w:rPr>
                <w:rFonts w:asciiTheme="minorHAnsi" w:hAnsiTheme="minorHAnsi" w:cstheme="minorHAnsi"/>
                <w:bCs/>
                <w:iCs/>
                <w:spacing w:val="4"/>
                <w:sz w:val="20"/>
                <w:szCs w:val="20"/>
              </w:rPr>
              <w:t>) SWZ</w:t>
            </w:r>
          </w:p>
        </w:tc>
        <w:tc>
          <w:tcPr>
            <w:tcW w:w="1012" w:type="pct"/>
            <w:vAlign w:val="center"/>
          </w:tcPr>
          <w:p w14:paraId="6BD7B5E9" w14:textId="77777777" w:rsidR="00190596" w:rsidRPr="00025875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</w:pPr>
            <w:r w:rsidRPr="00A23ED0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Informacja o</w:t>
            </w:r>
            <w:r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 xml:space="preserve"> </w:t>
            </w:r>
            <w:r w:rsidRPr="00A23ED0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podstawie do</w:t>
            </w:r>
            <w:r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 xml:space="preserve"> d</w:t>
            </w:r>
            <w:r w:rsidRPr="00A23ED0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ysponowania</w:t>
            </w:r>
            <w:r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 xml:space="preserve"> </w:t>
            </w:r>
            <w:r w:rsidRPr="00A23ED0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osobą</w:t>
            </w:r>
          </w:p>
        </w:tc>
      </w:tr>
      <w:tr w:rsidR="00190596" w:rsidRPr="00D050D7" w14:paraId="7FFB4E69" w14:textId="77777777" w:rsidTr="00C7327A">
        <w:trPr>
          <w:trHeight w:val="1335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0EC8872C" w14:textId="6364A529" w:rsidR="00190596" w:rsidRPr="00D050D7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783" w:type="pct"/>
            <w:vAlign w:val="center"/>
          </w:tcPr>
          <w:p w14:paraId="3DF64DFE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033999C6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7D08CFE0" w14:textId="2E6C139F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561BB4FE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620A9C15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66FBFFB0" w14:textId="7E7E3DA6" w:rsidR="00190596" w:rsidRPr="00D050D7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783" w:type="pct"/>
            <w:vAlign w:val="center"/>
          </w:tcPr>
          <w:p w14:paraId="6C8CF25A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7AA0763E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3A1CF0C8" w14:textId="53CD00B1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034DFDB4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70FB3D0E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76D63F68" w14:textId="2043ECB6" w:rsidR="00190596" w:rsidRPr="00D050D7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783" w:type="pct"/>
            <w:vAlign w:val="center"/>
          </w:tcPr>
          <w:p w14:paraId="144B5DDD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0A2D1B30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3DDDBA2F" w14:textId="78E52799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7E3C7902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68FF0EF3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4F351CBD" w14:textId="17E956A1" w:rsidR="00190596" w:rsidRPr="00D050D7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783" w:type="pct"/>
            <w:vAlign w:val="center"/>
          </w:tcPr>
          <w:p w14:paraId="439C53C7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52508410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3D187A43" w14:textId="7F78A4A0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6F173953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124D617B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08CF591D" w14:textId="75E9F269" w:rsidR="00190596" w:rsidRPr="00D050D7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783" w:type="pct"/>
            <w:vAlign w:val="center"/>
          </w:tcPr>
          <w:p w14:paraId="159A5925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412B658C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7B0580B5" w14:textId="75E7300D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1D27935F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7029D25D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2F2F4E71" w14:textId="093CE396" w:rsidR="00190596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783" w:type="pct"/>
            <w:vAlign w:val="center"/>
          </w:tcPr>
          <w:p w14:paraId="44E111B4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0C676BE0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0970F944" w14:textId="38E38B65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4E175522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69091784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1DA606B0" w14:textId="468015B2" w:rsidR="00190596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7.</w:t>
            </w:r>
          </w:p>
        </w:tc>
        <w:tc>
          <w:tcPr>
            <w:tcW w:w="783" w:type="pct"/>
            <w:vAlign w:val="center"/>
          </w:tcPr>
          <w:p w14:paraId="055B3D4C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44437F82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184B384C" w14:textId="76A21D1B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18BB6B1E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3707414A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5070632C" w14:textId="1D1CA87B" w:rsidR="00190596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8.</w:t>
            </w:r>
          </w:p>
        </w:tc>
        <w:tc>
          <w:tcPr>
            <w:tcW w:w="783" w:type="pct"/>
            <w:vAlign w:val="center"/>
          </w:tcPr>
          <w:p w14:paraId="029972A5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6F340C9B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53CFC762" w14:textId="6C7F6AE0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6520D138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06C9BA96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23C0A349" w14:textId="5C202764" w:rsidR="00190596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9.</w:t>
            </w:r>
          </w:p>
        </w:tc>
        <w:tc>
          <w:tcPr>
            <w:tcW w:w="783" w:type="pct"/>
            <w:vAlign w:val="center"/>
          </w:tcPr>
          <w:p w14:paraId="3044DAFF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08097811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5C923A4F" w14:textId="3AD4929E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70D3C216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086DBF0C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77C957BB" w14:textId="458313A7" w:rsidR="00190596" w:rsidRDefault="00190596" w:rsidP="0047068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10.</w:t>
            </w:r>
          </w:p>
        </w:tc>
        <w:tc>
          <w:tcPr>
            <w:tcW w:w="783" w:type="pct"/>
            <w:vAlign w:val="center"/>
          </w:tcPr>
          <w:p w14:paraId="0237A2F0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06A9A382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2B728A5C" w14:textId="6E4FCE48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6432B59A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74CAAADC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5B32B4C7" w14:textId="37E4FD02" w:rsidR="00190596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11.</w:t>
            </w:r>
          </w:p>
        </w:tc>
        <w:tc>
          <w:tcPr>
            <w:tcW w:w="783" w:type="pct"/>
            <w:vAlign w:val="center"/>
          </w:tcPr>
          <w:p w14:paraId="434E1587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549BA063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259CB0B7" w14:textId="34F275BD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073419B3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1EF88149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6FDAA1D2" w14:textId="4F7A78F2" w:rsidR="00190596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12.</w:t>
            </w:r>
          </w:p>
        </w:tc>
        <w:tc>
          <w:tcPr>
            <w:tcW w:w="783" w:type="pct"/>
            <w:vAlign w:val="center"/>
          </w:tcPr>
          <w:p w14:paraId="317EDDF7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4384E382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6B161D20" w14:textId="7164CFCD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4A685101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04BD9E4B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317343CC" w14:textId="79D19B24" w:rsidR="00190596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</w:t>
            </w:r>
          </w:p>
        </w:tc>
        <w:tc>
          <w:tcPr>
            <w:tcW w:w="783" w:type="pct"/>
            <w:vAlign w:val="center"/>
          </w:tcPr>
          <w:p w14:paraId="2DFCC174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3E4DFA5E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54963889" w14:textId="5C18CBC4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2203BEDB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30288266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0ED75BDE" w14:textId="26630B58" w:rsidR="00190596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</w:t>
            </w:r>
          </w:p>
        </w:tc>
        <w:tc>
          <w:tcPr>
            <w:tcW w:w="783" w:type="pct"/>
            <w:vAlign w:val="center"/>
          </w:tcPr>
          <w:p w14:paraId="76EC1A14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72E83F1E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5AB16793" w14:textId="508AABA8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62DF6B69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  <w:tr w:rsidR="00190596" w:rsidRPr="00D050D7" w14:paraId="5B9AB0AD" w14:textId="77777777" w:rsidTr="00C7327A">
        <w:trPr>
          <w:trHeight w:val="1153"/>
          <w:jc w:val="center"/>
        </w:trPr>
        <w:tc>
          <w:tcPr>
            <w:tcW w:w="310" w:type="pct"/>
            <w:shd w:val="clear" w:color="auto" w:fill="auto"/>
            <w:vAlign w:val="center"/>
          </w:tcPr>
          <w:p w14:paraId="49ADADB3" w14:textId="6CF5BE42" w:rsidR="00190596" w:rsidRDefault="00190596" w:rsidP="0019059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15.</w:t>
            </w:r>
          </w:p>
        </w:tc>
        <w:tc>
          <w:tcPr>
            <w:tcW w:w="783" w:type="pct"/>
            <w:vAlign w:val="center"/>
          </w:tcPr>
          <w:p w14:paraId="26ED7CE0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14:paraId="39225131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2035" w:type="pct"/>
            <w:shd w:val="clear" w:color="auto" w:fill="auto"/>
            <w:vAlign w:val="center"/>
          </w:tcPr>
          <w:p w14:paraId="7FDC76D6" w14:textId="52CA621A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  <w:tc>
          <w:tcPr>
            <w:tcW w:w="1012" w:type="pct"/>
            <w:vAlign w:val="center"/>
          </w:tcPr>
          <w:p w14:paraId="47C7EB4C" w14:textId="77777777" w:rsidR="00190596" w:rsidRPr="00D050D7" w:rsidRDefault="00190596" w:rsidP="00470687">
            <w:pPr>
              <w:spacing w:before="120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</w:p>
        </w:tc>
      </w:tr>
    </w:tbl>
    <w:p w14:paraId="4764EE7B" w14:textId="77777777" w:rsidR="00730557" w:rsidRDefault="00730557" w:rsidP="00730557">
      <w:pPr>
        <w:spacing w:line="240" w:lineRule="auto"/>
        <w:rPr>
          <w:rFonts w:asciiTheme="minorHAnsi" w:hAnsiTheme="minorHAnsi" w:cstheme="minorHAnsi"/>
          <w:sz w:val="22"/>
          <w:szCs w:val="22"/>
          <w:lang w:eastAsia="zh-CN"/>
        </w:rPr>
      </w:pPr>
    </w:p>
    <w:p w14:paraId="79AF1FC7" w14:textId="77777777" w:rsidR="00730557" w:rsidRPr="00865340" w:rsidRDefault="00730557" w:rsidP="00730557">
      <w:pPr>
        <w:tabs>
          <w:tab w:val="left" w:pos="9072"/>
        </w:tabs>
        <w:spacing w:line="240" w:lineRule="auto"/>
        <w:jc w:val="center"/>
        <w:rPr>
          <w:rFonts w:ascii="Calibri" w:hAnsi="Calibri" w:cs="Tahoma"/>
          <w:sz w:val="20"/>
          <w:szCs w:val="20"/>
        </w:rPr>
      </w:pPr>
      <w:r w:rsidRPr="00865340">
        <w:rPr>
          <w:rFonts w:ascii="Calibri" w:hAnsi="Calibri" w:cs="Tahoma"/>
          <w:sz w:val="20"/>
          <w:szCs w:val="20"/>
        </w:rPr>
        <w:t>......................................................……..…………………………………………….</w:t>
      </w:r>
    </w:p>
    <w:p w14:paraId="4E630DC7" w14:textId="77777777" w:rsidR="00730557" w:rsidRPr="00865340" w:rsidRDefault="00730557" w:rsidP="00730557">
      <w:pPr>
        <w:tabs>
          <w:tab w:val="left" w:pos="284"/>
        </w:tabs>
        <w:suppressAutoHyphens/>
        <w:spacing w:after="240"/>
        <w:jc w:val="center"/>
        <w:rPr>
          <w:rFonts w:asciiTheme="minorHAnsi" w:hAnsiTheme="minorHAnsi" w:cstheme="minorHAnsi"/>
          <w:b/>
          <w:sz w:val="22"/>
          <w:szCs w:val="22"/>
          <w:lang w:eastAsia="zh-CN"/>
        </w:rPr>
      </w:pPr>
      <w:r w:rsidRPr="00865340">
        <w:rPr>
          <w:rFonts w:ascii="Calibri" w:hAnsi="Calibri" w:cs="Calibri"/>
          <w:sz w:val="18"/>
          <w:szCs w:val="18"/>
        </w:rPr>
        <w:t>Kwalifikowany podpis elektroniczny osoby upoważnionej do reprezentowania Wykonawcy</w:t>
      </w:r>
    </w:p>
    <w:p w14:paraId="540A2E9B" w14:textId="755142F6" w:rsidR="00865340" w:rsidRPr="00865340" w:rsidRDefault="00865340" w:rsidP="00865340">
      <w:pPr>
        <w:spacing w:line="240" w:lineRule="auto"/>
        <w:rPr>
          <w:rFonts w:ascii="Calibri" w:hAnsi="Calibri" w:cs="Calibri"/>
          <w:b/>
          <w:spacing w:val="-1"/>
          <w:sz w:val="22"/>
          <w:szCs w:val="22"/>
        </w:rPr>
      </w:pPr>
      <w:r w:rsidRPr="00865340">
        <w:rPr>
          <w:rFonts w:ascii="Calibri" w:hAnsi="Calibri" w:cs="Calibri"/>
          <w:b/>
          <w:spacing w:val="-1"/>
          <w:sz w:val="22"/>
          <w:szCs w:val="22"/>
        </w:rPr>
        <w:lastRenderedPageBreak/>
        <w:t>DAZ-Z.27</w:t>
      </w:r>
      <w:r w:rsidR="00190596">
        <w:rPr>
          <w:rFonts w:ascii="Calibri" w:hAnsi="Calibri" w:cs="Calibri"/>
          <w:b/>
          <w:spacing w:val="-1"/>
          <w:sz w:val="22"/>
          <w:szCs w:val="22"/>
        </w:rPr>
        <w:t>2</w:t>
      </w:r>
      <w:r w:rsidRPr="00865340">
        <w:rPr>
          <w:rFonts w:ascii="Calibri" w:hAnsi="Calibri" w:cs="Calibri"/>
          <w:b/>
          <w:spacing w:val="-1"/>
          <w:sz w:val="22"/>
          <w:szCs w:val="22"/>
        </w:rPr>
        <w:t>.</w:t>
      </w:r>
      <w:r w:rsidR="00190596">
        <w:rPr>
          <w:rFonts w:ascii="Calibri" w:hAnsi="Calibri" w:cs="Calibri"/>
          <w:b/>
          <w:spacing w:val="-1"/>
          <w:sz w:val="22"/>
          <w:szCs w:val="22"/>
        </w:rPr>
        <w:t>29</w:t>
      </w:r>
      <w:r w:rsidRPr="00865340">
        <w:rPr>
          <w:rFonts w:ascii="Calibri" w:hAnsi="Calibri" w:cs="Calibri"/>
          <w:b/>
          <w:spacing w:val="-1"/>
          <w:sz w:val="22"/>
          <w:szCs w:val="22"/>
        </w:rPr>
        <w:t>.202</w:t>
      </w:r>
      <w:r w:rsidR="00190596">
        <w:rPr>
          <w:rFonts w:ascii="Calibri" w:hAnsi="Calibri" w:cs="Calibri"/>
          <w:b/>
          <w:spacing w:val="-1"/>
          <w:sz w:val="22"/>
          <w:szCs w:val="22"/>
        </w:rPr>
        <w:t>4</w:t>
      </w:r>
    </w:p>
    <w:p w14:paraId="25AAD324" w14:textId="49FCE7DD" w:rsidR="00865340" w:rsidRPr="00865340" w:rsidRDefault="00865340" w:rsidP="00865340">
      <w:pPr>
        <w:spacing w:line="24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865340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D326B1">
        <w:rPr>
          <w:rFonts w:asciiTheme="minorHAnsi" w:hAnsiTheme="minorHAnsi" w:cstheme="minorHAnsi"/>
          <w:b/>
          <w:sz w:val="22"/>
          <w:szCs w:val="22"/>
        </w:rPr>
        <w:t>7</w:t>
      </w:r>
      <w:r w:rsidRPr="00865340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14:paraId="2572D5F6" w14:textId="77777777" w:rsidR="00865340" w:rsidRPr="00865340" w:rsidRDefault="00865340" w:rsidP="00865340">
      <w:pPr>
        <w:tabs>
          <w:tab w:val="num" w:pos="0"/>
          <w:tab w:val="left" w:pos="9000"/>
        </w:tabs>
        <w:suppressAutoHyphens/>
        <w:spacing w:before="240" w:after="240"/>
        <w:jc w:val="center"/>
        <w:outlineLvl w:val="0"/>
        <w:rPr>
          <w:rFonts w:asciiTheme="minorHAnsi" w:hAnsiTheme="minorHAnsi" w:cstheme="minorHAnsi"/>
          <w:b/>
          <w:spacing w:val="30"/>
          <w:szCs w:val="22"/>
        </w:rPr>
      </w:pPr>
      <w:r w:rsidRPr="00865340">
        <w:rPr>
          <w:rFonts w:asciiTheme="minorHAnsi" w:hAnsiTheme="minorHAnsi" w:cstheme="minorHAnsi"/>
          <w:b/>
          <w:spacing w:val="30"/>
          <w:szCs w:val="22"/>
        </w:rPr>
        <w:t>OŚWIADCZENIE O PRZYNALEŻNOŚCI LUB BRAKU PRZYNALEŻNOŚCI DO GRUPY KAPITAŁOWEJ - składane w zakresie art. 108 ust. 1 pkt. 5 z dnia 11.09.2019 r. Prawo zamówień publicznych (dalej: ustawa Pzp)</w:t>
      </w:r>
    </w:p>
    <w:p w14:paraId="4186F597" w14:textId="77777777" w:rsidR="00865340" w:rsidRPr="00865340" w:rsidRDefault="00865340" w:rsidP="00865340">
      <w:pPr>
        <w:spacing w:line="240" w:lineRule="auto"/>
        <w:rPr>
          <w:rFonts w:asciiTheme="minorHAnsi" w:hAnsiTheme="minorHAnsi"/>
          <w:sz w:val="22"/>
          <w:szCs w:val="22"/>
        </w:rPr>
      </w:pPr>
      <w:r w:rsidRPr="00865340">
        <w:rPr>
          <w:rFonts w:asciiTheme="minorHAnsi" w:hAnsiTheme="minorHAnsi"/>
          <w:b/>
          <w:bCs/>
          <w:sz w:val="22"/>
          <w:szCs w:val="22"/>
        </w:rPr>
        <w:t>Wykonawca:</w:t>
      </w:r>
    </w:p>
    <w:p w14:paraId="718876AC" w14:textId="77777777" w:rsidR="00865340" w:rsidRPr="00865340" w:rsidRDefault="00865340" w:rsidP="00865340">
      <w:pPr>
        <w:spacing w:before="240" w:line="240" w:lineRule="auto"/>
        <w:rPr>
          <w:rFonts w:asciiTheme="minorHAnsi" w:hAnsiTheme="minorHAnsi"/>
          <w:sz w:val="22"/>
          <w:szCs w:val="22"/>
        </w:rPr>
      </w:pPr>
      <w:r w:rsidRPr="00865340">
        <w:rPr>
          <w:rFonts w:asciiTheme="minorHAnsi" w:hAnsiTheme="minorHAnsi"/>
          <w:sz w:val="22"/>
          <w:szCs w:val="22"/>
        </w:rPr>
        <w:t>………………………………………………………………………...............………</w:t>
      </w:r>
    </w:p>
    <w:p w14:paraId="1B3D9601" w14:textId="77777777" w:rsidR="00865340" w:rsidRPr="00865340" w:rsidRDefault="00865340" w:rsidP="00865340">
      <w:pPr>
        <w:spacing w:line="240" w:lineRule="auto"/>
        <w:rPr>
          <w:rFonts w:asciiTheme="minorHAnsi" w:hAnsiTheme="minorHAnsi"/>
          <w:sz w:val="22"/>
          <w:szCs w:val="22"/>
        </w:rPr>
      </w:pPr>
      <w:r w:rsidRPr="00865340">
        <w:rPr>
          <w:rFonts w:asciiTheme="minorHAnsi" w:hAnsiTheme="minorHAnsi"/>
          <w:i/>
          <w:iCs/>
          <w:sz w:val="22"/>
          <w:szCs w:val="22"/>
        </w:rPr>
        <w:t>(pełna nazwa/imię i nazwisko/ adres/ w zależności od podmiotu: NIP/PESEL, KRS/</w:t>
      </w:r>
      <w:proofErr w:type="spellStart"/>
      <w:r w:rsidRPr="00865340">
        <w:rPr>
          <w:rFonts w:asciiTheme="minorHAnsi" w:hAnsiTheme="minorHAnsi"/>
          <w:i/>
          <w:iCs/>
          <w:sz w:val="22"/>
          <w:szCs w:val="22"/>
        </w:rPr>
        <w:t>CEiDG</w:t>
      </w:r>
      <w:proofErr w:type="spellEnd"/>
      <w:r w:rsidRPr="00865340">
        <w:rPr>
          <w:rFonts w:asciiTheme="minorHAnsi" w:hAnsiTheme="minorHAnsi"/>
          <w:i/>
          <w:iCs/>
          <w:sz w:val="22"/>
          <w:szCs w:val="22"/>
        </w:rPr>
        <w:t xml:space="preserve">) </w:t>
      </w:r>
    </w:p>
    <w:p w14:paraId="24B05F09" w14:textId="77777777" w:rsidR="00865340" w:rsidRPr="00865340" w:rsidRDefault="00865340" w:rsidP="00865340">
      <w:pPr>
        <w:spacing w:before="240" w:line="240" w:lineRule="auto"/>
        <w:rPr>
          <w:rFonts w:asciiTheme="minorHAnsi" w:hAnsiTheme="minorHAnsi"/>
          <w:sz w:val="22"/>
          <w:szCs w:val="22"/>
          <w:u w:val="single"/>
        </w:rPr>
      </w:pPr>
      <w:r w:rsidRPr="00865340">
        <w:rPr>
          <w:rFonts w:asciiTheme="minorHAnsi" w:hAnsiTheme="minorHAnsi"/>
          <w:sz w:val="22"/>
          <w:szCs w:val="22"/>
          <w:u w:val="single"/>
        </w:rPr>
        <w:t>reprezentowany przez:</w:t>
      </w:r>
    </w:p>
    <w:p w14:paraId="1D3A985D" w14:textId="77777777" w:rsidR="00865340" w:rsidRPr="00865340" w:rsidRDefault="00865340" w:rsidP="00865340">
      <w:pPr>
        <w:spacing w:before="24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865340">
        <w:rPr>
          <w:rFonts w:asciiTheme="minorHAnsi" w:hAnsiTheme="minorHAnsi"/>
          <w:sz w:val="22"/>
          <w:szCs w:val="22"/>
        </w:rPr>
        <w:t>………………………………………………………………………...............………</w:t>
      </w:r>
    </w:p>
    <w:p w14:paraId="6BF3F52F" w14:textId="1DF9F358" w:rsidR="00865340" w:rsidRPr="00865340" w:rsidRDefault="00865340" w:rsidP="00865340">
      <w:pPr>
        <w:spacing w:before="120" w:after="240"/>
        <w:rPr>
          <w:rFonts w:asciiTheme="minorHAnsi" w:hAnsiTheme="minorHAnsi"/>
          <w:sz w:val="22"/>
          <w:szCs w:val="22"/>
        </w:rPr>
      </w:pPr>
      <w:r w:rsidRPr="00865340">
        <w:rPr>
          <w:rFonts w:asciiTheme="minorHAnsi" w:hAnsiTheme="minorHAnsi"/>
          <w:sz w:val="22"/>
          <w:szCs w:val="22"/>
        </w:rPr>
        <w:t xml:space="preserve">Na potrzeby postępowania o udzielenie zamówienia publicznego pn. </w:t>
      </w:r>
      <w:r w:rsidR="00190596" w:rsidRPr="00190596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Pełnienie funkcji Instytucji Pośredniczącej w zakresie zadań związanych z wdrażaniem Działania 1.1. Badania i innowacje w przedsiębiorstwach w ramach Priorytetu 1 Fundusze europejskie dla konkurencyjnego i inteligentnego Pomorza programu Fundusze Europejskie dla Pomorza 2021-2027</w:t>
      </w:r>
      <w:r w:rsidRPr="008653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65340">
        <w:rPr>
          <w:rFonts w:asciiTheme="minorHAnsi" w:hAnsiTheme="minorHAnsi" w:cstheme="minorHAnsi"/>
          <w:color w:val="000000"/>
          <w:sz w:val="22"/>
          <w:szCs w:val="22"/>
        </w:rPr>
        <w:t>prowadzonego przez Województwo Pomorskie</w:t>
      </w:r>
      <w:r w:rsidRPr="00865340">
        <w:rPr>
          <w:rFonts w:asciiTheme="minorHAnsi" w:hAnsiTheme="minorHAnsi"/>
          <w:sz w:val="22"/>
          <w:szCs w:val="22"/>
        </w:rPr>
        <w:t xml:space="preserve"> oświadczam, co następuje:</w:t>
      </w:r>
    </w:p>
    <w:p w14:paraId="0911FE45" w14:textId="77777777" w:rsidR="00865340" w:rsidRPr="00865340" w:rsidRDefault="00865340" w:rsidP="0086534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65340">
        <w:rPr>
          <w:rFonts w:asciiTheme="minorHAnsi" w:hAnsiTheme="minorHAnsi" w:cstheme="minorHAnsi"/>
          <w:b/>
          <w:sz w:val="22"/>
          <w:szCs w:val="22"/>
        </w:rPr>
        <w:t>INFORMACJA DOTYCZĄCA WYKONAWCY:</w:t>
      </w:r>
    </w:p>
    <w:p w14:paraId="125449A7" w14:textId="77777777" w:rsidR="00865340" w:rsidRPr="00865340" w:rsidRDefault="00865340" w:rsidP="00865340">
      <w:pPr>
        <w:spacing w:line="240" w:lineRule="auto"/>
        <w:rPr>
          <w:rFonts w:asciiTheme="minorHAnsi" w:hAnsiTheme="minorHAnsi" w:cstheme="minorHAnsi"/>
          <w:bCs/>
          <w:sz w:val="22"/>
          <w:szCs w:val="22"/>
        </w:rPr>
      </w:pPr>
      <w:r w:rsidRPr="00865340">
        <w:rPr>
          <w:rFonts w:asciiTheme="minorHAnsi" w:hAnsiTheme="minorHAnsi" w:cstheme="minorHAnsi"/>
          <w:bCs/>
          <w:sz w:val="22"/>
          <w:szCs w:val="22"/>
        </w:rPr>
        <w:t>przedkładam informację, w zakresie art. 108 ust. 1 pkt. 5 ustawy PZP o tym, że na dzień składania ofert:</w:t>
      </w:r>
    </w:p>
    <w:p w14:paraId="469A4211" w14:textId="77777777" w:rsidR="00865340" w:rsidRPr="00865340" w:rsidRDefault="00C7327A" w:rsidP="00865340">
      <w:pPr>
        <w:spacing w:before="240" w:line="240" w:lineRule="auto"/>
        <w:ind w:firstLine="408"/>
        <w:rPr>
          <w:rFonts w:asciiTheme="minorHAnsi" w:hAnsiTheme="minorHAnsi" w:cstheme="minorHAnsi"/>
          <w:bCs/>
          <w:sz w:val="22"/>
          <w:szCs w:val="22"/>
        </w:rPr>
      </w:pPr>
      <w:sdt>
        <w:sdtPr>
          <w:rPr>
            <w:rFonts w:asciiTheme="minorHAnsi" w:hAnsiTheme="minorHAnsi" w:cstheme="minorHAnsi"/>
            <w:b/>
            <w:sz w:val="22"/>
            <w:szCs w:val="22"/>
          </w:rPr>
          <w:id w:val="-431668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5340" w:rsidRPr="00865340">
            <w:rPr>
              <w:rFonts w:asciiTheme="minorHAnsi" w:eastAsia="MS Gothic" w:hAnsiTheme="minorHAnsi" w:cstheme="minorHAnsi" w:hint="eastAsia"/>
              <w:b/>
              <w:sz w:val="22"/>
              <w:szCs w:val="22"/>
            </w:rPr>
            <w:t>☐</w:t>
          </w:r>
        </w:sdtContent>
      </w:sdt>
      <w:r w:rsidR="00865340" w:rsidRPr="00865340">
        <w:rPr>
          <w:rFonts w:asciiTheme="minorHAnsi" w:hAnsiTheme="minorHAnsi" w:cstheme="minorHAnsi"/>
          <w:b/>
          <w:sz w:val="22"/>
          <w:szCs w:val="22"/>
        </w:rPr>
        <w:t xml:space="preserve">   nie należę do grupy kapitałowej</w:t>
      </w:r>
      <w:r w:rsidR="00865340" w:rsidRPr="00865340">
        <w:rPr>
          <w:rFonts w:asciiTheme="minorHAnsi" w:hAnsiTheme="minorHAnsi" w:cstheme="minorHAnsi"/>
          <w:bCs/>
          <w:sz w:val="22"/>
          <w:szCs w:val="22"/>
        </w:rPr>
        <w:t>, o której mowa w art. 108 ust. 1 pkt. 5 ustawy Pzp *</w:t>
      </w:r>
    </w:p>
    <w:p w14:paraId="26E55B12" w14:textId="77777777" w:rsidR="00865340" w:rsidRPr="00865340" w:rsidRDefault="00C7327A" w:rsidP="00865340">
      <w:pPr>
        <w:tabs>
          <w:tab w:val="left" w:pos="851"/>
        </w:tabs>
        <w:spacing w:before="240" w:line="240" w:lineRule="auto"/>
        <w:ind w:left="709" w:hanging="283"/>
        <w:rPr>
          <w:rFonts w:asciiTheme="minorHAnsi" w:hAnsiTheme="minorHAnsi" w:cstheme="minorHAnsi"/>
          <w:bCs/>
          <w:sz w:val="22"/>
          <w:szCs w:val="22"/>
        </w:rPr>
      </w:pPr>
      <w:sdt>
        <w:sdtPr>
          <w:rPr>
            <w:rFonts w:asciiTheme="minorHAnsi" w:hAnsiTheme="minorHAnsi" w:cstheme="minorHAnsi"/>
            <w:b/>
            <w:sz w:val="22"/>
            <w:szCs w:val="22"/>
          </w:rPr>
          <w:id w:val="1566451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5340" w:rsidRPr="00865340">
            <w:rPr>
              <w:rFonts w:asciiTheme="minorHAnsi" w:eastAsia="MS Gothic" w:hAnsiTheme="minorHAnsi" w:cstheme="minorHAnsi" w:hint="eastAsia"/>
              <w:b/>
              <w:sz w:val="22"/>
              <w:szCs w:val="22"/>
            </w:rPr>
            <w:t>☐</w:t>
          </w:r>
        </w:sdtContent>
      </w:sdt>
      <w:r w:rsidR="00865340" w:rsidRPr="00865340">
        <w:rPr>
          <w:rFonts w:asciiTheme="minorHAnsi" w:hAnsiTheme="minorHAnsi" w:cstheme="minorHAnsi"/>
          <w:b/>
          <w:sz w:val="22"/>
          <w:szCs w:val="22"/>
        </w:rPr>
        <w:t xml:space="preserve">  należę do grupy kapitałowej</w:t>
      </w:r>
      <w:r w:rsidR="00865340" w:rsidRPr="00865340">
        <w:rPr>
          <w:rFonts w:asciiTheme="minorHAnsi" w:hAnsiTheme="minorHAnsi" w:cstheme="minorHAnsi"/>
          <w:bCs/>
          <w:sz w:val="22"/>
          <w:szCs w:val="22"/>
        </w:rPr>
        <w:t>, o której mowa w art. 108 ust. 1 pkt. 5 ustawy Pzp * - odrębną ofertę w niniejszym postępowaniu złożył/li następujący Wykonawca/</w:t>
      </w:r>
      <w:proofErr w:type="spellStart"/>
      <w:r w:rsidR="00865340" w:rsidRPr="00865340">
        <w:rPr>
          <w:rFonts w:asciiTheme="minorHAnsi" w:hAnsiTheme="minorHAnsi" w:cstheme="minorHAnsi"/>
          <w:bCs/>
          <w:sz w:val="22"/>
          <w:szCs w:val="22"/>
        </w:rPr>
        <w:t>cy</w:t>
      </w:r>
      <w:proofErr w:type="spellEnd"/>
      <w:r w:rsidR="00865340" w:rsidRPr="00865340">
        <w:rPr>
          <w:rFonts w:asciiTheme="minorHAnsi" w:hAnsiTheme="minorHAnsi" w:cstheme="minorHAnsi"/>
          <w:bCs/>
          <w:sz w:val="22"/>
          <w:szCs w:val="22"/>
        </w:rPr>
        <w:t xml:space="preserve">: </w:t>
      </w:r>
    </w:p>
    <w:p w14:paraId="47E393A9" w14:textId="77777777" w:rsidR="00865340" w:rsidRPr="00865340" w:rsidRDefault="00865340" w:rsidP="00865340">
      <w:pPr>
        <w:spacing w:before="360" w:line="240" w:lineRule="auto"/>
        <w:ind w:left="567" w:firstLine="284"/>
        <w:rPr>
          <w:rFonts w:asciiTheme="minorHAnsi" w:hAnsiTheme="minorHAnsi" w:cstheme="minorHAnsi"/>
          <w:bCs/>
          <w:sz w:val="22"/>
          <w:szCs w:val="22"/>
        </w:rPr>
      </w:pPr>
      <w:r w:rsidRPr="00865340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…………………………………………………………………………………………………………………………………………..</w:t>
      </w:r>
    </w:p>
    <w:p w14:paraId="00A4973C" w14:textId="77777777" w:rsidR="00865340" w:rsidRPr="00865340" w:rsidRDefault="00865340" w:rsidP="00865340">
      <w:pPr>
        <w:spacing w:line="24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65340">
        <w:rPr>
          <w:rFonts w:asciiTheme="minorHAnsi" w:hAnsiTheme="minorHAnsi" w:cstheme="minorHAnsi"/>
          <w:bCs/>
          <w:sz w:val="22"/>
          <w:szCs w:val="22"/>
        </w:rPr>
        <w:t>(pełna nazwa podmiotu)</w:t>
      </w:r>
    </w:p>
    <w:p w14:paraId="454A8E4C" w14:textId="77777777" w:rsidR="00865340" w:rsidRPr="00865340" w:rsidRDefault="00865340" w:rsidP="00865340">
      <w:pPr>
        <w:spacing w:before="240" w:after="240" w:line="240" w:lineRule="auto"/>
        <w:rPr>
          <w:rFonts w:asciiTheme="minorHAnsi" w:hAnsiTheme="minorHAnsi" w:cstheme="minorHAnsi"/>
          <w:bCs/>
          <w:sz w:val="22"/>
          <w:szCs w:val="22"/>
        </w:rPr>
      </w:pPr>
      <w:r w:rsidRPr="00865340">
        <w:rPr>
          <w:rFonts w:asciiTheme="minorHAnsi" w:hAnsiTheme="minorHAnsi" w:cstheme="minorHAnsi"/>
          <w:bCs/>
          <w:sz w:val="22"/>
          <w:szCs w:val="22"/>
        </w:rPr>
        <w:t xml:space="preserve">z którym/mi należę do tej samej grupy kapitałowej w rozumieniu ustawy z dnia 16 lutego 2007 r. </w:t>
      </w:r>
      <w:r w:rsidRPr="00865340">
        <w:rPr>
          <w:rFonts w:asciiTheme="minorHAnsi" w:hAnsiTheme="minorHAnsi" w:cstheme="minorHAnsi"/>
          <w:bCs/>
          <w:sz w:val="22"/>
          <w:szCs w:val="22"/>
        </w:rPr>
        <w:br/>
        <w:t>o ochronie konkurencji i konsumentów (t.j. Dz. U. z 2023 r. poz. 1689 ze zm.).</w:t>
      </w:r>
    </w:p>
    <w:p w14:paraId="5841C79C" w14:textId="77777777" w:rsidR="00865340" w:rsidRPr="00865340" w:rsidRDefault="00865340" w:rsidP="00865340">
      <w:pPr>
        <w:spacing w:line="240" w:lineRule="auto"/>
        <w:rPr>
          <w:rFonts w:asciiTheme="minorHAnsi" w:hAnsiTheme="minorHAnsi"/>
          <w:sz w:val="22"/>
        </w:rPr>
      </w:pPr>
      <w:r w:rsidRPr="00865340">
        <w:rPr>
          <w:rFonts w:asciiTheme="minorHAnsi" w:hAnsiTheme="minorHAnsi" w:cstheme="minorHAnsi"/>
          <w:bCs/>
          <w:sz w:val="22"/>
          <w:szCs w:val="22"/>
        </w:rPr>
        <w:t>W załączeniu – dowody, że powiązania z innym/i Wykonawcą/mi nie prowadzą do zakłócenia konkurencji w postępowaniu o udzielenie zamówienia.</w:t>
      </w:r>
    </w:p>
    <w:p w14:paraId="6E939458" w14:textId="77777777" w:rsidR="00865340" w:rsidRPr="00865340" w:rsidRDefault="00865340" w:rsidP="00865340">
      <w:pPr>
        <w:tabs>
          <w:tab w:val="left" w:pos="284"/>
        </w:tabs>
        <w:spacing w:before="360" w:line="20" w:lineRule="atLeast"/>
        <w:jc w:val="center"/>
        <w:rPr>
          <w:rFonts w:asciiTheme="minorHAnsi" w:hAnsiTheme="minorHAnsi"/>
          <w:sz w:val="22"/>
          <w:szCs w:val="22"/>
        </w:rPr>
      </w:pPr>
      <w:r w:rsidRPr="00865340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2EAEEAA8" w14:textId="77777777" w:rsidR="00865340" w:rsidRPr="00865340" w:rsidRDefault="00865340" w:rsidP="00865340">
      <w:pPr>
        <w:spacing w:line="240" w:lineRule="auto"/>
        <w:jc w:val="center"/>
        <w:rPr>
          <w:rFonts w:cs="Arial"/>
          <w:bCs/>
          <w:sz w:val="22"/>
          <w:szCs w:val="22"/>
        </w:rPr>
      </w:pPr>
      <w:r w:rsidRPr="00865340">
        <w:rPr>
          <w:rFonts w:asciiTheme="minorHAnsi" w:hAnsiTheme="minorHAnsi"/>
          <w:i/>
          <w:sz w:val="22"/>
          <w:szCs w:val="22"/>
        </w:rPr>
        <w:t>Kwalifikowany podpis elektroniczny osoby upoważnionej do reprezentowania Wykonawcy</w:t>
      </w:r>
    </w:p>
    <w:p w14:paraId="076CFE16" w14:textId="77777777" w:rsidR="00865340" w:rsidRPr="00865340" w:rsidRDefault="00865340" w:rsidP="00865340">
      <w:pPr>
        <w:spacing w:before="240" w:line="240" w:lineRule="auto"/>
        <w:jc w:val="both"/>
        <w:rPr>
          <w:rFonts w:asciiTheme="minorHAnsi" w:hAnsiTheme="minorHAnsi"/>
          <w:i/>
          <w:sz w:val="20"/>
        </w:rPr>
      </w:pPr>
    </w:p>
    <w:p w14:paraId="7B5C374E" w14:textId="77777777" w:rsidR="00865340" w:rsidRPr="00865340" w:rsidRDefault="00865340" w:rsidP="00865340">
      <w:pPr>
        <w:spacing w:before="240" w:line="240" w:lineRule="auto"/>
        <w:jc w:val="both"/>
        <w:rPr>
          <w:rFonts w:asciiTheme="minorHAnsi" w:hAnsiTheme="minorHAnsi"/>
          <w:i/>
          <w:sz w:val="18"/>
          <w:szCs w:val="18"/>
        </w:rPr>
      </w:pPr>
      <w:r w:rsidRPr="00865340">
        <w:rPr>
          <w:rFonts w:asciiTheme="minorHAnsi" w:hAnsiTheme="minorHAnsi"/>
          <w:i/>
          <w:sz w:val="18"/>
          <w:szCs w:val="18"/>
        </w:rPr>
        <w:t>* Odpowiednie zaznaczyć</w:t>
      </w:r>
      <w:r w:rsidRPr="00865340">
        <w:rPr>
          <w:rFonts w:asciiTheme="minorHAnsi" w:hAnsiTheme="minorHAnsi"/>
          <w:i/>
          <w:sz w:val="18"/>
          <w:szCs w:val="18"/>
        </w:rPr>
        <w:br w:type="page"/>
      </w:r>
    </w:p>
    <w:p w14:paraId="1BC296B6" w14:textId="2A3757F9" w:rsidR="00865340" w:rsidRPr="00865340" w:rsidRDefault="00865340" w:rsidP="00865340">
      <w:pPr>
        <w:spacing w:line="240" w:lineRule="auto"/>
        <w:rPr>
          <w:rFonts w:ascii="Calibri" w:hAnsi="Calibri" w:cs="Calibri"/>
          <w:b/>
          <w:spacing w:val="-1"/>
          <w:sz w:val="22"/>
          <w:szCs w:val="22"/>
        </w:rPr>
      </w:pPr>
      <w:r w:rsidRPr="00865340">
        <w:rPr>
          <w:rFonts w:ascii="Calibri" w:hAnsi="Calibri" w:cs="Calibri"/>
          <w:b/>
          <w:spacing w:val="-1"/>
          <w:sz w:val="22"/>
          <w:szCs w:val="22"/>
        </w:rPr>
        <w:lastRenderedPageBreak/>
        <w:t>DAZ-Z.272.</w:t>
      </w:r>
      <w:r w:rsidR="00D326B1">
        <w:rPr>
          <w:rFonts w:ascii="Calibri" w:hAnsi="Calibri" w:cs="Calibri"/>
          <w:b/>
          <w:spacing w:val="-1"/>
          <w:sz w:val="22"/>
          <w:szCs w:val="22"/>
        </w:rPr>
        <w:t>29</w:t>
      </w:r>
      <w:r w:rsidRPr="00865340">
        <w:rPr>
          <w:rFonts w:ascii="Calibri" w:hAnsi="Calibri" w:cs="Calibri"/>
          <w:b/>
          <w:spacing w:val="-1"/>
          <w:sz w:val="22"/>
          <w:szCs w:val="22"/>
        </w:rPr>
        <w:t>.202</w:t>
      </w:r>
      <w:r w:rsidR="00D326B1">
        <w:rPr>
          <w:rFonts w:ascii="Calibri" w:hAnsi="Calibri" w:cs="Calibri"/>
          <w:b/>
          <w:spacing w:val="-1"/>
          <w:sz w:val="22"/>
          <w:szCs w:val="22"/>
        </w:rPr>
        <w:t>4</w:t>
      </w:r>
    </w:p>
    <w:p w14:paraId="131C82D6" w14:textId="1223922B" w:rsidR="00865340" w:rsidRPr="00865340" w:rsidRDefault="00865340" w:rsidP="00865340">
      <w:pPr>
        <w:spacing w:line="240" w:lineRule="auto"/>
        <w:jc w:val="right"/>
        <w:rPr>
          <w:rFonts w:ascii="Calibri" w:hAnsi="Calibri" w:cs="Calibri"/>
          <w:b/>
          <w:sz w:val="22"/>
          <w:szCs w:val="22"/>
        </w:rPr>
      </w:pPr>
      <w:r w:rsidRPr="00865340">
        <w:rPr>
          <w:rFonts w:ascii="Calibri" w:hAnsi="Calibri" w:cs="Calibri"/>
          <w:b/>
          <w:sz w:val="22"/>
          <w:szCs w:val="22"/>
        </w:rPr>
        <w:t xml:space="preserve">Załącznik nr </w:t>
      </w:r>
      <w:r w:rsidR="00D326B1">
        <w:rPr>
          <w:rFonts w:ascii="Calibri" w:hAnsi="Calibri" w:cs="Calibri"/>
          <w:b/>
          <w:sz w:val="22"/>
          <w:szCs w:val="22"/>
        </w:rPr>
        <w:t>8</w:t>
      </w:r>
      <w:r w:rsidRPr="00865340">
        <w:rPr>
          <w:rFonts w:ascii="Calibri" w:hAnsi="Calibri" w:cs="Calibri"/>
          <w:b/>
          <w:sz w:val="22"/>
          <w:szCs w:val="22"/>
        </w:rPr>
        <w:t xml:space="preserve"> do SWZ</w:t>
      </w:r>
    </w:p>
    <w:p w14:paraId="47D4007E" w14:textId="77777777" w:rsidR="00865340" w:rsidRPr="00865340" w:rsidRDefault="00865340" w:rsidP="00865340">
      <w:pPr>
        <w:tabs>
          <w:tab w:val="num" w:pos="0"/>
          <w:tab w:val="left" w:pos="9000"/>
        </w:tabs>
        <w:suppressAutoHyphens/>
        <w:spacing w:before="240" w:after="240"/>
        <w:jc w:val="center"/>
        <w:outlineLvl w:val="0"/>
        <w:rPr>
          <w:rFonts w:asciiTheme="minorHAnsi" w:hAnsiTheme="minorHAnsi" w:cstheme="minorHAnsi"/>
          <w:b/>
          <w:spacing w:val="30"/>
          <w:sz w:val="22"/>
          <w:szCs w:val="22"/>
        </w:rPr>
      </w:pPr>
      <w:r w:rsidRPr="00865340">
        <w:rPr>
          <w:rFonts w:asciiTheme="minorHAnsi" w:hAnsiTheme="minorHAnsi" w:cstheme="minorHAnsi"/>
          <w:b/>
          <w:spacing w:val="30"/>
          <w:sz w:val="22"/>
          <w:szCs w:val="22"/>
        </w:rPr>
        <w:t>OŚWIADCZENIE WYKONAWCY O AKTUALNOŚCI INFORMACJI ZAWARTYCH W OŚWIADCZENIU, O KTÓRYM MOWA W ART. 125 UST. 1 USTAWY PZP – JEDZ</w:t>
      </w:r>
    </w:p>
    <w:p w14:paraId="2B23B6D2" w14:textId="77777777" w:rsidR="00865340" w:rsidRPr="00865340" w:rsidRDefault="00865340" w:rsidP="00865340">
      <w:pPr>
        <w:spacing w:after="240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b/>
          <w:bCs/>
          <w:sz w:val="22"/>
          <w:szCs w:val="22"/>
        </w:rPr>
        <w:t>Wykonawca:</w:t>
      </w:r>
    </w:p>
    <w:p w14:paraId="14294FFD" w14:textId="77777777" w:rsidR="00865340" w:rsidRPr="00865340" w:rsidRDefault="00865340" w:rsidP="00865340">
      <w:pPr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………………………………………………………………………...............………</w:t>
      </w:r>
    </w:p>
    <w:p w14:paraId="0FEE4B25" w14:textId="77777777" w:rsidR="00865340" w:rsidRPr="00865340" w:rsidRDefault="00865340" w:rsidP="00865340">
      <w:pPr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i/>
          <w:iCs/>
          <w:sz w:val="22"/>
          <w:szCs w:val="22"/>
        </w:rPr>
        <w:t>(pełna nazwa/imię i nazwisko/ adres/ w zależności od podmiotu: NIP/PESEL, KRS/</w:t>
      </w:r>
      <w:proofErr w:type="spellStart"/>
      <w:r w:rsidRPr="00865340">
        <w:rPr>
          <w:rFonts w:ascii="Calibri" w:hAnsi="Calibri" w:cs="Calibri"/>
          <w:i/>
          <w:iCs/>
          <w:sz w:val="22"/>
          <w:szCs w:val="22"/>
        </w:rPr>
        <w:t>CEiDG</w:t>
      </w:r>
      <w:proofErr w:type="spellEnd"/>
      <w:r w:rsidRPr="00865340">
        <w:rPr>
          <w:rFonts w:ascii="Calibri" w:hAnsi="Calibri" w:cs="Calibri"/>
          <w:i/>
          <w:iCs/>
          <w:sz w:val="22"/>
          <w:szCs w:val="22"/>
        </w:rPr>
        <w:t xml:space="preserve">) </w:t>
      </w:r>
    </w:p>
    <w:p w14:paraId="43C580B1" w14:textId="77777777" w:rsidR="00865340" w:rsidRPr="00865340" w:rsidRDefault="00865340" w:rsidP="00865340">
      <w:pPr>
        <w:spacing w:before="240" w:after="240"/>
        <w:rPr>
          <w:rFonts w:ascii="Calibri" w:hAnsi="Calibri" w:cs="Calibri"/>
          <w:sz w:val="22"/>
          <w:szCs w:val="22"/>
          <w:u w:val="single"/>
        </w:rPr>
      </w:pPr>
      <w:r w:rsidRPr="00865340">
        <w:rPr>
          <w:rFonts w:ascii="Calibri" w:hAnsi="Calibri" w:cs="Calibri"/>
          <w:sz w:val="22"/>
          <w:szCs w:val="22"/>
          <w:u w:val="single"/>
        </w:rPr>
        <w:t xml:space="preserve">reprezentowany przez: </w:t>
      </w:r>
    </w:p>
    <w:p w14:paraId="0AE6CD43" w14:textId="77777777" w:rsidR="00865340" w:rsidRPr="00865340" w:rsidRDefault="00865340" w:rsidP="00865340">
      <w:pPr>
        <w:spacing w:after="240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………………………………………………………………………...............………</w:t>
      </w:r>
    </w:p>
    <w:p w14:paraId="535D3757" w14:textId="3C2A0911" w:rsidR="00865340" w:rsidRPr="00865340" w:rsidRDefault="00865340" w:rsidP="00865340">
      <w:pPr>
        <w:spacing w:before="120" w:after="480"/>
        <w:rPr>
          <w:rFonts w:ascii="Calibri" w:hAnsi="Calibri"/>
          <w:sz w:val="22"/>
          <w:szCs w:val="22"/>
        </w:rPr>
      </w:pPr>
      <w:r w:rsidRPr="00865340">
        <w:rPr>
          <w:rFonts w:ascii="Calibri" w:hAnsi="Calibri"/>
          <w:sz w:val="22"/>
          <w:szCs w:val="22"/>
        </w:rPr>
        <w:t xml:space="preserve">Na potrzeby postępowania o udzielenie zamówienia publicznego pn. </w:t>
      </w:r>
      <w:r w:rsidR="00D326B1" w:rsidRPr="00D326B1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Pełnienie funkcji Instytucji Pośredniczącej w zakresie zadań związanych z wdrażaniem Działania 1.1. Badania i innowacje w przedsiębiorstwach w ramach Priorytetu 1 Fundusze europejskie dla konkurencyjnego i inteligentnego Pomorza programu Fundusze Europejskie dla Pomorza 2021-2027</w:t>
      </w:r>
      <w:r w:rsidRPr="00865340">
        <w:rPr>
          <w:rFonts w:ascii="Calibri" w:eastAsiaTheme="minorHAnsi" w:hAnsi="Calibri" w:cs="Calibri"/>
          <w:b/>
          <w:sz w:val="22"/>
          <w:szCs w:val="22"/>
          <w:lang w:eastAsia="en-US"/>
        </w:rPr>
        <w:t xml:space="preserve"> </w:t>
      </w:r>
      <w:r w:rsidRPr="00865340">
        <w:rPr>
          <w:rFonts w:ascii="Calibri" w:hAnsi="Calibri" w:cs="Calibri"/>
          <w:color w:val="000000"/>
          <w:sz w:val="22"/>
          <w:szCs w:val="22"/>
        </w:rPr>
        <w:t>prowadzonego przez Województwo Pomorskie</w:t>
      </w:r>
      <w:r w:rsidRPr="00865340">
        <w:rPr>
          <w:rFonts w:ascii="Calibri" w:hAnsi="Calibri"/>
          <w:sz w:val="22"/>
          <w:szCs w:val="22"/>
        </w:rPr>
        <w:t xml:space="preserve"> oświadczam, co następuje:</w:t>
      </w:r>
    </w:p>
    <w:p w14:paraId="3A20E0B1" w14:textId="77777777" w:rsidR="00865340" w:rsidRPr="00865340" w:rsidRDefault="00865340" w:rsidP="00865340">
      <w:pPr>
        <w:tabs>
          <w:tab w:val="left" w:pos="567"/>
        </w:tabs>
        <w:spacing w:before="120" w:after="120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Oświadczam, że są aktualne informacje zawarte w oświadczeniu, o którym mowa w art. 125 ust. 1 ustawy Pzp o niepodleganiu wykluczeniu, spełnianiu warunków udziału w postępowaniu (JEDZ), w zakresie podstaw wykluczenia z postępowania wskazanych przez Zamawiającego, o których mowa w:</w:t>
      </w:r>
    </w:p>
    <w:p w14:paraId="1A58C935" w14:textId="77777777" w:rsidR="00865340" w:rsidRPr="00865340" w:rsidRDefault="00865340" w:rsidP="00865340">
      <w:pPr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art. 108 ust. 1 pkt 3 ustawy,</w:t>
      </w:r>
    </w:p>
    <w:p w14:paraId="5B2BC71A" w14:textId="77777777" w:rsidR="00865340" w:rsidRPr="00865340" w:rsidRDefault="00865340" w:rsidP="00865340">
      <w:pPr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art. 108 ust. 1 pkt 4 ustawy, dotyczących orzeczenia zakazu ubiegania się o zamówienie publiczne tytułem środka zapobiegawczego,</w:t>
      </w:r>
    </w:p>
    <w:p w14:paraId="398209E9" w14:textId="77777777" w:rsidR="00865340" w:rsidRPr="00865340" w:rsidRDefault="00865340" w:rsidP="00865340">
      <w:pPr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art. 108 ust. 1 pkt 5 ustawy, dotyczących zawarcia z innymi Wykonawcami porozumienia mającego na celu zakłócenie konkurencji,</w:t>
      </w:r>
    </w:p>
    <w:p w14:paraId="4CC304D6" w14:textId="7D78CA46" w:rsidR="00865340" w:rsidRDefault="00865340" w:rsidP="00865340">
      <w:pPr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865340">
        <w:rPr>
          <w:rFonts w:ascii="Calibri" w:hAnsi="Calibri" w:cs="Calibri"/>
          <w:sz w:val="22"/>
          <w:szCs w:val="22"/>
        </w:rPr>
        <w:t>art. 108 ust. 1 pkt 6 ustawy</w:t>
      </w:r>
      <w:r w:rsidR="00D326B1">
        <w:rPr>
          <w:rFonts w:ascii="Calibri" w:hAnsi="Calibri" w:cs="Calibri"/>
          <w:sz w:val="22"/>
          <w:szCs w:val="22"/>
        </w:rPr>
        <w:t>,</w:t>
      </w:r>
    </w:p>
    <w:p w14:paraId="1DF4E089" w14:textId="7465FA97" w:rsidR="00D326B1" w:rsidRPr="00865340" w:rsidRDefault="00D326B1" w:rsidP="00865340">
      <w:pPr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28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art. 109 ust. 1 pkt 8 ustawy. </w:t>
      </w:r>
    </w:p>
    <w:p w14:paraId="709D73BC" w14:textId="77777777" w:rsidR="00865340" w:rsidRPr="00865340" w:rsidRDefault="00865340" w:rsidP="00865340">
      <w:pPr>
        <w:tabs>
          <w:tab w:val="left" w:pos="284"/>
        </w:tabs>
        <w:spacing w:before="360" w:line="20" w:lineRule="atLeast"/>
        <w:jc w:val="center"/>
        <w:rPr>
          <w:rFonts w:asciiTheme="minorHAnsi" w:hAnsiTheme="minorHAnsi"/>
          <w:sz w:val="22"/>
          <w:szCs w:val="22"/>
        </w:rPr>
      </w:pPr>
      <w:r w:rsidRPr="00865340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636DE603" w14:textId="77777777" w:rsidR="00865340" w:rsidRPr="00865340" w:rsidRDefault="00865340" w:rsidP="00865340">
      <w:pPr>
        <w:tabs>
          <w:tab w:val="left" w:pos="284"/>
        </w:tabs>
        <w:jc w:val="center"/>
        <w:rPr>
          <w:rFonts w:ascii="Calibri" w:hAnsi="Calibri" w:cs="Calibri"/>
          <w:i/>
          <w:sz w:val="22"/>
          <w:szCs w:val="22"/>
        </w:rPr>
      </w:pPr>
      <w:r w:rsidRPr="00865340">
        <w:rPr>
          <w:rFonts w:ascii="Calibri" w:hAnsi="Calibri"/>
          <w:i/>
          <w:sz w:val="22"/>
          <w:szCs w:val="22"/>
        </w:rPr>
        <w:t xml:space="preserve">Kwalifikowany podpis elektroniczny osoby upoważnionej do reprezentowania Wykonawcy/ </w:t>
      </w:r>
      <w:r w:rsidRPr="00865340">
        <w:rPr>
          <w:rFonts w:ascii="Calibri" w:hAnsi="Calibri" w:cs="Calibri"/>
          <w:i/>
          <w:sz w:val="22"/>
          <w:szCs w:val="22"/>
        </w:rPr>
        <w:t>Podmiot udostępniający zasoby</w:t>
      </w:r>
    </w:p>
    <w:p w14:paraId="0A1DDE87" w14:textId="77777777" w:rsidR="00865340" w:rsidRPr="00865340" w:rsidRDefault="00865340" w:rsidP="00865340">
      <w:pPr>
        <w:spacing w:line="240" w:lineRule="auto"/>
        <w:rPr>
          <w:rFonts w:ascii="Calibri" w:hAnsi="Calibri" w:cs="Calibri"/>
          <w:i/>
          <w:sz w:val="22"/>
          <w:szCs w:val="22"/>
        </w:rPr>
      </w:pPr>
      <w:r w:rsidRPr="00865340">
        <w:rPr>
          <w:rFonts w:ascii="Calibri" w:hAnsi="Calibri" w:cs="Calibri"/>
          <w:i/>
          <w:sz w:val="22"/>
          <w:szCs w:val="22"/>
        </w:rPr>
        <w:br w:type="page"/>
      </w:r>
    </w:p>
    <w:p w14:paraId="36EEA7ED" w14:textId="78AB81C7" w:rsidR="00865340" w:rsidRPr="00865340" w:rsidRDefault="00865340" w:rsidP="00865340">
      <w:pPr>
        <w:spacing w:line="240" w:lineRule="auto"/>
        <w:rPr>
          <w:rFonts w:ascii="Calibri" w:hAnsi="Calibri" w:cs="Calibri"/>
          <w:b/>
          <w:spacing w:val="-1"/>
          <w:sz w:val="22"/>
          <w:szCs w:val="22"/>
        </w:rPr>
      </w:pPr>
      <w:r w:rsidRPr="00865340">
        <w:rPr>
          <w:rFonts w:ascii="Calibri" w:hAnsi="Calibri" w:cs="Calibri"/>
          <w:b/>
          <w:spacing w:val="-1"/>
          <w:sz w:val="22"/>
          <w:szCs w:val="22"/>
        </w:rPr>
        <w:lastRenderedPageBreak/>
        <w:t>DAZ-Z.272.</w:t>
      </w:r>
      <w:r w:rsidR="00B41288">
        <w:rPr>
          <w:rFonts w:ascii="Calibri" w:hAnsi="Calibri" w:cs="Calibri"/>
          <w:b/>
          <w:spacing w:val="-1"/>
          <w:sz w:val="22"/>
          <w:szCs w:val="22"/>
        </w:rPr>
        <w:t>29</w:t>
      </w:r>
      <w:r w:rsidRPr="00865340">
        <w:rPr>
          <w:rFonts w:ascii="Calibri" w:hAnsi="Calibri" w:cs="Calibri"/>
          <w:b/>
          <w:spacing w:val="-1"/>
          <w:sz w:val="22"/>
          <w:szCs w:val="22"/>
        </w:rPr>
        <w:t>.202</w:t>
      </w:r>
      <w:r w:rsidR="00B41288">
        <w:rPr>
          <w:rFonts w:ascii="Calibri" w:hAnsi="Calibri" w:cs="Calibri"/>
          <w:b/>
          <w:spacing w:val="-1"/>
          <w:sz w:val="22"/>
          <w:szCs w:val="22"/>
        </w:rPr>
        <w:t>4</w:t>
      </w:r>
    </w:p>
    <w:p w14:paraId="7CAD027D" w14:textId="06BAEED2" w:rsidR="00865340" w:rsidRPr="00865340" w:rsidRDefault="00865340" w:rsidP="00865340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Załącznik nr </w:t>
      </w:r>
      <w:r w:rsidR="00B41288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9</w:t>
      </w: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do SWZ</w:t>
      </w:r>
    </w:p>
    <w:p w14:paraId="14457BFC" w14:textId="77777777" w:rsidR="00865340" w:rsidRPr="00865340" w:rsidRDefault="00865340" w:rsidP="00865340">
      <w:pPr>
        <w:spacing w:before="360"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Wykonawcy wspólnie</w:t>
      </w: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ubiegający się o udzielenie zamówienia:</w:t>
      </w:r>
    </w:p>
    <w:p w14:paraId="48B22EB7" w14:textId="77777777" w:rsidR="00865340" w:rsidRPr="00865340" w:rsidRDefault="00865340" w:rsidP="0086534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…………………………………….</w:t>
      </w:r>
    </w:p>
    <w:p w14:paraId="76B6F6D9" w14:textId="77777777" w:rsidR="00865340" w:rsidRPr="00865340" w:rsidRDefault="00865340" w:rsidP="0086534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…………………………………….</w:t>
      </w:r>
    </w:p>
    <w:p w14:paraId="6428D0E6" w14:textId="77777777" w:rsidR="00865340" w:rsidRPr="00865340" w:rsidRDefault="00865340" w:rsidP="00865340">
      <w:pPr>
        <w:spacing w:after="160" w:line="259" w:lineRule="auto"/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(pełna nazwa, adres ,w zależności od podmiotu: NIP/PESEL,KRS/</w:t>
      </w:r>
      <w:proofErr w:type="spellStart"/>
      <w:r w:rsidRPr="00865340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CEiDG</w:t>
      </w:r>
      <w:proofErr w:type="spellEnd"/>
      <w:r w:rsidRPr="00865340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)</w:t>
      </w:r>
    </w:p>
    <w:p w14:paraId="0CE30151" w14:textId="77777777" w:rsidR="00865340" w:rsidRPr="00865340" w:rsidRDefault="00865340" w:rsidP="00865340">
      <w:pPr>
        <w:spacing w:before="480" w:line="240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Oświadczenie Wykonawców wspólnie ubiegających się o udzielenie zamówienia</w:t>
      </w:r>
    </w:p>
    <w:p w14:paraId="7BB63A44" w14:textId="77777777" w:rsidR="00865340" w:rsidRPr="00865340" w:rsidRDefault="00865340" w:rsidP="00865340">
      <w:pPr>
        <w:spacing w:line="240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Składane na podstawie art. 117 ust. 4 ustawy z dnia 11 września 2019 r.</w:t>
      </w:r>
    </w:p>
    <w:p w14:paraId="18E64B9A" w14:textId="77777777" w:rsidR="00865340" w:rsidRPr="00865340" w:rsidRDefault="00865340" w:rsidP="00865340">
      <w:pPr>
        <w:spacing w:line="240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Prawo zamówień publicznych (t.j. Dz.U. z 2023 r. poz. 1605 ze zm.)</w:t>
      </w:r>
    </w:p>
    <w:p w14:paraId="55EF0106" w14:textId="77777777" w:rsidR="00865340" w:rsidRPr="00865340" w:rsidRDefault="00865340" w:rsidP="00865340">
      <w:pPr>
        <w:spacing w:before="240"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Dotyczące usług które wykonają poszczególni Wykonawcy.</w:t>
      </w:r>
    </w:p>
    <w:p w14:paraId="4D073838" w14:textId="5E81E5B4" w:rsidR="00865340" w:rsidRPr="00865340" w:rsidRDefault="00865340" w:rsidP="00865340">
      <w:pPr>
        <w:spacing w:before="360"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Na potrzeby postępowania o udzielenie zamówienia publicznego prowadzonego przez Województwo Pomorskie o numerze DAZ-Z.272.</w:t>
      </w:r>
      <w:r w:rsidR="00B41288">
        <w:rPr>
          <w:rFonts w:asciiTheme="minorHAnsi" w:eastAsiaTheme="minorHAnsi" w:hAnsiTheme="minorHAnsi" w:cstheme="minorBidi"/>
          <w:sz w:val="22"/>
          <w:szCs w:val="22"/>
          <w:lang w:eastAsia="en-US"/>
        </w:rPr>
        <w:t>29</w:t>
      </w: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.202</w:t>
      </w:r>
      <w:r w:rsidR="00B41288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pn. </w:t>
      </w:r>
      <w:r w:rsidR="00B41288" w:rsidRPr="00B41288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Pełnienie funkcji Instytucji Pośredniczącej w zakresie zadań związanych z wdrażaniem Działania 1.1. Badania i innowacje w przedsiębiorstwach </w:t>
      </w:r>
      <w:r w:rsidR="00A949E2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br/>
      </w:r>
      <w:r w:rsidR="00B41288" w:rsidRPr="00B41288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w ramach Priorytetu 1 Fundusze europejskie dla konkurencyjnego i inteligentnego Pomorza programu Fundusze Europejskie dla Pomorza 2021-2027</w:t>
      </w:r>
      <w:r w:rsidRPr="00865340">
        <w:rPr>
          <w:rFonts w:ascii="Calibri" w:eastAsiaTheme="minorHAnsi" w:hAnsi="Calibri" w:cs="Calibri"/>
          <w:b/>
          <w:sz w:val="22"/>
          <w:szCs w:val="22"/>
          <w:lang w:eastAsia="en-US"/>
        </w:rPr>
        <w:t xml:space="preserve"> </w:t>
      </w: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oświadczam, że:</w:t>
      </w:r>
    </w:p>
    <w:p w14:paraId="29048B8B" w14:textId="77777777" w:rsidR="00865340" w:rsidRPr="00865340" w:rsidRDefault="00865340" w:rsidP="00865340">
      <w:pPr>
        <w:numPr>
          <w:ilvl w:val="0"/>
          <w:numId w:val="33"/>
        </w:numPr>
        <w:spacing w:before="240" w:after="160" w:line="259" w:lineRule="auto"/>
        <w:ind w:left="142"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Wykonawca…………………………………………………………….…….zrealizuje następujące usługi:</w:t>
      </w:r>
    </w:p>
    <w:p w14:paraId="2E6A2D1D" w14:textId="77777777" w:rsidR="00865340" w:rsidRPr="00865340" w:rsidRDefault="00865340" w:rsidP="00865340">
      <w:pPr>
        <w:spacing w:after="160" w:line="259" w:lineRule="auto"/>
        <w:ind w:left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3A516E4D" w14:textId="77777777" w:rsidR="00865340" w:rsidRPr="00865340" w:rsidRDefault="00865340" w:rsidP="00865340">
      <w:pPr>
        <w:numPr>
          <w:ilvl w:val="0"/>
          <w:numId w:val="33"/>
        </w:numPr>
        <w:spacing w:before="240" w:after="160" w:line="259" w:lineRule="auto"/>
        <w:ind w:left="142"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Wykonawca…………………………………………………………….…….zrealizuje następujące usługi:</w:t>
      </w:r>
    </w:p>
    <w:p w14:paraId="610165B9" w14:textId="77777777" w:rsidR="00865340" w:rsidRPr="00865340" w:rsidRDefault="00865340" w:rsidP="00865340">
      <w:pPr>
        <w:spacing w:after="160" w:line="259" w:lineRule="auto"/>
        <w:ind w:left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0DA85DAD" w14:textId="77777777" w:rsidR="00865340" w:rsidRPr="00865340" w:rsidRDefault="00865340" w:rsidP="00865340">
      <w:pPr>
        <w:numPr>
          <w:ilvl w:val="0"/>
          <w:numId w:val="33"/>
        </w:numPr>
        <w:spacing w:before="240" w:after="160" w:line="259" w:lineRule="auto"/>
        <w:ind w:left="142"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Wykonawca…………………………………………………………….…….zrealizuje następujące usługi:</w:t>
      </w:r>
    </w:p>
    <w:p w14:paraId="0F1E65CE" w14:textId="77777777" w:rsidR="00865340" w:rsidRPr="00865340" w:rsidRDefault="00865340" w:rsidP="00865340">
      <w:pPr>
        <w:spacing w:after="160" w:line="259" w:lineRule="auto"/>
        <w:ind w:left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1C344CE8" w14:textId="77777777" w:rsidR="00865340" w:rsidRPr="00865340" w:rsidRDefault="00865340" w:rsidP="00865340">
      <w:pPr>
        <w:spacing w:before="840" w:line="240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………………………………………………………………………………………………………………………………….…</w:t>
      </w:r>
    </w:p>
    <w:p w14:paraId="1D77152F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5340">
        <w:rPr>
          <w:rFonts w:asciiTheme="minorHAnsi" w:eastAsiaTheme="minorHAnsi" w:hAnsiTheme="minorHAnsi" w:cstheme="minorBidi"/>
          <w:sz w:val="22"/>
          <w:szCs w:val="22"/>
          <w:lang w:eastAsia="en-US"/>
        </w:rPr>
        <w:t>Kwalifikowany podpis elektroniczny osoby upoważnionej do reprezentowania Wykonawcy</w:t>
      </w:r>
    </w:p>
    <w:p w14:paraId="7C7468B0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8E1261F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080223F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EAE7A18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68EAED5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AD5D920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8F77FDD" w14:textId="77777777" w:rsidR="00865340" w:rsidRPr="00865340" w:rsidRDefault="00865340" w:rsidP="00865340">
      <w:pPr>
        <w:tabs>
          <w:tab w:val="left" w:pos="284"/>
        </w:tabs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9F0EF98" w14:textId="6CC0EE50" w:rsidR="00D326B1" w:rsidRDefault="00D326B1">
      <w:pPr>
        <w:spacing w:line="24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14:paraId="4C3B2686" w14:textId="5E53DEF7" w:rsidR="00865340" w:rsidRPr="00865340" w:rsidRDefault="00865340" w:rsidP="00865340">
      <w:pPr>
        <w:spacing w:line="240" w:lineRule="auto"/>
        <w:rPr>
          <w:rFonts w:ascii="Calibri" w:eastAsia="SimSun" w:hAnsi="Calibri" w:cs="Calibri"/>
          <w:b/>
          <w:spacing w:val="-1"/>
          <w:sz w:val="22"/>
          <w:szCs w:val="22"/>
        </w:rPr>
      </w:pPr>
      <w:r w:rsidRPr="00865340">
        <w:rPr>
          <w:rFonts w:ascii="Calibri" w:eastAsia="SimSun" w:hAnsi="Calibri" w:cs="Calibri"/>
          <w:b/>
          <w:spacing w:val="-1"/>
          <w:sz w:val="22"/>
          <w:szCs w:val="22"/>
        </w:rPr>
        <w:lastRenderedPageBreak/>
        <w:t>DAZ-Z.272.</w:t>
      </w:r>
      <w:r w:rsidR="00B41288">
        <w:rPr>
          <w:rFonts w:ascii="Calibri" w:eastAsia="SimSun" w:hAnsi="Calibri" w:cs="Calibri"/>
          <w:b/>
          <w:spacing w:val="-1"/>
          <w:sz w:val="22"/>
          <w:szCs w:val="22"/>
        </w:rPr>
        <w:t>29</w:t>
      </w:r>
      <w:r w:rsidRPr="00865340">
        <w:rPr>
          <w:rFonts w:ascii="Calibri" w:eastAsia="SimSun" w:hAnsi="Calibri" w:cs="Calibri"/>
          <w:b/>
          <w:spacing w:val="-1"/>
          <w:sz w:val="22"/>
          <w:szCs w:val="22"/>
        </w:rPr>
        <w:t>.202</w:t>
      </w:r>
      <w:r w:rsidR="00B41288">
        <w:rPr>
          <w:rFonts w:ascii="Calibri" w:eastAsia="SimSun" w:hAnsi="Calibri" w:cs="Calibri"/>
          <w:b/>
          <w:spacing w:val="-1"/>
          <w:sz w:val="22"/>
          <w:szCs w:val="22"/>
        </w:rPr>
        <w:t>4</w:t>
      </w:r>
    </w:p>
    <w:p w14:paraId="1441BD6C" w14:textId="5C55E51F" w:rsidR="00865340" w:rsidRPr="00865340" w:rsidRDefault="00865340" w:rsidP="00865340">
      <w:pPr>
        <w:spacing w:line="240" w:lineRule="auto"/>
        <w:jc w:val="right"/>
        <w:rPr>
          <w:rFonts w:ascii="Calibri" w:eastAsia="SimSun" w:hAnsi="Calibri" w:cs="Calibri"/>
          <w:b/>
          <w:sz w:val="22"/>
          <w:szCs w:val="22"/>
        </w:rPr>
      </w:pPr>
      <w:r w:rsidRPr="00865340">
        <w:rPr>
          <w:rFonts w:ascii="Calibri" w:eastAsia="SimSun" w:hAnsi="Calibri" w:cs="Calibri"/>
          <w:b/>
          <w:sz w:val="22"/>
          <w:szCs w:val="22"/>
        </w:rPr>
        <w:t xml:space="preserve">Załącznik nr </w:t>
      </w:r>
      <w:r w:rsidR="00B41288">
        <w:rPr>
          <w:rFonts w:ascii="Calibri" w:eastAsia="SimSun" w:hAnsi="Calibri" w:cs="Calibri"/>
          <w:b/>
          <w:sz w:val="22"/>
          <w:szCs w:val="22"/>
        </w:rPr>
        <w:t>10</w:t>
      </w:r>
      <w:r w:rsidRPr="00865340">
        <w:rPr>
          <w:rFonts w:ascii="Calibri" w:eastAsia="SimSun" w:hAnsi="Calibri" w:cs="Calibri"/>
          <w:b/>
          <w:sz w:val="22"/>
          <w:szCs w:val="22"/>
        </w:rPr>
        <w:t xml:space="preserve"> do SWZ</w:t>
      </w:r>
    </w:p>
    <w:p w14:paraId="390C8A70" w14:textId="77777777" w:rsidR="00865340" w:rsidRPr="00865340" w:rsidRDefault="00865340" w:rsidP="00865340">
      <w:pPr>
        <w:shd w:val="clear" w:color="auto" w:fill="DEEAF6" w:themeFill="accent1" w:themeFillTint="33"/>
        <w:suppressAutoHyphens/>
        <w:spacing w:line="240" w:lineRule="auto"/>
        <w:jc w:val="center"/>
        <w:rPr>
          <w:rFonts w:ascii="Times New Roman" w:hAnsi="Times New Roman"/>
          <w:b/>
          <w:bCs/>
          <w:iCs/>
          <w:lang w:eastAsia="ar-SA"/>
        </w:rPr>
      </w:pPr>
    </w:p>
    <w:p w14:paraId="3127B8FD" w14:textId="77777777" w:rsidR="00865340" w:rsidRPr="00865340" w:rsidRDefault="00865340" w:rsidP="00865340">
      <w:pPr>
        <w:shd w:val="clear" w:color="auto" w:fill="DEEAF6" w:themeFill="accent1" w:themeFillTint="33"/>
        <w:suppressAutoHyphens/>
        <w:spacing w:line="240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t xml:space="preserve">OŚWIADCZENIE </w:t>
      </w:r>
    </w:p>
    <w:p w14:paraId="5BF094A1" w14:textId="77777777" w:rsidR="00865340" w:rsidRPr="00865340" w:rsidRDefault="00865340" w:rsidP="00865340">
      <w:pPr>
        <w:shd w:val="clear" w:color="auto" w:fill="DEEAF6" w:themeFill="accent1" w:themeFillTint="33"/>
        <w:suppressAutoHyphens/>
        <w:spacing w:line="240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t>Wykonawcy/Wykonawcy wspólnie ubiegającego się o udzielenie zamówienia</w:t>
      </w:r>
    </w:p>
    <w:p w14:paraId="3782D2B5" w14:textId="77777777" w:rsidR="00865340" w:rsidRPr="00865340" w:rsidRDefault="00865340" w:rsidP="00865340">
      <w:pPr>
        <w:shd w:val="clear" w:color="auto" w:fill="DEEAF6" w:themeFill="accent1" w:themeFillTint="33"/>
        <w:suppressAutoHyphens/>
        <w:spacing w:line="240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t xml:space="preserve">składane w zakresie art. 5k rozporządzenia Rady UE 833/2014 z dnia 31 lipca 2014 r., dotyczącego środków ograniczających w związku z działaniami Rosji destabilizującymi sytuację na Ukrainie, </w:t>
      </w:r>
      <w:r w:rsidRPr="00865340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br/>
        <w:t>w brzmieniu nadanym rozporządzeniem Rady UE 2022/576 z dnia 8 kwietnia 2022 r.</w:t>
      </w:r>
    </w:p>
    <w:p w14:paraId="30DA4B03" w14:textId="77777777" w:rsidR="00865340" w:rsidRPr="00865340" w:rsidRDefault="00865340" w:rsidP="00865340">
      <w:pPr>
        <w:shd w:val="clear" w:color="auto" w:fill="DEEAF6" w:themeFill="accent1" w:themeFillTint="33"/>
        <w:suppressAutoHyphens/>
        <w:spacing w:line="240" w:lineRule="auto"/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</w:pPr>
    </w:p>
    <w:p w14:paraId="417C8316" w14:textId="77777777" w:rsidR="00865340" w:rsidRPr="00865340" w:rsidRDefault="00865340" w:rsidP="00865340">
      <w:pPr>
        <w:suppressAutoHyphens/>
        <w:autoSpaceDE w:val="0"/>
        <w:spacing w:line="240" w:lineRule="auto"/>
        <w:jc w:val="both"/>
        <w:rPr>
          <w:rFonts w:asciiTheme="minorHAnsi" w:hAnsiTheme="minorHAnsi" w:cstheme="minorHAnsi"/>
          <w:iCs/>
          <w:sz w:val="22"/>
          <w:szCs w:val="22"/>
          <w:lang w:eastAsia="ar-SA"/>
        </w:rPr>
      </w:pPr>
    </w:p>
    <w:p w14:paraId="60BDCA64" w14:textId="77777777" w:rsidR="00865340" w:rsidRPr="00865340" w:rsidRDefault="00865340" w:rsidP="00865340">
      <w:pPr>
        <w:suppressAutoHyphens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b/>
          <w:sz w:val="22"/>
          <w:szCs w:val="22"/>
          <w:lang w:eastAsia="ar-SA"/>
        </w:rPr>
        <w:t>……………………………………………………………..</w:t>
      </w:r>
    </w:p>
    <w:p w14:paraId="6C0A51A4" w14:textId="77777777" w:rsidR="00865340" w:rsidRPr="00865340" w:rsidRDefault="00865340" w:rsidP="00865340">
      <w:pPr>
        <w:suppressAutoHyphens/>
        <w:spacing w:line="240" w:lineRule="auto"/>
        <w:jc w:val="center"/>
        <w:rPr>
          <w:rFonts w:asciiTheme="minorHAnsi" w:hAnsiTheme="minorHAnsi" w:cstheme="minorHAnsi"/>
          <w:bCs/>
          <w:iCs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bCs/>
          <w:iCs/>
          <w:sz w:val="22"/>
          <w:szCs w:val="22"/>
          <w:lang w:eastAsia="ar-SA"/>
        </w:rPr>
        <w:t xml:space="preserve"> (pełna </w:t>
      </w:r>
      <w:bookmarkStart w:id="2" w:name="_Hlk63163578"/>
      <w:r w:rsidRPr="00865340">
        <w:rPr>
          <w:rFonts w:asciiTheme="minorHAnsi" w:hAnsiTheme="minorHAnsi" w:cstheme="minorHAnsi"/>
          <w:bCs/>
          <w:iCs/>
          <w:sz w:val="22"/>
          <w:szCs w:val="22"/>
          <w:lang w:eastAsia="ar-SA"/>
        </w:rPr>
        <w:t>nazwa/firma, adres Wykonawcy / Wykonawcy wspólnie ubiegającego się o udzielenie zamówienia)</w:t>
      </w:r>
      <w:bookmarkEnd w:id="2"/>
    </w:p>
    <w:p w14:paraId="62EAEF52" w14:textId="77777777" w:rsidR="00865340" w:rsidRPr="00865340" w:rsidRDefault="00865340" w:rsidP="00865340">
      <w:pPr>
        <w:suppressAutoHyphens/>
        <w:spacing w:line="240" w:lineRule="auto"/>
        <w:jc w:val="center"/>
        <w:rPr>
          <w:rFonts w:asciiTheme="minorHAnsi" w:hAnsiTheme="minorHAnsi" w:cstheme="minorHAnsi"/>
          <w:bCs/>
          <w:iCs/>
          <w:sz w:val="22"/>
          <w:szCs w:val="22"/>
          <w:lang w:eastAsia="ar-SA"/>
        </w:rPr>
      </w:pPr>
    </w:p>
    <w:p w14:paraId="69EC089C" w14:textId="6A51C9F6" w:rsidR="00865340" w:rsidRPr="00865340" w:rsidRDefault="00865340" w:rsidP="00865340">
      <w:pPr>
        <w:spacing w:line="24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sz w:val="22"/>
          <w:szCs w:val="22"/>
        </w:rPr>
        <w:t xml:space="preserve">Na potrzeby zamówienia publicznego: </w:t>
      </w:r>
      <w:r w:rsidRPr="00865340">
        <w:rPr>
          <w:rFonts w:asciiTheme="minorHAnsi" w:hAnsiTheme="minorHAnsi" w:cstheme="minorHAnsi"/>
          <w:b/>
          <w:sz w:val="22"/>
          <w:szCs w:val="22"/>
        </w:rPr>
        <w:t xml:space="preserve">nr </w:t>
      </w:r>
      <w:r w:rsidRPr="00865340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>DAZ-Z.272.</w:t>
      </w:r>
      <w:r w:rsidR="00B41288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>29</w:t>
      </w:r>
      <w:r w:rsidRPr="00865340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>.202</w:t>
      </w:r>
      <w:r w:rsidR="00B41288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>4</w:t>
      </w:r>
      <w:r w:rsidRPr="00865340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 xml:space="preserve"> pn. </w:t>
      </w:r>
      <w:r w:rsidR="00B41288" w:rsidRPr="00B41288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Pełnienie funkcji Instytucji Pośredniczącej w zakresie zadań związanych z wdrażaniem Działania 1.1. Badania i innowacje w przedsiębiorstwach w ramach Priorytetu 1 Fundusze europejskie dla konkurencyjnego </w:t>
      </w:r>
      <w:r w:rsidR="00B41288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br/>
      </w:r>
      <w:r w:rsidR="00B41288" w:rsidRPr="00B41288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i inteligentnego Pomorza programu Fundusze Europejskie dla Pomorza 2021-2027</w:t>
      </w:r>
    </w:p>
    <w:p w14:paraId="1F133120" w14:textId="77777777" w:rsidR="00865340" w:rsidRPr="00865340" w:rsidRDefault="00865340" w:rsidP="00865340">
      <w:pPr>
        <w:suppressAutoHyphens/>
        <w:autoSpaceDE w:val="0"/>
        <w:spacing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sz w:val="22"/>
          <w:szCs w:val="22"/>
          <w:lang w:eastAsia="ar-SA"/>
        </w:rPr>
        <w:t xml:space="preserve">oświadczam, że </w:t>
      </w:r>
      <w:r w:rsidRPr="00865340">
        <w:rPr>
          <w:rFonts w:asciiTheme="minorHAnsi" w:hAnsiTheme="minorHAnsi" w:cstheme="minorHAnsi"/>
          <w:color w:val="222222"/>
          <w:sz w:val="22"/>
          <w:szCs w:val="22"/>
        </w:rPr>
        <w:t>Wykonawca nie jest:</w:t>
      </w:r>
    </w:p>
    <w:p w14:paraId="3E50540B" w14:textId="77777777" w:rsidR="00865340" w:rsidRPr="00865340" w:rsidRDefault="00865340" w:rsidP="00865340">
      <w:pPr>
        <w:numPr>
          <w:ilvl w:val="0"/>
          <w:numId w:val="34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color w:val="222222"/>
          <w:sz w:val="22"/>
          <w:szCs w:val="22"/>
        </w:rPr>
        <w:t xml:space="preserve">obywatelem rosyjskim, osobą fizyczną lub prawną, podmiotem lub organem z siedzibą </w:t>
      </w:r>
      <w:r w:rsidRPr="00865340">
        <w:rPr>
          <w:rFonts w:asciiTheme="minorHAnsi" w:hAnsiTheme="minorHAnsi" w:cstheme="minorHAnsi"/>
          <w:color w:val="222222"/>
          <w:sz w:val="22"/>
          <w:szCs w:val="22"/>
        </w:rPr>
        <w:br/>
        <w:t>w Rosji;</w:t>
      </w:r>
    </w:p>
    <w:p w14:paraId="2AB50569" w14:textId="77777777" w:rsidR="00865340" w:rsidRPr="00865340" w:rsidRDefault="00865340" w:rsidP="00865340">
      <w:pPr>
        <w:numPr>
          <w:ilvl w:val="0"/>
          <w:numId w:val="34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color w:val="222222"/>
          <w:sz w:val="22"/>
          <w:szCs w:val="22"/>
        </w:rPr>
        <w:t>osobą prawną, podmiotem lub organem, do których prawa własności bezpośrednio lub pośrednio w ponad 50 % należą do obywateli rosyjskich lub osób fizycznych lub prawnych, podmiotów lub organów z siedzibą w Rosji;</w:t>
      </w:r>
    </w:p>
    <w:p w14:paraId="7D9D57B2" w14:textId="77777777" w:rsidR="00865340" w:rsidRPr="00865340" w:rsidRDefault="00865340" w:rsidP="00865340">
      <w:pPr>
        <w:numPr>
          <w:ilvl w:val="0"/>
          <w:numId w:val="34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color w:val="222222"/>
          <w:sz w:val="22"/>
          <w:szCs w:val="22"/>
        </w:rPr>
        <w:t>osobą fizyczną lub prawną, podmiotem lub organem działającym w imieniu lub pod kierunkiem:</w:t>
      </w:r>
    </w:p>
    <w:p w14:paraId="183A3D9B" w14:textId="77777777" w:rsidR="00865340" w:rsidRPr="00865340" w:rsidRDefault="00865340" w:rsidP="00865340">
      <w:pPr>
        <w:numPr>
          <w:ilvl w:val="1"/>
          <w:numId w:val="34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color w:val="222222"/>
          <w:sz w:val="22"/>
          <w:szCs w:val="22"/>
        </w:rPr>
        <w:t xml:space="preserve">obywateli rosyjskich lub osób fizycznych lub prawnych, podmiotów lub organów </w:t>
      </w:r>
      <w:r w:rsidRPr="00865340">
        <w:rPr>
          <w:rFonts w:asciiTheme="minorHAnsi" w:hAnsiTheme="minorHAnsi" w:cstheme="minorHAnsi"/>
          <w:color w:val="222222"/>
          <w:sz w:val="22"/>
          <w:szCs w:val="22"/>
        </w:rPr>
        <w:br/>
        <w:t>z siedzibą w Rosji lub</w:t>
      </w:r>
    </w:p>
    <w:p w14:paraId="0D5A1331" w14:textId="77777777" w:rsidR="00865340" w:rsidRPr="00865340" w:rsidRDefault="00865340" w:rsidP="00865340">
      <w:pPr>
        <w:numPr>
          <w:ilvl w:val="1"/>
          <w:numId w:val="34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color w:val="222222"/>
          <w:sz w:val="22"/>
          <w:szCs w:val="22"/>
        </w:rPr>
        <w:t>osób prawnych, podmiotów lub organów, do których prawa własności bezpośrednio lub pośrednio w ponad 50 % należą do obywateli rosyjskich lub osób fizycznych lub prawnych, podmiotów lub organów z siedzibą w Rosji,</w:t>
      </w:r>
    </w:p>
    <w:p w14:paraId="539EF4E6" w14:textId="77777777" w:rsidR="00865340" w:rsidRPr="00865340" w:rsidRDefault="00865340" w:rsidP="00865340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865340">
        <w:rPr>
          <w:rFonts w:asciiTheme="minorHAnsi" w:hAnsiTheme="minorHAnsi" w:cstheme="minorHAnsi"/>
          <w:b/>
          <w:color w:val="222222"/>
          <w:sz w:val="22"/>
          <w:szCs w:val="22"/>
        </w:rPr>
        <w:t>oraz że żaden z podwykonawców, dostawców i podmiotów, na których zdolności wykonawca polega - w przypadku gdy przypada na nich ponad 10 % wartości zamówienia, nie należy do żadnej z powyższych kategorii podmiotów.</w:t>
      </w:r>
    </w:p>
    <w:p w14:paraId="1425FAF1" w14:textId="77777777" w:rsidR="00865340" w:rsidRPr="00865340" w:rsidRDefault="00865340" w:rsidP="00865340">
      <w:pPr>
        <w:suppressAutoHyphens/>
        <w:autoSpaceDE w:val="0"/>
        <w:spacing w:line="24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sz w:val="22"/>
          <w:szCs w:val="22"/>
          <w:lang w:eastAsia="ar-SA"/>
        </w:rPr>
        <w:t xml:space="preserve">Tym samym oświadczam, iż: </w:t>
      </w:r>
      <w:r w:rsidRPr="00865340">
        <w:rPr>
          <w:rFonts w:asciiTheme="minorHAnsi" w:hAnsiTheme="minorHAnsi" w:cstheme="minorHAnsi"/>
          <w:sz w:val="22"/>
          <w:szCs w:val="22"/>
          <w:u w:val="single"/>
          <w:lang w:eastAsia="ar-SA"/>
        </w:rPr>
        <w:t>nie istnieją wobec Wykonawcy okoliczności</w:t>
      </w:r>
      <w:r w:rsidRPr="00865340">
        <w:rPr>
          <w:rFonts w:asciiTheme="minorHAnsi" w:hAnsiTheme="minorHAnsi" w:cstheme="minorHAnsi"/>
          <w:sz w:val="22"/>
          <w:szCs w:val="22"/>
          <w:lang w:eastAsia="ar-SA"/>
        </w:rPr>
        <w:t>, o których mowa w art. 5k rozporządzenia Rady UE 833/2014, w brzmieniu nadanym rozporządzeniem Rady UE 2022/576.</w:t>
      </w:r>
    </w:p>
    <w:p w14:paraId="1018ABCC" w14:textId="77777777" w:rsidR="00865340" w:rsidRPr="00865340" w:rsidRDefault="00865340" w:rsidP="00865340">
      <w:pPr>
        <w:suppressAutoHyphens/>
        <w:autoSpaceDE w:val="0"/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</w:pPr>
    </w:p>
    <w:p w14:paraId="1D836616" w14:textId="77777777" w:rsidR="00865340" w:rsidRPr="00865340" w:rsidRDefault="00865340" w:rsidP="00865340">
      <w:pPr>
        <w:suppressAutoHyphens/>
        <w:autoSpaceDE w:val="0"/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</w:pPr>
      <w:r w:rsidRPr="00865340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UWAGA:</w:t>
      </w:r>
    </w:p>
    <w:p w14:paraId="54F01D94" w14:textId="77777777" w:rsidR="00865340" w:rsidRPr="00865340" w:rsidRDefault="00865340" w:rsidP="00865340">
      <w:pPr>
        <w:suppressAutoHyphens/>
        <w:autoSpaceDE w:val="0"/>
        <w:spacing w:line="24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865340">
        <w:rPr>
          <w:rFonts w:asciiTheme="minorHAnsi" w:hAnsiTheme="minorHAnsi" w:cstheme="minorHAnsi"/>
          <w:sz w:val="22"/>
          <w:szCs w:val="22"/>
          <w:lang w:eastAsia="ar-SA"/>
        </w:rPr>
        <w:t>w przypadku Wykonawców wspólnie ubiegających się o zamówienie, tj. Konsorcjum lub spółki cywilnej, oświadczenie składa oddzielnie w swoim imieniu każdy członek konsorcjum lub każdy wspólnik spółki cywilnej.</w:t>
      </w:r>
    </w:p>
    <w:p w14:paraId="1AAB8A77" w14:textId="77777777" w:rsidR="00865340" w:rsidRPr="00865340" w:rsidRDefault="00865340" w:rsidP="00865340">
      <w:pPr>
        <w:pBdr>
          <w:bottom w:val="single" w:sz="12" w:space="1" w:color="auto"/>
        </w:pBdr>
        <w:suppressAutoHyphens/>
        <w:autoSpaceDE w:val="0"/>
        <w:spacing w:line="240" w:lineRule="auto"/>
        <w:jc w:val="both"/>
        <w:rPr>
          <w:rFonts w:ascii="Times New Roman" w:hAnsi="Times New Roman"/>
          <w:i/>
          <w:color w:val="FF0000"/>
          <w:sz w:val="22"/>
          <w:szCs w:val="22"/>
          <w:lang w:eastAsia="ar-SA"/>
        </w:rPr>
      </w:pPr>
    </w:p>
    <w:p w14:paraId="41EBA696" w14:textId="77777777" w:rsidR="00865340" w:rsidRPr="00865340" w:rsidRDefault="00865340" w:rsidP="00865340">
      <w:pPr>
        <w:pBdr>
          <w:bottom w:val="single" w:sz="12" w:space="1" w:color="auto"/>
        </w:pBdr>
        <w:suppressAutoHyphens/>
        <w:autoSpaceDE w:val="0"/>
        <w:spacing w:line="240" w:lineRule="auto"/>
        <w:jc w:val="both"/>
        <w:rPr>
          <w:rFonts w:ascii="Times New Roman" w:hAnsi="Times New Roman"/>
          <w:i/>
          <w:color w:val="FF0000"/>
          <w:sz w:val="22"/>
          <w:szCs w:val="22"/>
          <w:lang w:eastAsia="ar-SA"/>
        </w:rPr>
      </w:pPr>
    </w:p>
    <w:p w14:paraId="08629A8B" w14:textId="77777777" w:rsidR="00865340" w:rsidRPr="00865340" w:rsidRDefault="00865340" w:rsidP="00865340">
      <w:pPr>
        <w:tabs>
          <w:tab w:val="left" w:pos="284"/>
        </w:tabs>
        <w:suppressAutoHyphens/>
        <w:spacing w:line="20" w:lineRule="atLeast"/>
        <w:jc w:val="center"/>
        <w:rPr>
          <w:rFonts w:asciiTheme="minorHAnsi" w:hAnsiTheme="minorHAnsi"/>
          <w:i/>
          <w:sz w:val="20"/>
          <w:szCs w:val="20"/>
          <w:lang w:eastAsia="ar-SA"/>
        </w:rPr>
      </w:pPr>
      <w:r w:rsidRPr="00865340">
        <w:rPr>
          <w:rFonts w:asciiTheme="minorHAnsi" w:hAnsiTheme="minorHAnsi"/>
          <w:i/>
          <w:sz w:val="20"/>
          <w:szCs w:val="20"/>
          <w:lang w:eastAsia="ar-SA"/>
        </w:rPr>
        <w:t>Kwalifikowany podpis elektroniczny osoby upoważnionej do reprezentowania Wykonawcy</w:t>
      </w:r>
    </w:p>
    <w:p w14:paraId="5A9906C0" w14:textId="77777777" w:rsidR="00865340" w:rsidRPr="003B4AD4" w:rsidRDefault="00865340" w:rsidP="00BB5ED8">
      <w:pPr>
        <w:tabs>
          <w:tab w:val="center" w:pos="2127"/>
          <w:tab w:val="center" w:pos="7938"/>
        </w:tabs>
        <w:spacing w:before="360" w:after="120"/>
        <w:ind w:right="96"/>
        <w:rPr>
          <w:rFonts w:asciiTheme="minorHAnsi" w:hAnsiTheme="minorHAnsi" w:cstheme="minorHAnsi"/>
          <w:sz w:val="22"/>
          <w:szCs w:val="22"/>
        </w:rPr>
      </w:pPr>
    </w:p>
    <w:sectPr w:rsidR="00865340" w:rsidRPr="003B4AD4" w:rsidSect="001D415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11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5789A" w14:textId="77777777" w:rsidR="008235CB" w:rsidRDefault="008235CB">
      <w:r>
        <w:separator/>
      </w:r>
    </w:p>
  </w:endnote>
  <w:endnote w:type="continuationSeparator" w:id="0">
    <w:p w14:paraId="3360AC8F" w14:textId="77777777" w:rsidR="008235CB" w:rsidRDefault="00823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0A8F7" w14:textId="3E3C7501" w:rsidR="008235CB" w:rsidRDefault="008235CB" w:rsidP="00D326B1">
    <w:pPr>
      <w:ind w:left="-1276"/>
    </w:pPr>
    <w:r>
      <w:rPr>
        <w:noProof/>
      </w:rPr>
      <w:drawing>
        <wp:inline distT="0" distB="0" distL="0" distR="0" wp14:anchorId="740C1EE9" wp14:editId="3808A205">
          <wp:extent cx="7517130" cy="323215"/>
          <wp:effectExtent l="0" t="0" r="762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9201D" w14:textId="77777777" w:rsidR="008235CB" w:rsidRPr="00A73DD8" w:rsidRDefault="008235CB" w:rsidP="00A73DD8">
    <w:pPr>
      <w:pStyle w:val="Stopka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F80AC58" wp14:editId="7660874E">
              <wp:simplePos x="0" y="0"/>
              <wp:positionH relativeFrom="rightMargin">
                <wp:posOffset>339090</wp:posOffset>
              </wp:positionH>
              <wp:positionV relativeFrom="margin">
                <wp:posOffset>5615940</wp:posOffset>
              </wp:positionV>
              <wp:extent cx="510540" cy="2183130"/>
              <wp:effectExtent l="0" t="0" r="381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FDA6D" w14:textId="24647081" w:rsidR="008235CB" w:rsidRPr="00436F51" w:rsidRDefault="008235CB">
                          <w:pPr>
                            <w:pStyle w:val="Stopka"/>
                            <w:rPr>
                              <w:rFonts w:asciiTheme="minorHAnsi" w:eastAsiaTheme="majorEastAsia" w:hAnsiTheme="minorHAnsi" w:cstheme="majorBidi"/>
                              <w:sz w:val="22"/>
                              <w:szCs w:val="22"/>
                            </w:rPr>
                          </w:pPr>
                          <w:r w:rsidRPr="00436F51">
                            <w:rPr>
                              <w:rFonts w:asciiTheme="minorHAnsi" w:eastAsiaTheme="majorEastAsia" w:hAnsiTheme="minorHAnsi" w:cstheme="majorBidi"/>
                              <w:sz w:val="22"/>
                              <w:szCs w:val="22"/>
                            </w:rPr>
                            <w:t>Strona</w:t>
                          </w:r>
                          <w:r>
                            <w:rPr>
                              <w:rFonts w:asciiTheme="minorHAnsi" w:eastAsiaTheme="majorEastAsia" w:hAnsiTheme="minorHAnsi" w:cstheme="majorBid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36F51">
                            <w:rPr>
                              <w:rFonts w:asciiTheme="minorHAnsi" w:eastAsiaTheme="majorEastAsia" w:hAnsiTheme="minorHAnsi" w:cstheme="majorBidi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36F51">
                            <w:rPr>
                              <w:rFonts w:asciiTheme="minorHAnsi" w:eastAsiaTheme="minorEastAsia" w:hAnsiTheme="minorHAnsi"/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436F51"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</w:rPr>
                            <w:instrText>PAGE    \* MERGEFORMAT</w:instrText>
                          </w:r>
                          <w:r w:rsidRPr="00436F51">
                            <w:rPr>
                              <w:rFonts w:asciiTheme="minorHAnsi" w:eastAsiaTheme="minorEastAsia" w:hAnsiTheme="minorHAnsi"/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7327A" w:rsidRPr="00C7327A">
                            <w:rPr>
                              <w:rFonts w:asciiTheme="minorHAnsi" w:eastAsiaTheme="majorEastAsia" w:hAnsiTheme="minorHAnsi" w:cstheme="majorBidi"/>
                              <w:b/>
                              <w:noProof/>
                              <w:sz w:val="22"/>
                              <w:szCs w:val="22"/>
                            </w:rPr>
                            <w:t>15</w:t>
                          </w:r>
                          <w:r w:rsidRPr="00436F51">
                            <w:rPr>
                              <w:rFonts w:asciiTheme="minorHAnsi" w:eastAsiaTheme="majorEastAsia" w:hAnsiTheme="minorHAnsi" w:cstheme="majorBidi"/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Theme="minorHAnsi" w:eastAsiaTheme="majorEastAsia" w:hAnsiTheme="minorHAnsi" w:cstheme="majorBidi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0AC58" id="Prostokąt 7" o:spid="_x0000_s1026" style="position:absolute;left:0;text-align:left;margin-left:26.7pt;margin-top:442.2pt;width:40.2pt;height:171.9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" o:allowincell="f" filled="f" stroked="f">
              <v:textbox style="layout-flow:vertical;mso-layout-flow-alt:bottom-to-top;mso-fit-shape-to-text:t">
                <w:txbxContent>
                  <w:p w14:paraId="5DFFDA6D" w14:textId="24647081" w:rsidR="008235CB" w:rsidRPr="00436F51" w:rsidRDefault="008235CB">
                    <w:pPr>
                      <w:pStyle w:val="Stopka"/>
                      <w:rPr>
                        <w:rFonts w:asciiTheme="minorHAnsi" w:eastAsiaTheme="majorEastAsia" w:hAnsiTheme="minorHAnsi" w:cstheme="majorBidi"/>
                        <w:sz w:val="22"/>
                        <w:szCs w:val="22"/>
                      </w:rPr>
                    </w:pPr>
                    <w:r w:rsidRPr="00436F51">
                      <w:rPr>
                        <w:rFonts w:asciiTheme="minorHAnsi" w:eastAsiaTheme="majorEastAsia" w:hAnsiTheme="minorHAnsi" w:cstheme="majorBidi"/>
                        <w:sz w:val="22"/>
                        <w:szCs w:val="22"/>
                      </w:rPr>
                      <w:t>Strona</w:t>
                    </w:r>
                    <w:r>
                      <w:rPr>
                        <w:rFonts w:asciiTheme="minorHAnsi" w:eastAsiaTheme="majorEastAsia" w:hAnsiTheme="minorHAnsi" w:cstheme="majorBidi"/>
                        <w:sz w:val="22"/>
                        <w:szCs w:val="22"/>
                      </w:rPr>
                      <w:t xml:space="preserve"> </w:t>
                    </w:r>
                    <w:r w:rsidRPr="00436F51">
                      <w:rPr>
                        <w:rFonts w:asciiTheme="minorHAnsi" w:eastAsiaTheme="majorEastAsia" w:hAnsiTheme="minorHAnsi" w:cstheme="majorBidi"/>
                        <w:b/>
                        <w:sz w:val="22"/>
                        <w:szCs w:val="22"/>
                      </w:rPr>
                      <w:t xml:space="preserve"> </w:t>
                    </w:r>
                    <w:r w:rsidRPr="00436F51">
                      <w:rPr>
                        <w:rFonts w:asciiTheme="minorHAnsi" w:eastAsiaTheme="minorEastAsia" w:hAnsiTheme="minorHAnsi"/>
                        <w:b/>
                        <w:sz w:val="22"/>
                        <w:szCs w:val="22"/>
                      </w:rPr>
                      <w:fldChar w:fldCharType="begin"/>
                    </w:r>
                    <w:r w:rsidRPr="00436F51"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  <w:instrText>PAGE    \* MERGEFORMAT</w:instrText>
                    </w:r>
                    <w:r w:rsidRPr="00436F51">
                      <w:rPr>
                        <w:rFonts w:asciiTheme="minorHAnsi" w:eastAsiaTheme="minorEastAsia" w:hAnsiTheme="minorHAnsi"/>
                        <w:b/>
                        <w:sz w:val="22"/>
                        <w:szCs w:val="22"/>
                      </w:rPr>
                      <w:fldChar w:fldCharType="separate"/>
                    </w:r>
                    <w:r w:rsidR="00C7327A" w:rsidRPr="00C7327A">
                      <w:rPr>
                        <w:rFonts w:asciiTheme="minorHAnsi" w:eastAsiaTheme="majorEastAsia" w:hAnsiTheme="minorHAnsi" w:cstheme="majorBidi"/>
                        <w:b/>
                        <w:noProof/>
                        <w:sz w:val="22"/>
                        <w:szCs w:val="22"/>
                      </w:rPr>
                      <w:t>15</w:t>
                    </w:r>
                    <w:r w:rsidRPr="00436F51">
                      <w:rPr>
                        <w:rFonts w:asciiTheme="minorHAnsi" w:eastAsiaTheme="majorEastAsia" w:hAnsiTheme="minorHAnsi" w:cstheme="majorBidi"/>
                        <w:b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Theme="minorHAnsi" w:eastAsiaTheme="majorEastAsia" w:hAnsiTheme="minorHAnsi" w:cstheme="majorBidi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7033A548" wp14:editId="0858B55E">
          <wp:extent cx="7513320" cy="321657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737" cy="329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DE395" w14:textId="77777777" w:rsidR="008235CB" w:rsidRDefault="008235CB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58A1E10" wp14:editId="4EB04B7D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CBF9F" w14:textId="77777777" w:rsidR="008235CB" w:rsidRPr="00AE5FAB" w:rsidRDefault="008235CB" w:rsidP="008F388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 w ramach Programu Pomoc Techniczna 2021-2027</w:t>
                          </w:r>
                        </w:p>
                        <w:p w14:paraId="4F3004B0" w14:textId="77777777" w:rsidR="008235CB" w:rsidRPr="00F56203" w:rsidRDefault="008235CB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58A1E10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7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" strokecolor="white" strokeweight=".25pt">
              <v:textbox>
                <w:txbxContent>
                  <w:p w14:paraId="265CBF9F" w14:textId="77777777" w:rsidR="008235CB" w:rsidRPr="00AE5FAB" w:rsidRDefault="008235CB" w:rsidP="008F388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 w ramach Programu Pomoc Techniczna 2021-2027</w:t>
                    </w:r>
                  </w:p>
                  <w:p w14:paraId="4F3004B0" w14:textId="77777777" w:rsidR="008235CB" w:rsidRPr="00F56203" w:rsidRDefault="008235CB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14:paraId="6BA0C6C2" w14:textId="77777777" w:rsidR="008235CB" w:rsidRPr="002200AF" w:rsidRDefault="008235CB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4CE807" wp14:editId="0D6E4AC9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D832C" w14:textId="77777777" w:rsidR="008235CB" w:rsidRPr="00AE5FAB" w:rsidRDefault="008235CB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499E0E5F" w14:textId="77777777" w:rsidR="008235CB" w:rsidRPr="00F56203" w:rsidRDefault="008235CB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C4CE807" id="Pole tekstowe 10" o:spid="_x0000_s1028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" strokecolor="white" strokeweight=".25pt">
              <v:textbox>
                <w:txbxContent>
                  <w:p w14:paraId="65FD832C" w14:textId="77777777" w:rsidR="008235CB" w:rsidRPr="00AE5FAB" w:rsidRDefault="008235CB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499E0E5F" w14:textId="77777777" w:rsidR="008235CB" w:rsidRPr="00F56203" w:rsidRDefault="008235CB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16303" w14:textId="77777777" w:rsidR="008235CB" w:rsidRDefault="008235CB">
      <w:r>
        <w:separator/>
      </w:r>
    </w:p>
  </w:footnote>
  <w:footnote w:type="continuationSeparator" w:id="0">
    <w:p w14:paraId="60A0293F" w14:textId="77777777" w:rsidR="008235CB" w:rsidRDefault="008235CB">
      <w:r>
        <w:continuationSeparator/>
      </w:r>
    </w:p>
  </w:footnote>
  <w:footnote w:id="1">
    <w:p w14:paraId="49CF7600" w14:textId="77777777" w:rsidR="008235CB" w:rsidRPr="002634DA" w:rsidRDefault="008235CB" w:rsidP="00865340">
      <w:pPr>
        <w:pStyle w:val="Tekstprzypisudolnego"/>
      </w:pPr>
      <w:r w:rsidRPr="000F31F8">
        <w:rPr>
          <w:rStyle w:val="Odwoanieprzypisudolnego"/>
          <w:b/>
        </w:rPr>
        <w:footnoteRef/>
      </w:r>
      <w:r w:rsidRPr="000F31F8">
        <w:rPr>
          <w:b/>
        </w:rPr>
        <w:t xml:space="preserve"> </w:t>
      </w:r>
      <w:r w:rsidRPr="006E57A7">
        <w:rPr>
          <w:rFonts w:asciiTheme="minorHAnsi" w:hAnsiTheme="minorHAnsi" w:cstheme="minorHAnsi"/>
          <w:b/>
          <w:sz w:val="16"/>
          <w:szCs w:val="16"/>
        </w:rPr>
        <w:t>Uzupełnić jeżeli dotyczy.</w:t>
      </w:r>
      <w:r w:rsidRPr="006E57A7">
        <w:rPr>
          <w:rFonts w:asciiTheme="minorHAnsi" w:hAnsiTheme="minorHAnsi" w:cstheme="minorHAnsi"/>
          <w:sz w:val="16"/>
          <w:szCs w:val="16"/>
        </w:rPr>
        <w:t xml:space="preserve"> Jeżeli zachodzi przypadek, o którym mowa w ust. 2  należy wskazać: nazwę (rodzaj) i wartość towaru/usług, których dostawa/świadczenie będzie prowadzić do powstania u Zamawiającego obowiązku podatkowego w zakresie VAT, tj. zgodnie z obowiązującymi przepisami to Zamawiający będzie płatnikiem podatku od towarów i usług (VAT) oraz będzie zobowiązany do przekazania go na rachunek właściwego urzędu skarbowego, a nie Wykonawca. Jeżeli wybór takiej oferty, będzie prowadził do powstania u Zamawiającego obowiązku podatkowego, Zamawiający doliczy do przedstawionej ceny oferty podatek od towarów i usług, który będzie miał obowiązek rozliczyć zgodnie z obowiązującymi przepisami.</w:t>
      </w:r>
    </w:p>
  </w:footnote>
  <w:footnote w:id="2">
    <w:p w14:paraId="36EEBDFC" w14:textId="77777777" w:rsidR="008235CB" w:rsidRPr="006E57A7" w:rsidRDefault="008235CB" w:rsidP="00865340">
      <w:pPr>
        <w:pStyle w:val="Tekstprzypisudolnego"/>
        <w:rPr>
          <w:rFonts w:asciiTheme="minorHAnsi" w:hAnsiTheme="minorHAnsi"/>
          <w:sz w:val="16"/>
          <w:szCs w:val="16"/>
        </w:rPr>
      </w:pPr>
      <w:r w:rsidRPr="006E57A7">
        <w:rPr>
          <w:rStyle w:val="Odwoanieprzypisudolnego"/>
          <w:rFonts w:asciiTheme="minorHAnsi" w:hAnsiTheme="minorHAnsi"/>
          <w:b/>
          <w:sz w:val="16"/>
          <w:szCs w:val="16"/>
        </w:rPr>
        <w:footnoteRef/>
      </w:r>
      <w:r w:rsidRPr="006E57A7">
        <w:rPr>
          <w:rFonts w:asciiTheme="minorHAnsi" w:hAnsiTheme="minorHAnsi"/>
          <w:b/>
          <w:sz w:val="16"/>
          <w:szCs w:val="16"/>
        </w:rPr>
        <w:t xml:space="preserve"> </w:t>
      </w:r>
      <w:r w:rsidRPr="006E57A7">
        <w:rPr>
          <w:rFonts w:asciiTheme="minorHAnsi" w:hAnsiTheme="minorHAnsi"/>
          <w:sz w:val="16"/>
          <w:szCs w:val="16"/>
        </w:rPr>
        <w:t xml:space="preserve">W przypadku, gdy Wykonawca nie przekazuje danych osobowych innych niż bezpośrednio jego dotyczących lub zachodzi wyłączenie stosowania obowiązku informacyjnego, stosownie do art. 13 ust. 4 lub art. 14 ust. 5 RODO treści oświadczenia Wykonawca nie </w:t>
      </w:r>
      <w:r w:rsidRPr="006E57A7">
        <w:rPr>
          <w:rFonts w:asciiTheme="minorHAnsi" w:hAnsiTheme="minorHAnsi"/>
          <w:iCs/>
          <w:sz w:val="16"/>
          <w:szCs w:val="16"/>
        </w:rPr>
        <w:t>składa. Wówczas należy usunąć treść powyższego oświadczenia poprzez jego przekreślenie.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D7B81" w14:textId="7AA6BC6B" w:rsidR="008235CB" w:rsidRDefault="008235CB" w:rsidP="000B3F7D">
    <w:pPr>
      <w:ind w:left="-142" w:hanging="992"/>
    </w:pPr>
    <w:r>
      <w:rPr>
        <w:noProof/>
      </w:rPr>
      <w:drawing>
        <wp:inline distT="0" distB="0" distL="0" distR="0" wp14:anchorId="1E92D6F1" wp14:editId="32C8903A">
          <wp:extent cx="7212330" cy="993775"/>
          <wp:effectExtent l="0" t="0" r="762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9ABAC" w14:textId="77777777" w:rsidR="008235CB" w:rsidRDefault="00C7327A" w:rsidP="00B16009">
    <w:pPr>
      <w:pStyle w:val="Nagwek"/>
      <w:ind w:left="-1134"/>
    </w:pPr>
    <w:sdt>
      <w:sdtPr>
        <w:id w:val="856243385"/>
        <w:docPartObj>
          <w:docPartGallery w:val="Page Numbers (Margins)"/>
          <w:docPartUnique/>
        </w:docPartObj>
      </w:sdtPr>
      <w:sdtEndPr/>
      <w:sdtContent/>
    </w:sdt>
    <w:r w:rsidR="008235CB">
      <w:rPr>
        <w:noProof/>
      </w:rPr>
      <w:drawing>
        <wp:inline distT="0" distB="0" distL="0" distR="0" wp14:anchorId="359B338B" wp14:editId="1E153AE2">
          <wp:extent cx="7208520" cy="99356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2586" cy="101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3B56F" w14:textId="77777777" w:rsidR="008235CB" w:rsidRDefault="008235CB" w:rsidP="001A02A1">
    <w:pPr>
      <w:pStyle w:val="Nagwek"/>
      <w:ind w:left="-1134"/>
    </w:pPr>
    <w:r w:rsidRPr="0032588F">
      <w:rPr>
        <w:noProof/>
      </w:rPr>
      <w:drawing>
        <wp:inline distT="0" distB="0" distL="0" distR="0" wp14:anchorId="4E329484" wp14:editId="05785CBB">
          <wp:extent cx="7139940" cy="757290"/>
          <wp:effectExtent l="0" t="0" r="3810" b="5080"/>
          <wp:docPr id="5" name="Obraz 5" descr="Z:\RPO WP 2014-2020\GPI\7_WIZUALIZACJA\2021-2027\logotyp pife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PO WP 2014-2020\GPI\7_WIZUALIZACJA\2021-2027\logotyp pife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9979" cy="782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7"/>
    <w:multiLevelType w:val="multilevel"/>
    <w:tmpl w:val="00000027"/>
    <w:name w:val="WW8Num4"/>
    <w:lvl w:ilvl="0">
      <w:start w:val="1"/>
      <w:numFmt w:val="decimal"/>
      <w:pStyle w:val="ustp-umowy"/>
      <w:lvlText w:val="%1."/>
      <w:lvlJc w:val="left"/>
      <w:pPr>
        <w:tabs>
          <w:tab w:val="num" w:pos="766"/>
        </w:tabs>
        <w:ind w:left="766" w:hanging="34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1866"/>
        </w:tabs>
        <w:ind w:left="1866" w:hanging="360"/>
      </w:pPr>
    </w:lvl>
    <w:lvl w:ilvl="3">
      <w:start w:val="1"/>
      <w:numFmt w:val="decimal"/>
      <w:lvlText w:val="%4."/>
      <w:lvlJc w:val="left"/>
      <w:pPr>
        <w:tabs>
          <w:tab w:val="num" w:pos="2226"/>
        </w:tabs>
        <w:ind w:left="2226" w:hanging="360"/>
      </w:pPr>
    </w:lvl>
    <w:lvl w:ilvl="4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>
      <w:start w:val="1"/>
      <w:numFmt w:val="decimal"/>
      <w:lvlText w:val="%6."/>
      <w:lvlJc w:val="left"/>
      <w:pPr>
        <w:tabs>
          <w:tab w:val="num" w:pos="2946"/>
        </w:tabs>
        <w:ind w:left="2946" w:hanging="360"/>
      </w:pPr>
    </w:lvl>
    <w:lvl w:ilvl="6">
      <w:start w:val="1"/>
      <w:numFmt w:val="decimal"/>
      <w:lvlText w:val="%7."/>
      <w:lvlJc w:val="left"/>
      <w:pPr>
        <w:tabs>
          <w:tab w:val="num" w:pos="3306"/>
        </w:tabs>
        <w:ind w:left="3306" w:hanging="360"/>
      </w:pPr>
    </w:lvl>
    <w:lvl w:ilvl="7">
      <w:start w:val="1"/>
      <w:numFmt w:val="decimal"/>
      <w:lvlText w:val="%8."/>
      <w:lvlJc w:val="left"/>
      <w:pPr>
        <w:tabs>
          <w:tab w:val="num" w:pos="3666"/>
        </w:tabs>
        <w:ind w:left="3666" w:hanging="360"/>
      </w:pPr>
    </w:lvl>
    <w:lvl w:ilvl="8">
      <w:start w:val="1"/>
      <w:numFmt w:val="decimal"/>
      <w:lvlText w:val="%9."/>
      <w:lvlJc w:val="left"/>
      <w:pPr>
        <w:tabs>
          <w:tab w:val="num" w:pos="4026"/>
        </w:tabs>
        <w:ind w:left="4026" w:hanging="360"/>
      </w:pPr>
    </w:lvl>
  </w:abstractNum>
  <w:abstractNum w:abstractNumId="1" w15:restartNumberingAfterBreak="0">
    <w:nsid w:val="00706D65"/>
    <w:multiLevelType w:val="hybridMultilevel"/>
    <w:tmpl w:val="E940DD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0CEA2B6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AA44ED"/>
    <w:multiLevelType w:val="hybridMultilevel"/>
    <w:tmpl w:val="DD441A88"/>
    <w:lvl w:ilvl="0" w:tplc="0DE6AD4C">
      <w:start w:val="12"/>
      <w:numFmt w:val="bullet"/>
      <w:lvlText w:val=""/>
      <w:lvlJc w:val="left"/>
      <w:pPr>
        <w:ind w:left="962" w:hanging="360"/>
      </w:pPr>
      <w:rPr>
        <w:rFonts w:ascii="Symbol" w:eastAsia="Times New Roman" w:hAnsi="Symbol" w:cs="Times New Roman" w:hint="default"/>
        <w:b/>
        <w:i/>
        <w:sz w:val="24"/>
      </w:rPr>
    </w:lvl>
    <w:lvl w:ilvl="1" w:tplc="0415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3" w15:restartNumberingAfterBreak="0">
    <w:nsid w:val="07D82B4A"/>
    <w:multiLevelType w:val="hybridMultilevel"/>
    <w:tmpl w:val="C200FD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7346A"/>
    <w:multiLevelType w:val="hybridMultilevel"/>
    <w:tmpl w:val="F300E352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95D5758"/>
    <w:multiLevelType w:val="hybridMultilevel"/>
    <w:tmpl w:val="37FADED8"/>
    <w:lvl w:ilvl="0" w:tplc="B4EAED5A">
      <w:start w:val="1"/>
      <w:numFmt w:val="decimal"/>
      <w:lvlText w:val="7.%1."/>
      <w:lvlJc w:val="left"/>
      <w:pPr>
        <w:ind w:left="1146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" w15:restartNumberingAfterBreak="0">
    <w:nsid w:val="0D540109"/>
    <w:multiLevelType w:val="hybridMultilevel"/>
    <w:tmpl w:val="2C7A942A"/>
    <w:lvl w:ilvl="0" w:tplc="04150017">
      <w:start w:val="1"/>
      <w:numFmt w:val="lowerLetter"/>
      <w:lvlText w:val="%1)"/>
      <w:lvlJc w:val="left"/>
      <w:pPr>
        <w:ind w:left="1039" w:hanging="360"/>
      </w:pPr>
    </w:lvl>
    <w:lvl w:ilvl="1" w:tplc="04150019" w:tentative="1">
      <w:start w:val="1"/>
      <w:numFmt w:val="lowerLetter"/>
      <w:lvlText w:val="%2."/>
      <w:lvlJc w:val="left"/>
      <w:pPr>
        <w:ind w:left="1759" w:hanging="360"/>
      </w:pPr>
    </w:lvl>
    <w:lvl w:ilvl="2" w:tplc="0415001B" w:tentative="1">
      <w:start w:val="1"/>
      <w:numFmt w:val="lowerRoman"/>
      <w:lvlText w:val="%3."/>
      <w:lvlJc w:val="right"/>
      <w:pPr>
        <w:ind w:left="2479" w:hanging="180"/>
      </w:pPr>
    </w:lvl>
    <w:lvl w:ilvl="3" w:tplc="0415000F" w:tentative="1">
      <w:start w:val="1"/>
      <w:numFmt w:val="decimal"/>
      <w:lvlText w:val="%4."/>
      <w:lvlJc w:val="left"/>
      <w:pPr>
        <w:ind w:left="3199" w:hanging="360"/>
      </w:pPr>
    </w:lvl>
    <w:lvl w:ilvl="4" w:tplc="04150019" w:tentative="1">
      <w:start w:val="1"/>
      <w:numFmt w:val="lowerLetter"/>
      <w:lvlText w:val="%5."/>
      <w:lvlJc w:val="left"/>
      <w:pPr>
        <w:ind w:left="3919" w:hanging="360"/>
      </w:pPr>
    </w:lvl>
    <w:lvl w:ilvl="5" w:tplc="0415001B" w:tentative="1">
      <w:start w:val="1"/>
      <w:numFmt w:val="lowerRoman"/>
      <w:lvlText w:val="%6."/>
      <w:lvlJc w:val="right"/>
      <w:pPr>
        <w:ind w:left="4639" w:hanging="180"/>
      </w:pPr>
    </w:lvl>
    <w:lvl w:ilvl="6" w:tplc="0415000F" w:tentative="1">
      <w:start w:val="1"/>
      <w:numFmt w:val="decimal"/>
      <w:lvlText w:val="%7."/>
      <w:lvlJc w:val="left"/>
      <w:pPr>
        <w:ind w:left="5359" w:hanging="360"/>
      </w:pPr>
    </w:lvl>
    <w:lvl w:ilvl="7" w:tplc="04150019" w:tentative="1">
      <w:start w:val="1"/>
      <w:numFmt w:val="lowerLetter"/>
      <w:lvlText w:val="%8."/>
      <w:lvlJc w:val="left"/>
      <w:pPr>
        <w:ind w:left="6079" w:hanging="360"/>
      </w:pPr>
    </w:lvl>
    <w:lvl w:ilvl="8" w:tplc="0415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7" w15:restartNumberingAfterBreak="0">
    <w:nsid w:val="0F253369"/>
    <w:multiLevelType w:val="hybridMultilevel"/>
    <w:tmpl w:val="15884022"/>
    <w:lvl w:ilvl="0" w:tplc="29ECA082">
      <w:start w:val="1"/>
      <w:numFmt w:val="decimal"/>
      <w:lvlText w:val="%1."/>
      <w:lvlJc w:val="left"/>
      <w:pPr>
        <w:ind w:left="708" w:hanging="6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 w15:restartNumberingAfterBreak="0">
    <w:nsid w:val="116E5050"/>
    <w:multiLevelType w:val="hybridMultilevel"/>
    <w:tmpl w:val="FADC655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5E3D9E"/>
    <w:multiLevelType w:val="hybridMultilevel"/>
    <w:tmpl w:val="7C7C4390"/>
    <w:lvl w:ilvl="0" w:tplc="45EA9D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E44FB"/>
    <w:multiLevelType w:val="hybridMultilevel"/>
    <w:tmpl w:val="C4DCD0FE"/>
    <w:lvl w:ilvl="0" w:tplc="4B486B5A">
      <w:start w:val="1"/>
      <w:numFmt w:val="decimal"/>
      <w:lvlText w:val="7.2.%1"/>
      <w:lvlJc w:val="left"/>
      <w:pPr>
        <w:ind w:left="1146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" w15:restartNumberingAfterBreak="0">
    <w:nsid w:val="1E776BDE"/>
    <w:multiLevelType w:val="hybridMultilevel"/>
    <w:tmpl w:val="C2EC4D0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1F117DCE"/>
    <w:multiLevelType w:val="hybridMultilevel"/>
    <w:tmpl w:val="252EDC32"/>
    <w:lvl w:ilvl="0" w:tplc="2DF478B4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9B407D"/>
    <w:multiLevelType w:val="hybridMultilevel"/>
    <w:tmpl w:val="9F341B9C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FE13658"/>
    <w:multiLevelType w:val="hybridMultilevel"/>
    <w:tmpl w:val="D43A67F4"/>
    <w:lvl w:ilvl="0" w:tplc="CC84768E">
      <w:start w:val="1"/>
      <w:numFmt w:val="upperLetter"/>
      <w:lvlText w:val="%1."/>
      <w:lvlJc w:val="left"/>
      <w:pPr>
        <w:ind w:left="3054" w:hanging="360"/>
      </w:pPr>
      <w:rPr>
        <w:b/>
        <w:i w:val="0"/>
      </w:rPr>
    </w:lvl>
    <w:lvl w:ilvl="1" w:tplc="84DEC6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 w15:restartNumberingAfterBreak="0">
    <w:nsid w:val="2096470A"/>
    <w:multiLevelType w:val="hybridMultilevel"/>
    <w:tmpl w:val="1EB8EEA4"/>
    <w:lvl w:ilvl="0" w:tplc="FDBA86BC">
      <w:start w:val="1"/>
      <w:numFmt w:val="decimal"/>
      <w:lvlText w:val="8.%1."/>
      <w:lvlJc w:val="left"/>
      <w:pPr>
        <w:ind w:left="1146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17D6D1A"/>
    <w:multiLevelType w:val="hybridMultilevel"/>
    <w:tmpl w:val="8054818A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23535934"/>
    <w:multiLevelType w:val="hybridMultilevel"/>
    <w:tmpl w:val="39EA5010"/>
    <w:lvl w:ilvl="0" w:tplc="7ACC4C72">
      <w:start w:val="1"/>
      <w:numFmt w:val="decimal"/>
      <w:lvlText w:val="7.1.%1"/>
      <w:lvlJc w:val="left"/>
      <w:pPr>
        <w:ind w:left="1146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 w15:restartNumberingAfterBreak="0">
    <w:nsid w:val="254041EC"/>
    <w:multiLevelType w:val="hybridMultilevel"/>
    <w:tmpl w:val="2B3889E8"/>
    <w:lvl w:ilvl="0" w:tplc="69E84A3A">
      <w:start w:val="12"/>
      <w:numFmt w:val="bullet"/>
      <w:lvlText w:val=""/>
      <w:lvlJc w:val="left"/>
      <w:pPr>
        <w:ind w:left="865" w:hanging="360"/>
      </w:pPr>
      <w:rPr>
        <w:rFonts w:ascii="Symbol" w:eastAsia="Times New Roman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0" w15:restartNumberingAfterBreak="0">
    <w:nsid w:val="2781481D"/>
    <w:multiLevelType w:val="hybridMultilevel"/>
    <w:tmpl w:val="658A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4529BA"/>
    <w:multiLevelType w:val="hybridMultilevel"/>
    <w:tmpl w:val="02CEE4F4"/>
    <w:lvl w:ilvl="0" w:tplc="74428CC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C668F4"/>
    <w:multiLevelType w:val="hybridMultilevel"/>
    <w:tmpl w:val="7E703104"/>
    <w:lvl w:ilvl="0" w:tplc="D7684300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E2E52DB"/>
    <w:multiLevelType w:val="multilevel"/>
    <w:tmpl w:val="A3ACA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460F11"/>
    <w:multiLevelType w:val="hybridMultilevel"/>
    <w:tmpl w:val="774E8DD2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35D5699F"/>
    <w:multiLevelType w:val="hybridMultilevel"/>
    <w:tmpl w:val="EA3EF8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B8785A"/>
    <w:multiLevelType w:val="hybridMultilevel"/>
    <w:tmpl w:val="C9704840"/>
    <w:lvl w:ilvl="0" w:tplc="7EFE33BA">
      <w:start w:val="2"/>
      <w:numFmt w:val="decimal"/>
      <w:lvlText w:val="7.%1."/>
      <w:lvlJc w:val="left"/>
      <w:pPr>
        <w:ind w:left="1146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C2A5CBF"/>
    <w:multiLevelType w:val="hybridMultilevel"/>
    <w:tmpl w:val="98AC7376"/>
    <w:lvl w:ilvl="0" w:tplc="F796C7E6">
      <w:start w:val="1"/>
      <w:numFmt w:val="decimal"/>
      <w:lvlText w:val="7.3.%1"/>
      <w:lvlJc w:val="left"/>
      <w:pPr>
        <w:ind w:left="1146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C6121E0"/>
    <w:multiLevelType w:val="hybridMultilevel"/>
    <w:tmpl w:val="B33EFFE4"/>
    <w:lvl w:ilvl="0" w:tplc="5E5087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D7090"/>
    <w:multiLevelType w:val="hybridMultilevel"/>
    <w:tmpl w:val="215AF618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3FEF701B"/>
    <w:multiLevelType w:val="hybridMultilevel"/>
    <w:tmpl w:val="B7F22F68"/>
    <w:lvl w:ilvl="0" w:tplc="02B2A920">
      <w:start w:val="1"/>
      <w:numFmt w:val="decimal"/>
      <w:lvlText w:val="8.3.%1"/>
      <w:lvlJc w:val="left"/>
      <w:pPr>
        <w:ind w:left="1571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40037729"/>
    <w:multiLevelType w:val="hybridMultilevel"/>
    <w:tmpl w:val="7034153E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43C47D82"/>
    <w:multiLevelType w:val="hybridMultilevel"/>
    <w:tmpl w:val="C41CF43A"/>
    <w:lvl w:ilvl="0" w:tplc="0415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33" w15:restartNumberingAfterBreak="0">
    <w:nsid w:val="47FC4389"/>
    <w:multiLevelType w:val="hybridMultilevel"/>
    <w:tmpl w:val="93F244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965F72"/>
    <w:multiLevelType w:val="hybridMultilevel"/>
    <w:tmpl w:val="12F6CD68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4B901DED"/>
    <w:multiLevelType w:val="hybridMultilevel"/>
    <w:tmpl w:val="77F8D4D6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541E3944"/>
    <w:multiLevelType w:val="hybridMultilevel"/>
    <w:tmpl w:val="C5D40A4E"/>
    <w:lvl w:ilvl="0" w:tplc="94EA48E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559039A7"/>
    <w:multiLevelType w:val="hybridMultilevel"/>
    <w:tmpl w:val="64FEE1CC"/>
    <w:lvl w:ilvl="0" w:tplc="0415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8" w15:restartNumberingAfterBreak="0">
    <w:nsid w:val="56E37979"/>
    <w:multiLevelType w:val="hybridMultilevel"/>
    <w:tmpl w:val="5ACA6588"/>
    <w:lvl w:ilvl="0" w:tplc="F79A61A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57C27347"/>
    <w:multiLevelType w:val="hybridMultilevel"/>
    <w:tmpl w:val="5A3E684E"/>
    <w:lvl w:ilvl="0" w:tplc="651AF604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623B56"/>
    <w:multiLevelType w:val="hybridMultilevel"/>
    <w:tmpl w:val="A09638D2"/>
    <w:lvl w:ilvl="0" w:tplc="04150011">
      <w:start w:val="1"/>
      <w:numFmt w:val="decimal"/>
      <w:lvlText w:val="%1)"/>
      <w:lvlJc w:val="left"/>
      <w:pPr>
        <w:ind w:left="1180" w:hanging="360"/>
      </w:p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1" w15:restartNumberingAfterBreak="0">
    <w:nsid w:val="64D517BE"/>
    <w:multiLevelType w:val="hybridMultilevel"/>
    <w:tmpl w:val="F4203298"/>
    <w:lvl w:ilvl="0" w:tplc="6D1641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3770E4"/>
    <w:multiLevelType w:val="hybridMultilevel"/>
    <w:tmpl w:val="9782F828"/>
    <w:name w:val="WW8Num173323232222442223"/>
    <w:lvl w:ilvl="0" w:tplc="F79A61A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726609B3"/>
    <w:multiLevelType w:val="hybridMultilevel"/>
    <w:tmpl w:val="439664DE"/>
    <w:lvl w:ilvl="0" w:tplc="F44A69D2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7608631E"/>
    <w:multiLevelType w:val="hybridMultilevel"/>
    <w:tmpl w:val="9C68D53A"/>
    <w:lvl w:ilvl="0" w:tplc="C11604CC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HAnsi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4361C5"/>
    <w:multiLevelType w:val="hybridMultilevel"/>
    <w:tmpl w:val="102601F4"/>
    <w:lvl w:ilvl="0" w:tplc="0415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46" w15:restartNumberingAfterBreak="0">
    <w:nsid w:val="79C14083"/>
    <w:multiLevelType w:val="hybridMultilevel"/>
    <w:tmpl w:val="32347042"/>
    <w:lvl w:ilvl="0" w:tplc="04B602F8">
      <w:start w:val="1"/>
      <w:numFmt w:val="decimal"/>
      <w:lvlText w:val="%1."/>
      <w:lvlJc w:val="left"/>
      <w:pPr>
        <w:ind w:left="3054" w:hanging="360"/>
      </w:pPr>
      <w:rPr>
        <w:rFonts w:asciiTheme="minorHAnsi" w:eastAsia="Times New Roman" w:hAnsiTheme="minorHAnsi" w:cstheme="minorHAnsi" w:hint="default"/>
        <w:b w:val="0"/>
        <w:i w:val="0"/>
        <w:strike w:val="0"/>
        <w:color w:val="auto"/>
      </w:rPr>
    </w:lvl>
    <w:lvl w:ilvl="1" w:tplc="0BB8CF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4"/>
  </w:num>
  <w:num w:numId="3">
    <w:abstractNumId w:val="9"/>
  </w:num>
  <w:num w:numId="4">
    <w:abstractNumId w:val="28"/>
  </w:num>
  <w:num w:numId="5">
    <w:abstractNumId w:val="43"/>
  </w:num>
  <w:num w:numId="6">
    <w:abstractNumId w:val="36"/>
  </w:num>
  <w:num w:numId="7">
    <w:abstractNumId w:val="41"/>
  </w:num>
  <w:num w:numId="8">
    <w:abstractNumId w:val="12"/>
  </w:num>
  <w:num w:numId="9">
    <w:abstractNumId w:val="22"/>
  </w:num>
  <w:num w:numId="10">
    <w:abstractNumId w:val="5"/>
  </w:num>
  <w:num w:numId="11">
    <w:abstractNumId w:val="18"/>
  </w:num>
  <w:num w:numId="12">
    <w:abstractNumId w:val="26"/>
  </w:num>
  <w:num w:numId="13">
    <w:abstractNumId w:val="10"/>
  </w:num>
  <w:num w:numId="14">
    <w:abstractNumId w:val="27"/>
  </w:num>
  <w:num w:numId="15">
    <w:abstractNumId w:val="16"/>
  </w:num>
  <w:num w:numId="16">
    <w:abstractNumId w:val="32"/>
  </w:num>
  <w:num w:numId="17">
    <w:abstractNumId w:val="30"/>
  </w:num>
  <w:num w:numId="18">
    <w:abstractNumId w:val="37"/>
  </w:num>
  <w:num w:numId="19">
    <w:abstractNumId w:val="13"/>
  </w:num>
  <w:num w:numId="20">
    <w:abstractNumId w:val="4"/>
  </w:num>
  <w:num w:numId="21">
    <w:abstractNumId w:val="35"/>
  </w:num>
  <w:num w:numId="22">
    <w:abstractNumId w:val="45"/>
  </w:num>
  <w:num w:numId="23">
    <w:abstractNumId w:val="11"/>
  </w:num>
  <w:num w:numId="24">
    <w:abstractNumId w:val="3"/>
  </w:num>
  <w:num w:numId="25">
    <w:abstractNumId w:val="29"/>
  </w:num>
  <w:num w:numId="26">
    <w:abstractNumId w:val="31"/>
  </w:num>
  <w:num w:numId="27">
    <w:abstractNumId w:val="24"/>
  </w:num>
  <w:num w:numId="28">
    <w:abstractNumId w:val="7"/>
  </w:num>
  <w:num w:numId="29">
    <w:abstractNumId w:val="15"/>
    <w:lvlOverride w:ilvl="0">
      <w:startOverride w:val="1"/>
    </w:lvlOverride>
  </w:num>
  <w:num w:numId="30">
    <w:abstractNumId w:val="14"/>
  </w:num>
  <w:num w:numId="31">
    <w:abstractNumId w:val="46"/>
  </w:num>
  <w:num w:numId="32">
    <w:abstractNumId w:val="44"/>
  </w:num>
  <w:num w:numId="33">
    <w:abstractNumId w:val="8"/>
  </w:num>
  <w:num w:numId="34">
    <w:abstractNumId w:val="23"/>
  </w:num>
  <w:num w:numId="35">
    <w:abstractNumId w:val="20"/>
  </w:num>
  <w:num w:numId="36">
    <w:abstractNumId w:val="38"/>
  </w:num>
  <w:num w:numId="37">
    <w:abstractNumId w:val="33"/>
  </w:num>
  <w:num w:numId="38">
    <w:abstractNumId w:val="40"/>
  </w:num>
  <w:num w:numId="39">
    <w:abstractNumId w:val="6"/>
  </w:num>
  <w:num w:numId="40">
    <w:abstractNumId w:val="42"/>
  </w:num>
  <w:num w:numId="41">
    <w:abstractNumId w:val="1"/>
  </w:num>
  <w:num w:numId="42">
    <w:abstractNumId w:val="2"/>
  </w:num>
  <w:num w:numId="43">
    <w:abstractNumId w:val="19"/>
  </w:num>
  <w:num w:numId="44">
    <w:abstractNumId w:val="25"/>
  </w:num>
  <w:num w:numId="45">
    <w:abstractNumId w:val="21"/>
  </w:num>
  <w:num w:numId="46">
    <w:abstractNumId w:val="17"/>
  </w:num>
  <w:num w:numId="47">
    <w:abstractNumId w:val="3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BA3A3DBB-6E18-42C1-B550-7E133D040958}"/>
  </w:docVars>
  <w:rsids>
    <w:rsidRoot w:val="001A02A1"/>
    <w:rsid w:val="00002106"/>
    <w:rsid w:val="0000333A"/>
    <w:rsid w:val="00007537"/>
    <w:rsid w:val="0001123D"/>
    <w:rsid w:val="00011903"/>
    <w:rsid w:val="000138FB"/>
    <w:rsid w:val="00014A20"/>
    <w:rsid w:val="000153C1"/>
    <w:rsid w:val="00030809"/>
    <w:rsid w:val="0003535E"/>
    <w:rsid w:val="0004435D"/>
    <w:rsid w:val="00044EAF"/>
    <w:rsid w:val="00047212"/>
    <w:rsid w:val="00051306"/>
    <w:rsid w:val="000525DB"/>
    <w:rsid w:val="00054007"/>
    <w:rsid w:val="000551FC"/>
    <w:rsid w:val="00061F20"/>
    <w:rsid w:val="000626B6"/>
    <w:rsid w:val="00062F75"/>
    <w:rsid w:val="000643B5"/>
    <w:rsid w:val="0006501B"/>
    <w:rsid w:val="000667E9"/>
    <w:rsid w:val="0006760F"/>
    <w:rsid w:val="00071935"/>
    <w:rsid w:val="000738B2"/>
    <w:rsid w:val="00077835"/>
    <w:rsid w:val="0008040C"/>
    <w:rsid w:val="00080D83"/>
    <w:rsid w:val="00085575"/>
    <w:rsid w:val="00085673"/>
    <w:rsid w:val="00090C96"/>
    <w:rsid w:val="000941BA"/>
    <w:rsid w:val="00096264"/>
    <w:rsid w:val="00096D36"/>
    <w:rsid w:val="000A442A"/>
    <w:rsid w:val="000A53DA"/>
    <w:rsid w:val="000B1ACF"/>
    <w:rsid w:val="000B23C9"/>
    <w:rsid w:val="000B24CB"/>
    <w:rsid w:val="000B2E6A"/>
    <w:rsid w:val="000B2ED4"/>
    <w:rsid w:val="000B3F7D"/>
    <w:rsid w:val="000B4FC6"/>
    <w:rsid w:val="000C076A"/>
    <w:rsid w:val="000C3EC6"/>
    <w:rsid w:val="000C5E57"/>
    <w:rsid w:val="000C6B0B"/>
    <w:rsid w:val="000C6D56"/>
    <w:rsid w:val="000D0AB1"/>
    <w:rsid w:val="000D283E"/>
    <w:rsid w:val="000D3175"/>
    <w:rsid w:val="000D37E1"/>
    <w:rsid w:val="000D76F3"/>
    <w:rsid w:val="000E1351"/>
    <w:rsid w:val="000E4114"/>
    <w:rsid w:val="000E43AD"/>
    <w:rsid w:val="000E5BB2"/>
    <w:rsid w:val="000E63DB"/>
    <w:rsid w:val="000E725C"/>
    <w:rsid w:val="000F4196"/>
    <w:rsid w:val="000F49D0"/>
    <w:rsid w:val="00100E62"/>
    <w:rsid w:val="00104E76"/>
    <w:rsid w:val="00105195"/>
    <w:rsid w:val="00106608"/>
    <w:rsid w:val="0010729B"/>
    <w:rsid w:val="001074CF"/>
    <w:rsid w:val="00107A93"/>
    <w:rsid w:val="00110687"/>
    <w:rsid w:val="00114DBE"/>
    <w:rsid w:val="0011606E"/>
    <w:rsid w:val="0011672A"/>
    <w:rsid w:val="00120B0E"/>
    <w:rsid w:val="001236C5"/>
    <w:rsid w:val="001246E3"/>
    <w:rsid w:val="00124A6C"/>
    <w:rsid w:val="00124D4A"/>
    <w:rsid w:val="001254B2"/>
    <w:rsid w:val="00127EEA"/>
    <w:rsid w:val="00130301"/>
    <w:rsid w:val="001304E7"/>
    <w:rsid w:val="00130B23"/>
    <w:rsid w:val="00132FA1"/>
    <w:rsid w:val="00133F59"/>
    <w:rsid w:val="001352C5"/>
    <w:rsid w:val="001356EB"/>
    <w:rsid w:val="00137E34"/>
    <w:rsid w:val="0014385A"/>
    <w:rsid w:val="00144111"/>
    <w:rsid w:val="00145A90"/>
    <w:rsid w:val="001463B3"/>
    <w:rsid w:val="00147EAA"/>
    <w:rsid w:val="00150F1E"/>
    <w:rsid w:val="0015102E"/>
    <w:rsid w:val="00152F10"/>
    <w:rsid w:val="0015523A"/>
    <w:rsid w:val="00156B45"/>
    <w:rsid w:val="00160CAF"/>
    <w:rsid w:val="00161A96"/>
    <w:rsid w:val="00162746"/>
    <w:rsid w:val="00164039"/>
    <w:rsid w:val="0016799B"/>
    <w:rsid w:val="001702A6"/>
    <w:rsid w:val="00171622"/>
    <w:rsid w:val="001810D7"/>
    <w:rsid w:val="00184B39"/>
    <w:rsid w:val="0019012B"/>
    <w:rsid w:val="00190596"/>
    <w:rsid w:val="00191E3A"/>
    <w:rsid w:val="001946BB"/>
    <w:rsid w:val="001951CD"/>
    <w:rsid w:val="001A02A1"/>
    <w:rsid w:val="001A25DB"/>
    <w:rsid w:val="001A2C65"/>
    <w:rsid w:val="001A2F7D"/>
    <w:rsid w:val="001A3393"/>
    <w:rsid w:val="001A45DC"/>
    <w:rsid w:val="001A53C7"/>
    <w:rsid w:val="001A673D"/>
    <w:rsid w:val="001B093F"/>
    <w:rsid w:val="001B1FD4"/>
    <w:rsid w:val="001B210F"/>
    <w:rsid w:val="001B24BF"/>
    <w:rsid w:val="001B5919"/>
    <w:rsid w:val="001B5BC3"/>
    <w:rsid w:val="001B61BB"/>
    <w:rsid w:val="001D415F"/>
    <w:rsid w:val="001E2C47"/>
    <w:rsid w:val="001E571F"/>
    <w:rsid w:val="001E678B"/>
    <w:rsid w:val="001F0A75"/>
    <w:rsid w:val="001F14C9"/>
    <w:rsid w:val="001F4F55"/>
    <w:rsid w:val="001F56BF"/>
    <w:rsid w:val="001F7F12"/>
    <w:rsid w:val="00210794"/>
    <w:rsid w:val="00211F91"/>
    <w:rsid w:val="00213A35"/>
    <w:rsid w:val="00215DFB"/>
    <w:rsid w:val="002200AF"/>
    <w:rsid w:val="00231A49"/>
    <w:rsid w:val="00232281"/>
    <w:rsid w:val="0023267E"/>
    <w:rsid w:val="002337A0"/>
    <w:rsid w:val="00240F84"/>
    <w:rsid w:val="002417B7"/>
    <w:rsid w:val="00241C1F"/>
    <w:rsid w:val="002425AE"/>
    <w:rsid w:val="00243CE4"/>
    <w:rsid w:val="00244780"/>
    <w:rsid w:val="00244AFD"/>
    <w:rsid w:val="0024754F"/>
    <w:rsid w:val="00247CCF"/>
    <w:rsid w:val="00260201"/>
    <w:rsid w:val="002612BF"/>
    <w:rsid w:val="00262229"/>
    <w:rsid w:val="00263226"/>
    <w:rsid w:val="00264E10"/>
    <w:rsid w:val="002660D1"/>
    <w:rsid w:val="00266375"/>
    <w:rsid w:val="002663A3"/>
    <w:rsid w:val="00267364"/>
    <w:rsid w:val="002707E8"/>
    <w:rsid w:val="00274032"/>
    <w:rsid w:val="002765BE"/>
    <w:rsid w:val="00276F3A"/>
    <w:rsid w:val="00280C4F"/>
    <w:rsid w:val="0028290E"/>
    <w:rsid w:val="00282B6B"/>
    <w:rsid w:val="00286173"/>
    <w:rsid w:val="00286442"/>
    <w:rsid w:val="00290482"/>
    <w:rsid w:val="0029190A"/>
    <w:rsid w:val="00296011"/>
    <w:rsid w:val="002A303F"/>
    <w:rsid w:val="002A388D"/>
    <w:rsid w:val="002B1AAA"/>
    <w:rsid w:val="002B1B86"/>
    <w:rsid w:val="002B2A02"/>
    <w:rsid w:val="002B2A33"/>
    <w:rsid w:val="002B2F20"/>
    <w:rsid w:val="002B50BE"/>
    <w:rsid w:val="002B5E01"/>
    <w:rsid w:val="002B62D3"/>
    <w:rsid w:val="002C0887"/>
    <w:rsid w:val="002C18AE"/>
    <w:rsid w:val="002C26E0"/>
    <w:rsid w:val="002C4692"/>
    <w:rsid w:val="002C5ED6"/>
    <w:rsid w:val="002C6347"/>
    <w:rsid w:val="002D0E1A"/>
    <w:rsid w:val="002D19FD"/>
    <w:rsid w:val="002D33B0"/>
    <w:rsid w:val="002D3B3B"/>
    <w:rsid w:val="002E08AF"/>
    <w:rsid w:val="002E1909"/>
    <w:rsid w:val="002E7B7D"/>
    <w:rsid w:val="002E7B9F"/>
    <w:rsid w:val="002F5B98"/>
    <w:rsid w:val="003047AD"/>
    <w:rsid w:val="00305DFB"/>
    <w:rsid w:val="00310CCA"/>
    <w:rsid w:val="00312E67"/>
    <w:rsid w:val="00312ED3"/>
    <w:rsid w:val="00313A28"/>
    <w:rsid w:val="003141A7"/>
    <w:rsid w:val="00315901"/>
    <w:rsid w:val="0031698D"/>
    <w:rsid w:val="003176D1"/>
    <w:rsid w:val="00320AAC"/>
    <w:rsid w:val="00325198"/>
    <w:rsid w:val="0032588F"/>
    <w:rsid w:val="00330A3D"/>
    <w:rsid w:val="00331E5F"/>
    <w:rsid w:val="003360D2"/>
    <w:rsid w:val="00337960"/>
    <w:rsid w:val="00340DBB"/>
    <w:rsid w:val="00345F34"/>
    <w:rsid w:val="00346B28"/>
    <w:rsid w:val="00350EE7"/>
    <w:rsid w:val="00351A08"/>
    <w:rsid w:val="00351E0E"/>
    <w:rsid w:val="003522F6"/>
    <w:rsid w:val="00353911"/>
    <w:rsid w:val="003539EA"/>
    <w:rsid w:val="00353C43"/>
    <w:rsid w:val="0035482A"/>
    <w:rsid w:val="00354C04"/>
    <w:rsid w:val="00354FD5"/>
    <w:rsid w:val="00355132"/>
    <w:rsid w:val="00355A93"/>
    <w:rsid w:val="00355C8A"/>
    <w:rsid w:val="00361521"/>
    <w:rsid w:val="003619F2"/>
    <w:rsid w:val="00362101"/>
    <w:rsid w:val="00365820"/>
    <w:rsid w:val="0036786E"/>
    <w:rsid w:val="00367E26"/>
    <w:rsid w:val="0037266F"/>
    <w:rsid w:val="003842F6"/>
    <w:rsid w:val="0039007D"/>
    <w:rsid w:val="00392257"/>
    <w:rsid w:val="00395297"/>
    <w:rsid w:val="003A2BB8"/>
    <w:rsid w:val="003A6DEB"/>
    <w:rsid w:val="003B4AD4"/>
    <w:rsid w:val="003B6AF0"/>
    <w:rsid w:val="003B7037"/>
    <w:rsid w:val="003C206D"/>
    <w:rsid w:val="003C554F"/>
    <w:rsid w:val="003C75CD"/>
    <w:rsid w:val="003D07AB"/>
    <w:rsid w:val="003D1E24"/>
    <w:rsid w:val="003D4EF2"/>
    <w:rsid w:val="003D5E99"/>
    <w:rsid w:val="003F089E"/>
    <w:rsid w:val="003F1759"/>
    <w:rsid w:val="003F310F"/>
    <w:rsid w:val="003F6B9C"/>
    <w:rsid w:val="00400999"/>
    <w:rsid w:val="0040149C"/>
    <w:rsid w:val="004064DB"/>
    <w:rsid w:val="00407DB2"/>
    <w:rsid w:val="0041249A"/>
    <w:rsid w:val="00414478"/>
    <w:rsid w:val="00417290"/>
    <w:rsid w:val="00420185"/>
    <w:rsid w:val="00420F61"/>
    <w:rsid w:val="00423E72"/>
    <w:rsid w:val="004245D7"/>
    <w:rsid w:val="004363BC"/>
    <w:rsid w:val="00436F51"/>
    <w:rsid w:val="004411A6"/>
    <w:rsid w:val="00441AE0"/>
    <w:rsid w:val="004423EC"/>
    <w:rsid w:val="00446229"/>
    <w:rsid w:val="00446EA9"/>
    <w:rsid w:val="004511E7"/>
    <w:rsid w:val="00451A20"/>
    <w:rsid w:val="00451C1A"/>
    <w:rsid w:val="004524A5"/>
    <w:rsid w:val="00453527"/>
    <w:rsid w:val="00456E93"/>
    <w:rsid w:val="004571EA"/>
    <w:rsid w:val="00461BA0"/>
    <w:rsid w:val="004626DA"/>
    <w:rsid w:val="00463A20"/>
    <w:rsid w:val="00464281"/>
    <w:rsid w:val="004662ED"/>
    <w:rsid w:val="00466D00"/>
    <w:rsid w:val="00470687"/>
    <w:rsid w:val="00475FB3"/>
    <w:rsid w:val="004800E6"/>
    <w:rsid w:val="0048318D"/>
    <w:rsid w:val="004832FD"/>
    <w:rsid w:val="00485C27"/>
    <w:rsid w:val="00485FDE"/>
    <w:rsid w:val="004878D0"/>
    <w:rsid w:val="004926E1"/>
    <w:rsid w:val="00492BD3"/>
    <w:rsid w:val="004943B5"/>
    <w:rsid w:val="00494B86"/>
    <w:rsid w:val="00495113"/>
    <w:rsid w:val="00495C83"/>
    <w:rsid w:val="004A06AB"/>
    <w:rsid w:val="004A2C4C"/>
    <w:rsid w:val="004A7AAB"/>
    <w:rsid w:val="004B5F7D"/>
    <w:rsid w:val="004B5FE8"/>
    <w:rsid w:val="004B70BD"/>
    <w:rsid w:val="004C6379"/>
    <w:rsid w:val="004C6E4D"/>
    <w:rsid w:val="004D0D30"/>
    <w:rsid w:val="004D37B7"/>
    <w:rsid w:val="004E5953"/>
    <w:rsid w:val="004E6A45"/>
    <w:rsid w:val="004F140A"/>
    <w:rsid w:val="004F513D"/>
    <w:rsid w:val="004F6ABD"/>
    <w:rsid w:val="004F7E5E"/>
    <w:rsid w:val="00502AEA"/>
    <w:rsid w:val="00503F3E"/>
    <w:rsid w:val="0050431A"/>
    <w:rsid w:val="0050777D"/>
    <w:rsid w:val="00513AA9"/>
    <w:rsid w:val="0052111D"/>
    <w:rsid w:val="005213FB"/>
    <w:rsid w:val="005220F4"/>
    <w:rsid w:val="00527322"/>
    <w:rsid w:val="0053076E"/>
    <w:rsid w:val="005343EF"/>
    <w:rsid w:val="0053444E"/>
    <w:rsid w:val="00542A34"/>
    <w:rsid w:val="00551B00"/>
    <w:rsid w:val="00552263"/>
    <w:rsid w:val="005552DB"/>
    <w:rsid w:val="005561C1"/>
    <w:rsid w:val="00557BB8"/>
    <w:rsid w:val="00560EEC"/>
    <w:rsid w:val="00561E5F"/>
    <w:rsid w:val="00562A33"/>
    <w:rsid w:val="00562D6E"/>
    <w:rsid w:val="00567FC9"/>
    <w:rsid w:val="00573882"/>
    <w:rsid w:val="005760A9"/>
    <w:rsid w:val="00576B4D"/>
    <w:rsid w:val="00577DF1"/>
    <w:rsid w:val="00584A28"/>
    <w:rsid w:val="0058644E"/>
    <w:rsid w:val="00590D35"/>
    <w:rsid w:val="005927C2"/>
    <w:rsid w:val="00594464"/>
    <w:rsid w:val="00595A09"/>
    <w:rsid w:val="0059748B"/>
    <w:rsid w:val="005A2B05"/>
    <w:rsid w:val="005A6901"/>
    <w:rsid w:val="005B02A3"/>
    <w:rsid w:val="005B06A0"/>
    <w:rsid w:val="005B4988"/>
    <w:rsid w:val="005B595A"/>
    <w:rsid w:val="005B5A25"/>
    <w:rsid w:val="005B5D76"/>
    <w:rsid w:val="005B697E"/>
    <w:rsid w:val="005C0AB2"/>
    <w:rsid w:val="005C3585"/>
    <w:rsid w:val="005C4555"/>
    <w:rsid w:val="005C68FB"/>
    <w:rsid w:val="005C725F"/>
    <w:rsid w:val="005D0B38"/>
    <w:rsid w:val="005D377D"/>
    <w:rsid w:val="005D6B71"/>
    <w:rsid w:val="005D7E2B"/>
    <w:rsid w:val="005E0373"/>
    <w:rsid w:val="005E63C3"/>
    <w:rsid w:val="005E6B3F"/>
    <w:rsid w:val="005F16EC"/>
    <w:rsid w:val="005F47AE"/>
    <w:rsid w:val="005F5EEE"/>
    <w:rsid w:val="005F64F0"/>
    <w:rsid w:val="006072D2"/>
    <w:rsid w:val="00607CC6"/>
    <w:rsid w:val="00612081"/>
    <w:rsid w:val="0061712D"/>
    <w:rsid w:val="00622781"/>
    <w:rsid w:val="00624ACF"/>
    <w:rsid w:val="00624B73"/>
    <w:rsid w:val="00630EEC"/>
    <w:rsid w:val="00633A01"/>
    <w:rsid w:val="00635E59"/>
    <w:rsid w:val="006369EE"/>
    <w:rsid w:val="00640579"/>
    <w:rsid w:val="00640BFF"/>
    <w:rsid w:val="00641A2C"/>
    <w:rsid w:val="00641C05"/>
    <w:rsid w:val="006436F7"/>
    <w:rsid w:val="00644F2E"/>
    <w:rsid w:val="006474F6"/>
    <w:rsid w:val="0065029B"/>
    <w:rsid w:val="00650909"/>
    <w:rsid w:val="00653867"/>
    <w:rsid w:val="00653C01"/>
    <w:rsid w:val="00653D94"/>
    <w:rsid w:val="0066032A"/>
    <w:rsid w:val="006615CB"/>
    <w:rsid w:val="00664130"/>
    <w:rsid w:val="00666640"/>
    <w:rsid w:val="00667C7E"/>
    <w:rsid w:val="00670676"/>
    <w:rsid w:val="006838E2"/>
    <w:rsid w:val="00684A88"/>
    <w:rsid w:val="00687D35"/>
    <w:rsid w:val="006946B4"/>
    <w:rsid w:val="00694FFB"/>
    <w:rsid w:val="0069621B"/>
    <w:rsid w:val="0069665F"/>
    <w:rsid w:val="006A1C2E"/>
    <w:rsid w:val="006B2558"/>
    <w:rsid w:val="006B3D23"/>
    <w:rsid w:val="006B4267"/>
    <w:rsid w:val="006B642F"/>
    <w:rsid w:val="006B6B10"/>
    <w:rsid w:val="006C162E"/>
    <w:rsid w:val="006C4622"/>
    <w:rsid w:val="006C630D"/>
    <w:rsid w:val="006E17E0"/>
    <w:rsid w:val="006E4A8C"/>
    <w:rsid w:val="006E7746"/>
    <w:rsid w:val="006F04A8"/>
    <w:rsid w:val="006F1E0E"/>
    <w:rsid w:val="006F209E"/>
    <w:rsid w:val="006F5380"/>
    <w:rsid w:val="007012E0"/>
    <w:rsid w:val="007015E9"/>
    <w:rsid w:val="007025A1"/>
    <w:rsid w:val="0070551D"/>
    <w:rsid w:val="00706714"/>
    <w:rsid w:val="00707DBE"/>
    <w:rsid w:val="00710E4A"/>
    <w:rsid w:val="00712245"/>
    <w:rsid w:val="00712B84"/>
    <w:rsid w:val="00713CCD"/>
    <w:rsid w:val="00714E9B"/>
    <w:rsid w:val="00720C19"/>
    <w:rsid w:val="00724034"/>
    <w:rsid w:val="00725C45"/>
    <w:rsid w:val="0072664A"/>
    <w:rsid w:val="00727B5E"/>
    <w:rsid w:val="00727F94"/>
    <w:rsid w:val="00730557"/>
    <w:rsid w:val="007337EB"/>
    <w:rsid w:val="00737917"/>
    <w:rsid w:val="007417F3"/>
    <w:rsid w:val="00741D15"/>
    <w:rsid w:val="0074360B"/>
    <w:rsid w:val="00745D18"/>
    <w:rsid w:val="00750F16"/>
    <w:rsid w:val="00754DD8"/>
    <w:rsid w:val="0076574F"/>
    <w:rsid w:val="00766AED"/>
    <w:rsid w:val="007673D9"/>
    <w:rsid w:val="00772D68"/>
    <w:rsid w:val="00774347"/>
    <w:rsid w:val="0077540B"/>
    <w:rsid w:val="00776530"/>
    <w:rsid w:val="00780098"/>
    <w:rsid w:val="00787428"/>
    <w:rsid w:val="00791E8E"/>
    <w:rsid w:val="00793B8E"/>
    <w:rsid w:val="00794A55"/>
    <w:rsid w:val="0079533F"/>
    <w:rsid w:val="00795EE7"/>
    <w:rsid w:val="007A0109"/>
    <w:rsid w:val="007A181E"/>
    <w:rsid w:val="007A5922"/>
    <w:rsid w:val="007B0344"/>
    <w:rsid w:val="007B12AF"/>
    <w:rsid w:val="007B1FCC"/>
    <w:rsid w:val="007B2500"/>
    <w:rsid w:val="007B3A85"/>
    <w:rsid w:val="007C1F7F"/>
    <w:rsid w:val="007C5C40"/>
    <w:rsid w:val="007D1DF5"/>
    <w:rsid w:val="007D1FFD"/>
    <w:rsid w:val="007D3F62"/>
    <w:rsid w:val="007D61D6"/>
    <w:rsid w:val="007E1019"/>
    <w:rsid w:val="007E1B19"/>
    <w:rsid w:val="007E3D27"/>
    <w:rsid w:val="007E7CE2"/>
    <w:rsid w:val="007E7DB8"/>
    <w:rsid w:val="007F16DF"/>
    <w:rsid w:val="007F2116"/>
    <w:rsid w:val="007F3623"/>
    <w:rsid w:val="007F5C3C"/>
    <w:rsid w:val="008021D6"/>
    <w:rsid w:val="008106DC"/>
    <w:rsid w:val="00817FE0"/>
    <w:rsid w:val="00817FEE"/>
    <w:rsid w:val="008235CB"/>
    <w:rsid w:val="00827311"/>
    <w:rsid w:val="00834BB4"/>
    <w:rsid w:val="00835187"/>
    <w:rsid w:val="00836C11"/>
    <w:rsid w:val="00842851"/>
    <w:rsid w:val="00846F59"/>
    <w:rsid w:val="008520B3"/>
    <w:rsid w:val="00861049"/>
    <w:rsid w:val="00861D22"/>
    <w:rsid w:val="00863A6E"/>
    <w:rsid w:val="00865340"/>
    <w:rsid w:val="008713A5"/>
    <w:rsid w:val="00872AD1"/>
    <w:rsid w:val="00873501"/>
    <w:rsid w:val="00874853"/>
    <w:rsid w:val="00876326"/>
    <w:rsid w:val="00877037"/>
    <w:rsid w:val="00882B28"/>
    <w:rsid w:val="00883EB8"/>
    <w:rsid w:val="00885FE3"/>
    <w:rsid w:val="00892E14"/>
    <w:rsid w:val="00893083"/>
    <w:rsid w:val="00893103"/>
    <w:rsid w:val="008932EE"/>
    <w:rsid w:val="00893BB5"/>
    <w:rsid w:val="008945D9"/>
    <w:rsid w:val="008A0CFB"/>
    <w:rsid w:val="008A1FA4"/>
    <w:rsid w:val="008A494A"/>
    <w:rsid w:val="008B2CB2"/>
    <w:rsid w:val="008B494B"/>
    <w:rsid w:val="008B5D9E"/>
    <w:rsid w:val="008C3AE4"/>
    <w:rsid w:val="008D074C"/>
    <w:rsid w:val="008D23CD"/>
    <w:rsid w:val="008D74D6"/>
    <w:rsid w:val="008E0B0B"/>
    <w:rsid w:val="008E6D1F"/>
    <w:rsid w:val="008F0973"/>
    <w:rsid w:val="008F0CC0"/>
    <w:rsid w:val="008F1A63"/>
    <w:rsid w:val="008F2819"/>
    <w:rsid w:val="008F388A"/>
    <w:rsid w:val="008F6540"/>
    <w:rsid w:val="0090221A"/>
    <w:rsid w:val="00903FBF"/>
    <w:rsid w:val="00904172"/>
    <w:rsid w:val="00905F65"/>
    <w:rsid w:val="0090756A"/>
    <w:rsid w:val="009133D0"/>
    <w:rsid w:val="0091582E"/>
    <w:rsid w:val="00921289"/>
    <w:rsid w:val="00922147"/>
    <w:rsid w:val="00923B3F"/>
    <w:rsid w:val="00927D93"/>
    <w:rsid w:val="00943200"/>
    <w:rsid w:val="00952CC5"/>
    <w:rsid w:val="00954526"/>
    <w:rsid w:val="00954D6B"/>
    <w:rsid w:val="009625D4"/>
    <w:rsid w:val="00962A32"/>
    <w:rsid w:val="00966438"/>
    <w:rsid w:val="00966D63"/>
    <w:rsid w:val="00966DD4"/>
    <w:rsid w:val="009676EB"/>
    <w:rsid w:val="0096770E"/>
    <w:rsid w:val="009726D4"/>
    <w:rsid w:val="00973472"/>
    <w:rsid w:val="009740A3"/>
    <w:rsid w:val="00975907"/>
    <w:rsid w:val="009759FF"/>
    <w:rsid w:val="00975C31"/>
    <w:rsid w:val="00975F3C"/>
    <w:rsid w:val="009761BB"/>
    <w:rsid w:val="009764FF"/>
    <w:rsid w:val="009765EE"/>
    <w:rsid w:val="009779A4"/>
    <w:rsid w:val="00982600"/>
    <w:rsid w:val="00983054"/>
    <w:rsid w:val="009850D9"/>
    <w:rsid w:val="009865DE"/>
    <w:rsid w:val="00991B17"/>
    <w:rsid w:val="00994DAE"/>
    <w:rsid w:val="009961A2"/>
    <w:rsid w:val="009A21C2"/>
    <w:rsid w:val="009A3C3B"/>
    <w:rsid w:val="009A655F"/>
    <w:rsid w:val="009B0FA1"/>
    <w:rsid w:val="009B11CB"/>
    <w:rsid w:val="009B2297"/>
    <w:rsid w:val="009B459F"/>
    <w:rsid w:val="009B50C9"/>
    <w:rsid w:val="009B5847"/>
    <w:rsid w:val="009B5914"/>
    <w:rsid w:val="009B77F9"/>
    <w:rsid w:val="009C4711"/>
    <w:rsid w:val="009C4F6C"/>
    <w:rsid w:val="009C7625"/>
    <w:rsid w:val="009D0153"/>
    <w:rsid w:val="009D2DD6"/>
    <w:rsid w:val="009D3AE2"/>
    <w:rsid w:val="009D6598"/>
    <w:rsid w:val="009D71C1"/>
    <w:rsid w:val="009E463A"/>
    <w:rsid w:val="009E61F1"/>
    <w:rsid w:val="009E7108"/>
    <w:rsid w:val="009E76C3"/>
    <w:rsid w:val="009F2CF0"/>
    <w:rsid w:val="009F3C64"/>
    <w:rsid w:val="009F718E"/>
    <w:rsid w:val="00A00A44"/>
    <w:rsid w:val="00A0157C"/>
    <w:rsid w:val="00A0160D"/>
    <w:rsid w:val="00A04690"/>
    <w:rsid w:val="00A10400"/>
    <w:rsid w:val="00A10BAE"/>
    <w:rsid w:val="00A11B43"/>
    <w:rsid w:val="00A21C0A"/>
    <w:rsid w:val="00A25427"/>
    <w:rsid w:val="00A331C1"/>
    <w:rsid w:val="00A345C9"/>
    <w:rsid w:val="00A34AA4"/>
    <w:rsid w:val="00A40DD3"/>
    <w:rsid w:val="00A41152"/>
    <w:rsid w:val="00A443D0"/>
    <w:rsid w:val="00A51216"/>
    <w:rsid w:val="00A53429"/>
    <w:rsid w:val="00A57B99"/>
    <w:rsid w:val="00A6307B"/>
    <w:rsid w:val="00A641C4"/>
    <w:rsid w:val="00A64217"/>
    <w:rsid w:val="00A674C9"/>
    <w:rsid w:val="00A7263B"/>
    <w:rsid w:val="00A73DD8"/>
    <w:rsid w:val="00A74975"/>
    <w:rsid w:val="00A807AF"/>
    <w:rsid w:val="00A82982"/>
    <w:rsid w:val="00A8311B"/>
    <w:rsid w:val="00A835DB"/>
    <w:rsid w:val="00A84959"/>
    <w:rsid w:val="00A84A76"/>
    <w:rsid w:val="00A84E85"/>
    <w:rsid w:val="00A92A36"/>
    <w:rsid w:val="00A92F28"/>
    <w:rsid w:val="00A949E2"/>
    <w:rsid w:val="00A95AD0"/>
    <w:rsid w:val="00A96D21"/>
    <w:rsid w:val="00AA1B9C"/>
    <w:rsid w:val="00AA2509"/>
    <w:rsid w:val="00AA56E2"/>
    <w:rsid w:val="00AA7EA6"/>
    <w:rsid w:val="00AB10C0"/>
    <w:rsid w:val="00AB1E5D"/>
    <w:rsid w:val="00AB6F1D"/>
    <w:rsid w:val="00AB7B90"/>
    <w:rsid w:val="00AC6AC8"/>
    <w:rsid w:val="00AD1EFE"/>
    <w:rsid w:val="00AD51FC"/>
    <w:rsid w:val="00AE0B50"/>
    <w:rsid w:val="00AE2214"/>
    <w:rsid w:val="00AE5770"/>
    <w:rsid w:val="00AF1709"/>
    <w:rsid w:val="00AF2EC9"/>
    <w:rsid w:val="00AF4524"/>
    <w:rsid w:val="00AF559A"/>
    <w:rsid w:val="00B01F08"/>
    <w:rsid w:val="00B06496"/>
    <w:rsid w:val="00B0741D"/>
    <w:rsid w:val="00B12C04"/>
    <w:rsid w:val="00B1370D"/>
    <w:rsid w:val="00B158B9"/>
    <w:rsid w:val="00B16009"/>
    <w:rsid w:val="00B16E8F"/>
    <w:rsid w:val="00B17A7E"/>
    <w:rsid w:val="00B17C9E"/>
    <w:rsid w:val="00B22BEE"/>
    <w:rsid w:val="00B263ED"/>
    <w:rsid w:val="00B26881"/>
    <w:rsid w:val="00B27F0A"/>
    <w:rsid w:val="00B30401"/>
    <w:rsid w:val="00B317CC"/>
    <w:rsid w:val="00B336E8"/>
    <w:rsid w:val="00B34254"/>
    <w:rsid w:val="00B342FD"/>
    <w:rsid w:val="00B348F1"/>
    <w:rsid w:val="00B34B95"/>
    <w:rsid w:val="00B4017D"/>
    <w:rsid w:val="00B406F0"/>
    <w:rsid w:val="00B41288"/>
    <w:rsid w:val="00B41F32"/>
    <w:rsid w:val="00B454CA"/>
    <w:rsid w:val="00B57D3E"/>
    <w:rsid w:val="00B65E2D"/>
    <w:rsid w:val="00B6637D"/>
    <w:rsid w:val="00B66A6E"/>
    <w:rsid w:val="00B76300"/>
    <w:rsid w:val="00B773A8"/>
    <w:rsid w:val="00B8036E"/>
    <w:rsid w:val="00B80A62"/>
    <w:rsid w:val="00B829C8"/>
    <w:rsid w:val="00B846D2"/>
    <w:rsid w:val="00B86325"/>
    <w:rsid w:val="00B931CA"/>
    <w:rsid w:val="00BA4BFA"/>
    <w:rsid w:val="00BA5A2E"/>
    <w:rsid w:val="00BA5E47"/>
    <w:rsid w:val="00BB2A2A"/>
    <w:rsid w:val="00BB5832"/>
    <w:rsid w:val="00BB5ED8"/>
    <w:rsid w:val="00BB76D0"/>
    <w:rsid w:val="00BC363C"/>
    <w:rsid w:val="00BC3810"/>
    <w:rsid w:val="00BC78CD"/>
    <w:rsid w:val="00BD0663"/>
    <w:rsid w:val="00BD2E73"/>
    <w:rsid w:val="00BD6FD6"/>
    <w:rsid w:val="00BE052F"/>
    <w:rsid w:val="00BE3F60"/>
    <w:rsid w:val="00BE3FAD"/>
    <w:rsid w:val="00BE6CB3"/>
    <w:rsid w:val="00BF1166"/>
    <w:rsid w:val="00BF1E76"/>
    <w:rsid w:val="00BF263A"/>
    <w:rsid w:val="00C02679"/>
    <w:rsid w:val="00C0276A"/>
    <w:rsid w:val="00C0489D"/>
    <w:rsid w:val="00C05555"/>
    <w:rsid w:val="00C064AF"/>
    <w:rsid w:val="00C10776"/>
    <w:rsid w:val="00C1188E"/>
    <w:rsid w:val="00C209AC"/>
    <w:rsid w:val="00C25270"/>
    <w:rsid w:val="00C274DE"/>
    <w:rsid w:val="00C30443"/>
    <w:rsid w:val="00C346FE"/>
    <w:rsid w:val="00C35D77"/>
    <w:rsid w:val="00C35FEF"/>
    <w:rsid w:val="00C3629B"/>
    <w:rsid w:val="00C41E2D"/>
    <w:rsid w:val="00C50B8A"/>
    <w:rsid w:val="00C528FE"/>
    <w:rsid w:val="00C57976"/>
    <w:rsid w:val="00C60179"/>
    <w:rsid w:val="00C62ADF"/>
    <w:rsid w:val="00C62C24"/>
    <w:rsid w:val="00C635B6"/>
    <w:rsid w:val="00C63ED0"/>
    <w:rsid w:val="00C65EB9"/>
    <w:rsid w:val="00C66953"/>
    <w:rsid w:val="00C66960"/>
    <w:rsid w:val="00C67C82"/>
    <w:rsid w:val="00C7327A"/>
    <w:rsid w:val="00C74DDF"/>
    <w:rsid w:val="00C7560D"/>
    <w:rsid w:val="00C756AC"/>
    <w:rsid w:val="00C766F0"/>
    <w:rsid w:val="00C772F9"/>
    <w:rsid w:val="00C77B8E"/>
    <w:rsid w:val="00C810B0"/>
    <w:rsid w:val="00C854C8"/>
    <w:rsid w:val="00C85B90"/>
    <w:rsid w:val="00C910BA"/>
    <w:rsid w:val="00CA4BFF"/>
    <w:rsid w:val="00CA5CBD"/>
    <w:rsid w:val="00CA5F08"/>
    <w:rsid w:val="00CA66EA"/>
    <w:rsid w:val="00CA7088"/>
    <w:rsid w:val="00CB080D"/>
    <w:rsid w:val="00CB16FD"/>
    <w:rsid w:val="00CB1DED"/>
    <w:rsid w:val="00CB3C33"/>
    <w:rsid w:val="00CB5756"/>
    <w:rsid w:val="00CC1797"/>
    <w:rsid w:val="00CC7738"/>
    <w:rsid w:val="00CD041A"/>
    <w:rsid w:val="00CD53ED"/>
    <w:rsid w:val="00CD7AA3"/>
    <w:rsid w:val="00CE005B"/>
    <w:rsid w:val="00CE0CA7"/>
    <w:rsid w:val="00CE1D7A"/>
    <w:rsid w:val="00CE25AF"/>
    <w:rsid w:val="00CE3FE3"/>
    <w:rsid w:val="00CE49AE"/>
    <w:rsid w:val="00CF459F"/>
    <w:rsid w:val="00CF4746"/>
    <w:rsid w:val="00CF5CCD"/>
    <w:rsid w:val="00D0163B"/>
    <w:rsid w:val="00D01C06"/>
    <w:rsid w:val="00D0361A"/>
    <w:rsid w:val="00D06C0E"/>
    <w:rsid w:val="00D14951"/>
    <w:rsid w:val="00D21967"/>
    <w:rsid w:val="00D22379"/>
    <w:rsid w:val="00D22501"/>
    <w:rsid w:val="00D25E23"/>
    <w:rsid w:val="00D30ADD"/>
    <w:rsid w:val="00D326B1"/>
    <w:rsid w:val="00D360F5"/>
    <w:rsid w:val="00D379D1"/>
    <w:rsid w:val="00D40BA5"/>
    <w:rsid w:val="00D43A0D"/>
    <w:rsid w:val="00D43DB8"/>
    <w:rsid w:val="00D44131"/>
    <w:rsid w:val="00D4584F"/>
    <w:rsid w:val="00D46407"/>
    <w:rsid w:val="00D46867"/>
    <w:rsid w:val="00D51F75"/>
    <w:rsid w:val="00D526F3"/>
    <w:rsid w:val="00D53223"/>
    <w:rsid w:val="00D54565"/>
    <w:rsid w:val="00D56C70"/>
    <w:rsid w:val="00D60432"/>
    <w:rsid w:val="00D629F3"/>
    <w:rsid w:val="00D638CA"/>
    <w:rsid w:val="00D6407E"/>
    <w:rsid w:val="00D710CD"/>
    <w:rsid w:val="00D74009"/>
    <w:rsid w:val="00D82008"/>
    <w:rsid w:val="00D86863"/>
    <w:rsid w:val="00D91AF0"/>
    <w:rsid w:val="00DA2034"/>
    <w:rsid w:val="00DA2891"/>
    <w:rsid w:val="00DA3FCF"/>
    <w:rsid w:val="00DA55A3"/>
    <w:rsid w:val="00DA58A4"/>
    <w:rsid w:val="00DB0717"/>
    <w:rsid w:val="00DB0CCF"/>
    <w:rsid w:val="00DB1E63"/>
    <w:rsid w:val="00DB29D6"/>
    <w:rsid w:val="00DC1B21"/>
    <w:rsid w:val="00DC5B29"/>
    <w:rsid w:val="00DC67E3"/>
    <w:rsid w:val="00DC733E"/>
    <w:rsid w:val="00DD0870"/>
    <w:rsid w:val="00DD54E6"/>
    <w:rsid w:val="00DD6AE7"/>
    <w:rsid w:val="00DE1E3C"/>
    <w:rsid w:val="00DE2507"/>
    <w:rsid w:val="00DE2AB3"/>
    <w:rsid w:val="00DE2C5F"/>
    <w:rsid w:val="00DE514B"/>
    <w:rsid w:val="00DE5229"/>
    <w:rsid w:val="00DE6B18"/>
    <w:rsid w:val="00DF250A"/>
    <w:rsid w:val="00DF2AAF"/>
    <w:rsid w:val="00DF3832"/>
    <w:rsid w:val="00DF3938"/>
    <w:rsid w:val="00DF57BE"/>
    <w:rsid w:val="00DF7AB8"/>
    <w:rsid w:val="00E00930"/>
    <w:rsid w:val="00E03119"/>
    <w:rsid w:val="00E06500"/>
    <w:rsid w:val="00E13095"/>
    <w:rsid w:val="00E1645D"/>
    <w:rsid w:val="00E16C12"/>
    <w:rsid w:val="00E237B1"/>
    <w:rsid w:val="00E25F76"/>
    <w:rsid w:val="00E300D0"/>
    <w:rsid w:val="00E304A2"/>
    <w:rsid w:val="00E31421"/>
    <w:rsid w:val="00E31B20"/>
    <w:rsid w:val="00E36682"/>
    <w:rsid w:val="00E41FE0"/>
    <w:rsid w:val="00E44415"/>
    <w:rsid w:val="00E50B2C"/>
    <w:rsid w:val="00E526DA"/>
    <w:rsid w:val="00E52A2A"/>
    <w:rsid w:val="00E56EC9"/>
    <w:rsid w:val="00E57060"/>
    <w:rsid w:val="00E570B0"/>
    <w:rsid w:val="00E61E5E"/>
    <w:rsid w:val="00E6218B"/>
    <w:rsid w:val="00E6228C"/>
    <w:rsid w:val="00E630E9"/>
    <w:rsid w:val="00E63FC8"/>
    <w:rsid w:val="00E64E4B"/>
    <w:rsid w:val="00E667B2"/>
    <w:rsid w:val="00E74776"/>
    <w:rsid w:val="00E76151"/>
    <w:rsid w:val="00E76707"/>
    <w:rsid w:val="00E7692C"/>
    <w:rsid w:val="00E81ADD"/>
    <w:rsid w:val="00E83BDE"/>
    <w:rsid w:val="00E8615D"/>
    <w:rsid w:val="00E87616"/>
    <w:rsid w:val="00EA204E"/>
    <w:rsid w:val="00EA26AC"/>
    <w:rsid w:val="00EA27AC"/>
    <w:rsid w:val="00EA2E9F"/>
    <w:rsid w:val="00EA4AD8"/>
    <w:rsid w:val="00EA501A"/>
    <w:rsid w:val="00EA5C16"/>
    <w:rsid w:val="00EA6389"/>
    <w:rsid w:val="00EB0F3A"/>
    <w:rsid w:val="00EB1BDF"/>
    <w:rsid w:val="00EB5E7F"/>
    <w:rsid w:val="00EC055A"/>
    <w:rsid w:val="00EC1521"/>
    <w:rsid w:val="00EC416C"/>
    <w:rsid w:val="00EC6B8B"/>
    <w:rsid w:val="00ED1BA0"/>
    <w:rsid w:val="00ED28C6"/>
    <w:rsid w:val="00ED5C7D"/>
    <w:rsid w:val="00ED7BA4"/>
    <w:rsid w:val="00EE1F46"/>
    <w:rsid w:val="00EE43CA"/>
    <w:rsid w:val="00EE6DF5"/>
    <w:rsid w:val="00EF000D"/>
    <w:rsid w:val="00EF09B3"/>
    <w:rsid w:val="00EF2F0B"/>
    <w:rsid w:val="00EF5207"/>
    <w:rsid w:val="00EF734E"/>
    <w:rsid w:val="00F010AA"/>
    <w:rsid w:val="00F01207"/>
    <w:rsid w:val="00F02242"/>
    <w:rsid w:val="00F05C0D"/>
    <w:rsid w:val="00F07073"/>
    <w:rsid w:val="00F15DFA"/>
    <w:rsid w:val="00F16318"/>
    <w:rsid w:val="00F229EA"/>
    <w:rsid w:val="00F3689E"/>
    <w:rsid w:val="00F409FB"/>
    <w:rsid w:val="00F4244F"/>
    <w:rsid w:val="00F433EC"/>
    <w:rsid w:val="00F43992"/>
    <w:rsid w:val="00F4762D"/>
    <w:rsid w:val="00F521AE"/>
    <w:rsid w:val="00F53EDB"/>
    <w:rsid w:val="00F545A3"/>
    <w:rsid w:val="00F562A9"/>
    <w:rsid w:val="00F57800"/>
    <w:rsid w:val="00F60B80"/>
    <w:rsid w:val="00F63F8A"/>
    <w:rsid w:val="00F642B0"/>
    <w:rsid w:val="00F7265F"/>
    <w:rsid w:val="00F744CB"/>
    <w:rsid w:val="00F828F3"/>
    <w:rsid w:val="00F82FCE"/>
    <w:rsid w:val="00F87B29"/>
    <w:rsid w:val="00F87ECC"/>
    <w:rsid w:val="00F9281E"/>
    <w:rsid w:val="00F967E7"/>
    <w:rsid w:val="00F97433"/>
    <w:rsid w:val="00FA0D76"/>
    <w:rsid w:val="00FA1EE1"/>
    <w:rsid w:val="00FA3584"/>
    <w:rsid w:val="00FA41BA"/>
    <w:rsid w:val="00FA7D7B"/>
    <w:rsid w:val="00FB2DCD"/>
    <w:rsid w:val="00FB5706"/>
    <w:rsid w:val="00FB7887"/>
    <w:rsid w:val="00FC43D4"/>
    <w:rsid w:val="00FC48DC"/>
    <w:rsid w:val="00FC6E84"/>
    <w:rsid w:val="00FD098B"/>
    <w:rsid w:val="00FD32B1"/>
    <w:rsid w:val="00FE1D32"/>
    <w:rsid w:val="00FE4B75"/>
    <w:rsid w:val="00FE5E21"/>
    <w:rsid w:val="00FE6FD8"/>
    <w:rsid w:val="00FF21E8"/>
    <w:rsid w:val="00FF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7"/>
    <o:shapelayout v:ext="edit">
      <o:idmap v:ext="edit" data="1"/>
    </o:shapelayout>
  </w:shapeDefaults>
  <w:decimalSymbol w:val=","/>
  <w:listSeparator w:val=";"/>
  <w14:docId w14:val="7F80D031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377D"/>
    <w:pPr>
      <w:spacing w:line="276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0CFB"/>
    <w:pPr>
      <w:keepNext/>
      <w:autoSpaceDE w:val="0"/>
      <w:autoSpaceDN w:val="0"/>
      <w:spacing w:line="360" w:lineRule="auto"/>
      <w:ind w:left="284" w:hanging="284"/>
      <w:jc w:val="both"/>
      <w:outlineLvl w:val="0"/>
    </w:pPr>
    <w:rPr>
      <w:rFonts w:ascii="Times New Roman" w:hAnsi="Times New Roman"/>
      <w:noProof/>
      <w:sz w:val="20"/>
      <w:szCs w:val="20"/>
    </w:rPr>
  </w:style>
  <w:style w:type="paragraph" w:styleId="Nagwek2">
    <w:name w:val="heading 2"/>
    <w:basedOn w:val="Normalny"/>
    <w:next w:val="Normalny"/>
    <w:link w:val="Nagwek2Znak"/>
    <w:unhideWhenUsed/>
    <w:qFormat/>
    <w:rsid w:val="000472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8A0CFB"/>
    <w:pPr>
      <w:keepNext/>
      <w:spacing w:before="240" w:after="60" w:line="240" w:lineRule="auto"/>
      <w:outlineLvl w:val="2"/>
    </w:pPr>
    <w:rPr>
      <w:rFonts w:ascii="Cambria" w:hAnsi="Cambria"/>
      <w:b/>
      <w:bCs/>
      <w:noProof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8A0CFB"/>
    <w:pPr>
      <w:keepNext/>
      <w:spacing w:before="240" w:after="60" w:line="240" w:lineRule="auto"/>
      <w:outlineLvl w:val="3"/>
    </w:pPr>
    <w:rPr>
      <w:rFonts w:ascii="Calibri" w:hAnsi="Calibri"/>
      <w:b/>
      <w:bCs/>
      <w:noProof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8A0CF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47212"/>
    <w:pPr>
      <w:keepNext/>
      <w:spacing w:line="240" w:lineRule="auto"/>
      <w:jc w:val="center"/>
      <w:outlineLvl w:val="5"/>
    </w:pPr>
    <w:rPr>
      <w:rFonts w:ascii="Bookman Old Style" w:hAnsi="Bookman Old Style"/>
      <w:b/>
      <w:sz w:val="40"/>
      <w:szCs w:val="20"/>
    </w:rPr>
  </w:style>
  <w:style w:type="paragraph" w:styleId="Nagwek7">
    <w:name w:val="heading 7"/>
    <w:basedOn w:val="Normalny"/>
    <w:next w:val="Normalny"/>
    <w:link w:val="Nagwek7Znak"/>
    <w:qFormat/>
    <w:rsid w:val="00047212"/>
    <w:pPr>
      <w:spacing w:before="240" w:after="60" w:line="240" w:lineRule="auto"/>
      <w:outlineLvl w:val="6"/>
    </w:pPr>
    <w:rPr>
      <w:rFonts w:ascii="Times New Roman" w:hAnsi="Times New Roman"/>
    </w:rPr>
  </w:style>
  <w:style w:type="paragraph" w:styleId="Nagwek8">
    <w:name w:val="heading 8"/>
    <w:basedOn w:val="Normalny"/>
    <w:next w:val="Normalny"/>
    <w:link w:val="Nagwek8Znak"/>
    <w:qFormat/>
    <w:rsid w:val="00047212"/>
    <w:pPr>
      <w:spacing w:before="240" w:after="60" w:line="240" w:lineRule="auto"/>
      <w:outlineLvl w:val="7"/>
    </w:pPr>
    <w:rPr>
      <w:rFonts w:ascii="Times New Roman" w:hAnsi="Times New Roman"/>
      <w:i/>
      <w:iCs/>
    </w:rPr>
  </w:style>
  <w:style w:type="paragraph" w:styleId="Nagwek9">
    <w:name w:val="heading 9"/>
    <w:basedOn w:val="Normalny"/>
    <w:next w:val="Normalny"/>
    <w:link w:val="Nagwek9Znak"/>
    <w:qFormat/>
    <w:rsid w:val="00047212"/>
    <w:pPr>
      <w:spacing w:before="240" w:after="60" w:line="240" w:lineRule="auto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rsid w:val="00B80A62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8A0CFB"/>
    <w:rPr>
      <w:noProof/>
    </w:rPr>
  </w:style>
  <w:style w:type="character" w:customStyle="1" w:styleId="Nagwek3Znak">
    <w:name w:val="Nagłówek 3 Znak"/>
    <w:basedOn w:val="Domylnaczcionkaakapitu"/>
    <w:link w:val="Nagwek3"/>
    <w:rsid w:val="008A0CFB"/>
    <w:rPr>
      <w:rFonts w:ascii="Cambria" w:hAnsi="Cambria"/>
      <w:b/>
      <w:bCs/>
      <w:noProof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A0CFB"/>
    <w:rPr>
      <w:rFonts w:ascii="Calibri" w:hAnsi="Calibri"/>
      <w:b/>
      <w:bCs/>
      <w:noProof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8A0CF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8A0CFB"/>
    <w:pPr>
      <w:autoSpaceDE w:val="0"/>
      <w:autoSpaceDN w:val="0"/>
      <w:spacing w:line="360" w:lineRule="auto"/>
      <w:ind w:left="284" w:hanging="285"/>
      <w:jc w:val="both"/>
    </w:pPr>
    <w:rPr>
      <w:rFonts w:ascii="Times New Roman" w:hAnsi="Times New Roman"/>
      <w:noProof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0CFB"/>
    <w:rPr>
      <w:noProof/>
    </w:rPr>
  </w:style>
  <w:style w:type="character" w:styleId="Numerstrony">
    <w:name w:val="page number"/>
    <w:basedOn w:val="Domylnaczcionkaakapitu"/>
    <w:rsid w:val="008A0CFB"/>
  </w:style>
  <w:style w:type="character" w:styleId="Odwoaniedokomentarza">
    <w:name w:val="annotation reference"/>
    <w:unhideWhenUsed/>
    <w:rsid w:val="008A0C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A0CFB"/>
    <w:pPr>
      <w:spacing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A0CFB"/>
    <w:rPr>
      <w:noProof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8A0C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A0CFB"/>
    <w:rPr>
      <w:b/>
      <w:bCs/>
      <w:noProof/>
    </w:rPr>
  </w:style>
  <w:style w:type="paragraph" w:styleId="Tekstpodstawowy">
    <w:name w:val="Body Text"/>
    <w:basedOn w:val="Normalny"/>
    <w:link w:val="TekstpodstawowyZnak"/>
    <w:unhideWhenUsed/>
    <w:rsid w:val="008A0CFB"/>
    <w:pPr>
      <w:spacing w:after="12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A0CFB"/>
    <w:rPr>
      <w:noProof/>
    </w:rPr>
  </w:style>
  <w:style w:type="character" w:styleId="Hipercze">
    <w:name w:val="Hyperlink"/>
    <w:uiPriority w:val="99"/>
    <w:rsid w:val="008A0CFB"/>
    <w:rPr>
      <w:color w:val="0000FF"/>
      <w:u w:val="single"/>
    </w:rPr>
  </w:style>
  <w:style w:type="paragraph" w:customStyle="1" w:styleId="Default">
    <w:name w:val="Default"/>
    <w:rsid w:val="008A0C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-podst-2">
    <w:name w:val="a-podst-2"/>
    <w:basedOn w:val="Normalny"/>
    <w:rsid w:val="008A0CFB"/>
    <w:pPr>
      <w:spacing w:line="360" w:lineRule="auto"/>
      <w:ind w:left="284" w:hanging="284"/>
    </w:pPr>
    <w:rPr>
      <w:rFonts w:ascii="Times New Roman" w:hAnsi="Times New Roman"/>
      <w:szCs w:val="20"/>
    </w:rPr>
  </w:style>
  <w:style w:type="paragraph" w:customStyle="1" w:styleId="ustp-umowy">
    <w:name w:val="ustęp-umowy"/>
    <w:basedOn w:val="Normalny"/>
    <w:link w:val="ustp-umowyChar"/>
    <w:rsid w:val="008A0CFB"/>
    <w:pPr>
      <w:numPr>
        <w:numId w:val="1"/>
      </w:numPr>
      <w:suppressAutoHyphens/>
      <w:spacing w:line="240" w:lineRule="auto"/>
      <w:jc w:val="both"/>
    </w:pPr>
    <w:rPr>
      <w:rFonts w:ascii="Times New Roman" w:hAnsi="Times New Roman"/>
      <w:spacing w:val="2"/>
      <w:kern w:val="1"/>
      <w:lang w:eastAsia="ar-SA"/>
    </w:rPr>
  </w:style>
  <w:style w:type="paragraph" w:styleId="Akapitzlist">
    <w:name w:val="List Paragraph"/>
    <w:aliases w:val="CW_Lista,Podsis rysunku,Akapit z listą numerowaną,maz_wyliczenie,opis dzialania,K-P_odwolanie,A_wyliczenie,Akapit z listą 1,Numerowanie,BulletC,Wyliczanie,Obiekt,List Paragraph,normalny tekst,Akapit z listą31,Bullets,List Paragraph1,L1"/>
    <w:basedOn w:val="Normalny"/>
    <w:uiPriority w:val="34"/>
    <w:qFormat/>
    <w:rsid w:val="008A0CFB"/>
    <w:pPr>
      <w:spacing w:line="240" w:lineRule="auto"/>
      <w:ind w:left="720"/>
      <w:contextualSpacing/>
    </w:pPr>
    <w:rPr>
      <w:rFonts w:ascii="Times New Roman" w:hAnsi="Times New Roman"/>
      <w:szCs w:val="20"/>
    </w:rPr>
  </w:style>
  <w:style w:type="character" w:customStyle="1" w:styleId="ustp-umowyChar">
    <w:name w:val="ustęp-umowy Char"/>
    <w:link w:val="ustp-umowy"/>
    <w:rsid w:val="008A0CFB"/>
    <w:rPr>
      <w:spacing w:val="2"/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8A0CFB"/>
    <w:pPr>
      <w:spacing w:after="200"/>
      <w:ind w:left="720"/>
      <w:contextualSpacing/>
    </w:pPr>
    <w:rPr>
      <w:rFonts w:ascii="Calibri" w:hAnsi="Calibri"/>
      <w:sz w:val="22"/>
      <w:szCs w:val="22"/>
    </w:rPr>
  </w:style>
  <w:style w:type="paragraph" w:styleId="Tekstpodstawowy2">
    <w:name w:val="Body Text 2"/>
    <w:basedOn w:val="Normalny"/>
    <w:link w:val="Tekstpodstawowy2Znak"/>
    <w:unhideWhenUsed/>
    <w:rsid w:val="008A0CFB"/>
    <w:pPr>
      <w:spacing w:after="120" w:line="480" w:lineRule="auto"/>
    </w:pPr>
    <w:rPr>
      <w:rFonts w:ascii="Times New Roman" w:hAnsi="Times New Roman"/>
      <w:noProof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8A0CFB"/>
    <w:rPr>
      <w:noProof/>
    </w:rPr>
  </w:style>
  <w:style w:type="paragraph" w:styleId="Tekstpodstawowy3">
    <w:name w:val="Body Text 3"/>
    <w:basedOn w:val="Normalny"/>
    <w:link w:val="Tekstpodstawowy3Znak"/>
    <w:unhideWhenUsed/>
    <w:rsid w:val="008A0CFB"/>
    <w:pPr>
      <w:spacing w:after="120" w:line="240" w:lineRule="auto"/>
    </w:pPr>
    <w:rPr>
      <w:rFonts w:ascii="Times New Roman" w:hAnsi="Times New Roman"/>
      <w:noProof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A0CFB"/>
    <w:rPr>
      <w:noProof/>
      <w:sz w:val="16"/>
      <w:szCs w:val="16"/>
    </w:rPr>
  </w:style>
  <w:style w:type="paragraph" w:customStyle="1" w:styleId="Left">
    <w:name w:val="Left"/>
    <w:basedOn w:val="Normalny"/>
    <w:qFormat/>
    <w:rsid w:val="008A0CFB"/>
    <w:pPr>
      <w:spacing w:before="20" w:after="60" w:line="252" w:lineRule="auto"/>
    </w:pPr>
    <w:rPr>
      <w:rFonts w:ascii="Calibri" w:hAnsi="Calibri"/>
      <w:sz w:val="22"/>
      <w:szCs w:val="20"/>
      <w:lang w:eastAsia="en-US"/>
    </w:rPr>
  </w:style>
  <w:style w:type="character" w:customStyle="1" w:styleId="StopkaZnak">
    <w:name w:val="Stopka Znak"/>
    <w:link w:val="Stopka"/>
    <w:uiPriority w:val="99"/>
    <w:rsid w:val="008A0CFB"/>
    <w:rPr>
      <w:rFonts w:ascii="Arial" w:hAnsi="Arial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A0CFB"/>
    <w:pPr>
      <w:spacing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A0CFB"/>
    <w:rPr>
      <w:noProof/>
    </w:rPr>
  </w:style>
  <w:style w:type="character" w:styleId="Odwoanieprzypisukocowego">
    <w:name w:val="endnote reference"/>
    <w:basedOn w:val="Domylnaczcionkaakapitu"/>
    <w:uiPriority w:val="99"/>
    <w:unhideWhenUsed/>
    <w:rsid w:val="008A0CFB"/>
    <w:rPr>
      <w:vertAlign w:val="superscript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rsid w:val="008A0CFB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8A0CF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A0CF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8A0CFB"/>
    <w:rPr>
      <w:b/>
      <w:bCs/>
    </w:rPr>
  </w:style>
  <w:style w:type="character" w:customStyle="1" w:styleId="Domylnaczcionkaakapitu1">
    <w:name w:val="Domyślna czcionka akapitu1"/>
    <w:rsid w:val="008A0CFB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30A3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rsid w:val="000472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047212"/>
    <w:rPr>
      <w:rFonts w:ascii="Bookman Old Style" w:hAnsi="Bookman Old Style"/>
      <w:b/>
      <w:sz w:val="40"/>
    </w:rPr>
  </w:style>
  <w:style w:type="character" w:customStyle="1" w:styleId="Nagwek7Znak">
    <w:name w:val="Nagłówek 7 Znak"/>
    <w:basedOn w:val="Domylnaczcionkaakapitu"/>
    <w:link w:val="Nagwek7"/>
    <w:rsid w:val="00047212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047212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047212"/>
    <w:rPr>
      <w:rFonts w:ascii="Arial" w:hAnsi="Arial" w:cs="Arial"/>
      <w:sz w:val="22"/>
      <w:szCs w:val="22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qFormat/>
    <w:rsid w:val="00047212"/>
    <w:rPr>
      <w:vertAlign w:val="superscript"/>
    </w:rPr>
  </w:style>
  <w:style w:type="character" w:customStyle="1" w:styleId="TekstpodstawowyZnak1">
    <w:name w:val="Tekst podstawowy Znak1"/>
    <w:basedOn w:val="Domylnaczcionkaakapitu"/>
    <w:rsid w:val="00047212"/>
    <w:rPr>
      <w:rFonts w:ascii="Arial" w:hAnsi="Arial"/>
      <w:sz w:val="24"/>
      <w:szCs w:val="24"/>
    </w:rPr>
  </w:style>
  <w:style w:type="paragraph" w:customStyle="1" w:styleId="Bartek">
    <w:name w:val="Bartek"/>
    <w:basedOn w:val="Normalny"/>
    <w:rsid w:val="00047212"/>
    <w:pPr>
      <w:spacing w:line="240" w:lineRule="auto"/>
    </w:pPr>
    <w:rPr>
      <w:rFonts w:ascii="Times New Roman" w:hAnsi="Times New Roman"/>
      <w:sz w:val="28"/>
      <w:szCs w:val="20"/>
    </w:rPr>
  </w:style>
  <w:style w:type="paragraph" w:styleId="Tekstblokowy">
    <w:name w:val="Block Text"/>
    <w:basedOn w:val="Normalny"/>
    <w:rsid w:val="00047212"/>
    <w:pPr>
      <w:spacing w:line="240" w:lineRule="auto"/>
      <w:ind w:left="-142" w:right="-142" w:firstLine="4395"/>
      <w:jc w:val="both"/>
    </w:pPr>
    <w:rPr>
      <w:rFonts w:ascii="Arial Narrow" w:hAnsi="Arial Narrow"/>
      <w:szCs w:val="20"/>
    </w:rPr>
  </w:style>
  <w:style w:type="paragraph" w:customStyle="1" w:styleId="Tekstpodstawowy21">
    <w:name w:val="Tekst podstawowy 21"/>
    <w:basedOn w:val="Normalny"/>
    <w:rsid w:val="00047212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styleId="Lista">
    <w:name w:val="List"/>
    <w:basedOn w:val="Normalny"/>
    <w:rsid w:val="00047212"/>
    <w:pPr>
      <w:spacing w:line="240" w:lineRule="auto"/>
      <w:ind w:left="283" w:hanging="283"/>
    </w:pPr>
    <w:rPr>
      <w:rFonts w:ascii="Arial Narrow" w:hAnsi="Arial Narrow"/>
      <w:sz w:val="28"/>
      <w:szCs w:val="20"/>
    </w:rPr>
  </w:style>
  <w:style w:type="paragraph" w:styleId="Lista2">
    <w:name w:val="List 2"/>
    <w:basedOn w:val="Normalny"/>
    <w:rsid w:val="00047212"/>
    <w:pPr>
      <w:spacing w:line="240" w:lineRule="auto"/>
      <w:ind w:left="566" w:hanging="283"/>
    </w:pPr>
    <w:rPr>
      <w:rFonts w:ascii="Arial Narrow" w:hAnsi="Arial Narrow"/>
      <w:sz w:val="28"/>
      <w:szCs w:val="20"/>
    </w:rPr>
  </w:style>
  <w:style w:type="paragraph" w:customStyle="1" w:styleId="ust">
    <w:name w:val="ust"/>
    <w:rsid w:val="00047212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Nagwek10">
    <w:name w:val="Nag?Ńwek 1"/>
    <w:basedOn w:val="Normalny"/>
    <w:next w:val="Normalny"/>
    <w:rsid w:val="00047212"/>
    <w:pPr>
      <w:keepNext/>
      <w:spacing w:before="60" w:after="60" w:line="240" w:lineRule="auto"/>
      <w:jc w:val="both"/>
    </w:pPr>
    <w:rPr>
      <w:rFonts w:ascii="Times New Roman" w:hAnsi="Times New Roman"/>
      <w:szCs w:val="20"/>
    </w:rPr>
  </w:style>
  <w:style w:type="paragraph" w:customStyle="1" w:styleId="pkt1">
    <w:name w:val="pkt1"/>
    <w:basedOn w:val="Normalny"/>
    <w:rsid w:val="00047212"/>
    <w:pPr>
      <w:autoSpaceDN w:val="0"/>
      <w:spacing w:before="60" w:after="60" w:line="240" w:lineRule="auto"/>
      <w:ind w:left="850" w:hanging="425"/>
      <w:jc w:val="both"/>
    </w:pPr>
    <w:rPr>
      <w:rFonts w:ascii="Times New Roman" w:hAnsi="Times New Roman"/>
      <w:szCs w:val="20"/>
    </w:rPr>
  </w:style>
  <w:style w:type="paragraph" w:customStyle="1" w:styleId="WW-Tekstpodstawowy21">
    <w:name w:val="WW-Tekst podstawowy 21"/>
    <w:basedOn w:val="Normalny"/>
    <w:rsid w:val="00047212"/>
    <w:pPr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paragraph" w:styleId="Zwykytekst">
    <w:name w:val="Plain Text"/>
    <w:basedOn w:val="Normalny"/>
    <w:link w:val="ZwykytekstZnak"/>
    <w:rsid w:val="0004721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47212"/>
    <w:rPr>
      <w:rFonts w:ascii="Courier New" w:hAnsi="Courier New"/>
    </w:rPr>
  </w:style>
  <w:style w:type="paragraph" w:styleId="Tekstpodstawowywcity2">
    <w:name w:val="Body Text Indent 2"/>
    <w:basedOn w:val="Normalny"/>
    <w:link w:val="Tekstpodstawowywcity2Znak"/>
    <w:rsid w:val="00047212"/>
    <w:pPr>
      <w:spacing w:line="240" w:lineRule="auto"/>
      <w:ind w:left="708"/>
      <w:jc w:val="both"/>
    </w:pPr>
    <w:rPr>
      <w:rFonts w:ascii="Times New Roman" w:hAnsi="Times New Roman"/>
      <w:color w:val="FF00FF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47212"/>
    <w:rPr>
      <w:color w:val="FF00FF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047212"/>
    <w:pPr>
      <w:suppressAutoHyphens/>
      <w:spacing w:line="240" w:lineRule="auto"/>
      <w:ind w:left="397"/>
      <w:jc w:val="both"/>
    </w:pPr>
    <w:rPr>
      <w:rFonts w:ascii="Times New Roman" w:hAnsi="Times New Roma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47212"/>
    <w:rPr>
      <w:sz w:val="24"/>
      <w:szCs w:val="24"/>
    </w:rPr>
  </w:style>
  <w:style w:type="paragraph" w:customStyle="1" w:styleId="BodyText21">
    <w:name w:val="Body Text 21"/>
    <w:basedOn w:val="Normalny"/>
    <w:rsid w:val="00047212"/>
    <w:pPr>
      <w:widowControl w:val="0"/>
      <w:tabs>
        <w:tab w:val="left" w:pos="7797"/>
      </w:tabs>
      <w:spacing w:line="240" w:lineRule="auto"/>
      <w:jc w:val="both"/>
    </w:pPr>
    <w:rPr>
      <w:rFonts w:ascii="Times New Roman" w:hAnsi="Times New Roman"/>
      <w:snapToGrid w:val="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47212"/>
    <w:pPr>
      <w:keepLines/>
      <w:autoSpaceDE/>
      <w:autoSpaceDN/>
      <w:spacing w:before="480" w:line="276" w:lineRule="auto"/>
      <w:ind w:left="0" w:firstLine="0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link w:val="Spistreci2Znak"/>
    <w:autoRedefine/>
    <w:uiPriority w:val="39"/>
    <w:unhideWhenUsed/>
    <w:rsid w:val="00475FB3"/>
    <w:pPr>
      <w:tabs>
        <w:tab w:val="right" w:leader="dot" w:pos="10194"/>
      </w:tabs>
      <w:ind w:left="278"/>
    </w:pPr>
    <w:rPr>
      <w:rFonts w:asciiTheme="minorHAnsi" w:hAnsiTheme="minorHAnsi"/>
      <w:i/>
      <w:noProof/>
      <w:sz w:val="20"/>
      <w:szCs w:val="20"/>
    </w:rPr>
  </w:style>
  <w:style w:type="character" w:customStyle="1" w:styleId="Spistreci2Znak">
    <w:name w:val="Spis treści 2 Znak"/>
    <w:link w:val="Spistreci2"/>
    <w:uiPriority w:val="39"/>
    <w:rsid w:val="00475FB3"/>
    <w:rPr>
      <w:rFonts w:asciiTheme="minorHAnsi" w:hAnsiTheme="minorHAnsi"/>
      <w:i/>
      <w:noProof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910BA"/>
    <w:pPr>
      <w:tabs>
        <w:tab w:val="right" w:leader="dot" w:pos="10195"/>
      </w:tabs>
      <w:spacing w:line="240" w:lineRule="auto"/>
    </w:pPr>
    <w:rPr>
      <w:rFonts w:asciiTheme="minorHAnsi" w:hAnsiTheme="minorHAnsi"/>
      <w:b/>
      <w:sz w:val="20"/>
      <w:szCs w:val="20"/>
    </w:rPr>
  </w:style>
  <w:style w:type="paragraph" w:customStyle="1" w:styleId="SpisTresci">
    <w:name w:val="SpisTresci"/>
    <w:basedOn w:val="Spistreci2"/>
    <w:link w:val="SpisTresciZnak"/>
    <w:qFormat/>
    <w:rsid w:val="00047212"/>
    <w:rPr>
      <w:sz w:val="24"/>
      <w:szCs w:val="22"/>
    </w:rPr>
  </w:style>
  <w:style w:type="character" w:customStyle="1" w:styleId="SpisTresciZnak">
    <w:name w:val="SpisTresci Znak"/>
    <w:link w:val="SpisTresci"/>
    <w:rsid w:val="00047212"/>
    <w:rPr>
      <w:rFonts w:asciiTheme="minorHAnsi" w:hAnsiTheme="minorHAnsi"/>
      <w:sz w:val="24"/>
      <w:szCs w:val="22"/>
    </w:rPr>
  </w:style>
  <w:style w:type="paragraph" w:styleId="Bezodstpw">
    <w:name w:val="No Spacing"/>
    <w:link w:val="BezodstpwZnak"/>
    <w:uiPriority w:val="1"/>
    <w:qFormat/>
    <w:rsid w:val="00047212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047212"/>
    <w:rPr>
      <w:rFonts w:ascii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rsid w:val="00047212"/>
    <w:pPr>
      <w:spacing w:line="240" w:lineRule="auto"/>
      <w:ind w:left="560"/>
    </w:pPr>
    <w:rPr>
      <w:rFonts w:asciiTheme="minorHAnsi" w:hAnsiTheme="minorHAnsi"/>
      <w:sz w:val="20"/>
      <w:szCs w:val="20"/>
    </w:rPr>
  </w:style>
  <w:style w:type="paragraph" w:customStyle="1" w:styleId="StylTab10pkt">
    <w:name w:val="Styl Tab 10 pkt"/>
    <w:basedOn w:val="Normalny"/>
    <w:rsid w:val="00133F59"/>
    <w:pPr>
      <w:spacing w:before="40" w:after="40" w:line="240" w:lineRule="auto"/>
    </w:pPr>
    <w:rPr>
      <w:rFonts w:ascii="Calibri" w:hAnsi="Calibri"/>
      <w:b/>
      <w:bCs/>
      <w:sz w:val="20"/>
      <w:szCs w:val="20"/>
    </w:rPr>
  </w:style>
  <w:style w:type="table" w:styleId="Tabela-Siatka">
    <w:name w:val="Table Grid"/>
    <w:basedOn w:val="Standardowy"/>
    <w:rsid w:val="00400999"/>
    <w:rPr>
      <w:rFonts w:asciiTheme="minorHAnsi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wagaboczna">
    <w:name w:val="uwaga boczna"/>
    <w:basedOn w:val="Normalny"/>
    <w:rsid w:val="00400999"/>
    <w:pPr>
      <w:spacing w:after="60" w:line="240" w:lineRule="auto"/>
      <w:jc w:val="right"/>
    </w:pPr>
    <w:rPr>
      <w:rFonts w:asciiTheme="minorHAnsi" w:hAnsiTheme="minorHAnsi"/>
      <w:i/>
      <w:i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865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Pogrrodek">
    <w:name w:val="TAB Pogr Środek"/>
    <w:basedOn w:val="Normalny"/>
    <w:rsid w:val="005D377D"/>
    <w:pPr>
      <w:spacing w:before="60" w:after="60" w:line="240" w:lineRule="auto"/>
      <w:jc w:val="center"/>
    </w:pPr>
    <w:rPr>
      <w:rFonts w:ascii="Calibri" w:hAnsi="Calibri"/>
      <w:b/>
      <w:bCs/>
      <w:sz w:val="22"/>
      <w:szCs w:val="20"/>
    </w:rPr>
  </w:style>
  <w:style w:type="paragraph" w:customStyle="1" w:styleId="Tabela10pktrodek">
    <w:name w:val="Tabela 10pkt środek"/>
    <w:basedOn w:val="Normalny"/>
    <w:rsid w:val="00921289"/>
    <w:pPr>
      <w:spacing w:before="40" w:after="40" w:line="240" w:lineRule="auto"/>
      <w:jc w:val="center"/>
    </w:pPr>
    <w:rPr>
      <w:rFonts w:ascii="Calibri" w:hAnsi="Calibri"/>
      <w:sz w:val="20"/>
      <w:szCs w:val="20"/>
    </w:rPr>
  </w:style>
  <w:style w:type="paragraph" w:customStyle="1" w:styleId="Tab10pktpogrrodek">
    <w:name w:val="Tab 10 pkt pogr środek"/>
    <w:basedOn w:val="Normalny"/>
    <w:rsid w:val="00921289"/>
    <w:pPr>
      <w:spacing w:before="40" w:after="40" w:line="240" w:lineRule="auto"/>
      <w:jc w:val="center"/>
    </w:pPr>
    <w:rPr>
      <w:rFonts w:ascii="Calibri" w:hAnsi="Calibri"/>
      <w:b/>
      <w:bCs/>
      <w:sz w:val="20"/>
      <w:szCs w:val="20"/>
    </w:rPr>
  </w:style>
  <w:style w:type="paragraph" w:customStyle="1" w:styleId="Tab10pkt">
    <w:name w:val="Tab 10 pkt"/>
    <w:basedOn w:val="Normalny"/>
    <w:rsid w:val="00921289"/>
    <w:pPr>
      <w:spacing w:before="40" w:after="40" w:line="240" w:lineRule="auto"/>
    </w:pPr>
    <w:rPr>
      <w:rFonts w:ascii="Calibri" w:hAnsi="Calibri"/>
      <w:sz w:val="20"/>
      <w:szCs w:val="20"/>
    </w:rPr>
  </w:style>
  <w:style w:type="paragraph" w:customStyle="1" w:styleId="Tab9pktpogrubiona">
    <w:name w:val="Tab 9 pkt pogrubiona"/>
    <w:basedOn w:val="Tab10pktpogrrodek"/>
    <w:rsid w:val="00921289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A3DBB-6E18-42C1-B550-7E133D04095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4043C13-8A1E-4988-B4B0-C6F9CD12B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9</TotalTime>
  <Pages>21</Pages>
  <Words>5410</Words>
  <Characters>32463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Adamski Paweł</cp:lastModifiedBy>
  <cp:revision>4</cp:revision>
  <cp:lastPrinted>2024-02-27T13:34:00Z</cp:lastPrinted>
  <dcterms:created xsi:type="dcterms:W3CDTF">2024-04-17T12:43:00Z</dcterms:created>
  <dcterms:modified xsi:type="dcterms:W3CDTF">2024-04-18T10:24:00Z</dcterms:modified>
</cp:coreProperties>
</file>