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ABE2E" w14:textId="77777777" w:rsidR="00DF1834" w:rsidRPr="00DF1834" w:rsidRDefault="00DF1834" w:rsidP="00DF1834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</w:rPr>
      </w:pPr>
      <w:r w:rsidRPr="00DF1834">
        <w:rPr>
          <w:rFonts w:eastAsia="Times New Roman" w:cs="Calibri"/>
          <w:b/>
          <w:bCs/>
          <w:sz w:val="20"/>
          <w:szCs w:val="20"/>
          <w:u w:val="single"/>
        </w:rPr>
        <w:t>DOKUMENT SKŁADANY PRZEZ WYKONAWCĘ NA WEZWANIE ZAMAWIAJĄCEGO</w:t>
      </w:r>
    </w:p>
    <w:p w14:paraId="686EDE06" w14:textId="77777777" w:rsidR="00DF1834" w:rsidRPr="00DF1834" w:rsidRDefault="00DF1834" w:rsidP="00DF183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20"/>
          <w:szCs w:val="20"/>
          <w:lang w:val="x-none"/>
        </w:rPr>
      </w:pPr>
    </w:p>
    <w:p w14:paraId="00487AEE" w14:textId="2ABF9FD7" w:rsidR="00DF1834" w:rsidRPr="00DF1834" w:rsidRDefault="00DF1834" w:rsidP="00DF183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r w:rsidRPr="00DF1834">
        <w:rPr>
          <w:rFonts w:eastAsia="Times New Roman" w:cs="Calibri"/>
          <w:sz w:val="20"/>
          <w:szCs w:val="20"/>
          <w:lang w:val="x-none"/>
        </w:rPr>
        <w:t>DOPS/ZP/252-</w:t>
      </w:r>
      <w:r>
        <w:rPr>
          <w:rFonts w:eastAsia="Times New Roman" w:cs="Calibri"/>
          <w:sz w:val="20"/>
          <w:szCs w:val="20"/>
        </w:rPr>
        <w:t>2</w:t>
      </w:r>
      <w:r w:rsidRPr="00DF1834">
        <w:rPr>
          <w:rFonts w:eastAsia="Times New Roman" w:cs="Calibri"/>
          <w:sz w:val="20"/>
          <w:szCs w:val="20"/>
          <w:lang w:val="x-none"/>
        </w:rPr>
        <w:t>/202</w:t>
      </w:r>
      <w:r w:rsidRPr="00DF1834">
        <w:rPr>
          <w:rFonts w:eastAsia="Times New Roman" w:cs="Calibri"/>
          <w:sz w:val="20"/>
          <w:szCs w:val="20"/>
        </w:rPr>
        <w:t>2</w:t>
      </w:r>
      <w:r w:rsidRPr="00DF1834">
        <w:rPr>
          <w:rFonts w:eastAsia="Times New Roman" w:cs="Calibri"/>
          <w:sz w:val="20"/>
          <w:szCs w:val="20"/>
          <w:lang w:val="x-none"/>
        </w:rPr>
        <w:t>/</w:t>
      </w:r>
      <w:r>
        <w:rPr>
          <w:rFonts w:eastAsia="Times New Roman" w:cs="Calibri"/>
          <w:sz w:val="20"/>
          <w:szCs w:val="20"/>
        </w:rPr>
        <w:t>DES</w:t>
      </w:r>
      <w:r w:rsidRPr="00DF1834">
        <w:rPr>
          <w:rFonts w:cs="Calibri"/>
          <w:sz w:val="20"/>
          <w:szCs w:val="20"/>
        </w:rPr>
        <w:t xml:space="preserve">                                                           Załącznik nr  8 do SWZ</w:t>
      </w:r>
    </w:p>
    <w:p w14:paraId="77A09B67" w14:textId="77777777" w:rsidR="00DF1834" w:rsidRPr="00DF1834" w:rsidRDefault="00DF1834" w:rsidP="00DF1834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776BF4B" w14:textId="77777777" w:rsidR="00DF1834" w:rsidRPr="00DF1834" w:rsidRDefault="00DF1834" w:rsidP="00DF18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DF1834">
        <w:rPr>
          <w:rFonts w:cs="Calibri"/>
          <w:sz w:val="20"/>
          <w:szCs w:val="20"/>
        </w:rPr>
        <w:t xml:space="preserve">Dolnośląski Ośrodek Polityki Społecznej </w:t>
      </w:r>
    </w:p>
    <w:p w14:paraId="519598A8" w14:textId="77777777" w:rsidR="00DF1834" w:rsidRPr="00DF1834" w:rsidRDefault="00DF1834" w:rsidP="00DF18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DF1834">
        <w:rPr>
          <w:rFonts w:cs="Calibri"/>
          <w:sz w:val="20"/>
          <w:szCs w:val="20"/>
        </w:rPr>
        <w:t>Ul. Trzebnicka 42-44</w:t>
      </w:r>
    </w:p>
    <w:p w14:paraId="730E3AE5" w14:textId="77777777" w:rsidR="00DF1834" w:rsidRPr="00DF1834" w:rsidRDefault="00DF1834" w:rsidP="00DF18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DF1834">
        <w:rPr>
          <w:rFonts w:cs="Calibri"/>
          <w:sz w:val="20"/>
          <w:szCs w:val="20"/>
        </w:rPr>
        <w:t>50-230 Wrocław</w:t>
      </w:r>
    </w:p>
    <w:p w14:paraId="03F6698B" w14:textId="77777777" w:rsidR="00DF1834" w:rsidRPr="00DF1834" w:rsidRDefault="00DF1834" w:rsidP="00DF1834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1F3BA0D6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DF1834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DF1834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– o aktualności informacji </w:t>
      </w:r>
      <w:r w:rsidRPr="00DF1834">
        <w:rPr>
          <w:rFonts w:eastAsia="Times New Roman" w:cs="Calibri"/>
          <w:b/>
          <w:sz w:val="20"/>
          <w:szCs w:val="20"/>
          <w:lang w:eastAsia="pl-PL"/>
        </w:rPr>
        <w:t>zawartych w</w:t>
      </w:r>
      <w:r w:rsidRPr="00DF1834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</w:t>
      </w:r>
      <w:r w:rsidRPr="00DF1834">
        <w:rPr>
          <w:rFonts w:eastAsia="Times New Roman" w:cs="Calibri"/>
          <w:b/>
          <w:sz w:val="20"/>
          <w:szCs w:val="20"/>
          <w:lang w:eastAsia="pl-PL"/>
        </w:rPr>
        <w:t xml:space="preserve">oświadczeniu, o którym mowa w  art. 125 ust. 1 ustawy z dnia 11 września 2019 r., Prawo zamówień publicznych (dalej </w:t>
      </w:r>
      <w:proofErr w:type="spellStart"/>
      <w:r w:rsidRPr="00DF1834">
        <w:rPr>
          <w:rFonts w:eastAsia="Times New Roman" w:cs="Calibri"/>
          <w:b/>
          <w:sz w:val="20"/>
          <w:szCs w:val="20"/>
          <w:lang w:eastAsia="pl-PL"/>
        </w:rPr>
        <w:t>Pzp</w:t>
      </w:r>
      <w:proofErr w:type="spellEnd"/>
      <w:r w:rsidRPr="00DF1834">
        <w:rPr>
          <w:rFonts w:eastAsia="Times New Roman" w:cs="Calibri"/>
          <w:b/>
          <w:sz w:val="20"/>
          <w:szCs w:val="20"/>
          <w:lang w:eastAsia="pl-PL"/>
        </w:rPr>
        <w:t>)</w:t>
      </w:r>
    </w:p>
    <w:p w14:paraId="4D95F314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DF1834">
        <w:rPr>
          <w:rFonts w:eastAsia="Times New Roman" w:cs="Calibri"/>
          <w:b/>
          <w:sz w:val="20"/>
          <w:szCs w:val="20"/>
          <w:lang w:eastAsia="pl-PL"/>
        </w:rPr>
        <w:t>W zakresie  PODSTAW WYKLUCZENIA Z POSTEPOWANIA Z POSTĘPOWANIA</w:t>
      </w:r>
    </w:p>
    <w:p w14:paraId="0C9B2F18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386A639E" w14:textId="77777777" w:rsidR="00DF1834" w:rsidRPr="00DF1834" w:rsidRDefault="00DF1834" w:rsidP="00DF1834">
      <w:pPr>
        <w:spacing w:after="0"/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b/>
          <w:sz w:val="20"/>
        </w:rPr>
        <w:t xml:space="preserve">  </w:t>
      </w:r>
      <w:r w:rsidRPr="00DF1834">
        <w:rPr>
          <w:rFonts w:cs="Calibri"/>
          <w:sz w:val="20"/>
          <w:szCs w:val="20"/>
        </w:rPr>
        <w:t xml:space="preserve">     </w:t>
      </w:r>
      <w:r w:rsidRPr="00DF1834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647C6B34" w14:textId="77777777" w:rsidR="00DF1834" w:rsidRPr="00DF1834" w:rsidRDefault="00DF1834" w:rsidP="00DF1834">
      <w:pPr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DF1834">
        <w:rPr>
          <w:rFonts w:cs="Calibri"/>
          <w:i/>
          <w:sz w:val="20"/>
          <w:szCs w:val="20"/>
        </w:rPr>
        <w:t>CEDiG</w:t>
      </w:r>
      <w:proofErr w:type="spellEnd"/>
      <w:r w:rsidRPr="00DF1834">
        <w:rPr>
          <w:rFonts w:cs="Calibri"/>
          <w:i/>
          <w:sz w:val="20"/>
          <w:szCs w:val="20"/>
        </w:rPr>
        <w:t>)</w:t>
      </w:r>
    </w:p>
    <w:p w14:paraId="14299CAF" w14:textId="77777777" w:rsidR="00DF1834" w:rsidRPr="00DF1834" w:rsidRDefault="00DF1834" w:rsidP="00DF1834">
      <w:pPr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1B6CA38B" w14:textId="77777777" w:rsidR="00DF1834" w:rsidRPr="00DF1834" w:rsidRDefault="00DF1834" w:rsidP="00DF1834">
      <w:pPr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31CAC74A" w14:textId="77777777" w:rsidR="00DF1834" w:rsidRPr="00DF1834" w:rsidRDefault="00DF1834" w:rsidP="00DF1834">
      <w:pPr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Reprezentowany przez:</w:t>
      </w:r>
    </w:p>
    <w:p w14:paraId="4B4C39C6" w14:textId="77777777" w:rsidR="00DF1834" w:rsidRPr="00DF1834" w:rsidRDefault="00DF1834" w:rsidP="00DF1834">
      <w:pPr>
        <w:spacing w:after="0"/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46513D3E" w14:textId="77777777" w:rsidR="00DF1834" w:rsidRPr="00DF1834" w:rsidRDefault="00DF1834" w:rsidP="00DF1834">
      <w:pPr>
        <w:jc w:val="both"/>
        <w:rPr>
          <w:rFonts w:cs="Calibri"/>
          <w:i/>
          <w:sz w:val="20"/>
          <w:szCs w:val="20"/>
        </w:rPr>
      </w:pPr>
      <w:r w:rsidRPr="00DF1834">
        <w:rPr>
          <w:rFonts w:cs="Calibri"/>
          <w:i/>
          <w:sz w:val="20"/>
          <w:szCs w:val="20"/>
        </w:rPr>
        <w:t>(imię, nazwisko, stanowisko/podstawa do reprezentacji)</w:t>
      </w:r>
    </w:p>
    <w:p w14:paraId="7A67D5C3" w14:textId="73A20EFF" w:rsid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DF1834">
        <w:rPr>
          <w:rFonts w:eastAsia="Times New Roman" w:cs="Calibri"/>
          <w:b/>
          <w:sz w:val="20"/>
          <w:szCs w:val="20"/>
          <w:lang w:eastAsia="pl-PL"/>
        </w:rPr>
        <w:t>Oświadczam, że informacje zawarte w oświadczeniu złożonym wraz z ofertą w postępowaniu o udzielenie zamówienia publicznego nr DOPS/ZP/252-</w:t>
      </w:r>
      <w:r>
        <w:rPr>
          <w:rFonts w:eastAsia="Times New Roman" w:cs="Calibri"/>
          <w:b/>
          <w:sz w:val="20"/>
          <w:szCs w:val="20"/>
          <w:lang w:eastAsia="pl-PL"/>
        </w:rPr>
        <w:t>2</w:t>
      </w:r>
      <w:r w:rsidRPr="00DF1834">
        <w:rPr>
          <w:rFonts w:eastAsia="Times New Roman" w:cs="Calibri"/>
          <w:b/>
          <w:sz w:val="20"/>
          <w:szCs w:val="20"/>
          <w:lang w:eastAsia="pl-PL"/>
        </w:rPr>
        <w:t>/2022/</w:t>
      </w:r>
      <w:r>
        <w:rPr>
          <w:rFonts w:eastAsia="Times New Roman" w:cs="Calibri"/>
          <w:b/>
          <w:sz w:val="20"/>
          <w:szCs w:val="20"/>
          <w:lang w:eastAsia="pl-PL"/>
        </w:rPr>
        <w:t>DES</w:t>
      </w:r>
      <w:r w:rsidRPr="00DF1834">
        <w:rPr>
          <w:rFonts w:eastAsia="Times New Roman" w:cs="Calibri"/>
          <w:b/>
          <w:sz w:val="20"/>
          <w:szCs w:val="20"/>
          <w:lang w:eastAsia="pl-PL"/>
        </w:rPr>
        <w:t xml:space="preserve"> pn</w:t>
      </w:r>
      <w:r>
        <w:rPr>
          <w:rFonts w:eastAsia="Times New Roman" w:cs="Calibri"/>
          <w:b/>
          <w:sz w:val="20"/>
          <w:szCs w:val="20"/>
          <w:lang w:eastAsia="pl-PL"/>
        </w:rPr>
        <w:t>.</w:t>
      </w:r>
    </w:p>
    <w:p w14:paraId="69B42B92" w14:textId="77777777" w:rsid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35A744F9" w14:textId="378E92CA" w:rsidR="00DF1834" w:rsidRPr="00DF1834" w:rsidRDefault="00DF1834" w:rsidP="00DF1834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  <w:r>
        <w:rPr>
          <w:rFonts w:eastAsia="Times New Roman" w:cs="Calibri"/>
          <w:b/>
          <w:sz w:val="20"/>
          <w:szCs w:val="20"/>
          <w:lang w:eastAsia="pl-PL"/>
        </w:rPr>
        <w:t xml:space="preserve">„Usługa restauracyjna wraz z wynajmem </w:t>
      </w:r>
      <w:proofErr w:type="spellStart"/>
      <w:r>
        <w:rPr>
          <w:rFonts w:eastAsia="Times New Roman" w:cs="Calibri"/>
          <w:b/>
          <w:sz w:val="20"/>
          <w:szCs w:val="20"/>
          <w:lang w:eastAsia="pl-PL"/>
        </w:rPr>
        <w:t>sal</w:t>
      </w:r>
      <w:proofErr w:type="spellEnd"/>
      <w:r>
        <w:rPr>
          <w:rFonts w:eastAsia="Times New Roman" w:cs="Calibri"/>
          <w:b/>
          <w:sz w:val="20"/>
          <w:szCs w:val="20"/>
          <w:lang w:eastAsia="pl-PL"/>
        </w:rPr>
        <w:t xml:space="preserve"> dla uczestników spotkania Forum Pomocy Społecznej w ramach projektu pn. „Dolnośląska Ekonomia Społeczna” realizowana w powiecie karkonoskim współfinansowanego ze środków Regionalnego Programu Operacyjnego Województwa Dolnośląskiego 2014-2020 z zakresu Osi Priorytetowej 9 Włączenie Społeczne, Działanie 9.4 Wspieranie gospodarki społecznej</w:t>
      </w:r>
      <w:r>
        <w:rPr>
          <w:rFonts w:cs="Calibri"/>
          <w:b/>
          <w:sz w:val="20"/>
          <w:szCs w:val="20"/>
        </w:rPr>
        <w:t xml:space="preserve"> </w:t>
      </w:r>
      <w:r w:rsidRPr="00DF1834">
        <w:rPr>
          <w:rFonts w:eastAsia="Times New Roman" w:cs="Calibri"/>
          <w:b/>
          <w:sz w:val="20"/>
          <w:szCs w:val="20"/>
          <w:lang w:eastAsia="pl-PL"/>
        </w:rPr>
        <w:t>, prowadzonego przez Dolnośląski Ośrodek Polityki Społecznej we Wrocławiu w zakresie podstaw wykluczenia są nadal aktualne.</w:t>
      </w:r>
    </w:p>
    <w:p w14:paraId="6D0DC8F0" w14:textId="77777777" w:rsidR="00DF1834" w:rsidRPr="00DF1834" w:rsidRDefault="00DF1834" w:rsidP="00DF183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E2A024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DF1834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45264FC8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69CF892A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59CE0478" w14:textId="77777777" w:rsidR="00DF1834" w:rsidRPr="00DF1834" w:rsidRDefault="00DF1834" w:rsidP="00DF1834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DF1834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4F8E653B" w14:textId="77777777" w:rsidR="00DF1834" w:rsidRPr="00DF1834" w:rsidRDefault="00DF1834" w:rsidP="00DF18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439AD0B" w14:textId="77777777" w:rsidR="00641E86" w:rsidRPr="00DF1834" w:rsidRDefault="00641E86" w:rsidP="00DF1834"/>
    <w:sectPr w:rsidR="00641E86" w:rsidRPr="00DF1834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B7909" w14:textId="77777777" w:rsidR="00166704" w:rsidRDefault="00166704" w:rsidP="00DC5DAC">
      <w:pPr>
        <w:spacing w:after="0" w:line="240" w:lineRule="auto"/>
      </w:pPr>
      <w:r>
        <w:separator/>
      </w:r>
    </w:p>
  </w:endnote>
  <w:endnote w:type="continuationSeparator" w:id="0">
    <w:p w14:paraId="236800DF" w14:textId="77777777" w:rsidR="00166704" w:rsidRDefault="00166704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000000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45B47" w14:textId="77777777" w:rsidR="00166704" w:rsidRDefault="00166704" w:rsidP="00DC5DAC">
      <w:pPr>
        <w:spacing w:after="0" w:line="240" w:lineRule="auto"/>
      </w:pPr>
      <w:r>
        <w:separator/>
      </w:r>
    </w:p>
  </w:footnote>
  <w:footnote w:type="continuationSeparator" w:id="0">
    <w:p w14:paraId="448B829B" w14:textId="77777777" w:rsidR="00166704" w:rsidRDefault="00166704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17BC9"/>
    <w:multiLevelType w:val="hybridMultilevel"/>
    <w:tmpl w:val="B508AC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5"/>
  </w:num>
  <w:num w:numId="3" w16cid:durableId="1610317014">
    <w:abstractNumId w:val="0"/>
  </w:num>
  <w:num w:numId="4" w16cid:durableId="1883248418">
    <w:abstractNumId w:val="8"/>
  </w:num>
  <w:num w:numId="5" w16cid:durableId="904876838">
    <w:abstractNumId w:val="6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6480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34900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1734"/>
    <w:rsid w:val="000227AD"/>
    <w:rsid w:val="000265DF"/>
    <w:rsid w:val="000313D8"/>
    <w:rsid w:val="000315B5"/>
    <w:rsid w:val="00032FE0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66704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5E33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099"/>
    <w:rsid w:val="003E0318"/>
    <w:rsid w:val="003E2DA6"/>
    <w:rsid w:val="003E4255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2736"/>
    <w:rsid w:val="004C42CE"/>
    <w:rsid w:val="004D25FC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0DA9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1E86"/>
    <w:rsid w:val="00650DFD"/>
    <w:rsid w:val="00652292"/>
    <w:rsid w:val="00654D6A"/>
    <w:rsid w:val="006568D2"/>
    <w:rsid w:val="00657EF9"/>
    <w:rsid w:val="00670B4D"/>
    <w:rsid w:val="0068465C"/>
    <w:rsid w:val="0068551F"/>
    <w:rsid w:val="00694114"/>
    <w:rsid w:val="006A4D6F"/>
    <w:rsid w:val="006C0D18"/>
    <w:rsid w:val="006C30AD"/>
    <w:rsid w:val="006C533C"/>
    <w:rsid w:val="006C7E2D"/>
    <w:rsid w:val="006D1FC6"/>
    <w:rsid w:val="006E65AF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1E2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3FB9"/>
    <w:rsid w:val="00897CA4"/>
    <w:rsid w:val="008B662A"/>
    <w:rsid w:val="008B6CCC"/>
    <w:rsid w:val="008E2797"/>
    <w:rsid w:val="008F1149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014C"/>
    <w:rsid w:val="009C1271"/>
    <w:rsid w:val="009C1C0E"/>
    <w:rsid w:val="009D0872"/>
    <w:rsid w:val="009D3E0D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73476"/>
    <w:rsid w:val="00A902CF"/>
    <w:rsid w:val="00A90E75"/>
    <w:rsid w:val="00A93EC6"/>
    <w:rsid w:val="00AA44AB"/>
    <w:rsid w:val="00AB4D9F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87563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373D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1834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2A0"/>
    <w:rsid w:val="00EC3E97"/>
    <w:rsid w:val="00EC4504"/>
    <w:rsid w:val="00EC55DE"/>
    <w:rsid w:val="00ED3583"/>
    <w:rsid w:val="00F06891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C7904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51</TotalTime>
  <Pages>1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29</cp:revision>
  <cp:lastPrinted>2021-05-13T12:57:00Z</cp:lastPrinted>
  <dcterms:created xsi:type="dcterms:W3CDTF">2022-07-12T10:30:00Z</dcterms:created>
  <dcterms:modified xsi:type="dcterms:W3CDTF">2022-07-26T08:55:00Z</dcterms:modified>
</cp:coreProperties>
</file>