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45C2F" w14:textId="69A9C28B" w:rsidR="00FE3FBE" w:rsidRPr="00E478F2" w:rsidRDefault="00FE3FBE" w:rsidP="00D14537">
      <w:pPr>
        <w:jc w:val="right"/>
        <w:rPr>
          <w:rFonts w:ascii="Times New Roman" w:hAnsi="Times New Roman" w:cs="Times New Roman"/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478F2">
        <w:rPr>
          <w:rFonts w:ascii="Times New Roman" w:hAnsi="Times New Roman" w:cs="Times New Roman"/>
          <w:b/>
        </w:rPr>
        <w:t>Załącznik nr</w:t>
      </w:r>
      <w:r w:rsidR="00E1518E" w:rsidRPr="00E478F2">
        <w:rPr>
          <w:rFonts w:ascii="Times New Roman" w:hAnsi="Times New Roman" w:cs="Times New Roman"/>
          <w:b/>
        </w:rPr>
        <w:t xml:space="preserve"> </w:t>
      </w:r>
      <w:r w:rsidR="000810D2" w:rsidRPr="00E478F2">
        <w:rPr>
          <w:rFonts w:ascii="Times New Roman" w:hAnsi="Times New Roman" w:cs="Times New Roman"/>
          <w:b/>
        </w:rPr>
        <w:t>…</w:t>
      </w:r>
      <w:r w:rsidRPr="00E478F2">
        <w:rPr>
          <w:rFonts w:ascii="Times New Roman" w:hAnsi="Times New Roman" w:cs="Times New Roman"/>
          <w:b/>
        </w:rPr>
        <w:t xml:space="preserve"> do SWZ</w:t>
      </w:r>
    </w:p>
    <w:p w14:paraId="31C155B6" w14:textId="667AB5DA" w:rsidR="00FE3FBE" w:rsidRPr="00E478F2" w:rsidRDefault="00FE3FBE" w:rsidP="004013D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Wzór umowy</w:t>
      </w:r>
    </w:p>
    <w:p w14:paraId="0C9F6C67" w14:textId="77777777" w:rsidR="00152B72" w:rsidRPr="00E478F2" w:rsidRDefault="00152B72" w:rsidP="004013D3">
      <w:pPr>
        <w:pStyle w:val="Bezodstpw"/>
        <w:jc w:val="center"/>
        <w:rPr>
          <w:rFonts w:ascii="Times New Roman" w:hAnsi="Times New Roman" w:cs="Times New Roman"/>
          <w:b/>
          <w:bCs/>
        </w:rPr>
      </w:pPr>
    </w:p>
    <w:p w14:paraId="6101EA67" w14:textId="4EF10CD1" w:rsidR="00FE3FBE" w:rsidRPr="00E478F2" w:rsidRDefault="00FE3FBE" w:rsidP="004013D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 xml:space="preserve">UMOWA nr </w:t>
      </w:r>
      <w:r w:rsidR="00105BE5" w:rsidRPr="00E478F2">
        <w:rPr>
          <w:rFonts w:ascii="Times New Roman" w:hAnsi="Times New Roman" w:cs="Times New Roman"/>
          <w:b/>
          <w:bCs/>
        </w:rPr>
        <w:t>…………………………………..</w:t>
      </w:r>
    </w:p>
    <w:p w14:paraId="218A4F9B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 w:rsidRPr="00E478F2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478F2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Pawła Koślacza - Wojewódzkiego Komendanta DWK OHP</w:t>
      </w:r>
    </w:p>
    <w:p w14:paraId="7C0EE55B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E478F2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E478F2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Pr="00E478F2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E478F2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na usługi społeczne i inne szczególne usługi </w:t>
      </w:r>
      <w:r w:rsidR="009624F8" w:rsidRPr="00E478F2">
        <w:rPr>
          <w:rFonts w:ascii="Times New Roman" w:hAnsi="Times New Roman" w:cs="Times New Roman"/>
          <w:sz w:val="20"/>
          <w:szCs w:val="20"/>
        </w:rPr>
        <w:t xml:space="preserve">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 w:rsidRPr="00E478F2">
        <w:rPr>
          <w:rFonts w:ascii="Times New Roman" w:hAnsi="Times New Roman" w:cs="Times New Roman"/>
          <w:sz w:val="20"/>
          <w:szCs w:val="20"/>
        </w:rPr>
        <w:t>pk</w:t>
      </w:r>
      <w:r w:rsidRPr="00E478F2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E478F2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 w:rsidRPr="00E478F2">
        <w:rPr>
          <w:rFonts w:ascii="Times New Roman" w:hAnsi="Times New Roman" w:cs="Times New Roman"/>
          <w:sz w:val="20"/>
          <w:szCs w:val="20"/>
        </w:rPr>
        <w:t xml:space="preserve">      </w:t>
      </w:r>
      <w:r w:rsidRPr="00E478F2">
        <w:rPr>
          <w:rFonts w:ascii="Times New Roman" w:hAnsi="Times New Roman" w:cs="Times New Roman"/>
          <w:sz w:val="20"/>
          <w:szCs w:val="20"/>
        </w:rPr>
        <w:t>i przeprowadzeniu kurs</w:t>
      </w:r>
      <w:r w:rsidR="00295F6C" w:rsidRPr="00E478F2">
        <w:rPr>
          <w:rFonts w:ascii="Times New Roman" w:hAnsi="Times New Roman" w:cs="Times New Roman"/>
          <w:sz w:val="20"/>
          <w:szCs w:val="20"/>
        </w:rPr>
        <w:t>ów</w:t>
      </w:r>
      <w:r w:rsidRPr="00E478F2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E478F2">
        <w:rPr>
          <w:rFonts w:ascii="Times New Roman" w:hAnsi="Times New Roman" w:cs="Times New Roman"/>
          <w:sz w:val="20"/>
          <w:szCs w:val="20"/>
        </w:rPr>
        <w:t>ych</w:t>
      </w:r>
      <w:r w:rsidRPr="00E478F2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E478F2">
        <w:rPr>
          <w:rFonts w:ascii="Times New Roman" w:hAnsi="Times New Roman" w:cs="Times New Roman"/>
          <w:sz w:val="20"/>
          <w:szCs w:val="20"/>
        </w:rPr>
        <w:t>młodzieży OHP</w:t>
      </w:r>
      <w:r w:rsidR="00D675A1" w:rsidRPr="00E478F2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E478F2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E478F2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E478F2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135A8B79" w:rsidR="00FE3FBE" w:rsidRPr="00E478F2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AE7CC2" w:rsidRPr="00E478F2">
        <w:rPr>
          <w:rFonts w:ascii="Times New Roman" w:hAnsi="Times New Roman" w:cs="Times New Roman"/>
          <w:b/>
          <w:sz w:val="20"/>
          <w:szCs w:val="20"/>
        </w:rPr>
        <w:t>3</w:t>
      </w:r>
    </w:p>
    <w:p w14:paraId="31323270" w14:textId="66328545" w:rsidR="00FE3FBE" w:rsidRPr="00E478F2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E478F2">
        <w:rPr>
          <w:rFonts w:ascii="Times New Roman" w:hAnsi="Times New Roman" w:cs="Times New Roman"/>
          <w:sz w:val="20"/>
          <w:szCs w:val="20"/>
        </w:rPr>
        <w:t xml:space="preserve"> pod nazwą:</w:t>
      </w:r>
      <w:r w:rsidR="00AE7CC2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3665BE" w:rsidRPr="003665BE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AE7CC2" w:rsidRPr="003665BE">
        <w:rPr>
          <w:rFonts w:ascii="Times New Roman" w:hAnsi="Times New Roman" w:cs="Times New Roman"/>
          <w:b/>
          <w:i/>
          <w:sz w:val="20"/>
          <w:szCs w:val="20"/>
        </w:rPr>
        <w:t>Stylizacja paznokci</w:t>
      </w:r>
      <w:r w:rsidR="003665BE" w:rsidRPr="003665BE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Pr="00E478F2">
        <w:rPr>
          <w:rFonts w:ascii="Times New Roman" w:hAnsi="Times New Roman" w:cs="Times New Roman"/>
          <w:sz w:val="20"/>
          <w:szCs w:val="20"/>
        </w:rPr>
        <w:t xml:space="preserve"> w miejscowości</w:t>
      </w:r>
      <w:r w:rsidR="004F59A3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AE7CC2" w:rsidRPr="003665BE">
        <w:rPr>
          <w:rFonts w:ascii="Times New Roman" w:hAnsi="Times New Roman" w:cs="Times New Roman"/>
          <w:b/>
          <w:sz w:val="20"/>
          <w:szCs w:val="20"/>
        </w:rPr>
        <w:t>Zgorzelec</w:t>
      </w:r>
      <w:r w:rsidRPr="00E478F2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E478F2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AE7CC2"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5 </w:t>
      </w:r>
      <w:r w:rsidRPr="00E478F2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AE7CC2"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7 </w:t>
      </w:r>
      <w:r w:rsidR="000875A2" w:rsidRPr="00E478F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E478F2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Szczegółowy opis przedmiotu zamówienia stanowi załącznik nr </w:t>
      </w:r>
      <w:r w:rsidR="00D93299" w:rsidRPr="00E478F2">
        <w:rPr>
          <w:rFonts w:ascii="Times New Roman" w:hAnsi="Times New Roman" w:cs="Times New Roman"/>
          <w:sz w:val="20"/>
          <w:szCs w:val="20"/>
        </w:rPr>
        <w:t>…</w:t>
      </w:r>
      <w:r w:rsidRPr="00E478F2">
        <w:rPr>
          <w:rFonts w:ascii="Times New Roman" w:hAnsi="Times New Roman" w:cs="Times New Roman"/>
          <w:sz w:val="20"/>
          <w:szCs w:val="20"/>
        </w:rPr>
        <w:t xml:space="preserve"> do SWZ, który będzie jednocześnie załącznikiem do umowy.</w:t>
      </w:r>
    </w:p>
    <w:p w14:paraId="359CB051" w14:textId="0B95F842" w:rsidR="004B6A91" w:rsidRPr="00E478F2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 w:rsidRPr="00E478F2">
        <w:rPr>
          <w:rFonts w:ascii="Times New Roman" w:hAnsi="Times New Roman" w:cs="Times New Roman"/>
          <w:sz w:val="20"/>
          <w:szCs w:val="20"/>
        </w:rPr>
        <w:t xml:space="preserve"> mogą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4A765E" w:rsidRPr="00E478F2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 w:rsidRPr="00E478F2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 w:rsidRPr="00E478F2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 w:rsidRPr="00E478F2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 w:rsidRPr="00E478F2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E478F2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Pr="00E478F2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E478F2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E478F2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E478F2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E478F2">
        <w:rPr>
          <w:rFonts w:ascii="Times New Roman" w:hAnsi="Times New Roman" w:cs="Times New Roman"/>
          <w:sz w:val="20"/>
          <w:szCs w:val="20"/>
        </w:rPr>
        <w:t>zapewni</w:t>
      </w:r>
      <w:r w:rsidR="00A56E97" w:rsidRPr="00E478F2">
        <w:rPr>
          <w:rFonts w:ascii="Times New Roman" w:hAnsi="Times New Roman" w:cs="Times New Roman"/>
          <w:sz w:val="20"/>
          <w:szCs w:val="20"/>
        </w:rPr>
        <w:t>eni</w:t>
      </w:r>
      <w:r w:rsidRPr="00E478F2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E478F2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Materiał</w:t>
      </w:r>
      <w:r w:rsidR="00A56E97" w:rsidRPr="00E478F2">
        <w:rPr>
          <w:rFonts w:ascii="Times New Roman" w:hAnsi="Times New Roman" w:cs="Times New Roman"/>
          <w:sz w:val="20"/>
          <w:szCs w:val="20"/>
        </w:rPr>
        <w:t>ów</w:t>
      </w:r>
      <w:r w:rsidRPr="00E478F2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 w:rsidRPr="00E478F2">
        <w:rPr>
          <w:rFonts w:ascii="Times New Roman" w:hAnsi="Times New Roman" w:cs="Times New Roman"/>
          <w:sz w:val="20"/>
          <w:szCs w:val="20"/>
        </w:rPr>
        <w:t>ych</w:t>
      </w:r>
      <w:r w:rsidRPr="00E478F2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E478F2">
        <w:rPr>
          <w:rFonts w:ascii="Times New Roman" w:hAnsi="Times New Roman" w:cs="Times New Roman"/>
          <w:sz w:val="20"/>
          <w:szCs w:val="20"/>
        </w:rPr>
        <w:t>pomocnicz</w:t>
      </w:r>
      <w:r w:rsidR="007537B1" w:rsidRPr="00E478F2">
        <w:rPr>
          <w:rFonts w:ascii="Times New Roman" w:hAnsi="Times New Roman" w:cs="Times New Roman"/>
          <w:sz w:val="20"/>
          <w:szCs w:val="20"/>
        </w:rPr>
        <w:t>ych</w:t>
      </w:r>
      <w:r w:rsidRPr="00E478F2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E478F2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Dwudaniow</w:t>
      </w:r>
      <w:r w:rsidR="00A56E97" w:rsidRPr="00E478F2">
        <w:rPr>
          <w:rFonts w:ascii="Times New Roman" w:hAnsi="Times New Roman" w:cs="Times New Roman"/>
          <w:sz w:val="20"/>
          <w:szCs w:val="20"/>
        </w:rPr>
        <w:t>ego</w:t>
      </w:r>
      <w:r w:rsidRPr="00E478F2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E478F2">
        <w:rPr>
          <w:rFonts w:ascii="Times New Roman" w:hAnsi="Times New Roman" w:cs="Times New Roman"/>
          <w:sz w:val="20"/>
          <w:szCs w:val="20"/>
        </w:rPr>
        <w:t>ku</w:t>
      </w:r>
      <w:r w:rsidRPr="00E478F2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E478F2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 w:rsidRPr="00E478F2">
        <w:rPr>
          <w:rFonts w:ascii="Times New Roman" w:hAnsi="Times New Roman" w:cs="Times New Roman"/>
          <w:sz w:val="20"/>
          <w:szCs w:val="20"/>
        </w:rPr>
        <w:t xml:space="preserve">części B pkt. 2 i 3 </w:t>
      </w:r>
      <w:r w:rsidRPr="00E478F2">
        <w:rPr>
          <w:rFonts w:ascii="Times New Roman" w:hAnsi="Times New Roman" w:cs="Times New Roman"/>
          <w:sz w:val="20"/>
          <w:szCs w:val="20"/>
        </w:rPr>
        <w:t>opisu przedmiotu zamówienia.</w:t>
      </w:r>
    </w:p>
    <w:p w14:paraId="7E176F23" w14:textId="221CCB97" w:rsidR="00032699" w:rsidRPr="00E478F2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Odzież</w:t>
      </w:r>
      <w:r w:rsidR="00A56E97" w:rsidRPr="00E478F2">
        <w:rPr>
          <w:rFonts w:ascii="Times New Roman" w:hAnsi="Times New Roman" w:cs="Times New Roman"/>
          <w:sz w:val="20"/>
          <w:szCs w:val="20"/>
        </w:rPr>
        <w:t>y</w:t>
      </w:r>
      <w:r w:rsidRPr="00E478F2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E478F2">
        <w:rPr>
          <w:rFonts w:ascii="Times New Roman" w:hAnsi="Times New Roman" w:cs="Times New Roman"/>
          <w:sz w:val="20"/>
          <w:szCs w:val="20"/>
        </w:rPr>
        <w:t>ej</w:t>
      </w:r>
      <w:r w:rsidRPr="00E478F2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E478F2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E478F2">
        <w:rPr>
          <w:rFonts w:ascii="Times New Roman" w:hAnsi="Times New Roman" w:cs="Times New Roman"/>
          <w:sz w:val="20"/>
          <w:szCs w:val="20"/>
        </w:rPr>
        <w:t>a</w:t>
      </w:r>
      <w:r w:rsidRPr="00E478F2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E478F2">
        <w:rPr>
          <w:rFonts w:ascii="Times New Roman" w:hAnsi="Times New Roman" w:cs="Times New Roman"/>
          <w:sz w:val="20"/>
          <w:szCs w:val="20"/>
        </w:rPr>
        <w:t xml:space="preserve">dla </w:t>
      </w:r>
      <w:r w:rsidRPr="00E478F2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E478F2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 w:rsidRPr="00E478F2">
        <w:rPr>
          <w:rFonts w:ascii="Times New Roman" w:hAnsi="Times New Roman" w:cs="Times New Roman"/>
          <w:sz w:val="20"/>
          <w:szCs w:val="20"/>
        </w:rPr>
        <w:t xml:space="preserve">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 w:rsidRPr="00E478F2">
        <w:rPr>
          <w:rFonts w:ascii="Times New Roman" w:hAnsi="Times New Roman" w:cs="Times New Roman"/>
          <w:sz w:val="20"/>
          <w:szCs w:val="20"/>
        </w:rPr>
        <w:t xml:space="preserve">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E478F2">
        <w:rPr>
          <w:rFonts w:ascii="Times New Roman" w:hAnsi="Times New Roman" w:cs="Times New Roman"/>
          <w:sz w:val="20"/>
          <w:szCs w:val="20"/>
        </w:rPr>
        <w:t>Wykonawcę</w:t>
      </w:r>
      <w:r w:rsidRPr="00E478F2">
        <w:rPr>
          <w:rFonts w:ascii="Times New Roman" w:hAnsi="Times New Roman" w:cs="Times New Roman"/>
          <w:sz w:val="20"/>
          <w:szCs w:val="20"/>
        </w:rPr>
        <w:t xml:space="preserve"> jest niedopuszczalne bez uprzedniego dostarczenia </w:t>
      </w:r>
      <w:r w:rsidR="007537B1" w:rsidRPr="00E478F2">
        <w:rPr>
          <w:rFonts w:ascii="Times New Roman" w:hAnsi="Times New Roman" w:cs="Times New Roman"/>
          <w:sz w:val="20"/>
          <w:szCs w:val="20"/>
        </w:rPr>
        <w:t>wymaganego</w:t>
      </w:r>
      <w:r w:rsidRPr="00E478F2">
        <w:rPr>
          <w:rFonts w:ascii="Times New Roman" w:hAnsi="Times New Roman" w:cs="Times New Roman"/>
          <w:sz w:val="20"/>
          <w:szCs w:val="20"/>
        </w:rPr>
        <w:t xml:space="preserve"> dokumentu potwierdzającego zawarcie aktualnej polisy ubezpieczeniowej</w:t>
      </w:r>
      <w:r w:rsidR="0055434F" w:rsidRPr="00E478F2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 w:rsidRPr="00E478F2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E478F2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 w:rsidRPr="00E478F2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E478F2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E478F2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E478F2">
        <w:rPr>
          <w:rFonts w:ascii="Times New Roman" w:hAnsi="Times New Roman" w:cs="Times New Roman"/>
          <w:sz w:val="20"/>
          <w:szCs w:val="20"/>
        </w:rPr>
        <w:t xml:space="preserve">a </w:t>
      </w:r>
      <w:r w:rsidRPr="00E478F2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E478F2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E478F2">
        <w:rPr>
          <w:rFonts w:ascii="Times New Roman" w:hAnsi="Times New Roman" w:cs="Times New Roman"/>
          <w:sz w:val="20"/>
          <w:szCs w:val="20"/>
        </w:rPr>
        <w:t>i</w:t>
      </w:r>
      <w:r w:rsidRPr="00E478F2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 w:rsidRPr="00E478F2">
        <w:rPr>
          <w:rFonts w:ascii="Times New Roman" w:hAnsi="Times New Roman" w:cs="Times New Roman"/>
          <w:sz w:val="20"/>
          <w:szCs w:val="20"/>
        </w:rPr>
        <w:t>harmonogramy, dzienniki</w:t>
      </w:r>
      <w:r w:rsidRPr="00E478F2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E478F2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 w:rsidRPr="00E478F2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E478F2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E478F2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E478F2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 w:rsidRPr="00E478F2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Pr="00E478F2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 w:rsidRPr="00E478F2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E478F2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E478F2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E478F2">
        <w:rPr>
          <w:rFonts w:ascii="Times New Roman" w:hAnsi="Times New Roman" w:cs="Times New Roman"/>
          <w:sz w:val="20"/>
          <w:szCs w:val="20"/>
        </w:rPr>
        <w:t>Wykonawcę</w:t>
      </w:r>
      <w:r w:rsidR="0007747B" w:rsidRPr="00E478F2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E478F2">
        <w:rPr>
          <w:rFonts w:ascii="Times New Roman" w:hAnsi="Times New Roman" w:cs="Times New Roman"/>
          <w:sz w:val="20"/>
          <w:szCs w:val="20"/>
        </w:rPr>
        <w:t>§2</w:t>
      </w:r>
      <w:r w:rsidR="0007747B" w:rsidRPr="00E478F2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E478F2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E478F2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E478F2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E478F2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E478F2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E478F2">
        <w:rPr>
          <w:rFonts w:ascii="Times New Roman" w:hAnsi="Times New Roman" w:cs="Times New Roman"/>
          <w:sz w:val="20"/>
          <w:szCs w:val="20"/>
        </w:rPr>
        <w:t>§7</w:t>
      </w:r>
      <w:r w:rsidR="0007747B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E478F2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E478F2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E478F2">
        <w:rPr>
          <w:rFonts w:ascii="Times New Roman" w:hAnsi="Times New Roman" w:cs="Times New Roman"/>
          <w:sz w:val="20"/>
          <w:szCs w:val="20"/>
        </w:rPr>
        <w:t>§7 ust. 3-</w:t>
      </w:r>
      <w:r w:rsidR="00FF5F1D" w:rsidRPr="00E478F2">
        <w:rPr>
          <w:rFonts w:ascii="Times New Roman" w:hAnsi="Times New Roman" w:cs="Times New Roman"/>
          <w:sz w:val="20"/>
          <w:szCs w:val="20"/>
        </w:rPr>
        <w:t>9</w:t>
      </w:r>
      <w:r w:rsidR="001B58EB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E478F2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34F60C72" w:rsidR="00D607E4" w:rsidRPr="00E478F2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7C1722" w:rsidRPr="00AD00A4">
        <w:rPr>
          <w:rFonts w:ascii="Times New Roman" w:hAnsi="Times New Roman" w:cs="Times New Roman"/>
          <w:sz w:val="20"/>
          <w:szCs w:val="20"/>
        </w:rPr>
        <w:t>dla części nr 3 wynosi 30 dni od  dnia podpisania umowy tj. do dnia ……r.</w:t>
      </w:r>
    </w:p>
    <w:p w14:paraId="08EBDCB7" w14:textId="32AD40DC" w:rsidR="00FA47CD" w:rsidRPr="00E478F2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7A6F9920" w14:textId="77777777" w:rsidR="004A6E8C" w:rsidRPr="004A6E8C" w:rsidRDefault="004A6E8C" w:rsidP="004A6E8C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A6E8C">
        <w:rPr>
          <w:rFonts w:ascii="Times New Roman" w:hAnsi="Times New Roman" w:cs="Times New Roman"/>
          <w:sz w:val="20"/>
          <w:szCs w:val="20"/>
        </w:rPr>
        <w:t>Za wykonanie przedmiotu Umowy Zamawiający zobowiązuje się zapłacić Wykonawcy łączne wynagrodzenie ryczałtowe ustalone na podstawie oferty Wykonawcy, w  wysokości .................. zł brutto..  Stawka podatku VAT: zwolniony</w:t>
      </w:r>
    </w:p>
    <w:p w14:paraId="17435D2C" w14:textId="77E09D1F" w:rsidR="00FE3FBE" w:rsidRPr="00E478F2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Wartość zamówienia określona w punkcie 1 dla danej części zamówienia, oraz ilości osób określone </w:t>
      </w:r>
      <w:r w:rsidR="0066113E" w:rsidRPr="00E478F2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 w:rsidRPr="00E478F2">
        <w:rPr>
          <w:rFonts w:ascii="Times New Roman" w:hAnsi="Times New Roman" w:cs="Times New Roman"/>
          <w:sz w:val="20"/>
          <w:szCs w:val="20"/>
        </w:rPr>
        <w:t>us</w:t>
      </w:r>
      <w:r w:rsidRPr="00E478F2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 w:rsidRPr="00E478F2">
        <w:rPr>
          <w:rFonts w:ascii="Times New Roman" w:hAnsi="Times New Roman" w:cs="Times New Roman"/>
          <w:sz w:val="20"/>
          <w:szCs w:val="20"/>
        </w:rPr>
        <w:br/>
      </w:r>
      <w:r w:rsidRPr="00E478F2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 w:rsidRPr="00E478F2">
        <w:rPr>
          <w:rFonts w:ascii="Times New Roman" w:hAnsi="Times New Roman" w:cs="Times New Roman"/>
          <w:sz w:val="20"/>
          <w:szCs w:val="20"/>
        </w:rPr>
        <w:t>ust</w:t>
      </w:r>
      <w:r w:rsidRPr="00E478F2">
        <w:rPr>
          <w:rFonts w:ascii="Times New Roman" w:hAnsi="Times New Roman" w:cs="Times New Roman"/>
          <w:sz w:val="20"/>
          <w:szCs w:val="20"/>
        </w:rPr>
        <w:t>. 1</w:t>
      </w:r>
      <w:r w:rsidR="0034206E" w:rsidRPr="00E478F2">
        <w:rPr>
          <w:rFonts w:ascii="Times New Roman" w:hAnsi="Times New Roman" w:cs="Times New Roman"/>
          <w:sz w:val="20"/>
          <w:szCs w:val="20"/>
        </w:rPr>
        <w:t xml:space="preserve"> lit</w:t>
      </w:r>
      <w:r w:rsidRPr="00E478F2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E478F2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E478F2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 w:rsidRPr="00E478F2">
        <w:rPr>
          <w:rFonts w:ascii="Times New Roman" w:hAnsi="Times New Roman" w:cs="Times New Roman"/>
          <w:sz w:val="20"/>
          <w:szCs w:val="20"/>
        </w:rPr>
        <w:t>us</w:t>
      </w:r>
      <w:r w:rsidRPr="00E478F2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Pr="00E478F2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E478F2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E478F2">
        <w:rPr>
          <w:rFonts w:ascii="Times New Roman" w:hAnsi="Times New Roman" w:cs="Times New Roman"/>
          <w:sz w:val="20"/>
          <w:szCs w:val="20"/>
        </w:rPr>
        <w:t xml:space="preserve">umowy. </w:t>
      </w:r>
    </w:p>
    <w:p w14:paraId="2152619D" w14:textId="28248081" w:rsidR="002609E7" w:rsidRPr="00E478F2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Przy</w:t>
      </w:r>
      <w:r w:rsidR="00104033" w:rsidRPr="00E478F2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 w:rsidRPr="00E478F2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E478F2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szkolenia. Jeżeli uczestnik uczestniczył w minimum 60% zajęć, Zamawiający ponosi koszt pełnej realizacji kursu.</w:t>
      </w:r>
    </w:p>
    <w:p w14:paraId="78FC23CA" w14:textId="2FAD2ADE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4.</w:t>
      </w:r>
    </w:p>
    <w:p w14:paraId="7BF60280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Obowiązki Stron</w:t>
      </w:r>
    </w:p>
    <w:p w14:paraId="4E94C92E" w14:textId="7065D720" w:rsidR="009F6C58" w:rsidRPr="00E478F2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zamówienia oraz oświadcza, że osoby przy pomocy których wykonywana będzie usługa, </w:t>
      </w:r>
      <w:r w:rsidR="0066113E" w:rsidRPr="00E478F2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 w:rsidRPr="00E478F2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E478F2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478F2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E478F2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 w:rsidRPr="00E478F2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E478F2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E478F2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 w:rsidRPr="00E478F2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E478F2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E478F2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E478F2">
        <w:rPr>
          <w:rFonts w:ascii="Times New Roman" w:hAnsi="Times New Roman" w:cs="Times New Roman"/>
          <w:sz w:val="20"/>
          <w:szCs w:val="20"/>
        </w:rPr>
        <w:t>, str. 1</w:t>
      </w:r>
      <w:r w:rsidRPr="00E478F2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wzór stanowi </w:t>
      </w:r>
      <w:r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E478F2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E478F2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E478F2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E478F2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E478F2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E478F2">
        <w:rPr>
          <w:rFonts w:ascii="Times New Roman" w:hAnsi="Times New Roman" w:cs="Times New Roman"/>
          <w:sz w:val="20"/>
          <w:szCs w:val="20"/>
        </w:rPr>
        <w:t xml:space="preserve"> do przekazania wymaganych dokumentów zapisanych w części B </w:t>
      </w:r>
      <w:r w:rsidR="006B6766" w:rsidRPr="00E478F2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037E12" w:rsidRPr="00E478F2">
        <w:rPr>
          <w:rFonts w:ascii="Times New Roman" w:hAnsi="Times New Roman" w:cs="Times New Roman"/>
          <w:sz w:val="20"/>
          <w:szCs w:val="20"/>
        </w:rPr>
        <w:t>18</w:t>
      </w:r>
      <w:r w:rsidRPr="00E478F2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E478F2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 w:rsidRPr="00E478F2">
        <w:rPr>
          <w:rFonts w:ascii="Times New Roman" w:hAnsi="Times New Roman" w:cs="Times New Roman"/>
          <w:sz w:val="20"/>
          <w:szCs w:val="20"/>
        </w:rPr>
        <w:t>2 lit. h</w:t>
      </w:r>
      <w:r w:rsidR="009A3B82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E478F2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E478F2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E478F2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 w:rsidRPr="00E478F2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Pr="00E478F2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Pr="00E478F2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5.</w:t>
      </w:r>
    </w:p>
    <w:p w14:paraId="60847D15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Warunki płatności</w:t>
      </w:r>
    </w:p>
    <w:p w14:paraId="55BF8264" w14:textId="77777777" w:rsidR="00FE3FBE" w:rsidRPr="00E478F2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E478F2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E478F2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E478F2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E478F2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E478F2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E478F2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E478F2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E478F2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Pr="00E478F2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 w:rsidRPr="00E478F2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Pr="00E478F2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Pr="00E478F2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 w:rsidRPr="00E478F2">
        <w:rPr>
          <w:rFonts w:ascii="Times New Roman" w:hAnsi="Times New Roman" w:cs="Times New Roman"/>
          <w:sz w:val="20"/>
          <w:szCs w:val="20"/>
        </w:rPr>
        <w:t xml:space="preserve">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wraz z konspektem godzinowym zajęć oraz w terminie </w:t>
      </w:r>
      <w:r w:rsidR="00152B72" w:rsidRPr="00E478F2">
        <w:rPr>
          <w:rFonts w:ascii="Times New Roman" w:hAnsi="Times New Roman" w:cs="Times New Roman"/>
          <w:sz w:val="20"/>
          <w:szCs w:val="20"/>
        </w:rPr>
        <w:t>7</w:t>
      </w:r>
      <w:r w:rsidRPr="00E478F2">
        <w:rPr>
          <w:rFonts w:ascii="Times New Roman" w:hAnsi="Times New Roman" w:cs="Times New Roman"/>
          <w:sz w:val="20"/>
          <w:szCs w:val="20"/>
        </w:rPr>
        <w:t xml:space="preserve"> dni kalendarzowych od daty zakończenia usługi (zajęć) Wykonawca zobowiązany jest złożyć następujące dokumenty</w:t>
      </w:r>
      <w:r w:rsidR="00345FA3" w:rsidRPr="00E478F2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 w:rsidRPr="00E478F2">
        <w:rPr>
          <w:rFonts w:ascii="Times New Roman" w:hAnsi="Times New Roman" w:cs="Times New Roman"/>
          <w:sz w:val="20"/>
          <w:szCs w:val="20"/>
        </w:rPr>
        <w:t>,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 w:rsidRPr="00E478F2">
        <w:rPr>
          <w:rFonts w:ascii="Times New Roman" w:hAnsi="Times New Roman" w:cs="Times New Roman"/>
          <w:sz w:val="20"/>
          <w:szCs w:val="20"/>
        </w:rPr>
        <w:t>,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E478F2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kursów,</w:t>
      </w:r>
    </w:p>
    <w:p w14:paraId="3C23D3BE" w14:textId="77777777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E478F2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 w:rsidRPr="00E478F2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kserokopie/skany zaświadczeń/certyfikatów o udziale w kursach wraz z zakresem tematycznym                 i godzinowym,</w:t>
      </w:r>
    </w:p>
    <w:p w14:paraId="383D978E" w14:textId="77777777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kserokopie/skany uzyskanych uprawnień o ile uczestnik kursu je otrzymał, </w:t>
      </w:r>
    </w:p>
    <w:p w14:paraId="2DEC0425" w14:textId="77777777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 w:rsidRPr="00E478F2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minimum 2 opisane zdjęcia z przeprowadzonych zajęć (w wersji </w:t>
      </w:r>
      <w:r w:rsidR="00FD51B4" w:rsidRPr="00E478F2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E478F2">
        <w:rPr>
          <w:rFonts w:ascii="Times New Roman" w:hAnsi="Times New Roman" w:cs="Times New Roman"/>
          <w:sz w:val="20"/>
          <w:szCs w:val="20"/>
        </w:rPr>
        <w:t>elektronicznej)</w:t>
      </w:r>
      <w:r w:rsidR="005B4630" w:rsidRPr="00E478F2">
        <w:rPr>
          <w:rFonts w:ascii="Times New Roman" w:hAnsi="Times New Roman" w:cs="Times New Roman"/>
          <w:sz w:val="20"/>
          <w:szCs w:val="20"/>
        </w:rPr>
        <w:t>,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E478F2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Pr="00E478F2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 w:rsidRPr="00E478F2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 w:rsidRPr="00E478F2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 w:rsidRPr="00E478F2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E478F2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 w:rsidRPr="00E478F2">
        <w:rPr>
          <w:rFonts w:ascii="Times New Roman" w:hAnsi="Times New Roman" w:cs="Times New Roman"/>
          <w:sz w:val="20"/>
          <w:szCs w:val="20"/>
        </w:rPr>
        <w:t>7</w:t>
      </w:r>
      <w:r w:rsidRPr="00E478F2"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 w:rsidRPr="00E478F2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 w:rsidRPr="00E478F2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E478F2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6.</w:t>
      </w:r>
    </w:p>
    <w:p w14:paraId="38D5F3C3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Gwarancja i rękojmia za wady</w:t>
      </w:r>
    </w:p>
    <w:p w14:paraId="603039E6" w14:textId="77BB9F03" w:rsidR="00D14537" w:rsidRPr="00E478F2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E478F2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E478F2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E478F2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E478F2">
        <w:rPr>
          <w:rFonts w:ascii="Times New Roman" w:hAnsi="Times New Roman" w:cs="Times New Roman"/>
          <w:sz w:val="20"/>
          <w:szCs w:val="20"/>
        </w:rPr>
        <w:t>a</w:t>
      </w:r>
      <w:r w:rsidRPr="00E478F2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E478F2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E478F2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niebezpieczeństwo</w:t>
      </w:r>
      <w:r w:rsidR="007537B1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7.</w:t>
      </w:r>
    </w:p>
    <w:p w14:paraId="1D592CBF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Kary umowne</w:t>
      </w:r>
    </w:p>
    <w:p w14:paraId="01166545" w14:textId="09E194A9" w:rsidR="00FE3FBE" w:rsidRPr="00E478F2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 w:rsidRPr="00E478F2">
        <w:rPr>
          <w:rFonts w:ascii="Times New Roman" w:hAnsi="Times New Roman" w:cs="Times New Roman"/>
          <w:sz w:val="20"/>
          <w:szCs w:val="20"/>
        </w:rPr>
        <w:t>brutto</w:t>
      </w:r>
      <w:r w:rsidRPr="00E478F2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 w:rsidRPr="00E478F2">
        <w:rPr>
          <w:rFonts w:ascii="Times New Roman" w:hAnsi="Times New Roman" w:cs="Times New Roman"/>
          <w:sz w:val="20"/>
          <w:szCs w:val="20"/>
        </w:rPr>
        <w:t>ust.</w:t>
      </w:r>
      <w:r w:rsidRPr="00E478F2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E478F2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 w:rsidRPr="00E478F2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 w:rsidRPr="00E478F2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E478F2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 w:rsidRPr="00E478F2">
        <w:rPr>
          <w:rFonts w:ascii="Times New Roman" w:hAnsi="Times New Roman" w:cs="Times New Roman"/>
          <w:sz w:val="20"/>
          <w:szCs w:val="20"/>
        </w:rPr>
        <w:t>brutto</w:t>
      </w:r>
      <w:r w:rsidR="00086AE2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Pr="00E478F2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E478F2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E478F2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E478F2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niezapewnienie posiłków przewidzianych w części B w punkcie 2 i 3 opisu przedmiotu zamówienia</w:t>
      </w:r>
      <w:r w:rsidR="00240501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E478F2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 w:rsidRPr="00E478F2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 w:rsidRPr="00E478F2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 w:rsidRPr="00E478F2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 w:rsidRPr="00E478F2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Pr="00E478F2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 w:rsidRPr="00E478F2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Pr="00E478F2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b</w:t>
      </w:r>
      <w:r w:rsidR="00FF380B" w:rsidRPr="00E478F2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Pr="00E478F2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b</w:t>
      </w:r>
      <w:r w:rsidR="00FF380B" w:rsidRPr="00E478F2">
        <w:rPr>
          <w:rFonts w:ascii="Times New Roman" w:hAnsi="Times New Roman" w:cs="Times New Roman"/>
          <w:sz w:val="20"/>
          <w:szCs w:val="20"/>
        </w:rPr>
        <w:t>rak wykonanyc</w:t>
      </w:r>
      <w:r w:rsidR="00C60DEA" w:rsidRPr="00E478F2">
        <w:rPr>
          <w:rFonts w:ascii="Times New Roman" w:hAnsi="Times New Roman" w:cs="Times New Roman"/>
          <w:sz w:val="20"/>
          <w:szCs w:val="20"/>
        </w:rPr>
        <w:t>h</w:t>
      </w:r>
      <w:r w:rsidR="00FF380B" w:rsidRPr="00E478F2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E478F2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</w:t>
      </w:r>
      <w:r w:rsidR="00FF380B" w:rsidRPr="00E478F2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E478F2">
        <w:rPr>
          <w:rFonts w:ascii="Times New Roman" w:hAnsi="Times New Roman" w:cs="Times New Roman"/>
          <w:sz w:val="20"/>
          <w:szCs w:val="20"/>
        </w:rPr>
        <w:t>5</w:t>
      </w:r>
      <w:r w:rsidR="00FB0B64" w:rsidRPr="00E478F2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E478F2">
        <w:rPr>
          <w:rFonts w:ascii="Times New Roman" w:hAnsi="Times New Roman" w:cs="Times New Roman"/>
          <w:sz w:val="20"/>
          <w:szCs w:val="20"/>
        </w:rPr>
        <w:t>.</w:t>
      </w:r>
      <w:r w:rsidR="00FF380B" w:rsidRPr="00E478F2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E478F2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E478F2">
        <w:rPr>
          <w:rFonts w:ascii="Times New Roman" w:hAnsi="Times New Roman" w:cs="Times New Roman"/>
          <w:sz w:val="20"/>
          <w:szCs w:val="20"/>
        </w:rPr>
        <w:t>ust.</w:t>
      </w:r>
      <w:r w:rsidR="00345FA3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E478F2">
        <w:rPr>
          <w:rFonts w:ascii="Times New Roman" w:hAnsi="Times New Roman" w:cs="Times New Roman"/>
          <w:sz w:val="20"/>
          <w:szCs w:val="20"/>
        </w:rPr>
        <w:t>7</w:t>
      </w:r>
      <w:r w:rsidR="00345FA3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E478F2">
        <w:rPr>
          <w:rFonts w:ascii="Times New Roman" w:hAnsi="Times New Roman" w:cs="Times New Roman"/>
          <w:sz w:val="20"/>
          <w:szCs w:val="20"/>
        </w:rPr>
        <w:t>z</w:t>
      </w:r>
      <w:r w:rsidR="00FF380B" w:rsidRPr="00E478F2">
        <w:rPr>
          <w:rFonts w:ascii="Times New Roman" w:hAnsi="Times New Roman" w:cs="Times New Roman"/>
          <w:sz w:val="20"/>
          <w:szCs w:val="20"/>
        </w:rPr>
        <w:t>danie</w:t>
      </w:r>
      <w:r w:rsidR="00C60DEA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E478F2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Pr="00E478F2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przypadku nieprzeprowadzenia lub niezrealizowania przedmiotu zamówienia w terminie określonym </w:t>
      </w:r>
      <w:r w:rsidR="00D6496B" w:rsidRPr="00E478F2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E478F2">
        <w:rPr>
          <w:rFonts w:ascii="Times New Roman" w:hAnsi="Times New Roman" w:cs="Times New Roman"/>
          <w:sz w:val="20"/>
          <w:szCs w:val="20"/>
        </w:rPr>
        <w:t>w harmonogramie, z przyczyn leżących po stronie Wykonawcy, Zamawiający zażąda od Wykonawcy zapłaty kary umownej w wysokości</w:t>
      </w:r>
      <w:r w:rsidR="00086AE2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 xml:space="preserve">50 % wartości całkowitego wynagrodzenia określonego w § 3 </w:t>
      </w:r>
      <w:r w:rsidR="00461568" w:rsidRPr="00E478F2">
        <w:rPr>
          <w:rFonts w:ascii="Times New Roman" w:hAnsi="Times New Roman" w:cs="Times New Roman"/>
          <w:sz w:val="20"/>
          <w:szCs w:val="20"/>
        </w:rPr>
        <w:t>us</w:t>
      </w:r>
      <w:r w:rsidRPr="00E478F2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 w:rsidRPr="00E478F2">
        <w:rPr>
          <w:rFonts w:ascii="Times New Roman" w:hAnsi="Times New Roman" w:cs="Times New Roman"/>
          <w:sz w:val="20"/>
          <w:szCs w:val="20"/>
        </w:rPr>
        <w:t xml:space="preserve">      </w:t>
      </w:r>
      <w:r w:rsidRPr="00E478F2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E478F2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 w:rsidRPr="00E478F2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 w:rsidRPr="00E478F2">
        <w:rPr>
          <w:rFonts w:ascii="Times New Roman" w:hAnsi="Times New Roman" w:cs="Times New Roman"/>
          <w:sz w:val="20"/>
          <w:szCs w:val="20"/>
        </w:rPr>
        <w:t xml:space="preserve">brutto </w:t>
      </w:r>
      <w:r w:rsidRPr="00E478F2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 w:rsidRPr="00E478F2">
        <w:rPr>
          <w:rFonts w:ascii="Times New Roman" w:hAnsi="Times New Roman" w:cs="Times New Roman"/>
          <w:sz w:val="20"/>
          <w:szCs w:val="20"/>
        </w:rPr>
        <w:t>ust</w:t>
      </w:r>
      <w:r w:rsidR="00C16AB2" w:rsidRPr="00E478F2">
        <w:rPr>
          <w:rFonts w:ascii="Times New Roman" w:hAnsi="Times New Roman" w:cs="Times New Roman"/>
          <w:sz w:val="20"/>
          <w:szCs w:val="20"/>
        </w:rPr>
        <w:t xml:space="preserve">. </w:t>
      </w:r>
      <w:r w:rsidRPr="00E478F2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E478F2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 w:rsidRPr="00E478F2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E478F2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 w:rsidRPr="00E478F2">
        <w:rPr>
          <w:rFonts w:ascii="Times New Roman" w:hAnsi="Times New Roman" w:cs="Times New Roman"/>
          <w:sz w:val="20"/>
          <w:szCs w:val="20"/>
        </w:rPr>
        <w:t>us</w:t>
      </w:r>
      <w:r w:rsidR="00F31F8A" w:rsidRPr="00E478F2">
        <w:rPr>
          <w:rFonts w:ascii="Times New Roman" w:hAnsi="Times New Roman" w:cs="Times New Roman"/>
          <w:sz w:val="20"/>
          <w:szCs w:val="20"/>
        </w:rPr>
        <w:t xml:space="preserve">t. 1 </w:t>
      </w:r>
      <w:r w:rsidRPr="00E478F2">
        <w:rPr>
          <w:rFonts w:ascii="Times New Roman" w:hAnsi="Times New Roman" w:cs="Times New Roman"/>
          <w:sz w:val="20"/>
          <w:szCs w:val="20"/>
        </w:rPr>
        <w:t>za każde naruszenie za każdy dzień zwłoki. Kara powyższa jest naliczana niezależnie od kary za odstąpienie od umowy.</w:t>
      </w:r>
    </w:p>
    <w:p w14:paraId="07616385" w14:textId="7D247C13" w:rsidR="00FE3FBE" w:rsidRPr="00E478F2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E478F2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E478F2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 w:rsidRPr="00E478F2">
        <w:rPr>
          <w:rFonts w:ascii="Times New Roman" w:hAnsi="Times New Roman" w:cs="Times New Roman"/>
          <w:sz w:val="20"/>
          <w:szCs w:val="20"/>
        </w:rPr>
        <w:t>ust</w:t>
      </w:r>
      <w:r w:rsidR="00F31F8A" w:rsidRPr="00E478F2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E478F2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 w:rsidRPr="00E478F2">
        <w:rPr>
          <w:rFonts w:ascii="Times New Roman" w:hAnsi="Times New Roman" w:cs="Times New Roman"/>
          <w:sz w:val="20"/>
          <w:szCs w:val="20"/>
        </w:rPr>
        <w:t>6</w:t>
      </w:r>
      <w:r w:rsidRPr="00E478F2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 w:rsidRPr="00E478F2">
        <w:rPr>
          <w:rFonts w:ascii="Times New Roman" w:hAnsi="Times New Roman" w:cs="Times New Roman"/>
          <w:sz w:val="20"/>
          <w:szCs w:val="20"/>
        </w:rPr>
        <w:t xml:space="preserve">brutto </w:t>
      </w:r>
      <w:r w:rsidRPr="00E478F2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 w:rsidRPr="00E478F2">
        <w:rPr>
          <w:rFonts w:ascii="Times New Roman" w:hAnsi="Times New Roman" w:cs="Times New Roman"/>
          <w:sz w:val="20"/>
          <w:szCs w:val="20"/>
        </w:rPr>
        <w:t>ust</w:t>
      </w:r>
      <w:r w:rsidRPr="00E478F2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E478F2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 w:rsidRPr="00E478F2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E478F2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E478F2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8.</w:t>
      </w:r>
    </w:p>
    <w:p w14:paraId="4190378F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Podwykonawcy</w:t>
      </w:r>
    </w:p>
    <w:p w14:paraId="54B0341A" w14:textId="77777777" w:rsidR="00FE3FBE" w:rsidRPr="00E478F2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E478F2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E478F2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E478F2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E478F2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E478F2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E478F2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E478F2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E478F2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 w:rsidRPr="00E478F2">
        <w:rPr>
          <w:rFonts w:ascii="Times New Roman" w:hAnsi="Times New Roman" w:cs="Times New Roman"/>
          <w:sz w:val="20"/>
          <w:szCs w:val="20"/>
        </w:rPr>
        <w:t>us</w:t>
      </w:r>
      <w:r w:rsidRPr="00E478F2">
        <w:rPr>
          <w:rFonts w:ascii="Times New Roman" w:hAnsi="Times New Roman" w:cs="Times New Roman"/>
          <w:sz w:val="20"/>
          <w:szCs w:val="20"/>
        </w:rPr>
        <w:t>t. 1</w:t>
      </w:r>
      <w:r w:rsidR="007E3377" w:rsidRPr="00E478F2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E478F2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Pr="00E478F2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 w:rsidRPr="00E478F2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E478F2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E478F2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E478F2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E478F2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E478F2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E478F2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9.</w:t>
      </w:r>
    </w:p>
    <w:p w14:paraId="6A3C86F7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Odstąpienie i rozwiązanie umowy</w:t>
      </w:r>
    </w:p>
    <w:p w14:paraId="2F12ACB0" w14:textId="7C615C2B" w:rsidR="00FE3FBE" w:rsidRPr="00E478F2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C16AB2" w:rsidRPr="00E478F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>lub dalsze wykonywanie umowy może zagrozić podstawowemu interesowi bezpieczeństwa państwa lub bezpieczeństwu publicznemu</w:t>
      </w:r>
      <w:r w:rsidR="00A457BB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C13F38" w:rsidRPr="00E478F2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 w:rsidRPr="00E478F2">
        <w:rPr>
          <w:rFonts w:ascii="Times New Roman" w:hAnsi="Times New Roman" w:cs="Times New Roman"/>
          <w:sz w:val="20"/>
          <w:szCs w:val="20"/>
        </w:rPr>
        <w:t>lub</w:t>
      </w:r>
      <w:r w:rsidR="00580C93" w:rsidRPr="00E478F2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E478F2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E478F2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 w:rsidRPr="00E478F2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E478F2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E478F2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E478F2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E478F2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E478F2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E478F2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E478F2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E478F2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Pr="00E478F2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Pr="00E478F2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 w:rsidRPr="00E478F2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E478F2"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Pr="00E478F2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10</w:t>
      </w:r>
    </w:p>
    <w:p w14:paraId="58293B67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Możliwość dokonania zmian w umowie</w:t>
      </w:r>
    </w:p>
    <w:p w14:paraId="40D8B197" w14:textId="5B1B0536" w:rsidR="00FE3FBE" w:rsidRPr="00E478F2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E478F2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E478F2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E478F2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 w:rsidRPr="00E478F2">
        <w:rPr>
          <w:rFonts w:ascii="Times New Roman" w:hAnsi="Times New Roman" w:cs="Times New Roman"/>
          <w:sz w:val="20"/>
          <w:szCs w:val="20"/>
        </w:rPr>
        <w:t>,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454809" w:rsidRPr="00E478F2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E478F2">
        <w:rPr>
          <w:rFonts w:ascii="Times New Roman" w:hAnsi="Times New Roman" w:cs="Times New Roman"/>
          <w:sz w:val="20"/>
          <w:szCs w:val="20"/>
        </w:rPr>
        <w:t>którego przedmiotowe zamówienie jest realizowane, a których Wykonawca lub Zamawiający nie mógł przewidzieć, ani im zapobiec, lub w przypadku gdy wykonanie zamówienia w określonym pierwotnie terminie nie leży w interesie Zamawiającego,</w:t>
      </w:r>
    </w:p>
    <w:p w14:paraId="3B3A82D8" w14:textId="77777777" w:rsidR="00FE3FBE" w:rsidRPr="00E478F2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Pr="00E478F2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 w:rsidRPr="00E478F2">
        <w:rPr>
          <w:rFonts w:ascii="Times New Roman" w:hAnsi="Times New Roman" w:cs="Times New Roman"/>
          <w:sz w:val="20"/>
          <w:szCs w:val="20"/>
        </w:rPr>
        <w:br/>
      </w:r>
      <w:r w:rsidRPr="00E478F2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 w:rsidRPr="00E478F2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E478F2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Pr="00E478F2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E478F2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Pr="00E478F2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E478F2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E478F2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E478F2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E478F2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 w:rsidRPr="00E478F2">
        <w:rPr>
          <w:rFonts w:ascii="Times New Roman" w:hAnsi="Times New Roman" w:cs="Times New Roman"/>
          <w:sz w:val="20"/>
          <w:szCs w:val="20"/>
        </w:rPr>
        <w:t>W</w:t>
      </w:r>
      <w:r w:rsidRPr="00E478F2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 w:rsidRPr="00E478F2">
        <w:rPr>
          <w:rFonts w:ascii="Times New Roman" w:hAnsi="Times New Roman" w:cs="Times New Roman"/>
          <w:sz w:val="20"/>
          <w:szCs w:val="20"/>
        </w:rPr>
        <w:t>W</w:t>
      </w:r>
      <w:r w:rsidRPr="00E478F2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 w:rsidRPr="00E478F2">
        <w:rPr>
          <w:rFonts w:ascii="Times New Roman" w:hAnsi="Times New Roman" w:cs="Times New Roman"/>
          <w:sz w:val="20"/>
          <w:szCs w:val="20"/>
        </w:rPr>
        <w:t>W</w:t>
      </w:r>
      <w:r w:rsidRPr="00E478F2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E478F2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E478F2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Pr="00E478F2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</w:t>
      </w:r>
      <w:r w:rsidRPr="00E478F2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E478F2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 w:rsidRPr="00E478F2">
        <w:rPr>
          <w:rFonts w:ascii="Times New Roman" w:hAnsi="Times New Roman" w:cs="Times New Roman"/>
          <w:sz w:val="20"/>
          <w:szCs w:val="20"/>
        </w:rPr>
        <w:t>Wykonawcę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B62F3E" w:rsidRPr="00E478F2">
        <w:rPr>
          <w:rFonts w:ascii="Times New Roman" w:hAnsi="Times New Roman" w:cs="Times New Roman"/>
          <w:sz w:val="20"/>
          <w:szCs w:val="20"/>
        </w:rPr>
        <w:t xml:space="preserve">      </w:t>
      </w:r>
      <w:r w:rsidRPr="00E478F2"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11</w:t>
      </w:r>
    </w:p>
    <w:p w14:paraId="738FA686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Waloryzacja wynagrodzenia</w:t>
      </w:r>
    </w:p>
    <w:p w14:paraId="7C988ADB" w14:textId="6877FD4D" w:rsidR="009A35E4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12</w:t>
      </w:r>
    </w:p>
    <w:p w14:paraId="384CBCEC" w14:textId="72F889F1" w:rsidR="00FF69A5" w:rsidRPr="00E478F2" w:rsidRDefault="00FE3FBE" w:rsidP="00FF69A5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E478F2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 w:rsidRPr="00E478F2">
        <w:rPr>
          <w:rFonts w:ascii="Times New Roman" w:hAnsi="Times New Roman" w:cs="Times New Roman"/>
          <w:sz w:val="20"/>
          <w:szCs w:val="20"/>
        </w:rPr>
        <w:br/>
      </w:r>
      <w:r w:rsidRPr="00E478F2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 w:rsidRPr="00E478F2">
        <w:rPr>
          <w:rFonts w:ascii="Times New Roman" w:hAnsi="Times New Roman" w:cs="Times New Roman"/>
          <w:sz w:val="20"/>
          <w:szCs w:val="20"/>
        </w:rPr>
        <w:t>1802</w:t>
      </w:r>
      <w:r w:rsidRPr="00E478F2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E478F2">
        <w:rPr>
          <w:rFonts w:ascii="Times New Roman" w:hAnsi="Times New Roman" w:cs="Times New Roman"/>
          <w:sz w:val="20"/>
          <w:szCs w:val="20"/>
        </w:rPr>
        <w:t>z § 4 Rozporządzeni</w:t>
      </w:r>
      <w:r w:rsidR="00063AFF" w:rsidRPr="00E478F2">
        <w:rPr>
          <w:rFonts w:ascii="Times New Roman" w:hAnsi="Times New Roman" w:cs="Times New Roman"/>
          <w:sz w:val="20"/>
          <w:szCs w:val="20"/>
        </w:rPr>
        <w:t>a</w:t>
      </w:r>
      <w:r w:rsidRPr="00E478F2">
        <w:rPr>
          <w:rFonts w:ascii="Times New Roman" w:hAnsi="Times New Roman" w:cs="Times New Roman"/>
          <w:sz w:val="20"/>
          <w:szCs w:val="20"/>
        </w:rPr>
        <w:t xml:space="preserve"> Ministra Pracy i Polityki Społecznej z dnia 22 lipca 2011 r. w sprawie szczegółowych zadań i organizacji Ochotniczych Hufców Pracy (Dz. U. z 2011 r. Nr 155 poz. 920), zarządzeniem </w:t>
      </w:r>
      <w:r w:rsidR="00E3284F" w:rsidRPr="00E478F2">
        <w:rPr>
          <w:rFonts w:ascii="Times New Roman" w:hAnsi="Times New Roman" w:cs="Times New Roman"/>
          <w:sz w:val="20"/>
          <w:szCs w:val="20"/>
        </w:rPr>
        <w:br/>
      </w:r>
      <w:r w:rsidRPr="00E478F2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E478F2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E478F2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E478F2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E478F2">
        <w:rPr>
          <w:rFonts w:ascii="Times New Roman" w:hAnsi="Times New Roman" w:cs="Times New Roman"/>
          <w:sz w:val="20"/>
          <w:szCs w:val="20"/>
        </w:rPr>
        <w:t xml:space="preserve">  stanowi </w:t>
      </w:r>
      <w:r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E478F2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E478F2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B589541" w14:textId="387D1E25" w:rsidR="00C64D52" w:rsidRPr="00E478F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E478F2">
        <w:rPr>
          <w:rFonts w:ascii="Times New Roman" w:hAnsi="Times New Roman" w:cs="Times New Roman"/>
          <w:sz w:val="20"/>
          <w:szCs w:val="20"/>
        </w:rPr>
        <w:t>sob</w:t>
      </w:r>
      <w:r w:rsidRPr="00E478F2">
        <w:rPr>
          <w:rFonts w:ascii="Times New Roman" w:hAnsi="Times New Roman" w:cs="Times New Roman"/>
          <w:sz w:val="20"/>
          <w:szCs w:val="20"/>
        </w:rPr>
        <w:t>y</w:t>
      </w:r>
      <w:r w:rsidR="00FE3FBE" w:rsidRPr="00E478F2">
        <w:rPr>
          <w:rFonts w:ascii="Times New Roman" w:hAnsi="Times New Roman" w:cs="Times New Roman"/>
          <w:sz w:val="20"/>
          <w:szCs w:val="20"/>
        </w:rPr>
        <w:t xml:space="preserve"> któr</w:t>
      </w:r>
      <w:r w:rsidRPr="00E478F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E478F2">
        <w:rPr>
          <w:rFonts w:ascii="Times New Roman" w:hAnsi="Times New Roman" w:cs="Times New Roman"/>
          <w:sz w:val="20"/>
          <w:szCs w:val="20"/>
        </w:rPr>
        <w:t>świadczy</w:t>
      </w:r>
      <w:r w:rsidRPr="00E478F2">
        <w:rPr>
          <w:rFonts w:ascii="Times New Roman" w:hAnsi="Times New Roman" w:cs="Times New Roman"/>
          <w:sz w:val="20"/>
          <w:szCs w:val="20"/>
        </w:rPr>
        <w:t>ły</w:t>
      </w:r>
      <w:r w:rsidR="00FE3FBE" w:rsidRPr="00E478F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E478F2">
        <w:rPr>
          <w:rFonts w:ascii="Times New Roman" w:hAnsi="Times New Roman" w:cs="Times New Roman"/>
          <w:sz w:val="20"/>
          <w:szCs w:val="20"/>
        </w:rPr>
        <w:t>y</w:t>
      </w:r>
      <w:r w:rsidR="00FE3FBE" w:rsidRPr="00E478F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E478F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E478F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BB308F" w:rsidRPr="00E478F2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E478F2">
        <w:rPr>
          <w:rFonts w:ascii="Times New Roman" w:hAnsi="Times New Roman" w:cs="Times New Roman"/>
          <w:sz w:val="20"/>
          <w:szCs w:val="20"/>
        </w:rPr>
        <w:t>i zobowiązuj</w:t>
      </w:r>
      <w:r w:rsidR="00BB308F" w:rsidRPr="00E478F2">
        <w:rPr>
          <w:rFonts w:ascii="Times New Roman" w:hAnsi="Times New Roman" w:cs="Times New Roman"/>
          <w:sz w:val="20"/>
          <w:szCs w:val="20"/>
        </w:rPr>
        <w:t>ą</w:t>
      </w:r>
      <w:r w:rsidR="00FE3FBE" w:rsidRPr="00E478F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 w:rsidRPr="00E478F2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E478F2">
        <w:rPr>
          <w:rFonts w:ascii="Times New Roman" w:hAnsi="Times New Roman" w:cs="Times New Roman"/>
          <w:sz w:val="20"/>
          <w:szCs w:val="20"/>
        </w:rPr>
        <w:t>do ich przestrzegania</w:t>
      </w:r>
      <w:r w:rsidRPr="00E478F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E478F2">
        <w:rPr>
          <w:rFonts w:ascii="Times New Roman" w:hAnsi="Times New Roman" w:cs="Times New Roman"/>
          <w:sz w:val="20"/>
          <w:szCs w:val="20"/>
        </w:rPr>
        <w:t xml:space="preserve"> </w:t>
      </w:r>
      <w:bookmarkStart w:id="7" w:name="_Hlk194488124"/>
    </w:p>
    <w:p w14:paraId="780FDC55" w14:textId="4AB2202C" w:rsidR="004879FA" w:rsidRPr="00E478F2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Przed dopuszczeniem do realizacji przedmiotu zamówienia, wykonawca zobowiązany jest </w:t>
      </w:r>
      <w:r w:rsidR="00DB069D" w:rsidRPr="00E478F2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 w:rsidRPr="00E478F2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E478F2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Pr="00E478F2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7"/>
    <w:p w14:paraId="45049E32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§ 13</w:t>
      </w:r>
    </w:p>
    <w:p w14:paraId="5D35BA7B" w14:textId="77777777" w:rsidR="00FE3FBE" w:rsidRPr="00E478F2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E478F2">
        <w:rPr>
          <w:rFonts w:ascii="Times New Roman" w:hAnsi="Times New Roman" w:cs="Times New Roman"/>
          <w:b/>
          <w:bCs/>
        </w:rPr>
        <w:t>Postanowienia końcowe</w:t>
      </w:r>
    </w:p>
    <w:p w14:paraId="713FE41C" w14:textId="77777777" w:rsidR="00FE3FBE" w:rsidRPr="00E478F2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E478F2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</w:t>
      </w:r>
      <w:r w:rsidRPr="00E478F2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E478F2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E478F2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E478F2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E478F2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 w:rsidRPr="00E478F2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478F2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E478F2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E478F2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E478F2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Pr="00E478F2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Pr="00E478F2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Pr="00E478F2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E478F2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 w:rsidRPr="00E478F2">
        <w:rPr>
          <w:rFonts w:ascii="Times New Roman" w:hAnsi="Times New Roman" w:cs="Times New Roman"/>
          <w:bCs/>
          <w:sz w:val="20"/>
          <w:szCs w:val="20"/>
        </w:rPr>
        <w:t>________</w:t>
      </w:r>
      <w:r w:rsidRPr="00E478F2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Pr="00E478F2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Pr="00E478F2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Pr="00E478F2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Pr="00E478F2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Pr="00E478F2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Pr="00E478F2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Pr="00E478F2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Pr="00E478F2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Pr="00E478F2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Pr="00E478F2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Pr="00E478F2" w:rsidRDefault="003F3F3C" w:rsidP="007B4980">
      <w:pPr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E478F2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E478F2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E478F2">
        <w:rPr>
          <w:rFonts w:ascii="Times New Roman" w:hAnsi="Times New Roman" w:cs="Times New Roman"/>
          <w:sz w:val="20"/>
          <w:szCs w:val="20"/>
        </w:rPr>
        <w:t>…</w:t>
      </w:r>
      <w:r w:rsidRPr="00E478F2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E478F2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E478F2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E478F2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E478F2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E478F2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E478F2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E478F2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2EE45ABE" w:rsidR="002C7ABC" w:rsidRPr="00E478F2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E478F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E478F2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4B4EB0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E478F2">
        <w:rPr>
          <w:rFonts w:ascii="Times New Roman" w:hAnsi="Times New Roman" w:cs="Times New Roman"/>
          <w:sz w:val="20"/>
          <w:szCs w:val="20"/>
        </w:rPr>
        <w:t xml:space="preserve"> oraz klientów zewnętrznych w wieku 17-25 lat.</w:t>
      </w:r>
    </w:p>
    <w:p w14:paraId="074816F7" w14:textId="77777777" w:rsidR="002C7ABC" w:rsidRPr="00E478F2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E478F2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5A480C46" w14:textId="30DC59F4" w:rsidR="00CB5FAC" w:rsidRPr="00CB5FAC" w:rsidRDefault="00CB5FAC" w:rsidP="00CB5FAC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B5FAC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</w:t>
      </w:r>
      <w:r w:rsidR="00226F7A">
        <w:rPr>
          <w:rFonts w:ascii="Times New Roman" w:hAnsi="Times New Roman" w:cs="Times New Roman"/>
          <w:sz w:val="20"/>
          <w:szCs w:val="20"/>
        </w:rPr>
        <w:t>:</w:t>
      </w:r>
      <w:r w:rsidRPr="00CB5FAC" w:rsidDel="00C8748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6846EA8" w14:textId="5BF17CA7" w:rsidR="002C7ABC" w:rsidRPr="00E478F2" w:rsidRDefault="002C7ABC" w:rsidP="00ED05A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>Część nr 3</w:t>
      </w:r>
    </w:p>
    <w:p w14:paraId="3195FCCC" w14:textId="73A188F2" w:rsidR="002C7ABC" w:rsidRPr="00E478F2" w:rsidRDefault="002C7ABC" w:rsidP="00ED05A6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Przeprowadzenie kursu zawodowego </w:t>
      </w:r>
      <w:r w:rsidRPr="003665BE">
        <w:rPr>
          <w:rFonts w:ascii="Times New Roman" w:hAnsi="Times New Roman" w:cs="Times New Roman"/>
          <w:b/>
          <w:bCs/>
          <w:i/>
          <w:sz w:val="20"/>
          <w:szCs w:val="20"/>
        </w:rPr>
        <w:t>„</w:t>
      </w:r>
      <w:r w:rsidR="001D08CA" w:rsidRPr="003665BE">
        <w:rPr>
          <w:rFonts w:ascii="Times New Roman" w:hAnsi="Times New Roman" w:cs="Times New Roman"/>
          <w:b/>
          <w:bCs/>
          <w:i/>
          <w:sz w:val="20"/>
          <w:szCs w:val="20"/>
        </w:rPr>
        <w:t>Stylizacja pazno</w:t>
      </w:r>
      <w:r w:rsidR="007C68E9" w:rsidRPr="003665BE">
        <w:rPr>
          <w:rFonts w:ascii="Times New Roman" w:hAnsi="Times New Roman" w:cs="Times New Roman"/>
          <w:b/>
          <w:bCs/>
          <w:i/>
          <w:sz w:val="20"/>
          <w:szCs w:val="20"/>
        </w:rPr>
        <w:t>k</w:t>
      </w:r>
      <w:r w:rsidR="001D08CA" w:rsidRPr="003665BE">
        <w:rPr>
          <w:rFonts w:ascii="Times New Roman" w:hAnsi="Times New Roman" w:cs="Times New Roman"/>
          <w:b/>
          <w:bCs/>
          <w:i/>
          <w:sz w:val="20"/>
          <w:szCs w:val="20"/>
        </w:rPr>
        <w:t>ci</w:t>
      </w:r>
      <w:r w:rsidRPr="003665BE">
        <w:rPr>
          <w:rFonts w:ascii="Times New Roman" w:hAnsi="Times New Roman" w:cs="Times New Roman"/>
          <w:b/>
          <w:bCs/>
          <w:i/>
          <w:sz w:val="20"/>
          <w:szCs w:val="20"/>
        </w:rPr>
        <w:t>”</w:t>
      </w:r>
      <w:r w:rsidRPr="00E478F2">
        <w:rPr>
          <w:rFonts w:ascii="Times New Roman" w:hAnsi="Times New Roman" w:cs="Times New Roman"/>
          <w:sz w:val="20"/>
          <w:szCs w:val="20"/>
        </w:rPr>
        <w:t xml:space="preserve"> w miejscowości </w:t>
      </w:r>
      <w:r w:rsidR="00997D87" w:rsidRPr="00E478F2">
        <w:rPr>
          <w:rFonts w:ascii="Times New Roman" w:hAnsi="Times New Roman" w:cs="Times New Roman"/>
          <w:b/>
          <w:bCs/>
          <w:sz w:val="20"/>
          <w:szCs w:val="20"/>
        </w:rPr>
        <w:t>Zgorzelec</w:t>
      </w:r>
      <w:r w:rsidRPr="00E478F2">
        <w:rPr>
          <w:rFonts w:ascii="Times New Roman" w:hAnsi="Times New Roman" w:cs="Times New Roman"/>
          <w:sz w:val="20"/>
          <w:szCs w:val="20"/>
        </w:rPr>
        <w:t xml:space="preserve">, dla </w:t>
      </w:r>
      <w:r w:rsidR="00C81E6E" w:rsidRPr="00E478F2">
        <w:rPr>
          <w:rFonts w:ascii="Times New Roman" w:hAnsi="Times New Roman" w:cs="Times New Roman"/>
          <w:sz w:val="20"/>
          <w:szCs w:val="20"/>
        </w:rPr>
        <w:t xml:space="preserve">minimalnej ilości </w:t>
      </w:r>
      <w:r w:rsidR="00CC5A66">
        <w:rPr>
          <w:rFonts w:ascii="Times New Roman" w:hAnsi="Times New Roman" w:cs="Times New Roman"/>
          <w:sz w:val="20"/>
          <w:szCs w:val="20"/>
        </w:rPr>
        <w:br/>
      </w:r>
      <w:r w:rsidR="00C81E6E" w:rsidRPr="00E478F2">
        <w:rPr>
          <w:rFonts w:ascii="Times New Roman" w:hAnsi="Times New Roman" w:cs="Times New Roman"/>
          <w:b/>
          <w:sz w:val="20"/>
          <w:szCs w:val="20"/>
        </w:rPr>
        <w:t>5</w:t>
      </w:r>
      <w:r w:rsidR="00C81E6E" w:rsidRPr="00E478F2">
        <w:rPr>
          <w:rFonts w:ascii="Times New Roman" w:hAnsi="Times New Roman" w:cs="Times New Roman"/>
          <w:sz w:val="20"/>
          <w:szCs w:val="20"/>
        </w:rPr>
        <w:t xml:space="preserve"> uczestników i maksymalnej</w:t>
      </w:r>
      <w:r w:rsidR="00796677" w:rsidRPr="00E478F2">
        <w:rPr>
          <w:rFonts w:ascii="Times New Roman" w:hAnsi="Times New Roman" w:cs="Times New Roman"/>
          <w:sz w:val="20"/>
          <w:szCs w:val="20"/>
        </w:rPr>
        <w:t xml:space="preserve"> ilości</w:t>
      </w:r>
      <w:r w:rsidR="00C81E6E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997D87" w:rsidRPr="00E478F2">
        <w:rPr>
          <w:rFonts w:ascii="Times New Roman" w:hAnsi="Times New Roman" w:cs="Times New Roman"/>
          <w:b/>
          <w:sz w:val="20"/>
          <w:szCs w:val="20"/>
        </w:rPr>
        <w:t>7</w:t>
      </w:r>
      <w:r w:rsidRPr="00E478F2">
        <w:rPr>
          <w:rFonts w:ascii="Times New Roman" w:hAnsi="Times New Roman" w:cs="Times New Roman"/>
          <w:sz w:val="20"/>
          <w:szCs w:val="20"/>
        </w:rPr>
        <w:t xml:space="preserve"> uczestników</w:t>
      </w:r>
      <w:r w:rsidR="007D43B6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6A0955FC" w14:textId="07A96E2A" w:rsidR="002C7ABC" w:rsidRPr="00E478F2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E478F2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E478F2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E478F2">
        <w:rPr>
          <w:rFonts w:ascii="Times New Roman" w:hAnsi="Times New Roman" w:cs="Times New Roman"/>
          <w:bCs/>
          <w:sz w:val="20"/>
          <w:szCs w:val="20"/>
        </w:rPr>
        <w:t>7</w:t>
      </w:r>
      <w:r w:rsidRPr="00E478F2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E478F2">
        <w:rPr>
          <w:rFonts w:ascii="Times New Roman" w:hAnsi="Times New Roman" w:cs="Times New Roman"/>
          <w:bCs/>
          <w:sz w:val="20"/>
          <w:szCs w:val="20"/>
        </w:rPr>
        <w:t>5</w:t>
      </w:r>
      <w:r w:rsidRPr="00E478F2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E478F2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E478F2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E478F2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50B54DFD" w:rsidR="002C7ABC" w:rsidRPr="00E478F2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455A3D" w:rsidRPr="00AD00A4">
        <w:rPr>
          <w:rFonts w:ascii="Times New Roman" w:hAnsi="Times New Roman" w:cs="Times New Roman"/>
          <w:sz w:val="20"/>
          <w:szCs w:val="20"/>
        </w:rPr>
        <w:t>dla części nr 3 wynosi 30 dni od  dnia podpisania umowy tj. do dnia ……r.</w:t>
      </w:r>
    </w:p>
    <w:p w14:paraId="6D67E7B1" w14:textId="4978DBCB" w:rsidR="002C7ABC" w:rsidRPr="00E478F2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478F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E478F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E478F2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E478F2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8" w:name="_Hlk194489441"/>
      <w:bookmarkStart w:id="9" w:name="_Hlk194056655"/>
      <w:r w:rsidRPr="00E478F2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E478F2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E478F2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E478F2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E478F2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E478F2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E478F2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E478F2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E478F2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E478F2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E478F2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E478F2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E478F2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E478F2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E478F2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E478F2">
        <w:rPr>
          <w:rFonts w:ascii="Times New Roman" w:hAnsi="Times New Roman" w:cs="Times New Roman"/>
          <w:sz w:val="20"/>
          <w:szCs w:val="20"/>
        </w:rPr>
        <w:t xml:space="preserve"> 3</w:t>
      </w:r>
      <w:r w:rsidRPr="00E478F2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E478F2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E478F2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ze </w:t>
      </w:r>
      <w:r w:rsidRPr="00E478F2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E478F2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E478F2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E478F2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Przed dopuszczeniem do realizacji </w:t>
      </w:r>
      <w:r w:rsidR="008922DB" w:rsidRPr="00E478F2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E478F2">
        <w:rPr>
          <w:rFonts w:ascii="Times New Roman" w:hAnsi="Times New Roman" w:cs="Times New Roman"/>
          <w:sz w:val="20"/>
          <w:szCs w:val="20"/>
        </w:rPr>
        <w:t>W</w:t>
      </w:r>
      <w:r w:rsidR="008922DB" w:rsidRPr="00E478F2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E478F2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E478F2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E478F2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E478F2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E478F2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E478F2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E478F2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E478F2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E478F2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E478F2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E478F2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E478F2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8"/>
    <w:bookmarkEnd w:id="9"/>
    <w:p w14:paraId="79AA8F1A" w14:textId="77777777" w:rsidR="002C7ABC" w:rsidRPr="00E478F2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E478F2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Kurs</w:t>
      </w:r>
      <w:r w:rsidR="005253B5" w:rsidRPr="00E478F2">
        <w:rPr>
          <w:rFonts w:ascii="Times New Roman" w:hAnsi="Times New Roman" w:cs="Times New Roman"/>
          <w:sz w:val="20"/>
          <w:szCs w:val="20"/>
        </w:rPr>
        <w:t>y</w:t>
      </w:r>
      <w:r w:rsidRPr="00E478F2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E478F2">
        <w:rPr>
          <w:rFonts w:ascii="Times New Roman" w:hAnsi="Times New Roman" w:cs="Times New Roman"/>
          <w:sz w:val="20"/>
          <w:szCs w:val="20"/>
        </w:rPr>
        <w:t>y</w:t>
      </w:r>
      <w:r w:rsidRPr="00E478F2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E478F2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E478F2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E478F2">
        <w:rPr>
          <w:rFonts w:ascii="Times New Roman" w:hAnsi="Times New Roman" w:cs="Times New Roman"/>
          <w:sz w:val="20"/>
          <w:szCs w:val="20"/>
        </w:rPr>
        <w:t xml:space="preserve"> 5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E478F2">
        <w:rPr>
          <w:rFonts w:ascii="Times New Roman" w:hAnsi="Times New Roman" w:cs="Times New Roman"/>
          <w:sz w:val="20"/>
          <w:szCs w:val="20"/>
        </w:rPr>
        <w:t>us</w:t>
      </w:r>
      <w:r w:rsidRPr="00E478F2">
        <w:rPr>
          <w:rFonts w:ascii="Times New Roman" w:hAnsi="Times New Roman" w:cs="Times New Roman"/>
          <w:sz w:val="20"/>
          <w:szCs w:val="20"/>
        </w:rPr>
        <w:t>t</w:t>
      </w:r>
      <w:r w:rsidR="00185570" w:rsidRPr="00E478F2">
        <w:rPr>
          <w:rFonts w:ascii="Times New Roman" w:hAnsi="Times New Roman" w:cs="Times New Roman"/>
          <w:sz w:val="20"/>
          <w:szCs w:val="20"/>
        </w:rPr>
        <w:t>.</w:t>
      </w:r>
      <w:r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E478F2">
        <w:rPr>
          <w:rFonts w:ascii="Times New Roman" w:hAnsi="Times New Roman" w:cs="Times New Roman"/>
          <w:sz w:val="20"/>
          <w:szCs w:val="20"/>
        </w:rPr>
        <w:t>5</w:t>
      </w:r>
      <w:r w:rsidRPr="00E478F2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E478F2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E478F2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E478F2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E478F2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E478F2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E478F2">
        <w:rPr>
          <w:rFonts w:ascii="Times New Roman" w:hAnsi="Times New Roman" w:cs="Times New Roman"/>
          <w:sz w:val="20"/>
          <w:szCs w:val="20"/>
        </w:rPr>
        <w:t>,</w:t>
      </w:r>
      <w:r w:rsidRPr="00E478F2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E478F2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E478F2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E478F2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E478F2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E478F2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E478F2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E478F2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E478F2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E478F2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E478F2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E478F2">
        <w:rPr>
          <w:rFonts w:ascii="Times New Roman" w:hAnsi="Times New Roman" w:cs="Times New Roman"/>
          <w:sz w:val="20"/>
          <w:szCs w:val="20"/>
        </w:rPr>
        <w:t xml:space="preserve">   </w:t>
      </w:r>
      <w:r w:rsidRPr="00E478F2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E478F2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E478F2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E478F2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E478F2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E478F2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E478F2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E478F2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>Uwaga: posiłki winny być serwowane naprzemiennie, tzn. posiłki nie mogą być identyczne jak dnia poprzedniego.</w:t>
      </w:r>
    </w:p>
    <w:p w14:paraId="7DCB813C" w14:textId="48DDC74E" w:rsidR="00C040B1" w:rsidRPr="00E478F2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E478F2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E478F2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E478F2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E478F2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E478F2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E478F2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Pr="00E478F2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E478F2">
        <w:rPr>
          <w:rFonts w:ascii="Times New Roman" w:hAnsi="Times New Roman" w:cs="Times New Roman"/>
          <w:sz w:val="20"/>
          <w:szCs w:val="20"/>
        </w:rPr>
        <w:t>y</w:t>
      </w:r>
      <w:r w:rsidRPr="00E478F2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E478F2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E478F2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E478F2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E478F2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E478F2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E478F2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E478F2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E478F2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E478F2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E478F2">
        <w:rPr>
          <w:rFonts w:ascii="Times New Roman" w:hAnsi="Times New Roman" w:cs="Times New Roman"/>
          <w:sz w:val="20"/>
          <w:szCs w:val="20"/>
        </w:rPr>
        <w:t>ubezpieczyć</w:t>
      </w:r>
      <w:r w:rsidRPr="00E478F2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E478F2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E478F2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E478F2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E478F2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E478F2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23E12EF1" w:rsidR="00185570" w:rsidRPr="00E478F2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E478F2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i doświadczenia oraz zgodnie z obowiązującymi przepisami prawnymi dotyczącymi przeprowadzania odpowiednich kursów zawodowych w danym zawodzie, z zastrzeżeniem, że zajęcia teoretyczne liczone są w godzinach lekcyjnych (tj. 45 min), a zajęcia praktyczne w zegarowych (tj. 60 min). </w:t>
      </w:r>
    </w:p>
    <w:p w14:paraId="69655E01" w14:textId="77777777" w:rsidR="00B23892" w:rsidRPr="00E478F2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E478F2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E478F2">
        <w:rPr>
          <w:rFonts w:ascii="Times New Roman" w:hAnsi="Times New Roman" w:cs="Times New Roman"/>
          <w:sz w:val="20"/>
          <w:szCs w:val="20"/>
        </w:rPr>
        <w:t xml:space="preserve">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E478F2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E478F2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E478F2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E478F2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E478F2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E478F2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E478F2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E478F2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E478F2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E478F2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E478F2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E478F2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E478F2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E478F2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E478F2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E478F2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E478F2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E478F2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E478F2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E478F2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E478F2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E478F2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E478F2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E478F2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E478F2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E478F2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E478F2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E478F2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E478F2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E478F2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E478F2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E478F2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E478F2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E478F2">
        <w:rPr>
          <w:rFonts w:ascii="Times New Roman" w:hAnsi="Times New Roman" w:cs="Times New Roman"/>
          <w:b/>
          <w:sz w:val="20"/>
          <w:szCs w:val="20"/>
        </w:rPr>
        <w:t>7</w:t>
      </w:r>
      <w:r w:rsidRPr="00E478F2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E478F2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E478F2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E478F2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E478F2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E478F2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E478F2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E478F2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E478F2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E478F2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E478F2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E478F2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E478F2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E478F2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E478F2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E478F2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E478F2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E478F2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E478F2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E478F2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E478F2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E478F2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E478F2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E478F2">
        <w:rPr>
          <w:rFonts w:ascii="Times New Roman" w:hAnsi="Times New Roman" w:cs="Times New Roman"/>
          <w:sz w:val="20"/>
          <w:szCs w:val="20"/>
        </w:rPr>
        <w:t>).</w:t>
      </w:r>
      <w:r w:rsidR="003B0214" w:rsidRPr="00E478F2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E478F2">
        <w:rPr>
          <w:rFonts w:ascii="Times New Roman" w:hAnsi="Times New Roman" w:cs="Times New Roman"/>
          <w:sz w:val="20"/>
          <w:szCs w:val="20"/>
        </w:rPr>
        <w:t>„</w:t>
      </w:r>
      <w:r w:rsidR="00521BBE" w:rsidRPr="00E478F2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E478F2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E478F2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E478F2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E478F2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E478F2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E478F2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E478F2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E478F2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E478F2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E478F2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E478F2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 xml:space="preserve">Kserokopie przekazywanych dokumentów muszą być potwierdzone za zgodność z oryginałem na każdej stronie. </w:t>
      </w:r>
      <w:r w:rsidR="002C7ABC" w:rsidRPr="00E478F2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E478F2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E478F2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E478F2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E478F2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E478F2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E478F2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E478F2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E478F2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E478F2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E478F2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E478F2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E478F2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E478F2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E478F2">
        <w:rPr>
          <w:rFonts w:ascii="Times New Roman" w:hAnsi="Times New Roman" w:cs="Times New Roman"/>
          <w:sz w:val="20"/>
          <w:szCs w:val="20"/>
        </w:rPr>
        <w:t>,</w:t>
      </w:r>
      <w:r w:rsidR="00DA6490" w:rsidRPr="00E478F2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E478F2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E478F2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E478F2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E478F2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E478F2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E478F2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E478F2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E478F2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E478F2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E478F2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E478F2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E478F2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478F2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E478F2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E478F2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E478F2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E478F2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E478F2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Na uzasadniony wniosek Zamawiającego, Wykonawca zobowiązany jest zastąpić dotychczasowego nauczyciela lub instruktora innym nauczycielem lub instruktorem gwarantującym należyte </w:t>
      </w:r>
      <w:r w:rsidRPr="00E478F2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E478F2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E478F2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E478F2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E478F2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E478F2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E478F2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E478F2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E478F2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E478F2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E478F2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E478F2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E41EFCC" w14:textId="4D26D00C" w:rsidR="002C7ABC" w:rsidRPr="00E478F2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41A6CC1A" w14:textId="0D40072B" w:rsidR="00246628" w:rsidRPr="00E478F2" w:rsidRDefault="00246628" w:rsidP="00246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8F2">
        <w:rPr>
          <w:rFonts w:ascii="Times New Roman" w:hAnsi="Times New Roman" w:cs="Times New Roman"/>
          <w:b/>
          <w:sz w:val="28"/>
          <w:szCs w:val="28"/>
        </w:rPr>
        <w:t xml:space="preserve">Część  </w:t>
      </w:r>
      <w:r w:rsidR="005F5ABF" w:rsidRPr="00E478F2">
        <w:rPr>
          <w:rFonts w:ascii="Times New Roman" w:hAnsi="Times New Roman" w:cs="Times New Roman"/>
          <w:b/>
          <w:sz w:val="28"/>
          <w:szCs w:val="28"/>
        </w:rPr>
        <w:t>od 3 do 10</w:t>
      </w:r>
      <w:r w:rsidRPr="00E478F2">
        <w:rPr>
          <w:rFonts w:ascii="Times New Roman" w:hAnsi="Times New Roman" w:cs="Times New Roman"/>
          <w:b/>
          <w:sz w:val="28"/>
          <w:szCs w:val="28"/>
        </w:rPr>
        <w:t xml:space="preserve">  – kurs „</w:t>
      </w:r>
      <w:r w:rsidR="005F5ABF" w:rsidRPr="00E478F2">
        <w:rPr>
          <w:rFonts w:ascii="Times New Roman" w:hAnsi="Times New Roman" w:cs="Times New Roman"/>
          <w:b/>
          <w:sz w:val="28"/>
          <w:szCs w:val="28"/>
        </w:rPr>
        <w:t>Stylizacja paznokci</w:t>
      </w:r>
      <w:r w:rsidRPr="00E478F2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36F0D5F7" w14:textId="6057674F" w:rsidR="00246628" w:rsidRPr="00E478F2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</w:t>
      </w:r>
      <w:r w:rsidR="00E35E26" w:rsidRPr="00E478F2">
        <w:rPr>
          <w:rFonts w:ascii="Times New Roman" w:hAnsi="Times New Roman" w:cs="Times New Roman"/>
          <w:b/>
          <w:sz w:val="20"/>
          <w:szCs w:val="20"/>
        </w:rPr>
        <w:t>32</w:t>
      </w:r>
      <w:r w:rsidRPr="00E478F2">
        <w:rPr>
          <w:rFonts w:ascii="Times New Roman" w:hAnsi="Times New Roman" w:cs="Times New Roman"/>
          <w:b/>
          <w:sz w:val="20"/>
          <w:szCs w:val="20"/>
        </w:rPr>
        <w:t xml:space="preserve"> godzin dydaktycznych</w:t>
      </w:r>
    </w:p>
    <w:p w14:paraId="504D3A5F" w14:textId="77777777" w:rsidR="00246628" w:rsidRPr="00E478F2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7AB10F56" w14:textId="267F1DCD" w:rsidR="00465510" w:rsidRPr="00E478F2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Sekcja I</w:t>
      </w:r>
      <w:r w:rsidR="00FC123D" w:rsidRPr="00E478F2">
        <w:rPr>
          <w:rFonts w:ascii="Times New Roman" w:hAnsi="Times New Roman" w:cs="Times New Roman"/>
          <w:sz w:val="20"/>
          <w:szCs w:val="20"/>
        </w:rPr>
        <w:t xml:space="preserve"> – </w:t>
      </w:r>
      <w:r w:rsidR="009E35B0" w:rsidRPr="00E478F2">
        <w:rPr>
          <w:rFonts w:ascii="Times New Roman" w:hAnsi="Times New Roman" w:cs="Times New Roman"/>
          <w:sz w:val="20"/>
          <w:szCs w:val="20"/>
        </w:rPr>
        <w:t>Bezpieczeństwo i organizacja pracy</w:t>
      </w:r>
    </w:p>
    <w:p w14:paraId="21BC5831" w14:textId="12FA01BF" w:rsidR="009E35B0" w:rsidRPr="00E478F2" w:rsidRDefault="009E35B0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Przepisy BHP obowiązujące w pracy stylistki/stylisty paznokci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1141210A" w14:textId="1C21C60B" w:rsidR="00FC123D" w:rsidRPr="00E478F2" w:rsidRDefault="00FC123D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Higiena </w:t>
      </w:r>
      <w:r w:rsidR="0082535E" w:rsidRPr="00E478F2">
        <w:rPr>
          <w:rFonts w:ascii="Times New Roman" w:hAnsi="Times New Roman" w:cs="Times New Roman"/>
          <w:sz w:val="20"/>
          <w:szCs w:val="20"/>
        </w:rPr>
        <w:t>stanowiska pracy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5C8B6EE4" w14:textId="56B75CAD" w:rsidR="0082535E" w:rsidRPr="00E478F2" w:rsidRDefault="0082535E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Zasady dezynfekcji i sterylizacji narzędzi</w:t>
      </w:r>
      <w:r w:rsidR="00545867" w:rsidRPr="00E478F2">
        <w:rPr>
          <w:rFonts w:ascii="Times New Roman" w:hAnsi="Times New Roman" w:cs="Times New Roman"/>
          <w:sz w:val="20"/>
          <w:szCs w:val="20"/>
        </w:rPr>
        <w:t xml:space="preserve"> i przestrzeni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4F5D1501" w14:textId="536B3A07" w:rsidR="00545867" w:rsidRPr="00E478F2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Zapoznanie się z wyposażeniem stanowiska i o</w:t>
      </w:r>
      <w:r w:rsidR="0082535E" w:rsidRPr="00E478F2">
        <w:rPr>
          <w:rFonts w:ascii="Times New Roman" w:hAnsi="Times New Roman" w:cs="Times New Roman"/>
          <w:sz w:val="20"/>
          <w:szCs w:val="20"/>
        </w:rPr>
        <w:t>rganizacja przestrzeni do pracy – komfort stylistki/stylisty i klienta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22651E4E" w14:textId="315D0FB9" w:rsidR="0082535E" w:rsidRPr="00E478F2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Wskazania i p</w:t>
      </w:r>
      <w:r w:rsidR="0082535E" w:rsidRPr="00E478F2">
        <w:rPr>
          <w:rFonts w:ascii="Times New Roman" w:hAnsi="Times New Roman" w:cs="Times New Roman"/>
          <w:sz w:val="20"/>
          <w:szCs w:val="20"/>
        </w:rPr>
        <w:t>rzeciwwskazania do zabiegów stylizacji paznokci.</w:t>
      </w:r>
    </w:p>
    <w:p w14:paraId="5A30F449" w14:textId="77777777" w:rsidR="004C25F0" w:rsidRPr="00E478F2" w:rsidRDefault="004C25F0" w:rsidP="004C25F0">
      <w:pPr>
        <w:pStyle w:val="Tekstdymka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1C73379E" w14:textId="2CF10C4B" w:rsidR="002B0C7D" w:rsidRPr="00E478F2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Sekcja II</w:t>
      </w:r>
      <w:r w:rsidR="00157591" w:rsidRPr="00E478F2">
        <w:rPr>
          <w:rFonts w:ascii="Times New Roman" w:hAnsi="Times New Roman" w:cs="Times New Roman"/>
          <w:sz w:val="20"/>
          <w:szCs w:val="20"/>
        </w:rPr>
        <w:t xml:space="preserve"> – </w:t>
      </w:r>
      <w:r w:rsidR="0060560C" w:rsidRPr="00E478F2">
        <w:rPr>
          <w:rFonts w:ascii="Times New Roman" w:hAnsi="Times New Roman" w:cs="Times New Roman"/>
          <w:sz w:val="20"/>
          <w:szCs w:val="20"/>
        </w:rPr>
        <w:t>Techniki stylizacji i pielęgnacji paznokci</w:t>
      </w:r>
    </w:p>
    <w:p w14:paraId="07E142A9" w14:textId="539E0EEF" w:rsidR="00926F03" w:rsidRPr="00E478F2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Manicure tradycyjny – zasady wykonywania i pielęgnacja skórek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4C5465AE" w14:textId="71AFD258" w:rsidR="000D02E9" w:rsidRPr="00E478F2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Przedłużanie paznokci metodą hybrydową i żelową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03EE8AD4" w14:textId="01256CEA" w:rsidR="000D02E9" w:rsidRPr="00E478F2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Wykonywanie tipsów z użyciem żelu i hybrydy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034730BA" w14:textId="13CFF2B3" w:rsidR="000D02E9" w:rsidRPr="00E478F2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Zdejmowanie paznokci żelowych i hybrydowych – technika i bezpieczeństwo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1ADAC41B" w14:textId="23FF1F2C" w:rsidR="000D02E9" w:rsidRPr="00E478F2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Omówienie kształtów paznokci i dopasowanie ich do dłoni klientki.</w:t>
      </w:r>
    </w:p>
    <w:p w14:paraId="4AA54151" w14:textId="77777777" w:rsidR="00EA6184" w:rsidRPr="00E478F2" w:rsidRDefault="00EA6184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AE9ABF6" w14:textId="4871A3C9" w:rsidR="00BE5598" w:rsidRPr="00E478F2" w:rsidRDefault="00BE5598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Sekcja III</w:t>
      </w:r>
      <w:r w:rsidR="000D02E9" w:rsidRPr="00E478F2">
        <w:rPr>
          <w:rFonts w:ascii="Times New Roman" w:hAnsi="Times New Roman" w:cs="Times New Roman"/>
          <w:sz w:val="20"/>
          <w:szCs w:val="20"/>
        </w:rPr>
        <w:t xml:space="preserve"> – Zdobienia i stylizacja artystyczna</w:t>
      </w:r>
    </w:p>
    <w:p w14:paraId="4BDF4B81" w14:textId="2B9E7E84" w:rsidR="000D02E9" w:rsidRPr="00E478F2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Zdobienie paznokci żelem i lakierem hybrydowym kolorowym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01799C97" w14:textId="7A6869D9" w:rsidR="000D02E9" w:rsidRPr="00E478F2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Rodzaje zdobień podstawowych – techniki i narzędzia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3835DF52" w14:textId="12B1B4DD" w:rsidR="000D02E9" w:rsidRPr="00E478F2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Zdobienia paznokci: płaskie, wypukłe, 3D oraz z użyciem ozdób</w:t>
      </w:r>
      <w:r w:rsidR="00366464" w:rsidRPr="00E478F2">
        <w:rPr>
          <w:rFonts w:ascii="Times New Roman" w:hAnsi="Times New Roman" w:cs="Times New Roman"/>
          <w:sz w:val="20"/>
          <w:szCs w:val="20"/>
        </w:rPr>
        <w:t>.</w:t>
      </w:r>
    </w:p>
    <w:p w14:paraId="3B576085" w14:textId="0067EA61" w:rsidR="000D02E9" w:rsidRPr="00E478F2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Dobór stylizacji i kolorystyki do typu urody, okazji oraz stylu klientki.</w:t>
      </w:r>
    </w:p>
    <w:p w14:paraId="79B00035" w14:textId="77777777" w:rsidR="001C5D3A" w:rsidRPr="00E478F2" w:rsidRDefault="001C5D3A" w:rsidP="002B0C7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F8DA4CC" w14:textId="35D2F93A" w:rsidR="002B0C7D" w:rsidRPr="00E478F2" w:rsidRDefault="002B0C7D" w:rsidP="002B0C7D">
      <w:p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37F7F4DC" w14:textId="58518282" w:rsidR="002B0C7D" w:rsidRPr="00E478F2" w:rsidRDefault="002B0C7D" w:rsidP="002B0C7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4A08A312" w14:textId="73A7DFD8" w:rsidR="002B0C7D" w:rsidRPr="00E478F2" w:rsidRDefault="00706A6C" w:rsidP="002B0C7D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0A43467A" w14:textId="3079C9DD" w:rsidR="009B2AB1" w:rsidRPr="00E478F2" w:rsidRDefault="006317E5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>wykonywanie manicure tradycyjnego,</w:t>
      </w:r>
    </w:p>
    <w:p w14:paraId="4B41E90B" w14:textId="0455A9E4" w:rsidR="006317E5" w:rsidRPr="00E478F2" w:rsidRDefault="006317E5" w:rsidP="00DD5828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478F2">
        <w:rPr>
          <w:rFonts w:ascii="Times New Roman" w:hAnsi="Times New Roman" w:cs="Times New Roman"/>
          <w:bCs/>
          <w:sz w:val="20"/>
          <w:szCs w:val="20"/>
        </w:rPr>
        <w:t>wykonywanie tipsów metodą żelową i hybrydową.</w:t>
      </w:r>
    </w:p>
    <w:p w14:paraId="05771169" w14:textId="77777777" w:rsidR="002B0C7D" w:rsidRPr="00E478F2" w:rsidRDefault="002B0C7D" w:rsidP="002B0C7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478F2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43E3A131" w14:textId="77777777" w:rsidR="002B0C7D" w:rsidRPr="00E478F2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0EABA98C" w14:textId="77777777" w:rsidR="002B0C7D" w:rsidRPr="00E478F2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E478F2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E478F2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6A94240B" w14:textId="77777777" w:rsidR="002B0C7D" w:rsidRPr="00E478F2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50379F13" w14:textId="77777777" w:rsidR="002B0C7D" w:rsidRPr="00E478F2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0DE7705" w14:textId="00136310" w:rsidR="002B0C7D" w:rsidRPr="00E478F2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D8099A" w:rsidRPr="00E478F2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E478F2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7188A97E" w14:textId="0C32B266" w:rsidR="002B0C7D" w:rsidRPr="00E478F2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koszty wydania dokumentów potwierdzających ukończenie szkolenia</w:t>
      </w:r>
      <w:r w:rsidR="003C09D4" w:rsidRPr="00E478F2">
        <w:rPr>
          <w:rFonts w:ascii="Times New Roman" w:hAnsi="Times New Roman" w:cs="Times New Roman"/>
          <w:sz w:val="20"/>
          <w:szCs w:val="20"/>
        </w:rPr>
        <w:t xml:space="preserve"> i uzyskanie umiejętności kwalifikacji lub określonych uprawnień zawodowych,</w:t>
      </w:r>
    </w:p>
    <w:p w14:paraId="0FF2B273" w14:textId="386856B9" w:rsidR="008823E0" w:rsidRPr="00E478F2" w:rsidRDefault="008823E0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koszt egzaminu</w:t>
      </w:r>
      <w:r w:rsidR="0042485A" w:rsidRPr="00E478F2">
        <w:rPr>
          <w:rFonts w:ascii="Times New Roman" w:hAnsi="Times New Roman" w:cs="Times New Roman"/>
          <w:sz w:val="20"/>
          <w:szCs w:val="20"/>
        </w:rPr>
        <w:t xml:space="preserve"> wewnętrznego</w:t>
      </w:r>
      <w:r w:rsidRPr="00E478F2">
        <w:rPr>
          <w:rFonts w:ascii="Times New Roman" w:hAnsi="Times New Roman" w:cs="Times New Roman"/>
          <w:sz w:val="20"/>
          <w:szCs w:val="20"/>
        </w:rPr>
        <w:t>,</w:t>
      </w:r>
    </w:p>
    <w:p w14:paraId="22DB4D33" w14:textId="77777777" w:rsidR="002B0C7D" w:rsidRPr="00E478F2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ubezpieczenie NNW,</w:t>
      </w:r>
    </w:p>
    <w:p w14:paraId="561CF57F" w14:textId="77777777" w:rsidR="00B1708A" w:rsidRPr="00E478F2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5E3D132A" w14:textId="37A87F00" w:rsidR="002B0C7D" w:rsidRPr="00E478F2" w:rsidRDefault="002B0C7D" w:rsidP="00DD5828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478F2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</w:p>
    <w:p w14:paraId="0840F152" w14:textId="3E76949B" w:rsidR="00465510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2441C19B" w14:textId="77777777" w:rsidR="00702756" w:rsidRDefault="00702756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7A450A" w14:textId="77777777" w:rsidR="00702756" w:rsidRDefault="00702756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E1111B" w14:textId="77777777" w:rsidR="00702756" w:rsidRDefault="00702756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91ACF10" w14:textId="77777777" w:rsidR="00702756" w:rsidRDefault="00702756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4D41FC5" w14:textId="77777777" w:rsidR="00E478F2" w:rsidRDefault="00E478F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CDBC0FE" w14:textId="77777777" w:rsidR="00E478F2" w:rsidRDefault="00E478F2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7868289" w14:textId="77777777" w:rsidR="00D21C61" w:rsidRDefault="00D21C61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EF004F7" w14:textId="77777777" w:rsidR="00D21C61" w:rsidRDefault="00D21C61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D9DAC4D" w14:textId="77777777" w:rsidR="00ED73C3" w:rsidRDefault="00ED73C3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36FE79B" w14:textId="77777777" w:rsidR="00ED73C3" w:rsidRDefault="00ED73C3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24E800B5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0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219388C0" w14:textId="77777777" w:rsidR="00702756" w:rsidRDefault="00702756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34865C66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0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Każde przemocowe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64E81BDE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>kontakt: adres e-mail:</w:t>
      </w:r>
      <w:r w:rsidR="00702756">
        <w:rPr>
          <w:rFonts w:ascii="Times New Roman" w:hAnsi="Times New Roman" w:cs="Times New Roman"/>
          <w:i/>
          <w:sz w:val="20"/>
          <w:szCs w:val="20"/>
        </w:rPr>
        <w:t>……………………………………………..</w:t>
      </w:r>
      <w:r w:rsidRPr="00FE3FBE">
        <w:rPr>
          <w:rFonts w:ascii="Times New Roman" w:hAnsi="Times New Roman" w:cs="Times New Roman"/>
          <w:sz w:val="20"/>
          <w:szCs w:val="20"/>
        </w:rPr>
        <w:t>;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000000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04AA6823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F63DEA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1869C4E8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Pr="00281D6B">
              <w:rPr>
                <w:rStyle w:val="Hipercze"/>
                <w:rFonts w:cstheme="minorHAnsi"/>
                <w:b/>
              </w:rPr>
              <w:t>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63DEA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65F55D5" w14:textId="2CB3C8FB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Pr="00281D6B">
              <w:rPr>
                <w:rStyle w:val="Hipercze"/>
                <w:rFonts w:cstheme="minorHAnsi"/>
                <w:b/>
              </w:rPr>
              <w:t>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63DEA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26CA732" w14:textId="083210B7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Pr="00281D6B">
              <w:rPr>
                <w:rStyle w:val="Hipercze"/>
                <w:rFonts w:cstheme="minorHAnsi"/>
                <w:b/>
              </w:rPr>
              <w:t>IV.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63DEA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D56E256" w14:textId="03B7F38F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Pr="00281D6B">
              <w:rPr>
                <w:rStyle w:val="Hipercze"/>
                <w:rFonts w:cstheme="minorHAnsi"/>
                <w:b/>
              </w:rPr>
              <w:t>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63DEA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935C76C" w14:textId="43075578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Pr="00281D6B">
              <w:rPr>
                <w:rStyle w:val="Hipercze"/>
                <w:rFonts w:cstheme="minorHAnsi"/>
                <w:b/>
              </w:rPr>
              <w:t>VI.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63DEA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F304D55" w14:textId="0B66AFFE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Pr="00281D6B">
              <w:rPr>
                <w:rStyle w:val="Hipercze"/>
                <w:rFonts w:cstheme="minorHAnsi"/>
                <w:b/>
              </w:rPr>
              <w:t>VII.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63DEA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B137A36" w14:textId="7D7A5D1D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Pr="00281D6B">
              <w:rPr>
                <w:rStyle w:val="Hipercze"/>
                <w:rFonts w:cstheme="minorHAnsi"/>
                <w:b/>
              </w:rPr>
              <w:t>VIII.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63DEA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1" w:name="_Toc196380182"/>
      <w:bookmarkStart w:id="12" w:name="_Hlk196307316"/>
      <w:r w:rsidRPr="004B165B">
        <w:rPr>
          <w:rFonts w:asciiTheme="minorHAnsi" w:hAnsiTheme="minorHAnsi" w:cstheme="minorHAnsi"/>
          <w:b/>
          <w:color w:val="auto"/>
        </w:rPr>
        <w:t>NAZWA I ZAKRES SZKOLENIA</w:t>
      </w:r>
      <w:bookmarkEnd w:id="11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3" w:name="_Toc196380183"/>
      <w:bookmarkEnd w:id="12"/>
      <w:r w:rsidRPr="004B165B">
        <w:rPr>
          <w:rFonts w:asciiTheme="minorHAnsi" w:hAnsiTheme="minorHAnsi" w:cstheme="minorHAnsi"/>
          <w:b/>
          <w:color w:val="auto"/>
        </w:rPr>
        <w:t>CZAS TRWANIA I SPOSÓB ORGANIZACJI SZKOLENIA</w:t>
      </w:r>
      <w:bookmarkEnd w:id="13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4"/>
      <w:r w:rsidRPr="004B165B">
        <w:rPr>
          <w:rFonts w:asciiTheme="minorHAnsi" w:hAnsiTheme="minorHAnsi" w:cstheme="minorHAnsi"/>
          <w:b/>
          <w:color w:val="auto"/>
        </w:rPr>
        <w:t>EWIDENCJA OBECNOŚCI UCZESTNIKÓW*</w:t>
      </w:r>
      <w:bookmarkEnd w:id="14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5"/>
      <w:r w:rsidRPr="004B165B">
        <w:rPr>
          <w:rFonts w:asciiTheme="minorHAnsi" w:hAnsiTheme="minorHAnsi" w:cstheme="minorHAnsi"/>
          <w:b/>
          <w:color w:val="auto"/>
        </w:rPr>
        <w:t>TEMATYKA POSZCZEGÓLNYCH ZAJĘĆ ORAZ CZAS ICH TRWANIA</w:t>
      </w:r>
      <w:bookmarkEnd w:id="15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6"/>
      <w:r w:rsidRPr="004B165B">
        <w:rPr>
          <w:rFonts w:asciiTheme="minorHAnsi" w:hAnsiTheme="minorHAnsi" w:cstheme="minorHAnsi"/>
          <w:b/>
          <w:color w:val="auto"/>
        </w:rPr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6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7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8"/>
      <w:r w:rsidRPr="004B165B">
        <w:rPr>
          <w:rFonts w:asciiTheme="minorHAnsi" w:hAnsiTheme="minorHAnsi" w:cstheme="minorHAnsi"/>
          <w:b/>
          <w:color w:val="auto"/>
        </w:rPr>
        <w:t>INFORMACJA Z PRZEPROWADZONYCH EGZAMINÓW (jeżeli dotyczy) - data przystąpienia uczestnika do egzaminu oraz uzyskany wynik</w:t>
      </w:r>
      <w:bookmarkEnd w:id="18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9"/>
      <w:r w:rsidRPr="004B165B">
        <w:rPr>
          <w:rFonts w:asciiTheme="minorHAnsi" w:hAnsiTheme="minorHAnsi" w:cstheme="minorHAnsi"/>
          <w:b/>
          <w:color w:val="auto"/>
        </w:rPr>
        <w:t>INFORMACJA O ODBYTYCH HOSPITACJACH, KONTROLACH ITP.</w:t>
      </w:r>
      <w:bookmarkEnd w:id="19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577B8" w14:textId="77777777" w:rsidR="002400F4" w:rsidRDefault="002400F4" w:rsidP="0068577F">
      <w:pPr>
        <w:spacing w:after="0" w:line="240" w:lineRule="auto"/>
      </w:pPr>
      <w:r>
        <w:separator/>
      </w:r>
    </w:p>
  </w:endnote>
  <w:endnote w:type="continuationSeparator" w:id="0">
    <w:p w14:paraId="0B060F57" w14:textId="77777777" w:rsidR="002400F4" w:rsidRDefault="002400F4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8149367"/>
      <w:docPartObj>
        <w:docPartGallery w:val="Page Numbers (Bottom of Page)"/>
        <w:docPartUnique/>
      </w:docPartObj>
    </w:sdtPr>
    <w:sdtContent>
      <w:p w14:paraId="7E02BD78" w14:textId="04FF7313" w:rsidR="003E72AB" w:rsidRDefault="003E72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3E72AB" w:rsidRDefault="003E72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8841149"/>
      <w:docPartObj>
        <w:docPartGallery w:val="Page Numbers (Bottom of Page)"/>
        <w:docPartUnique/>
      </w:docPartObj>
    </w:sdtPr>
    <w:sdtContent>
      <w:p w14:paraId="7B8A6A2E" w14:textId="6E7E745D" w:rsidR="003E72AB" w:rsidRDefault="003E72AB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EF92E" w14:textId="77777777" w:rsidR="002400F4" w:rsidRDefault="002400F4" w:rsidP="0068577F">
      <w:pPr>
        <w:spacing w:after="0" w:line="240" w:lineRule="auto"/>
      </w:pPr>
      <w:r>
        <w:separator/>
      </w:r>
    </w:p>
  </w:footnote>
  <w:footnote w:type="continuationSeparator" w:id="0">
    <w:p w14:paraId="3D288B8C" w14:textId="77777777" w:rsidR="002400F4" w:rsidRDefault="002400F4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2AA3BF93" w:rsidR="003E72AB" w:rsidRDefault="003E72AB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F8C08BE6"/>
    <w:lvl w:ilvl="0" w:tplc="7D440B9A">
      <w:start w:val="3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025307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9151924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220059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9850689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66949410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9224602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9251003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972718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131067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7181907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191976">
    <w:abstractNumId w:val="69"/>
  </w:num>
  <w:num w:numId="12" w16cid:durableId="1958175050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05251477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84820978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458303658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503926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81561240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3411361">
    <w:abstractNumId w:val="14"/>
  </w:num>
  <w:num w:numId="19" w16cid:durableId="82058185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849585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22348698">
    <w:abstractNumId w:val="42"/>
  </w:num>
  <w:num w:numId="22" w16cid:durableId="435444206">
    <w:abstractNumId w:val="47"/>
  </w:num>
  <w:num w:numId="23" w16cid:durableId="12685398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70769841">
    <w:abstractNumId w:val="63"/>
  </w:num>
  <w:num w:numId="25" w16cid:durableId="900793733">
    <w:abstractNumId w:val="18"/>
  </w:num>
  <w:num w:numId="26" w16cid:durableId="3854937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74920055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6130054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6030714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80139628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8200155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17393499">
    <w:abstractNumId w:val="72"/>
  </w:num>
  <w:num w:numId="33" w16cid:durableId="609510219">
    <w:abstractNumId w:val="7"/>
  </w:num>
  <w:num w:numId="34" w16cid:durableId="352845959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92580020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63341571">
    <w:abstractNumId w:val="51"/>
  </w:num>
  <w:num w:numId="37" w16cid:durableId="1897668381">
    <w:abstractNumId w:val="10"/>
  </w:num>
  <w:num w:numId="38" w16cid:durableId="166844056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30524890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86922059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191528766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90430757">
    <w:abstractNumId w:val="98"/>
  </w:num>
  <w:num w:numId="43" w16cid:durableId="1728842651">
    <w:abstractNumId w:val="15"/>
  </w:num>
  <w:num w:numId="44" w16cid:durableId="198496657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13272464">
    <w:abstractNumId w:val="115"/>
  </w:num>
  <w:num w:numId="46" w16cid:durableId="1407413131">
    <w:abstractNumId w:val="92"/>
  </w:num>
  <w:num w:numId="47" w16cid:durableId="324671876">
    <w:abstractNumId w:val="13"/>
  </w:num>
  <w:num w:numId="48" w16cid:durableId="827523510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50320381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7359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168054007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36027740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315137765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950239788">
    <w:abstractNumId w:val="122"/>
  </w:num>
  <w:num w:numId="55" w16cid:durableId="27531228">
    <w:abstractNumId w:val="55"/>
  </w:num>
  <w:num w:numId="56" w16cid:durableId="1329091812">
    <w:abstractNumId w:val="100"/>
  </w:num>
  <w:num w:numId="57" w16cid:durableId="1899390030">
    <w:abstractNumId w:val="75"/>
  </w:num>
  <w:num w:numId="58" w16cid:durableId="1182428006">
    <w:abstractNumId w:val="68"/>
  </w:num>
  <w:num w:numId="59" w16cid:durableId="1677341299">
    <w:abstractNumId w:val="45"/>
  </w:num>
  <w:num w:numId="60" w16cid:durableId="275016782">
    <w:abstractNumId w:val="105"/>
  </w:num>
  <w:num w:numId="61" w16cid:durableId="1172648293">
    <w:abstractNumId w:val="35"/>
  </w:num>
  <w:num w:numId="62" w16cid:durableId="20191178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29603168">
    <w:abstractNumId w:val="12"/>
  </w:num>
  <w:num w:numId="64" w16cid:durableId="132524297">
    <w:abstractNumId w:val="3"/>
  </w:num>
  <w:num w:numId="65" w16cid:durableId="1672222577">
    <w:abstractNumId w:val="29"/>
  </w:num>
  <w:num w:numId="66" w16cid:durableId="1063990330">
    <w:abstractNumId w:val="24"/>
  </w:num>
  <w:num w:numId="67" w16cid:durableId="1568301875">
    <w:abstractNumId w:val="88"/>
  </w:num>
  <w:num w:numId="68" w16cid:durableId="1842770113">
    <w:abstractNumId w:val="22"/>
  </w:num>
  <w:num w:numId="69" w16cid:durableId="1804880074">
    <w:abstractNumId w:val="58"/>
  </w:num>
  <w:num w:numId="70" w16cid:durableId="152139309">
    <w:abstractNumId w:val="39"/>
  </w:num>
  <w:num w:numId="71" w16cid:durableId="601256605">
    <w:abstractNumId w:val="112"/>
  </w:num>
  <w:num w:numId="72" w16cid:durableId="1667201220">
    <w:abstractNumId w:val="6"/>
  </w:num>
  <w:num w:numId="73" w16cid:durableId="1055665381">
    <w:abstractNumId w:val="44"/>
  </w:num>
  <w:num w:numId="74" w16cid:durableId="642933309">
    <w:abstractNumId w:val="48"/>
  </w:num>
  <w:num w:numId="75" w16cid:durableId="487945741">
    <w:abstractNumId w:val="20"/>
  </w:num>
  <w:num w:numId="76" w16cid:durableId="625310715">
    <w:abstractNumId w:val="124"/>
  </w:num>
  <w:num w:numId="77" w16cid:durableId="1235358174">
    <w:abstractNumId w:val="46"/>
  </w:num>
  <w:num w:numId="78" w16cid:durableId="702637722">
    <w:abstractNumId w:val="43"/>
  </w:num>
  <w:num w:numId="79" w16cid:durableId="1454862206">
    <w:abstractNumId w:val="0"/>
  </w:num>
  <w:num w:numId="80" w16cid:durableId="2138138540">
    <w:abstractNumId w:val="111"/>
  </w:num>
  <w:num w:numId="81" w16cid:durableId="1816945397">
    <w:abstractNumId w:val="116"/>
  </w:num>
  <w:num w:numId="82" w16cid:durableId="402066046">
    <w:abstractNumId w:val="56"/>
  </w:num>
  <w:num w:numId="83" w16cid:durableId="592780917">
    <w:abstractNumId w:val="27"/>
  </w:num>
  <w:num w:numId="84" w16cid:durableId="1269894748">
    <w:abstractNumId w:val="103"/>
  </w:num>
  <w:num w:numId="85" w16cid:durableId="1456751375">
    <w:abstractNumId w:val="114"/>
  </w:num>
  <w:num w:numId="86" w16cid:durableId="1953589092">
    <w:abstractNumId w:val="79"/>
  </w:num>
  <w:num w:numId="87" w16cid:durableId="1751392592">
    <w:abstractNumId w:val="120"/>
  </w:num>
  <w:num w:numId="88" w16cid:durableId="791020151">
    <w:abstractNumId w:val="86"/>
  </w:num>
  <w:num w:numId="89" w16cid:durableId="1384450184">
    <w:abstractNumId w:val="95"/>
  </w:num>
  <w:num w:numId="90" w16cid:durableId="459227272">
    <w:abstractNumId w:val="26"/>
  </w:num>
  <w:num w:numId="91" w16cid:durableId="119538976">
    <w:abstractNumId w:val="38"/>
  </w:num>
  <w:num w:numId="92" w16cid:durableId="900486615">
    <w:abstractNumId w:val="81"/>
  </w:num>
  <w:num w:numId="93" w16cid:durableId="434641640">
    <w:abstractNumId w:val="59"/>
  </w:num>
  <w:num w:numId="94" w16cid:durableId="426653324">
    <w:abstractNumId w:val="83"/>
  </w:num>
  <w:num w:numId="95" w16cid:durableId="962151220">
    <w:abstractNumId w:val="77"/>
  </w:num>
  <w:num w:numId="96" w16cid:durableId="378356191">
    <w:abstractNumId w:val="90"/>
  </w:num>
  <w:num w:numId="97" w16cid:durableId="1134180822">
    <w:abstractNumId w:val="97"/>
  </w:num>
  <w:num w:numId="98" w16cid:durableId="1363021055">
    <w:abstractNumId w:val="23"/>
  </w:num>
  <w:num w:numId="99" w16cid:durableId="1489132059">
    <w:abstractNumId w:val="30"/>
  </w:num>
  <w:num w:numId="100" w16cid:durableId="424612238">
    <w:abstractNumId w:val="41"/>
  </w:num>
  <w:num w:numId="101" w16cid:durableId="2113354935">
    <w:abstractNumId w:val="101"/>
  </w:num>
  <w:num w:numId="102" w16cid:durableId="812528363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294676658">
    <w:abstractNumId w:val="61"/>
  </w:num>
  <w:num w:numId="104" w16cid:durableId="578054641">
    <w:abstractNumId w:val="96"/>
  </w:num>
  <w:num w:numId="105" w16cid:durableId="94130256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7384343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1493713576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47848793">
    <w:abstractNumId w:val="80"/>
  </w:num>
  <w:num w:numId="109" w16cid:durableId="203117422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607011601">
    <w:abstractNumId w:val="9"/>
  </w:num>
  <w:num w:numId="111" w16cid:durableId="2102487381">
    <w:abstractNumId w:val="85"/>
  </w:num>
  <w:num w:numId="112" w16cid:durableId="2053118693">
    <w:abstractNumId w:val="127"/>
  </w:num>
  <w:num w:numId="113" w16cid:durableId="334724800">
    <w:abstractNumId w:val="21"/>
  </w:num>
  <w:num w:numId="114" w16cid:durableId="906691952">
    <w:abstractNumId w:val="40"/>
  </w:num>
  <w:num w:numId="115" w16cid:durableId="521867311">
    <w:abstractNumId w:val="106"/>
  </w:num>
  <w:num w:numId="116" w16cid:durableId="627201339">
    <w:abstractNumId w:val="33"/>
  </w:num>
  <w:num w:numId="117" w16cid:durableId="434138278">
    <w:abstractNumId w:val="78"/>
  </w:num>
  <w:num w:numId="118" w16cid:durableId="1174102925">
    <w:abstractNumId w:val="67"/>
  </w:num>
  <w:num w:numId="119" w16cid:durableId="241532327">
    <w:abstractNumId w:val="108"/>
  </w:num>
  <w:num w:numId="120" w16cid:durableId="1984694297">
    <w:abstractNumId w:val="50"/>
  </w:num>
  <w:num w:numId="121" w16cid:durableId="1725788356">
    <w:abstractNumId w:val="99"/>
  </w:num>
  <w:num w:numId="122" w16cid:durableId="1003052608">
    <w:abstractNumId w:val="91"/>
  </w:num>
  <w:num w:numId="123" w16cid:durableId="1490511923">
    <w:abstractNumId w:val="62"/>
  </w:num>
  <w:num w:numId="124" w16cid:durableId="525024254">
    <w:abstractNumId w:val="16"/>
  </w:num>
  <w:num w:numId="125" w16cid:durableId="2027556133">
    <w:abstractNumId w:val="76"/>
  </w:num>
  <w:num w:numId="126" w16cid:durableId="482818380">
    <w:abstractNumId w:val="65"/>
  </w:num>
  <w:num w:numId="127" w16cid:durableId="1612787399">
    <w:abstractNumId w:val="94"/>
  </w:num>
  <w:num w:numId="128" w16cid:durableId="1912617862">
    <w:abstractNumId w:val="66"/>
  </w:num>
  <w:num w:numId="129" w16cid:durableId="529419617">
    <w:abstractNumId w:val="93"/>
  </w:num>
  <w:num w:numId="130" w16cid:durableId="1630285044">
    <w:abstractNumId w:val="54"/>
  </w:num>
  <w:num w:numId="131" w16cid:durableId="2104837494">
    <w:abstractNumId w:val="4"/>
  </w:num>
  <w:num w:numId="132" w16cid:durableId="337268960">
    <w:abstractNumId w:val="25"/>
  </w:num>
  <w:num w:numId="133" w16cid:durableId="814759912">
    <w:abstractNumId w:val="2"/>
  </w:num>
  <w:num w:numId="134" w16cid:durableId="1504662197">
    <w:abstractNumId w:val="37"/>
  </w:num>
  <w:num w:numId="135" w16cid:durableId="304434780">
    <w:abstractNumId w:val="89"/>
  </w:num>
  <w:num w:numId="136" w16cid:durableId="606233820">
    <w:abstractNumId w:val="17"/>
  </w:num>
  <w:num w:numId="137" w16cid:durableId="86772548">
    <w:abstractNumId w:val="82"/>
  </w:num>
  <w:num w:numId="138" w16cid:durableId="228002644">
    <w:abstractNumId w:val="52"/>
  </w:num>
  <w:num w:numId="139" w16cid:durableId="1317801921">
    <w:abstractNumId w:val="119"/>
  </w:num>
  <w:num w:numId="140" w16cid:durableId="1593972237">
    <w:abstractNumId w:val="1"/>
  </w:num>
  <w:num w:numId="141" w16cid:durableId="1611204781">
    <w:abstractNumId w:val="57"/>
  </w:num>
  <w:num w:numId="142" w16cid:durableId="412092809">
    <w:abstractNumId w:val="117"/>
  </w:num>
  <w:num w:numId="143" w16cid:durableId="1571884757">
    <w:abstractNumId w:val="87"/>
  </w:num>
  <w:num w:numId="144" w16cid:durableId="2092851523">
    <w:abstractNumId w:val="32"/>
  </w:num>
  <w:num w:numId="145" w16cid:durableId="1041058322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3AC"/>
    <w:rsid w:val="00097EDD"/>
    <w:rsid w:val="000A0FA8"/>
    <w:rsid w:val="000A2BDA"/>
    <w:rsid w:val="000A3003"/>
    <w:rsid w:val="000A328F"/>
    <w:rsid w:val="000A594D"/>
    <w:rsid w:val="000B02CA"/>
    <w:rsid w:val="000C13E6"/>
    <w:rsid w:val="000C2223"/>
    <w:rsid w:val="000C5CCA"/>
    <w:rsid w:val="000C7120"/>
    <w:rsid w:val="000D02E9"/>
    <w:rsid w:val="000D3239"/>
    <w:rsid w:val="000D3A2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7080"/>
    <w:rsid w:val="00221AA9"/>
    <w:rsid w:val="00223C8B"/>
    <w:rsid w:val="00225440"/>
    <w:rsid w:val="00226840"/>
    <w:rsid w:val="00226F7A"/>
    <w:rsid w:val="00227A05"/>
    <w:rsid w:val="00227F3F"/>
    <w:rsid w:val="0023050B"/>
    <w:rsid w:val="0023776B"/>
    <w:rsid w:val="002400F4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3000A8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4648C"/>
    <w:rsid w:val="00357DE7"/>
    <w:rsid w:val="003600E0"/>
    <w:rsid w:val="0036034D"/>
    <w:rsid w:val="00366464"/>
    <w:rsid w:val="003665BE"/>
    <w:rsid w:val="00366CDC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50AE7"/>
    <w:rsid w:val="0045188A"/>
    <w:rsid w:val="00454809"/>
    <w:rsid w:val="004559C4"/>
    <w:rsid w:val="00455A3D"/>
    <w:rsid w:val="00455D5D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6E8C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4EB0"/>
    <w:rsid w:val="004B60DE"/>
    <w:rsid w:val="004B6A91"/>
    <w:rsid w:val="004B7F4E"/>
    <w:rsid w:val="004C25F0"/>
    <w:rsid w:val="004C56D3"/>
    <w:rsid w:val="004C5711"/>
    <w:rsid w:val="004C6288"/>
    <w:rsid w:val="004D27A9"/>
    <w:rsid w:val="004D2A4A"/>
    <w:rsid w:val="004D2B12"/>
    <w:rsid w:val="004D56A0"/>
    <w:rsid w:val="004D5A7C"/>
    <w:rsid w:val="004D6FA6"/>
    <w:rsid w:val="004E245E"/>
    <w:rsid w:val="004E269D"/>
    <w:rsid w:val="004E280E"/>
    <w:rsid w:val="004F1AC7"/>
    <w:rsid w:val="004F5060"/>
    <w:rsid w:val="004F59A3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36D2D"/>
    <w:rsid w:val="0054199E"/>
    <w:rsid w:val="00545867"/>
    <w:rsid w:val="00545898"/>
    <w:rsid w:val="00546653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938E5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3392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3EDF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1FB9"/>
    <w:rsid w:val="00622BDF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6343"/>
    <w:rsid w:val="006E70C2"/>
    <w:rsid w:val="006F0FDD"/>
    <w:rsid w:val="006F1443"/>
    <w:rsid w:val="006F6FDC"/>
    <w:rsid w:val="006F7D59"/>
    <w:rsid w:val="00702756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49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B4980"/>
    <w:rsid w:val="007C1722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7299"/>
    <w:rsid w:val="007F0857"/>
    <w:rsid w:val="007F6A0C"/>
    <w:rsid w:val="007F6D76"/>
    <w:rsid w:val="007F76D7"/>
    <w:rsid w:val="00800509"/>
    <w:rsid w:val="0080118D"/>
    <w:rsid w:val="00801674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5656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23E0"/>
    <w:rsid w:val="00882F6C"/>
    <w:rsid w:val="00885A48"/>
    <w:rsid w:val="00885E19"/>
    <w:rsid w:val="0089145E"/>
    <w:rsid w:val="008922DB"/>
    <w:rsid w:val="008972F4"/>
    <w:rsid w:val="008A2CE2"/>
    <w:rsid w:val="008B2743"/>
    <w:rsid w:val="008B361F"/>
    <w:rsid w:val="008C1143"/>
    <w:rsid w:val="008C2051"/>
    <w:rsid w:val="008C4910"/>
    <w:rsid w:val="008C5B5C"/>
    <w:rsid w:val="008C66AF"/>
    <w:rsid w:val="008C6B60"/>
    <w:rsid w:val="008D2BDE"/>
    <w:rsid w:val="008D3A13"/>
    <w:rsid w:val="008D6D04"/>
    <w:rsid w:val="008E21AC"/>
    <w:rsid w:val="008E4CD3"/>
    <w:rsid w:val="008E4DA6"/>
    <w:rsid w:val="008E5713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3202"/>
    <w:rsid w:val="0093468A"/>
    <w:rsid w:val="009350ED"/>
    <w:rsid w:val="00936555"/>
    <w:rsid w:val="009417E6"/>
    <w:rsid w:val="00941D27"/>
    <w:rsid w:val="00946BEF"/>
    <w:rsid w:val="00951E6C"/>
    <w:rsid w:val="00955DC9"/>
    <w:rsid w:val="00956233"/>
    <w:rsid w:val="009563C9"/>
    <w:rsid w:val="00957F6F"/>
    <w:rsid w:val="009624F8"/>
    <w:rsid w:val="00962614"/>
    <w:rsid w:val="00962B2A"/>
    <w:rsid w:val="009640BC"/>
    <w:rsid w:val="009642FD"/>
    <w:rsid w:val="009665C7"/>
    <w:rsid w:val="009672D3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0A4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E7CC2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8748B"/>
    <w:rsid w:val="00C91163"/>
    <w:rsid w:val="00C9149E"/>
    <w:rsid w:val="00C9264A"/>
    <w:rsid w:val="00C92FBB"/>
    <w:rsid w:val="00C93C7D"/>
    <w:rsid w:val="00C96F9A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5FAC"/>
    <w:rsid w:val="00CB6663"/>
    <w:rsid w:val="00CB7337"/>
    <w:rsid w:val="00CB7E04"/>
    <w:rsid w:val="00CC0650"/>
    <w:rsid w:val="00CC0F00"/>
    <w:rsid w:val="00CC2084"/>
    <w:rsid w:val="00CC49FB"/>
    <w:rsid w:val="00CC5A66"/>
    <w:rsid w:val="00CD17A1"/>
    <w:rsid w:val="00CD3DE9"/>
    <w:rsid w:val="00CD7427"/>
    <w:rsid w:val="00CD7517"/>
    <w:rsid w:val="00CE1A31"/>
    <w:rsid w:val="00CE2DA6"/>
    <w:rsid w:val="00CE406E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21C61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A79C8"/>
    <w:rsid w:val="00DB0377"/>
    <w:rsid w:val="00DB069D"/>
    <w:rsid w:val="00DB1133"/>
    <w:rsid w:val="00DB4931"/>
    <w:rsid w:val="00DB4FF9"/>
    <w:rsid w:val="00DB593F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941"/>
    <w:rsid w:val="00E31AAA"/>
    <w:rsid w:val="00E3284F"/>
    <w:rsid w:val="00E33780"/>
    <w:rsid w:val="00E35E26"/>
    <w:rsid w:val="00E3627E"/>
    <w:rsid w:val="00E36C15"/>
    <w:rsid w:val="00E377F4"/>
    <w:rsid w:val="00E408D6"/>
    <w:rsid w:val="00E4150C"/>
    <w:rsid w:val="00E478F2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D05A6"/>
    <w:rsid w:val="00ED327D"/>
    <w:rsid w:val="00ED56DE"/>
    <w:rsid w:val="00ED5D0D"/>
    <w:rsid w:val="00ED73C3"/>
    <w:rsid w:val="00EE06C0"/>
    <w:rsid w:val="00EE1527"/>
    <w:rsid w:val="00EE29E1"/>
    <w:rsid w:val="00EE35EC"/>
    <w:rsid w:val="00EE38E3"/>
    <w:rsid w:val="00EE38FB"/>
    <w:rsid w:val="00EE71C8"/>
    <w:rsid w:val="00EE796C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9EC"/>
    <w:rsid w:val="00F25B4F"/>
    <w:rsid w:val="00F26441"/>
    <w:rsid w:val="00F31859"/>
    <w:rsid w:val="00F31F8A"/>
    <w:rsid w:val="00F32728"/>
    <w:rsid w:val="00F3613C"/>
    <w:rsid w:val="00F3648C"/>
    <w:rsid w:val="00F41D18"/>
    <w:rsid w:val="00F43E2B"/>
    <w:rsid w:val="00F44AE6"/>
    <w:rsid w:val="00F45595"/>
    <w:rsid w:val="00F4627A"/>
    <w:rsid w:val="00F462E8"/>
    <w:rsid w:val="00F50BA1"/>
    <w:rsid w:val="00F54A1C"/>
    <w:rsid w:val="00F56B26"/>
    <w:rsid w:val="00F5729E"/>
    <w:rsid w:val="00F57BE9"/>
    <w:rsid w:val="00F63B46"/>
    <w:rsid w:val="00F63DEA"/>
    <w:rsid w:val="00F64BC0"/>
    <w:rsid w:val="00F660B8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0A184B"/>
    <w:rsid w:val="001B46CD"/>
    <w:rsid w:val="002301B7"/>
    <w:rsid w:val="002B3B93"/>
    <w:rsid w:val="00352439"/>
    <w:rsid w:val="003D39A8"/>
    <w:rsid w:val="003E7A00"/>
    <w:rsid w:val="004F00EF"/>
    <w:rsid w:val="0053130C"/>
    <w:rsid w:val="005D6B3E"/>
    <w:rsid w:val="0070218F"/>
    <w:rsid w:val="00707FBB"/>
    <w:rsid w:val="007F2837"/>
    <w:rsid w:val="00881599"/>
    <w:rsid w:val="008A1523"/>
    <w:rsid w:val="008E4DA6"/>
    <w:rsid w:val="00926A79"/>
    <w:rsid w:val="00B0245F"/>
    <w:rsid w:val="00B34AFE"/>
    <w:rsid w:val="00CB6663"/>
    <w:rsid w:val="00DD680C"/>
    <w:rsid w:val="00E800D1"/>
    <w:rsid w:val="00ED542C"/>
    <w:rsid w:val="00EE19EF"/>
    <w:rsid w:val="00FB11F0"/>
    <w:rsid w:val="00FB22E3"/>
    <w:rsid w:val="00FC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3D7DB-349E-46DF-B530-E207DD29B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82</TotalTime>
  <Pages>38</Pages>
  <Words>11079</Words>
  <Characters>66478</Characters>
  <Application>Microsoft Office Word</Application>
  <DocSecurity>0</DocSecurity>
  <Lines>553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Przemysław Krawętkowski</cp:lastModifiedBy>
  <cp:revision>48</cp:revision>
  <cp:lastPrinted>2025-04-30T06:18:00Z</cp:lastPrinted>
  <dcterms:created xsi:type="dcterms:W3CDTF">2025-04-30T11:51:00Z</dcterms:created>
  <dcterms:modified xsi:type="dcterms:W3CDTF">2025-05-28T12:35:00Z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