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A6383" w14:textId="694A21E1" w:rsidR="00130F13" w:rsidRDefault="00BC7966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CD5C33">
        <w:rPr>
          <w:rFonts w:cs="Calibri"/>
          <w:b/>
          <w:iCs/>
          <w:sz w:val="20"/>
          <w:szCs w:val="20"/>
          <w:u w:val="single"/>
        </w:rPr>
        <w:t>ZP.262.</w:t>
      </w:r>
      <w:r w:rsidR="00AD4DBB" w:rsidRPr="00CD5C33">
        <w:rPr>
          <w:rFonts w:cs="Calibri"/>
          <w:b/>
          <w:iCs/>
          <w:sz w:val="20"/>
          <w:szCs w:val="20"/>
          <w:u w:val="single"/>
        </w:rPr>
        <w:t>8</w:t>
      </w:r>
      <w:r w:rsidRPr="00CD5C33">
        <w:rPr>
          <w:rFonts w:cs="Calibri"/>
          <w:b/>
          <w:iCs/>
          <w:sz w:val="20"/>
          <w:szCs w:val="20"/>
          <w:u w:val="single"/>
        </w:rPr>
        <w:t>.2024</w:t>
      </w:r>
      <w:r w:rsidR="00130F13" w:rsidRPr="00CD5C3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  <w:t xml:space="preserve">    </w:t>
      </w:r>
      <w:r w:rsidR="007F1284">
        <w:rPr>
          <w:rFonts w:cs="Calibri"/>
          <w:sz w:val="20"/>
          <w:szCs w:val="20"/>
        </w:rPr>
        <w:t xml:space="preserve">                                             </w:t>
      </w:r>
      <w:r w:rsidR="00130F13">
        <w:rPr>
          <w:rFonts w:cs="Calibri"/>
          <w:sz w:val="20"/>
          <w:szCs w:val="20"/>
        </w:rPr>
        <w:tab/>
        <w:t xml:space="preserve">         Załącznik nr 1 do SWZ</w:t>
      </w:r>
      <w:r w:rsidR="00130F13"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45601B8" w14:textId="767B02F7" w:rsidR="00D56D7B" w:rsidRDefault="00C504EB" w:rsidP="00D56D7B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Arial"/>
          <w:bCs/>
          <w:color w:val="000000" w:themeColor="text1"/>
          <w:sz w:val="20"/>
          <w:szCs w:val="20"/>
          <w:u w:val="single"/>
          <w:lang w:eastAsia="pl-PL"/>
        </w:rPr>
      </w:pPr>
      <w:r w:rsidRPr="00EC7ABC">
        <w:rPr>
          <w:rFonts w:cs="Calibri"/>
          <w:sz w:val="20"/>
          <w:szCs w:val="20"/>
          <w:u w:val="single"/>
        </w:rPr>
        <w:t>Odpowiadając na ogłoszenie</w:t>
      </w:r>
      <w:r w:rsidRPr="00EC7ABC">
        <w:rPr>
          <w:sz w:val="20"/>
          <w:szCs w:val="20"/>
          <w:u w:val="single"/>
        </w:rPr>
        <w:t xml:space="preserve"> </w:t>
      </w:r>
      <w:r w:rsidR="00B2083C" w:rsidRPr="00EC7ABC">
        <w:rPr>
          <w:sz w:val="20"/>
          <w:szCs w:val="20"/>
          <w:u w:val="single"/>
        </w:rPr>
        <w:t xml:space="preserve">do postepowania przeprowadzonego w </w:t>
      </w:r>
      <w:r w:rsidR="00213CBE" w:rsidRPr="00EC7ABC">
        <w:rPr>
          <w:sz w:val="20"/>
          <w:szCs w:val="20"/>
          <w:u w:val="single"/>
        </w:rPr>
        <w:t xml:space="preserve">przetargu nieograniczonego zgodnie z art. 132 </w:t>
      </w:r>
      <w:r w:rsidRPr="00EC7ABC">
        <w:rPr>
          <w:rFonts w:cs="Calibri"/>
          <w:sz w:val="20"/>
          <w:szCs w:val="20"/>
          <w:u w:val="single"/>
        </w:rPr>
        <w:t xml:space="preserve">ustawy z dnia 11 września 2019 r. Prawo zamówień </w:t>
      </w:r>
      <w:r w:rsidRPr="00BC7966">
        <w:rPr>
          <w:rFonts w:cs="Calibri"/>
          <w:sz w:val="20"/>
          <w:szCs w:val="20"/>
          <w:u w:val="single"/>
        </w:rPr>
        <w:t xml:space="preserve">Publicznych </w:t>
      </w:r>
      <w:r w:rsidR="00BC7966" w:rsidRPr="00BC7966">
        <w:rPr>
          <w:rFonts w:cs="Calibri"/>
          <w:bCs/>
          <w:iCs/>
          <w:sz w:val="20"/>
          <w:szCs w:val="20"/>
          <w:u w:val="single"/>
        </w:rPr>
        <w:t xml:space="preserve">(Dz.U z 2023, poz. 1605 ze zm.) na usługi o wartości zamówienia przekraczającego progi unijne, o których mowa w art. 3 wskazanej wyżej ustawy. </w:t>
      </w:r>
      <w:bookmarkStart w:id="0" w:name="_Hlk166651767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 xml:space="preserve">Zamówienie dotyczy usług społecznych i innych szczególnych usług o wartości powyżej 750 000 euro zgodnie z art. 359 pkt 1 ustawy </w:t>
      </w:r>
      <w:proofErr w:type="spellStart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Pzp</w:t>
      </w:r>
      <w:proofErr w:type="spellEnd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.</w:t>
      </w:r>
      <w:bookmarkEnd w:id="0"/>
    </w:p>
    <w:p w14:paraId="6F3668E0" w14:textId="77777777" w:rsidR="00AD4DBB" w:rsidRDefault="00D56D7B" w:rsidP="00AD4DBB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 w:rsidRPr="00EC7ABC">
        <w:rPr>
          <w:rFonts w:cs="Calibri"/>
          <w:sz w:val="20"/>
          <w:szCs w:val="20"/>
          <w:u w:val="single"/>
        </w:rPr>
        <w:t>Dotycz</w:t>
      </w:r>
      <w:r>
        <w:rPr>
          <w:rFonts w:cs="Calibri"/>
          <w:sz w:val="20"/>
          <w:szCs w:val="20"/>
          <w:u w:val="single"/>
        </w:rPr>
        <w:t>ący</w:t>
      </w:r>
      <w:r w:rsidR="00BC7966">
        <w:rPr>
          <w:rFonts w:cs="Calibri"/>
          <w:sz w:val="20"/>
          <w:szCs w:val="20"/>
          <w:u w:val="single"/>
        </w:rPr>
        <w:t>:</w:t>
      </w:r>
      <w:r w:rsidR="00C504EB" w:rsidRPr="00B2083C">
        <w:rPr>
          <w:rFonts w:cs="Calibri"/>
          <w:sz w:val="20"/>
          <w:szCs w:val="20"/>
          <w:u w:val="single"/>
        </w:rPr>
        <w:t xml:space="preserve"> </w:t>
      </w:r>
      <w:bookmarkStart w:id="1" w:name="_Hlk168990493"/>
      <w:bookmarkStart w:id="2" w:name="_Hlk168990856"/>
      <w:bookmarkStart w:id="3" w:name="_Hlk168996651"/>
      <w:r w:rsidR="00AD4DBB">
        <w:rPr>
          <w:rFonts w:cs="Calibri"/>
          <w:b/>
          <w:iCs/>
          <w:sz w:val="20"/>
          <w:szCs w:val="20"/>
        </w:rPr>
        <w:t xml:space="preserve">Usługa w zakresie przeprowadzenia szkoleń specjalistycznych wraz z przygotowaniem materiałów dydaktycznych, z zakresu przeciwdziałania przemocy, w tym przemocy domowej dla uczestników projektu realizowanego przez Dolnośląski Ośrodek Polityki społecznej we Wrocławiu, pn. „Projekt w zakresie rozwoju interwencji kryzysowej oraz przeciwdziałania przemocy , w tym przemocy w rodzinie” </w:t>
      </w:r>
      <w:r w:rsidR="00AD4DBB" w:rsidRPr="004F211B">
        <w:rPr>
          <w:rFonts w:cs="Calibri"/>
          <w:b/>
          <w:i/>
          <w:sz w:val="20"/>
          <w:szCs w:val="20"/>
          <w:u w:val="single"/>
        </w:rPr>
        <w:t xml:space="preserve">w podziale na </w:t>
      </w:r>
      <w:r w:rsidR="00AD4DBB">
        <w:rPr>
          <w:rFonts w:cs="Calibri"/>
          <w:b/>
          <w:i/>
          <w:sz w:val="20"/>
          <w:szCs w:val="20"/>
          <w:u w:val="single"/>
        </w:rPr>
        <w:t>2</w:t>
      </w:r>
      <w:r w:rsidR="00AD4DBB" w:rsidRPr="004F211B">
        <w:rPr>
          <w:rFonts w:cs="Calibri"/>
          <w:b/>
          <w:i/>
          <w:sz w:val="20"/>
          <w:szCs w:val="20"/>
          <w:u w:val="single"/>
        </w:rPr>
        <w:t xml:space="preserve"> zada</w:t>
      </w:r>
      <w:r w:rsidR="00AD4DBB">
        <w:rPr>
          <w:rFonts w:cs="Calibri"/>
          <w:b/>
          <w:i/>
          <w:sz w:val="20"/>
          <w:szCs w:val="20"/>
          <w:u w:val="single"/>
        </w:rPr>
        <w:t>nia</w:t>
      </w:r>
      <w:r w:rsidR="00AD4DBB">
        <w:rPr>
          <w:rFonts w:cs="Calibri"/>
          <w:b/>
          <w:i/>
          <w:sz w:val="20"/>
          <w:szCs w:val="20"/>
        </w:rPr>
        <w:t>:</w:t>
      </w:r>
    </w:p>
    <w:p w14:paraId="15625755" w14:textId="77777777" w:rsidR="00AD4DBB" w:rsidRDefault="00AD4DBB" w:rsidP="00AD4DBB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1: Szkolenia 3-dniowe;</w:t>
      </w:r>
    </w:p>
    <w:p w14:paraId="78BD1864" w14:textId="77777777" w:rsidR="00AD4DBB" w:rsidRDefault="00AD4DBB" w:rsidP="00AD4DBB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i/lub</w:t>
      </w:r>
    </w:p>
    <w:p w14:paraId="095D9D3B" w14:textId="77777777" w:rsidR="00AD4DBB" w:rsidRPr="003B04E8" w:rsidRDefault="00AD4DBB" w:rsidP="00AD4DBB">
      <w:pPr>
        <w:spacing w:after="0" w:line="240" w:lineRule="auto"/>
        <w:contextualSpacing/>
        <w:jc w:val="center"/>
        <w:rPr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2: Szkolenia 4-dniowe</w:t>
      </w:r>
      <w:bookmarkEnd w:id="1"/>
      <w:r>
        <w:rPr>
          <w:rFonts w:cs="Calibri"/>
          <w:b/>
          <w:i/>
          <w:sz w:val="20"/>
          <w:szCs w:val="20"/>
        </w:rPr>
        <w:t>.</w:t>
      </w:r>
    </w:p>
    <w:p w14:paraId="67659F4C" w14:textId="77777777" w:rsidR="00AD4DBB" w:rsidRDefault="00AD4DBB" w:rsidP="00AD4DBB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Calibri"/>
          <w:kern w:val="3"/>
          <w:sz w:val="18"/>
          <w:szCs w:val="18"/>
          <w:lang w:eastAsia="pl-PL"/>
        </w:rPr>
      </w:pPr>
    </w:p>
    <w:p w14:paraId="409D0FA9" w14:textId="77777777" w:rsidR="00AD4DBB" w:rsidRPr="00722049" w:rsidRDefault="00AD4DBB" w:rsidP="00AD4DBB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Calibri"/>
          <w:kern w:val="3"/>
          <w:sz w:val="18"/>
          <w:szCs w:val="18"/>
          <w:lang w:eastAsia="pl-PL"/>
        </w:rPr>
      </w:pPr>
      <w:bookmarkStart w:id="4" w:name="_Hlk168990521"/>
      <w:bookmarkEnd w:id="2"/>
      <w:r w:rsidRPr="00722049">
        <w:rPr>
          <w:rFonts w:eastAsia="Times New Roman" w:cs="Calibri"/>
          <w:kern w:val="3"/>
          <w:sz w:val="18"/>
          <w:szCs w:val="18"/>
          <w:lang w:eastAsia="pl-PL"/>
        </w:rPr>
        <w:t>Projekt jest współfinansowany z Europejskiego Funduszu Społecznego PLUS i realizowany w ramach programu Fundusze Europejskie dla Dolnego Śląska 2021-2027, Priorytet 7 Fundusze Europejskie na rzecz rynku pracy i włączenia społecznego na Dolnym Śląsku, Działanie 7.8 Wspieranie włączenia społecznego, Typ 7.8 C Rozwój usług społecznych w zakresie przeciwdziałania przemocy.</w:t>
      </w:r>
    </w:p>
    <w:bookmarkEnd w:id="4"/>
    <w:p w14:paraId="646E9332" w14:textId="77777777" w:rsidR="00AD4DBB" w:rsidRPr="003B04E8" w:rsidRDefault="00AD4DBB" w:rsidP="00AD4DBB">
      <w:pPr>
        <w:spacing w:after="0" w:line="240" w:lineRule="auto"/>
        <w:contextualSpacing/>
        <w:rPr>
          <w:sz w:val="20"/>
          <w:szCs w:val="20"/>
        </w:rPr>
      </w:pPr>
    </w:p>
    <w:bookmarkEnd w:id="3"/>
    <w:p w14:paraId="2504CE25" w14:textId="0111C5FA" w:rsidR="00AD4DBB" w:rsidRDefault="00AD4DBB" w:rsidP="00D56D7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tbl>
      <w:tblPr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7322AA" w:rsidRPr="00C504EB" w14:paraId="114C7DB5" w14:textId="77777777" w:rsidTr="007322AA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09284" w14:textId="77777777" w:rsidR="007322AA" w:rsidRDefault="007322AA" w:rsidP="007322AA">
            <w:pPr>
              <w:spacing w:after="0" w:line="240" w:lineRule="auto"/>
              <w:contextualSpacing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</w:t>
            </w:r>
            <w:r>
              <w:rPr>
                <w:rFonts w:cs="Calibri"/>
                <w:b/>
                <w:sz w:val="20"/>
                <w:szCs w:val="20"/>
              </w:rPr>
              <w:t xml:space="preserve">- </w:t>
            </w:r>
            <w:r>
              <w:rPr>
                <w:rFonts w:cs="Calibri"/>
                <w:b/>
                <w:i/>
                <w:sz w:val="20"/>
                <w:szCs w:val="20"/>
              </w:rPr>
              <w:t>Zadanie 1: Szkolenia 3-dniowe;</w:t>
            </w:r>
          </w:p>
          <w:p w14:paraId="7E334E37" w14:textId="17F1A8B9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7322AA" w:rsidRPr="00C504EB" w14:paraId="08C587B6" w14:textId="77777777" w:rsidTr="007322AA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479F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6173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68064594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1F92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73D017F3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C568" w14:textId="0BE18173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usługi szkoleniowej </w:t>
            </w:r>
          </w:p>
          <w:p w14:paraId="5FCABF4C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019B296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4E4CE26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7322AA" w:rsidRPr="00C504EB" w14:paraId="1AD93FC2" w14:textId="77777777" w:rsidTr="007322AA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414A1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3137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E4D2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B1DF6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7322AA" w:rsidRPr="00C504EB" w14:paraId="4A187AF8" w14:textId="77777777" w:rsidTr="007322AA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FC3B4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9B39C25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A7A036B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00C0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A43C0A2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1DC80" w14:textId="2FCDF94B" w:rsidR="007322AA" w:rsidRPr="00C504EB" w:rsidRDefault="00DA7759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BF36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7322AA" w:rsidRPr="00C504EB" w14:paraId="2EF7B969" w14:textId="77777777" w:rsidTr="007322AA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25BC7" w14:textId="77777777" w:rsidR="007322AA" w:rsidRPr="00C504EB" w:rsidRDefault="007322AA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24CC6D3E" w14:textId="38525E57" w:rsidR="00AD4DBB" w:rsidRPr="00AD4DBB" w:rsidRDefault="00AD4DBB" w:rsidP="00AD4DBB">
      <w:pPr>
        <w:spacing w:after="120" w:line="240" w:lineRule="auto"/>
        <w:rPr>
          <w:rFonts w:eastAsia="Times New Roman" w:cs="Arial"/>
          <w:b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>Całkowita wartość oferty brutto (przygotowania i przeprowadzenia s</w:t>
      </w:r>
      <w:r w:rsidR="00DA7759">
        <w:rPr>
          <w:rFonts w:eastAsia="Times New Roman" w:cs="Arial"/>
          <w:b/>
          <w:sz w:val="18"/>
          <w:szCs w:val="18"/>
        </w:rPr>
        <w:t>zkolenia</w:t>
      </w:r>
      <w:r w:rsidRPr="00AD4DBB">
        <w:rPr>
          <w:rFonts w:eastAsia="Times New Roman" w:cs="Arial"/>
          <w:b/>
          <w:sz w:val="18"/>
          <w:szCs w:val="18"/>
        </w:rPr>
        <w:t xml:space="preserve">, w tym m.in. koszty usługi szkoleniowej tj. </w:t>
      </w:r>
      <w:r w:rsidR="00DA7759">
        <w:rPr>
          <w:rFonts w:eastAsia="Times New Roman" w:cs="Arial"/>
          <w:b/>
          <w:sz w:val="18"/>
          <w:szCs w:val="18"/>
        </w:rPr>
        <w:t>240</w:t>
      </w:r>
      <w:r w:rsidRPr="00AD4DBB">
        <w:rPr>
          <w:rFonts w:eastAsia="Times New Roman" w:cs="Arial"/>
          <w:b/>
          <w:sz w:val="18"/>
          <w:szCs w:val="18"/>
        </w:rPr>
        <w:t xml:space="preserve"> h dydaktycznych, opracowania programu oraz harmonogramu </w:t>
      </w:r>
      <w:r w:rsidR="00DA7759">
        <w:rPr>
          <w:rFonts w:eastAsia="Times New Roman" w:cs="Arial"/>
          <w:b/>
          <w:sz w:val="18"/>
          <w:szCs w:val="18"/>
        </w:rPr>
        <w:t>zajęć</w:t>
      </w:r>
      <w:r w:rsidRPr="00AD4DBB">
        <w:rPr>
          <w:rFonts w:eastAsia="Times New Roman" w:cs="Arial"/>
          <w:b/>
          <w:sz w:val="18"/>
          <w:szCs w:val="18"/>
        </w:rPr>
        <w:t xml:space="preserve"> i 1 kompletu materiałów dydaktycznych w wersji elektronicznej )</w:t>
      </w:r>
    </w:p>
    <w:p w14:paraId="5187A4C9" w14:textId="77777777" w:rsidR="00AD4DBB" w:rsidRPr="00AD4DBB" w:rsidRDefault="00AD4DBB" w:rsidP="00AD4DBB">
      <w:pPr>
        <w:spacing w:after="120" w:line="240" w:lineRule="auto"/>
        <w:rPr>
          <w:rFonts w:eastAsia="Times New Roman" w:cs="Arial"/>
          <w:b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 xml:space="preserve">……………………………………………………………………………………………….………………….……zł. </w:t>
      </w:r>
    </w:p>
    <w:p w14:paraId="68E01765" w14:textId="77777777" w:rsidR="002D1743" w:rsidRDefault="00AD4DBB" w:rsidP="00AD4DBB">
      <w:pPr>
        <w:spacing w:after="120" w:line="240" w:lineRule="auto"/>
        <w:jc w:val="both"/>
        <w:rPr>
          <w:rFonts w:eastAsia="Times New Roman" w:cs="Arial"/>
          <w:b/>
          <w:i/>
          <w:iCs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>(słownie: ………………………………………………………………………………….…………………………………………….………………………………..zł.)</w:t>
      </w:r>
      <w:bookmarkStart w:id="5" w:name="_Hlk103934735"/>
      <w:r w:rsidRPr="00AD4DBB">
        <w:rPr>
          <w:rFonts w:eastAsia="Times New Roman" w:cs="Arial"/>
          <w:b/>
          <w:sz w:val="18"/>
          <w:szCs w:val="18"/>
        </w:rPr>
        <w:t xml:space="preserve"> </w:t>
      </w:r>
      <w:r w:rsidRPr="00AD4DBB">
        <w:rPr>
          <w:rFonts w:eastAsia="Times New Roman" w:cs="Arial"/>
          <w:b/>
          <w:i/>
          <w:iCs/>
          <w:sz w:val="18"/>
          <w:szCs w:val="18"/>
        </w:rPr>
        <w:t xml:space="preserve">Wykonawca  pokrywa wszelkie koszty realizacji przedmiotu zamówienia wynikające m.in. z OPZ oraz umowy, leżące po stronie Wykonawcy m.in. koszty dojazdu na miejsce świadczonej usługi, wyżywienia, ewentualnych noclegów. </w:t>
      </w:r>
    </w:p>
    <w:p w14:paraId="5BC994E0" w14:textId="1DB94D88" w:rsidR="00AD4DBB" w:rsidRPr="00AD4DBB" w:rsidRDefault="00AD4DBB" w:rsidP="00AD4DBB">
      <w:pPr>
        <w:spacing w:after="120" w:line="240" w:lineRule="auto"/>
        <w:jc w:val="both"/>
        <w:rPr>
          <w:rFonts w:eastAsia="Times New Roman" w:cs="Arial"/>
          <w:b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 xml:space="preserve">Trenerzy wskazani do realizacji usługi </w:t>
      </w:r>
      <w:r w:rsidRPr="00AD4DBB">
        <w:rPr>
          <w:rFonts w:eastAsia="Times New Roman" w:cs="Arial"/>
          <w:b/>
          <w:i/>
          <w:iCs/>
          <w:sz w:val="18"/>
          <w:szCs w:val="18"/>
        </w:rPr>
        <w:t>(proszę wpisać imię i nazwisko Trenera):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244"/>
      </w:tblGrid>
      <w:tr w:rsidR="00AD4DBB" w:rsidRPr="00AD4DBB" w14:paraId="61626197" w14:textId="77777777" w:rsidTr="003B61A1">
        <w:trPr>
          <w:trHeight w:val="449"/>
        </w:trPr>
        <w:tc>
          <w:tcPr>
            <w:tcW w:w="534" w:type="dxa"/>
            <w:shd w:val="clear" w:color="auto" w:fill="auto"/>
          </w:tcPr>
          <w:p w14:paraId="5F6137C1" w14:textId="77777777" w:rsidR="00AD4DBB" w:rsidRPr="00AD4DBB" w:rsidRDefault="00AD4DBB" w:rsidP="00AD4DBB">
            <w:pPr>
              <w:spacing w:after="120" w:line="240" w:lineRule="auto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l.p.</w:t>
            </w:r>
          </w:p>
        </w:tc>
        <w:tc>
          <w:tcPr>
            <w:tcW w:w="5244" w:type="dxa"/>
            <w:shd w:val="clear" w:color="auto" w:fill="auto"/>
          </w:tcPr>
          <w:p w14:paraId="2FA4D3E9" w14:textId="3B51F85A" w:rsidR="00AD4DBB" w:rsidRPr="00AD4DBB" w:rsidRDefault="00AD4DBB" w:rsidP="00AD4DBB">
            <w:pPr>
              <w:spacing w:after="120" w:line="240" w:lineRule="auto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 xml:space="preserve">TRENER NR 1 </w:t>
            </w:r>
            <w:r w:rsidR="002D1743" w:rsidRPr="00AD4DBB">
              <w:rPr>
                <w:rFonts w:eastAsia="Times New Roman" w:cs="Arial"/>
                <w:b/>
                <w:sz w:val="18"/>
                <w:szCs w:val="18"/>
              </w:rPr>
              <w:t>(ZGODNIE Z OPZ 1 OSOBA)</w:t>
            </w:r>
          </w:p>
        </w:tc>
      </w:tr>
      <w:tr w:rsidR="00AD4DBB" w:rsidRPr="00AD4DBB" w14:paraId="54ECDA42" w14:textId="77777777" w:rsidTr="003B61A1">
        <w:tc>
          <w:tcPr>
            <w:tcW w:w="534" w:type="dxa"/>
            <w:shd w:val="clear" w:color="auto" w:fill="auto"/>
          </w:tcPr>
          <w:p w14:paraId="1646D6CB" w14:textId="77777777" w:rsidR="00AD4DBB" w:rsidRPr="00AD4DBB" w:rsidRDefault="00AD4DBB" w:rsidP="00AD4DBB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1.</w:t>
            </w:r>
          </w:p>
        </w:tc>
        <w:tc>
          <w:tcPr>
            <w:tcW w:w="5244" w:type="dxa"/>
            <w:shd w:val="clear" w:color="auto" w:fill="auto"/>
          </w:tcPr>
          <w:p w14:paraId="36AAE3AB" w14:textId="77777777" w:rsidR="00AD4DBB" w:rsidRPr="00AD4DBB" w:rsidRDefault="00AD4DBB" w:rsidP="00AD4DBB">
            <w:pPr>
              <w:spacing w:after="120"/>
              <w:rPr>
                <w:rFonts w:eastAsia="Times New Roman" w:cs="Arial"/>
                <w:b/>
                <w:sz w:val="18"/>
                <w:szCs w:val="18"/>
              </w:rPr>
            </w:pPr>
          </w:p>
        </w:tc>
      </w:tr>
    </w:tbl>
    <w:p w14:paraId="379F2C52" w14:textId="77777777" w:rsidR="00AD4DBB" w:rsidRPr="00AD4DBB" w:rsidRDefault="00AD4DBB" w:rsidP="00AD4DBB">
      <w:pPr>
        <w:spacing w:after="120"/>
        <w:jc w:val="center"/>
        <w:rPr>
          <w:rFonts w:eastAsia="Times New Roman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244"/>
      </w:tblGrid>
      <w:tr w:rsidR="00AD4DBB" w:rsidRPr="00AD4DBB" w14:paraId="7377854C" w14:textId="77777777" w:rsidTr="003B61A1">
        <w:tc>
          <w:tcPr>
            <w:tcW w:w="534" w:type="dxa"/>
            <w:shd w:val="clear" w:color="auto" w:fill="auto"/>
          </w:tcPr>
          <w:p w14:paraId="707410A4" w14:textId="77777777" w:rsidR="00AD4DBB" w:rsidRPr="00AD4DBB" w:rsidRDefault="00AD4DBB" w:rsidP="00AD4DBB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l.p.</w:t>
            </w:r>
          </w:p>
        </w:tc>
        <w:tc>
          <w:tcPr>
            <w:tcW w:w="5244" w:type="dxa"/>
            <w:shd w:val="clear" w:color="auto" w:fill="auto"/>
          </w:tcPr>
          <w:p w14:paraId="2FAF4F07" w14:textId="77777777" w:rsidR="00AD4DBB" w:rsidRPr="00AD4DBB" w:rsidRDefault="00AD4DBB" w:rsidP="00AD4DBB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TRENER NR 2 blok prawny (ZGODNIE Z OPZ 1 OSOBA)</w:t>
            </w:r>
          </w:p>
        </w:tc>
      </w:tr>
      <w:tr w:rsidR="00AD4DBB" w:rsidRPr="00AD4DBB" w14:paraId="173F93EB" w14:textId="77777777" w:rsidTr="003B61A1">
        <w:tc>
          <w:tcPr>
            <w:tcW w:w="534" w:type="dxa"/>
            <w:shd w:val="clear" w:color="auto" w:fill="auto"/>
          </w:tcPr>
          <w:p w14:paraId="4B41B8EF" w14:textId="77777777" w:rsidR="00AD4DBB" w:rsidRPr="00AD4DBB" w:rsidRDefault="00AD4DBB" w:rsidP="00AD4DBB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1.</w:t>
            </w:r>
          </w:p>
        </w:tc>
        <w:tc>
          <w:tcPr>
            <w:tcW w:w="5244" w:type="dxa"/>
            <w:shd w:val="clear" w:color="auto" w:fill="auto"/>
          </w:tcPr>
          <w:p w14:paraId="33607A46" w14:textId="77777777" w:rsidR="00AD4DBB" w:rsidRPr="00AD4DBB" w:rsidRDefault="00AD4DBB" w:rsidP="00AD4DBB">
            <w:pPr>
              <w:spacing w:after="120"/>
              <w:rPr>
                <w:rFonts w:eastAsia="Times New Roman" w:cs="Arial"/>
                <w:b/>
                <w:sz w:val="18"/>
                <w:szCs w:val="18"/>
              </w:rPr>
            </w:pPr>
          </w:p>
        </w:tc>
      </w:tr>
      <w:bookmarkEnd w:id="5"/>
    </w:tbl>
    <w:p w14:paraId="0E465998" w14:textId="77777777" w:rsidR="002D1743" w:rsidRDefault="002D1743" w:rsidP="00D56D7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2D1743" w:rsidRPr="00C504EB" w14:paraId="474C4FC3" w14:textId="77777777" w:rsidTr="003B61A1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C2009" w14:textId="1CE7498D" w:rsidR="002D1743" w:rsidRDefault="002D1743" w:rsidP="003B61A1">
            <w:pPr>
              <w:spacing w:after="0" w:line="240" w:lineRule="auto"/>
              <w:contextualSpacing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</w:t>
            </w:r>
            <w:r>
              <w:rPr>
                <w:rFonts w:cs="Calibri"/>
                <w:b/>
                <w:sz w:val="20"/>
                <w:szCs w:val="20"/>
              </w:rPr>
              <w:t xml:space="preserve">- </w:t>
            </w:r>
            <w:r>
              <w:rPr>
                <w:rFonts w:cs="Calibri"/>
                <w:b/>
                <w:i/>
                <w:sz w:val="20"/>
                <w:szCs w:val="20"/>
              </w:rPr>
              <w:t>Zadanie 2: Szkolenia 4-dniowe;</w:t>
            </w:r>
          </w:p>
          <w:p w14:paraId="6D35E2D7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2D1743" w:rsidRPr="00C504EB" w14:paraId="4F18C4CF" w14:textId="77777777" w:rsidTr="003B61A1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CB6D8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4F7C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64395223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FFEE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5370090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6982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usługi szkoleniowej </w:t>
            </w:r>
          </w:p>
          <w:p w14:paraId="156567DC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E4E2F45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48786DCA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2D1743" w:rsidRPr="00C504EB" w14:paraId="7162460E" w14:textId="77777777" w:rsidTr="003B61A1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31EA8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BC443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4FEC7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EFA39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2D1743" w:rsidRPr="00C504EB" w14:paraId="5714CB5C" w14:textId="77777777" w:rsidTr="003B61A1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6FE9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7A01BFA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45E39F5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5AD3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FC31CEE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ACDA" w14:textId="537DF076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1199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2D1743" w:rsidRPr="00C504EB" w14:paraId="17958597" w14:textId="77777777" w:rsidTr="003B61A1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6BC7" w14:textId="77777777" w:rsidR="002D1743" w:rsidRPr="00C504EB" w:rsidRDefault="002D1743" w:rsidP="003B61A1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5E32B298" w14:textId="57991619" w:rsidR="002D1743" w:rsidRPr="00AD4DBB" w:rsidRDefault="002D1743" w:rsidP="002D1743">
      <w:pPr>
        <w:spacing w:after="120" w:line="240" w:lineRule="auto"/>
        <w:rPr>
          <w:rFonts w:eastAsia="Times New Roman" w:cs="Arial"/>
          <w:b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>Całkowita wartość oferty brutto (przygotowania i przeprowadzenia s</w:t>
      </w:r>
      <w:r>
        <w:rPr>
          <w:rFonts w:eastAsia="Times New Roman" w:cs="Arial"/>
          <w:b/>
          <w:sz w:val="18"/>
          <w:szCs w:val="18"/>
        </w:rPr>
        <w:t>zkolenia</w:t>
      </w:r>
      <w:r w:rsidRPr="00AD4DBB">
        <w:rPr>
          <w:rFonts w:eastAsia="Times New Roman" w:cs="Arial"/>
          <w:b/>
          <w:sz w:val="18"/>
          <w:szCs w:val="18"/>
        </w:rPr>
        <w:t xml:space="preserve">, w tym m.in. koszty usługi szkoleniowej tj. </w:t>
      </w:r>
      <w:r>
        <w:rPr>
          <w:rFonts w:eastAsia="Times New Roman" w:cs="Arial"/>
          <w:b/>
          <w:sz w:val="18"/>
          <w:szCs w:val="18"/>
        </w:rPr>
        <w:t>64</w:t>
      </w:r>
      <w:r w:rsidRPr="00AD4DBB">
        <w:rPr>
          <w:rFonts w:eastAsia="Times New Roman" w:cs="Arial"/>
          <w:b/>
          <w:sz w:val="18"/>
          <w:szCs w:val="18"/>
        </w:rPr>
        <w:t xml:space="preserve"> h dydaktycznych, opracowania programu oraz harmonogramu </w:t>
      </w:r>
      <w:r>
        <w:rPr>
          <w:rFonts w:eastAsia="Times New Roman" w:cs="Arial"/>
          <w:b/>
          <w:sz w:val="18"/>
          <w:szCs w:val="18"/>
        </w:rPr>
        <w:t>zajęć</w:t>
      </w:r>
      <w:r w:rsidRPr="00AD4DBB">
        <w:rPr>
          <w:rFonts w:eastAsia="Times New Roman" w:cs="Arial"/>
          <w:b/>
          <w:sz w:val="18"/>
          <w:szCs w:val="18"/>
        </w:rPr>
        <w:t xml:space="preserve"> i 1 kompletu materiałów dydaktycznych w wersji elektronicznej )</w:t>
      </w:r>
    </w:p>
    <w:p w14:paraId="59FA48A9" w14:textId="77777777" w:rsidR="002D1743" w:rsidRPr="00AD4DBB" w:rsidRDefault="002D1743" w:rsidP="002D1743">
      <w:pPr>
        <w:spacing w:after="120" w:line="240" w:lineRule="auto"/>
        <w:rPr>
          <w:rFonts w:eastAsia="Times New Roman" w:cs="Arial"/>
          <w:b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 xml:space="preserve">……………………………………………………………………………………………….………………….……zł. </w:t>
      </w:r>
    </w:p>
    <w:p w14:paraId="71C25442" w14:textId="77777777" w:rsidR="002D1743" w:rsidRDefault="002D1743" w:rsidP="002D1743">
      <w:pPr>
        <w:spacing w:after="120" w:line="240" w:lineRule="auto"/>
        <w:jc w:val="both"/>
        <w:rPr>
          <w:rFonts w:eastAsia="Times New Roman" w:cs="Arial"/>
          <w:b/>
          <w:i/>
          <w:iCs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 xml:space="preserve">(słownie: ………………………………………………………………………………….…………………………………………….………………………………..zł.) </w:t>
      </w:r>
      <w:r w:rsidRPr="00AD4DBB">
        <w:rPr>
          <w:rFonts w:eastAsia="Times New Roman" w:cs="Arial"/>
          <w:b/>
          <w:i/>
          <w:iCs/>
          <w:sz w:val="18"/>
          <w:szCs w:val="18"/>
        </w:rPr>
        <w:t xml:space="preserve">Wykonawca  pokrywa wszelkie koszty realizacji przedmiotu zamówienia wynikające m.in. z OPZ oraz umowy, leżące po stronie Wykonawcy m.in. koszty dojazdu na miejsce świadczonej usługi, wyżywienia, ewentualnych noclegów. </w:t>
      </w:r>
    </w:p>
    <w:p w14:paraId="47275226" w14:textId="77777777" w:rsidR="002D1743" w:rsidRPr="00AD4DBB" w:rsidRDefault="002D1743" w:rsidP="002D1743">
      <w:pPr>
        <w:spacing w:after="120" w:line="240" w:lineRule="auto"/>
        <w:jc w:val="both"/>
        <w:rPr>
          <w:rFonts w:eastAsia="Times New Roman" w:cs="Arial"/>
          <w:b/>
          <w:sz w:val="18"/>
          <w:szCs w:val="18"/>
        </w:rPr>
      </w:pPr>
      <w:r w:rsidRPr="00AD4DBB">
        <w:rPr>
          <w:rFonts w:eastAsia="Times New Roman" w:cs="Arial"/>
          <w:b/>
          <w:sz w:val="18"/>
          <w:szCs w:val="18"/>
        </w:rPr>
        <w:t xml:space="preserve">Trenerzy wskazani do realizacji usługi </w:t>
      </w:r>
      <w:r w:rsidRPr="00AD4DBB">
        <w:rPr>
          <w:rFonts w:eastAsia="Times New Roman" w:cs="Arial"/>
          <w:b/>
          <w:i/>
          <w:iCs/>
          <w:sz w:val="18"/>
          <w:szCs w:val="18"/>
        </w:rPr>
        <w:t>(proszę wpisać imię i nazwisko Trenera):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244"/>
      </w:tblGrid>
      <w:tr w:rsidR="002D1743" w:rsidRPr="00AD4DBB" w14:paraId="2DE282C7" w14:textId="77777777" w:rsidTr="003B61A1">
        <w:trPr>
          <w:trHeight w:val="449"/>
        </w:trPr>
        <w:tc>
          <w:tcPr>
            <w:tcW w:w="534" w:type="dxa"/>
            <w:shd w:val="clear" w:color="auto" w:fill="auto"/>
          </w:tcPr>
          <w:p w14:paraId="4A87647B" w14:textId="77777777" w:rsidR="002D1743" w:rsidRPr="00AD4DBB" w:rsidRDefault="002D1743" w:rsidP="003B61A1">
            <w:pPr>
              <w:spacing w:after="120" w:line="240" w:lineRule="auto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l.p.</w:t>
            </w:r>
          </w:p>
        </w:tc>
        <w:tc>
          <w:tcPr>
            <w:tcW w:w="5244" w:type="dxa"/>
            <w:shd w:val="clear" w:color="auto" w:fill="auto"/>
          </w:tcPr>
          <w:p w14:paraId="47269302" w14:textId="77777777" w:rsidR="002D1743" w:rsidRPr="00AD4DBB" w:rsidRDefault="002D1743" w:rsidP="003B61A1">
            <w:pPr>
              <w:spacing w:after="120" w:line="240" w:lineRule="auto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TRENER NR 1 (ZGODNIE Z OPZ 1 OSOBA)</w:t>
            </w:r>
          </w:p>
        </w:tc>
      </w:tr>
      <w:tr w:rsidR="002D1743" w:rsidRPr="00AD4DBB" w14:paraId="59C92A3C" w14:textId="77777777" w:rsidTr="003B61A1">
        <w:tc>
          <w:tcPr>
            <w:tcW w:w="534" w:type="dxa"/>
            <w:shd w:val="clear" w:color="auto" w:fill="auto"/>
          </w:tcPr>
          <w:p w14:paraId="65BFD7F8" w14:textId="77777777" w:rsidR="002D1743" w:rsidRPr="00AD4DBB" w:rsidRDefault="002D1743" w:rsidP="003B61A1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1.</w:t>
            </w:r>
          </w:p>
        </w:tc>
        <w:tc>
          <w:tcPr>
            <w:tcW w:w="5244" w:type="dxa"/>
            <w:shd w:val="clear" w:color="auto" w:fill="auto"/>
          </w:tcPr>
          <w:p w14:paraId="0BCD3078" w14:textId="77777777" w:rsidR="002D1743" w:rsidRPr="00AD4DBB" w:rsidRDefault="002D1743" w:rsidP="003B61A1">
            <w:pPr>
              <w:spacing w:after="120"/>
              <w:rPr>
                <w:rFonts w:eastAsia="Times New Roman" w:cs="Arial"/>
                <w:b/>
                <w:sz w:val="18"/>
                <w:szCs w:val="18"/>
              </w:rPr>
            </w:pPr>
          </w:p>
        </w:tc>
      </w:tr>
    </w:tbl>
    <w:p w14:paraId="156613F2" w14:textId="77777777" w:rsidR="002D1743" w:rsidRPr="00AD4DBB" w:rsidRDefault="002D1743" w:rsidP="002D1743">
      <w:pPr>
        <w:spacing w:after="120"/>
        <w:jc w:val="center"/>
        <w:rPr>
          <w:rFonts w:eastAsia="Times New Roman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244"/>
      </w:tblGrid>
      <w:tr w:rsidR="002D1743" w:rsidRPr="00AD4DBB" w14:paraId="4FE4445F" w14:textId="77777777" w:rsidTr="003B61A1">
        <w:tc>
          <w:tcPr>
            <w:tcW w:w="534" w:type="dxa"/>
            <w:shd w:val="clear" w:color="auto" w:fill="auto"/>
          </w:tcPr>
          <w:p w14:paraId="0817DDB8" w14:textId="77777777" w:rsidR="002D1743" w:rsidRPr="00AD4DBB" w:rsidRDefault="002D1743" w:rsidP="003B61A1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lastRenderedPageBreak/>
              <w:t>l.p.</w:t>
            </w:r>
          </w:p>
        </w:tc>
        <w:tc>
          <w:tcPr>
            <w:tcW w:w="5244" w:type="dxa"/>
            <w:shd w:val="clear" w:color="auto" w:fill="auto"/>
          </w:tcPr>
          <w:p w14:paraId="16A1952B" w14:textId="77777777" w:rsidR="002D1743" w:rsidRPr="00AD4DBB" w:rsidRDefault="002D1743" w:rsidP="003B61A1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TRENER NR 2 blok prawny (ZGODNIE Z OPZ 1 OSOBA)</w:t>
            </w:r>
          </w:p>
        </w:tc>
      </w:tr>
      <w:tr w:rsidR="002D1743" w:rsidRPr="00AD4DBB" w14:paraId="6325ED6D" w14:textId="77777777" w:rsidTr="003B61A1">
        <w:tc>
          <w:tcPr>
            <w:tcW w:w="534" w:type="dxa"/>
            <w:shd w:val="clear" w:color="auto" w:fill="auto"/>
          </w:tcPr>
          <w:p w14:paraId="031FE1BB" w14:textId="77777777" w:rsidR="002D1743" w:rsidRPr="00AD4DBB" w:rsidRDefault="002D1743" w:rsidP="003B61A1">
            <w:pPr>
              <w:spacing w:after="12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AD4DBB">
              <w:rPr>
                <w:rFonts w:eastAsia="Times New Roman" w:cs="Arial"/>
                <w:b/>
                <w:sz w:val="18"/>
                <w:szCs w:val="18"/>
              </w:rPr>
              <w:t>1.</w:t>
            </w:r>
          </w:p>
        </w:tc>
        <w:tc>
          <w:tcPr>
            <w:tcW w:w="5244" w:type="dxa"/>
            <w:shd w:val="clear" w:color="auto" w:fill="auto"/>
          </w:tcPr>
          <w:p w14:paraId="79238804" w14:textId="77777777" w:rsidR="002D1743" w:rsidRPr="00AD4DBB" w:rsidRDefault="002D1743" w:rsidP="003B61A1">
            <w:pPr>
              <w:spacing w:after="120"/>
              <w:rPr>
                <w:rFonts w:eastAsia="Times New Roman" w:cs="Arial"/>
                <w:b/>
                <w:sz w:val="18"/>
                <w:szCs w:val="18"/>
              </w:rPr>
            </w:pPr>
          </w:p>
        </w:tc>
      </w:tr>
    </w:tbl>
    <w:p w14:paraId="4876618F" w14:textId="77777777" w:rsidR="002D1743" w:rsidRDefault="002D1743" w:rsidP="00D56D7B">
      <w:pPr>
        <w:spacing w:after="0"/>
        <w:jc w:val="both"/>
        <w:rPr>
          <w:rFonts w:cs="Calibri"/>
          <w:sz w:val="20"/>
          <w:szCs w:val="20"/>
        </w:rPr>
      </w:pPr>
    </w:p>
    <w:p w14:paraId="360B92D1" w14:textId="77777777" w:rsidR="002D1743" w:rsidRDefault="002D1743" w:rsidP="00D56D7B">
      <w:pPr>
        <w:spacing w:after="0"/>
        <w:jc w:val="both"/>
        <w:rPr>
          <w:rFonts w:cs="Calibri"/>
          <w:sz w:val="20"/>
          <w:szCs w:val="20"/>
        </w:rPr>
      </w:pPr>
    </w:p>
    <w:p w14:paraId="314050F3" w14:textId="0089804C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</w:t>
      </w:r>
      <w:r w:rsidR="00CA59E7">
        <w:rPr>
          <w:rFonts w:cs="Calibri"/>
          <w:sz w:val="20"/>
          <w:szCs w:val="20"/>
        </w:rPr>
        <w:t>, przyjmujemy wszystkie warunki w nich zawarte</w:t>
      </w:r>
      <w:r w:rsidRPr="00C504EB">
        <w:rPr>
          <w:rFonts w:cs="Calibri"/>
          <w:sz w:val="20"/>
          <w:szCs w:val="20"/>
        </w:rPr>
        <w:t xml:space="preserve"> oraz zdobyliśmy konieczne informacje do przygotowania oferty.</w:t>
      </w:r>
    </w:p>
    <w:p w14:paraId="0B6E357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6F98E4D4" w14:textId="77777777" w:rsidR="00743A57" w:rsidRPr="00C504EB" w:rsidRDefault="00D56D7B" w:rsidP="00743A57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743A57">
        <w:rPr>
          <w:rFonts w:cs="Calibri"/>
          <w:color w:val="FF0000"/>
          <w:sz w:val="20"/>
          <w:szCs w:val="20"/>
        </w:rPr>
        <w:tab/>
      </w:r>
      <w:r w:rsidR="00743A57" w:rsidRPr="00C504EB">
        <w:rPr>
          <w:rFonts w:cs="Calibri"/>
          <w:sz w:val="20"/>
          <w:szCs w:val="20"/>
        </w:rPr>
        <w:t xml:space="preserve">Oświadczamy, że jesteśmy związani ofertą przez okres </w:t>
      </w:r>
      <w:r w:rsidR="00743A57">
        <w:rPr>
          <w:rFonts w:cs="Calibri"/>
          <w:sz w:val="20"/>
          <w:szCs w:val="20"/>
        </w:rPr>
        <w:t>9</w:t>
      </w:r>
      <w:r w:rsidR="00743A57" w:rsidRPr="00C504EB">
        <w:rPr>
          <w:rFonts w:cs="Calibri"/>
          <w:sz w:val="20"/>
          <w:szCs w:val="20"/>
        </w:rPr>
        <w:t>0 dni od dnia składania ofert, wskazanego w SWZ</w:t>
      </w:r>
      <w:r w:rsidR="00743A57">
        <w:rPr>
          <w:rFonts w:cs="Calibri"/>
          <w:sz w:val="20"/>
          <w:szCs w:val="20"/>
        </w:rPr>
        <w:t>.</w:t>
      </w:r>
    </w:p>
    <w:p w14:paraId="6D719125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38DA2D4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2506F75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174BD7EB" w14:textId="42CD5BEA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</w:t>
      </w:r>
      <w:r w:rsidR="00CA59E7">
        <w:rPr>
          <w:rFonts w:cs="Calibri"/>
          <w:sz w:val="20"/>
          <w:szCs w:val="20"/>
        </w:rPr>
        <w:t xml:space="preserve"> i zawiera wszelkie koszty związane z wykonaniem przedmiotu zamówienia</w:t>
      </w:r>
      <w:r w:rsidRPr="00C504EB">
        <w:rPr>
          <w:rFonts w:cs="Calibri"/>
          <w:sz w:val="20"/>
          <w:szCs w:val="20"/>
        </w:rPr>
        <w:t>.</w:t>
      </w:r>
      <w:r w:rsidR="00CA59E7">
        <w:rPr>
          <w:rFonts w:cs="Calibri"/>
          <w:sz w:val="20"/>
          <w:szCs w:val="20"/>
        </w:rPr>
        <w:t xml:space="preserve"> </w:t>
      </w:r>
    </w:p>
    <w:p w14:paraId="1FD3C051" w14:textId="77777777" w:rsidR="00764361" w:rsidRPr="009068D1" w:rsidRDefault="00CA59E7" w:rsidP="00764361">
      <w:pPr>
        <w:pStyle w:val="Akapitzlist"/>
        <w:spacing w:after="0" w:line="240" w:lineRule="auto"/>
        <w:ind w:left="709"/>
        <w:jc w:val="both"/>
        <w:rPr>
          <w:rFonts w:cs="Arial"/>
          <w:iCs/>
          <w:color w:val="000000"/>
          <w:sz w:val="20"/>
          <w:szCs w:val="20"/>
        </w:rPr>
      </w:pPr>
      <w:r>
        <w:rPr>
          <w:rFonts w:cs="Calibri"/>
          <w:sz w:val="20"/>
          <w:szCs w:val="20"/>
        </w:rPr>
        <w:t xml:space="preserve">- </w:t>
      </w:r>
      <w:r w:rsidR="00764361">
        <w:rPr>
          <w:rFonts w:cs="Calibri"/>
          <w:sz w:val="20"/>
          <w:szCs w:val="20"/>
        </w:rPr>
        <w:t xml:space="preserve">Zamawiający informuje Wykonawców, iż nie zapewnia trenerom noclegów oraz wyżywienia. </w:t>
      </w:r>
    </w:p>
    <w:p w14:paraId="53A709E4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4A336085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2CB610C9" w14:textId="3CA133C1" w:rsidR="00CA59E7" w:rsidRPr="00B95B56" w:rsidRDefault="00CA59E7" w:rsidP="00CA59E7">
      <w:pPr>
        <w:autoSpaceDE w:val="0"/>
        <w:contextualSpacing/>
        <w:jc w:val="both"/>
        <w:rPr>
          <w:rFonts w:cs="Arial"/>
          <w:b/>
          <w:bCs/>
          <w:sz w:val="20"/>
        </w:rPr>
      </w:pPr>
      <w:r>
        <w:rPr>
          <w:rFonts w:cs="Calibri"/>
          <w:sz w:val="20"/>
          <w:szCs w:val="20"/>
        </w:rPr>
        <w:t xml:space="preserve">11.   </w:t>
      </w:r>
      <w:r w:rsidRPr="00B95B56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 </w:t>
      </w:r>
      <w:r w:rsidRPr="00B95B56">
        <w:rPr>
          <w:rFonts w:cs="Calibri"/>
          <w:sz w:val="20"/>
        </w:rPr>
        <w:t>Wykonawca oświadcza, że wskazany w ust. 1</w:t>
      </w:r>
      <w:r>
        <w:rPr>
          <w:rFonts w:cs="Calibri"/>
          <w:sz w:val="20"/>
        </w:rPr>
        <w:t>2</w:t>
      </w:r>
      <w:r w:rsidRPr="00B95B56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B95B56">
        <w:rPr>
          <w:rFonts w:cs="Calibri"/>
          <w:b/>
          <w:bCs/>
          <w:sz w:val="20"/>
        </w:rPr>
        <w:t>jest/nie jest***</w:t>
      </w:r>
      <w:r w:rsidRPr="00B95B56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00AAF5A" w14:textId="57DC726A" w:rsidR="00D56D7B" w:rsidRPr="00E80CD1" w:rsidRDefault="00D56D7B" w:rsidP="00D56D7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24F5CBCA" w14:textId="034D2F06" w:rsidR="00D56D7B" w:rsidRPr="00E80CD1" w:rsidRDefault="00D56D7B" w:rsidP="00D56D7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0497D1CA" w14:textId="192D6E4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4F57D7D9" w14:textId="62F166A4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780072C6" w14:textId="0C9451AD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1</w:t>
      </w:r>
      <w:r w:rsidR="00CA59E7">
        <w:rPr>
          <w:rFonts w:cs="Calibri"/>
          <w:sz w:val="20"/>
          <w:szCs w:val="20"/>
        </w:rPr>
        <w:t>6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4440190E" w14:textId="067A944A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7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504EB">
        <w:rPr>
          <w:rFonts w:cs="Calibri"/>
          <w:sz w:val="20"/>
          <w:szCs w:val="20"/>
        </w:rPr>
        <w:t>k.k</w:t>
      </w:r>
      <w:proofErr w:type="spellEnd"/>
      <w:r w:rsidRPr="00C504EB">
        <w:rPr>
          <w:rFonts w:cs="Calibri"/>
          <w:sz w:val="20"/>
          <w:szCs w:val="20"/>
        </w:rPr>
        <w:t xml:space="preserve">). </w:t>
      </w:r>
    </w:p>
    <w:p w14:paraId="6A0E0321" w14:textId="7C1AB2A4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8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369AE90C" w14:textId="019B210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9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6FEB45F3" w14:textId="4BE9C788" w:rsidR="00D56D7B" w:rsidRPr="00C504EB" w:rsidRDefault="00CA59E7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20</w:t>
      </w:r>
      <w:r w:rsidR="00D56D7B" w:rsidRPr="00C504EB">
        <w:rPr>
          <w:rFonts w:cs="Calibri"/>
          <w:sz w:val="20"/>
          <w:szCs w:val="20"/>
        </w:rPr>
        <w:t>.</w:t>
      </w:r>
      <w:r w:rsidR="00D56D7B"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="00D56D7B" w:rsidRPr="00C504EB">
        <w:rPr>
          <w:rFonts w:cs="Calibri"/>
          <w:sz w:val="20"/>
          <w:szCs w:val="20"/>
        </w:rPr>
        <w:t>śmy</w:t>
      </w:r>
      <w:proofErr w:type="spellEnd"/>
      <w:r w:rsidR="00D56D7B" w:rsidRPr="00C504EB">
        <w:rPr>
          <w:rFonts w:cs="Calibri"/>
          <w:sz w:val="20"/>
          <w:szCs w:val="20"/>
        </w:rPr>
        <w:t xml:space="preserve"> upoważniony/</w:t>
      </w:r>
      <w:proofErr w:type="spellStart"/>
      <w:r w:rsidR="00D56D7B" w:rsidRPr="00C504EB">
        <w:rPr>
          <w:rFonts w:cs="Calibri"/>
          <w:sz w:val="20"/>
          <w:szCs w:val="20"/>
        </w:rPr>
        <w:t>eni</w:t>
      </w:r>
      <w:proofErr w:type="spellEnd"/>
      <w:r w:rsidR="00D56D7B" w:rsidRPr="00C504EB">
        <w:rPr>
          <w:rFonts w:cs="Calibri"/>
          <w:sz w:val="20"/>
          <w:szCs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2FE77E41" w14:textId="1242FAF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1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5EE34A92" w14:textId="2CBE64B2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50B09D67" w14:textId="1FAE26B5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2293548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W myśl art. 18 ust. 3 ustawy </w:t>
      </w:r>
      <w:proofErr w:type="spellStart"/>
      <w:r w:rsidRPr="00C504EB">
        <w:rPr>
          <w:rFonts w:cs="Calibri"/>
          <w:sz w:val="20"/>
          <w:szCs w:val="20"/>
        </w:rPr>
        <w:t>Pzp</w:t>
      </w:r>
      <w:proofErr w:type="spellEnd"/>
      <w:r w:rsidRPr="00C504EB">
        <w:rPr>
          <w:rFonts w:cs="Calibri"/>
          <w:sz w:val="20"/>
          <w:szCs w:val="20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091DBBC6" w14:textId="2F9A6FBC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 xml:space="preserve">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54B9456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62A8CCF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00CC41A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36FF6B4D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  <w:t>Jednoosobowa działalność gospodarcza</w:t>
      </w:r>
    </w:p>
    <w:p w14:paraId="7FC4355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>Osoba fizyczna nie prowadząca działalności gospodarczej</w:t>
      </w:r>
    </w:p>
    <w:p w14:paraId="253E99FB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6DA5EA2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23.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1114CE4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663B752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120A4BD0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300B1A9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24.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3507FD4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25.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0E8B7DC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1864387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57D727E3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44EFCEA" w14:textId="54146633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i przekazany Zamawiającemu wraz z dokumentem/-</w:t>
      </w:r>
      <w:proofErr w:type="spellStart"/>
      <w:r w:rsidRPr="00C504EB">
        <w:rPr>
          <w:rFonts w:cs="Calibri"/>
          <w:sz w:val="20"/>
          <w:szCs w:val="20"/>
        </w:rPr>
        <w:t>ami</w:t>
      </w:r>
      <w:proofErr w:type="spellEnd"/>
      <w:r w:rsidRPr="00C504EB">
        <w:rPr>
          <w:rFonts w:cs="Calibri"/>
          <w:sz w:val="20"/>
          <w:szCs w:val="20"/>
        </w:rPr>
        <w:t xml:space="preserve">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1AF8B" w14:textId="77777777" w:rsidR="00E12D27" w:rsidRDefault="00E12D27" w:rsidP="00DC5DAC">
      <w:pPr>
        <w:spacing w:after="0" w:line="240" w:lineRule="auto"/>
      </w:pPr>
      <w:r>
        <w:separator/>
      </w:r>
    </w:p>
  </w:endnote>
  <w:endnote w:type="continuationSeparator" w:id="0">
    <w:p w14:paraId="3F131E64" w14:textId="77777777" w:rsidR="00E12D27" w:rsidRDefault="00E12D27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14547" w14:textId="77777777" w:rsidR="00E12D27" w:rsidRDefault="00E12D27" w:rsidP="00DC5DAC">
      <w:pPr>
        <w:spacing w:after="0" w:line="240" w:lineRule="auto"/>
      </w:pPr>
      <w:r>
        <w:separator/>
      </w:r>
    </w:p>
  </w:footnote>
  <w:footnote w:type="continuationSeparator" w:id="0">
    <w:p w14:paraId="2CAA333D" w14:textId="77777777" w:rsidR="00E12D27" w:rsidRDefault="00E12D27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0B02589"/>
    <w:multiLevelType w:val="hybridMultilevel"/>
    <w:tmpl w:val="76507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7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5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5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3"/>
  </w:num>
  <w:num w:numId="32" w16cid:durableId="1691562656">
    <w:abstractNumId w:val="3"/>
  </w:num>
  <w:num w:numId="33" w16cid:durableId="16392667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8127892">
    <w:abstractNumId w:val="24"/>
  </w:num>
  <w:num w:numId="40" w16cid:durableId="16219136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16D7"/>
    <w:rsid w:val="000E6C9B"/>
    <w:rsid w:val="000F0921"/>
    <w:rsid w:val="000F31EA"/>
    <w:rsid w:val="000F52BD"/>
    <w:rsid w:val="001072AF"/>
    <w:rsid w:val="00130F13"/>
    <w:rsid w:val="00134AD3"/>
    <w:rsid w:val="00137ED3"/>
    <w:rsid w:val="00144E55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05C6"/>
    <w:rsid w:val="001F3A17"/>
    <w:rsid w:val="001F4485"/>
    <w:rsid w:val="001F4680"/>
    <w:rsid w:val="001F67C7"/>
    <w:rsid w:val="00204F19"/>
    <w:rsid w:val="00213CBE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51F"/>
    <w:rsid w:val="00274455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74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6C59"/>
    <w:rsid w:val="003C796E"/>
    <w:rsid w:val="003D09C2"/>
    <w:rsid w:val="003D1209"/>
    <w:rsid w:val="003D2738"/>
    <w:rsid w:val="003D57DA"/>
    <w:rsid w:val="003E0318"/>
    <w:rsid w:val="003E1A77"/>
    <w:rsid w:val="003E2DA6"/>
    <w:rsid w:val="003E52F4"/>
    <w:rsid w:val="003E7C1A"/>
    <w:rsid w:val="003F45C0"/>
    <w:rsid w:val="003F5CFE"/>
    <w:rsid w:val="00402111"/>
    <w:rsid w:val="004022F2"/>
    <w:rsid w:val="00403428"/>
    <w:rsid w:val="00410BF9"/>
    <w:rsid w:val="00411239"/>
    <w:rsid w:val="0042255C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31D8"/>
    <w:rsid w:val="0047165C"/>
    <w:rsid w:val="004716EA"/>
    <w:rsid w:val="0048161F"/>
    <w:rsid w:val="00484DBE"/>
    <w:rsid w:val="00490BB0"/>
    <w:rsid w:val="004A7AC2"/>
    <w:rsid w:val="004C0A64"/>
    <w:rsid w:val="004D25FC"/>
    <w:rsid w:val="004E41AE"/>
    <w:rsid w:val="004F3991"/>
    <w:rsid w:val="004F5BDB"/>
    <w:rsid w:val="00510486"/>
    <w:rsid w:val="00516F89"/>
    <w:rsid w:val="00517608"/>
    <w:rsid w:val="005233D5"/>
    <w:rsid w:val="00530FDC"/>
    <w:rsid w:val="00542C49"/>
    <w:rsid w:val="00546F9A"/>
    <w:rsid w:val="00551A63"/>
    <w:rsid w:val="00554622"/>
    <w:rsid w:val="0055468F"/>
    <w:rsid w:val="00560DAB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973E7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273F"/>
    <w:rsid w:val="00654D6A"/>
    <w:rsid w:val="006568D2"/>
    <w:rsid w:val="00657EF9"/>
    <w:rsid w:val="00670B4D"/>
    <w:rsid w:val="0068551F"/>
    <w:rsid w:val="00694114"/>
    <w:rsid w:val="006A4D6F"/>
    <w:rsid w:val="006B5470"/>
    <w:rsid w:val="006C0D18"/>
    <w:rsid w:val="006C30AD"/>
    <w:rsid w:val="006C533C"/>
    <w:rsid w:val="006C7E2D"/>
    <w:rsid w:val="006D1FC6"/>
    <w:rsid w:val="006F6BCA"/>
    <w:rsid w:val="00702EFF"/>
    <w:rsid w:val="00706096"/>
    <w:rsid w:val="007322AA"/>
    <w:rsid w:val="00733A42"/>
    <w:rsid w:val="00740DD7"/>
    <w:rsid w:val="00741F59"/>
    <w:rsid w:val="00743A57"/>
    <w:rsid w:val="007459CF"/>
    <w:rsid w:val="0075288C"/>
    <w:rsid w:val="00762166"/>
    <w:rsid w:val="00763E8F"/>
    <w:rsid w:val="00764361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96F70"/>
    <w:rsid w:val="007A4B97"/>
    <w:rsid w:val="007C2265"/>
    <w:rsid w:val="007C312B"/>
    <w:rsid w:val="007C32D9"/>
    <w:rsid w:val="007C380C"/>
    <w:rsid w:val="007C4F28"/>
    <w:rsid w:val="007C5944"/>
    <w:rsid w:val="007D0FD5"/>
    <w:rsid w:val="007D24F5"/>
    <w:rsid w:val="007D46AD"/>
    <w:rsid w:val="007D4937"/>
    <w:rsid w:val="007E4A3A"/>
    <w:rsid w:val="007E6043"/>
    <w:rsid w:val="007E753D"/>
    <w:rsid w:val="007F1284"/>
    <w:rsid w:val="007F13D6"/>
    <w:rsid w:val="007F2BBE"/>
    <w:rsid w:val="007F5C46"/>
    <w:rsid w:val="00800726"/>
    <w:rsid w:val="00815E18"/>
    <w:rsid w:val="008168AA"/>
    <w:rsid w:val="00821AAF"/>
    <w:rsid w:val="00825983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86730"/>
    <w:rsid w:val="008867BD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0235"/>
    <w:rsid w:val="00961F63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5933"/>
    <w:rsid w:val="009F7993"/>
    <w:rsid w:val="00A05E4C"/>
    <w:rsid w:val="00A35ACB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A5848"/>
    <w:rsid w:val="00AB1676"/>
    <w:rsid w:val="00AB4D9F"/>
    <w:rsid w:val="00AB4F8E"/>
    <w:rsid w:val="00AC3D72"/>
    <w:rsid w:val="00AD0919"/>
    <w:rsid w:val="00AD4DBB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31FAE"/>
    <w:rsid w:val="00B46FEC"/>
    <w:rsid w:val="00B5337A"/>
    <w:rsid w:val="00B60142"/>
    <w:rsid w:val="00B634D8"/>
    <w:rsid w:val="00B6719C"/>
    <w:rsid w:val="00B80B03"/>
    <w:rsid w:val="00B84AF4"/>
    <w:rsid w:val="00B926A4"/>
    <w:rsid w:val="00B93A65"/>
    <w:rsid w:val="00B95B56"/>
    <w:rsid w:val="00BA6D30"/>
    <w:rsid w:val="00BC4D8C"/>
    <w:rsid w:val="00BC7966"/>
    <w:rsid w:val="00BD2508"/>
    <w:rsid w:val="00BD257A"/>
    <w:rsid w:val="00BD7FC6"/>
    <w:rsid w:val="00BE74DE"/>
    <w:rsid w:val="00BF29D4"/>
    <w:rsid w:val="00BF6FAD"/>
    <w:rsid w:val="00C02178"/>
    <w:rsid w:val="00C13E75"/>
    <w:rsid w:val="00C16A62"/>
    <w:rsid w:val="00C175F6"/>
    <w:rsid w:val="00C26E61"/>
    <w:rsid w:val="00C2790E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1603"/>
    <w:rsid w:val="00C96D3C"/>
    <w:rsid w:val="00CA224F"/>
    <w:rsid w:val="00CA59E7"/>
    <w:rsid w:val="00CB4510"/>
    <w:rsid w:val="00CB4BBE"/>
    <w:rsid w:val="00CC3367"/>
    <w:rsid w:val="00CC35A3"/>
    <w:rsid w:val="00CC4E43"/>
    <w:rsid w:val="00CD319A"/>
    <w:rsid w:val="00CD44D6"/>
    <w:rsid w:val="00CD5C33"/>
    <w:rsid w:val="00CD66CC"/>
    <w:rsid w:val="00CE10C9"/>
    <w:rsid w:val="00CE2AF9"/>
    <w:rsid w:val="00CE33A5"/>
    <w:rsid w:val="00D052E8"/>
    <w:rsid w:val="00D1251D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56D7B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A7759"/>
    <w:rsid w:val="00DB105F"/>
    <w:rsid w:val="00DB5B51"/>
    <w:rsid w:val="00DB669A"/>
    <w:rsid w:val="00DB6EBD"/>
    <w:rsid w:val="00DB7AC0"/>
    <w:rsid w:val="00DB7D06"/>
    <w:rsid w:val="00DC5DAC"/>
    <w:rsid w:val="00DC6A79"/>
    <w:rsid w:val="00DD1D58"/>
    <w:rsid w:val="00DD6154"/>
    <w:rsid w:val="00DD644D"/>
    <w:rsid w:val="00DE1DA4"/>
    <w:rsid w:val="00DE47C0"/>
    <w:rsid w:val="00DE5181"/>
    <w:rsid w:val="00DE5555"/>
    <w:rsid w:val="00DF30E1"/>
    <w:rsid w:val="00DF4DF4"/>
    <w:rsid w:val="00E014B3"/>
    <w:rsid w:val="00E037A4"/>
    <w:rsid w:val="00E058FE"/>
    <w:rsid w:val="00E12D27"/>
    <w:rsid w:val="00E3689C"/>
    <w:rsid w:val="00E4000E"/>
    <w:rsid w:val="00E51BB5"/>
    <w:rsid w:val="00E557D7"/>
    <w:rsid w:val="00E60106"/>
    <w:rsid w:val="00E67AF1"/>
    <w:rsid w:val="00E71C3A"/>
    <w:rsid w:val="00E7405E"/>
    <w:rsid w:val="00E80CD1"/>
    <w:rsid w:val="00E83F57"/>
    <w:rsid w:val="00E91A6F"/>
    <w:rsid w:val="00EB4080"/>
    <w:rsid w:val="00EB4597"/>
    <w:rsid w:val="00EB7CD1"/>
    <w:rsid w:val="00EC3E97"/>
    <w:rsid w:val="00EC4504"/>
    <w:rsid w:val="00EC55DE"/>
    <w:rsid w:val="00EC7ABC"/>
    <w:rsid w:val="00ED3583"/>
    <w:rsid w:val="00F0739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0679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0885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460</TotalTime>
  <Pages>5</Pages>
  <Words>1723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12040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41</cp:revision>
  <cp:lastPrinted>2024-05-31T09:38:00Z</cp:lastPrinted>
  <dcterms:created xsi:type="dcterms:W3CDTF">2023-06-22T09:27:00Z</dcterms:created>
  <dcterms:modified xsi:type="dcterms:W3CDTF">2024-06-13T11:03:00Z</dcterms:modified>
</cp:coreProperties>
</file>