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70839" w14:textId="77777777" w:rsidR="00CC4F7F" w:rsidRPr="00C01274" w:rsidRDefault="00CC4F7F" w:rsidP="003140F3">
      <w:pPr>
        <w:spacing w:line="276" w:lineRule="auto"/>
        <w:contextualSpacing/>
        <w:rPr>
          <w:rFonts w:ascii="Arial" w:hAnsi="Arial" w:cs="Arial"/>
          <w:b/>
          <w:sz w:val="10"/>
          <w:szCs w:val="20"/>
        </w:rPr>
      </w:pPr>
    </w:p>
    <w:tbl>
      <w:tblPr>
        <w:tblW w:w="1051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19"/>
      </w:tblGrid>
      <w:tr w:rsidR="0041294B" w:rsidRPr="00C01274" w14:paraId="04D60171" w14:textId="77777777" w:rsidTr="0058364F">
        <w:trPr>
          <w:trHeight w:val="2396"/>
        </w:trPr>
        <w:tc>
          <w:tcPr>
            <w:tcW w:w="10519" w:type="dxa"/>
            <w:vAlign w:val="center"/>
            <w:hideMark/>
          </w:tcPr>
          <w:p w14:paraId="2DB3720D" w14:textId="77777777" w:rsidR="0041294B" w:rsidRPr="00C01274" w:rsidRDefault="0041294B" w:rsidP="00DD46EF">
            <w:pPr>
              <w:ind w:left="154"/>
              <w:rPr>
                <w:rFonts w:ascii="Arial" w:hAnsi="Arial" w:cs="Arial"/>
                <w:sz w:val="20"/>
                <w:szCs w:val="20"/>
              </w:rPr>
            </w:pPr>
          </w:p>
          <w:p w14:paraId="582B257A" w14:textId="2BF0FA80" w:rsidR="0041294B" w:rsidRPr="00C01274" w:rsidRDefault="0041294B" w:rsidP="0023113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br w:type="page"/>
            </w:r>
            <w:r w:rsidRPr="001F324A">
              <w:rPr>
                <w:rFonts w:ascii="Arial" w:hAnsi="Arial" w:cs="Arial"/>
                <w:sz w:val="20"/>
                <w:szCs w:val="20"/>
                <w:lang w:eastAsia="ar-SA"/>
              </w:rPr>
              <w:t>PKM/DO/SP/350</w:t>
            </w:r>
            <w:r w:rsidR="00523524" w:rsidRPr="001F324A">
              <w:rPr>
                <w:rFonts w:ascii="Arial" w:hAnsi="Arial" w:cs="Arial"/>
                <w:sz w:val="20"/>
                <w:szCs w:val="20"/>
                <w:lang w:eastAsia="ar-SA"/>
              </w:rPr>
              <w:t>/</w:t>
            </w:r>
            <w:r w:rsidR="00896F3C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  <w:r w:rsidR="004958D3" w:rsidRPr="001F324A">
              <w:rPr>
                <w:rFonts w:ascii="Arial" w:hAnsi="Arial" w:cs="Arial"/>
                <w:sz w:val="20"/>
                <w:szCs w:val="20"/>
                <w:lang w:eastAsia="ar-SA"/>
              </w:rPr>
              <w:t>/2</w:t>
            </w:r>
            <w:r w:rsidR="00896F3C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  <w:r w:rsidR="00F92E16" w:rsidRPr="00C01274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</w:t>
            </w:r>
            <w:r w:rsidR="00F92E16">
              <w:rPr>
                <w:rFonts w:ascii="Arial" w:hAnsi="Arial" w:cs="Arial"/>
                <w:b/>
                <w:sz w:val="20"/>
                <w:szCs w:val="20"/>
              </w:rPr>
              <w:t xml:space="preserve">                     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Załącznik nr </w:t>
            </w:r>
            <w:r w:rsidR="004F43E4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do SIWZ</w:t>
            </w:r>
          </w:p>
          <w:p w14:paraId="0A49A179" w14:textId="77777777" w:rsidR="0041294B" w:rsidRPr="00C01274" w:rsidRDefault="0041294B" w:rsidP="002311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C464DD" w14:textId="77777777" w:rsidR="0041294B" w:rsidRPr="00C01274" w:rsidRDefault="0041294B" w:rsidP="00DD46EF">
            <w:pPr>
              <w:jc w:val="center"/>
              <w:rPr>
                <w:rFonts w:ascii="Arial" w:hAnsi="Arial" w:cs="Arial"/>
                <w:b/>
              </w:rPr>
            </w:pPr>
            <w:r w:rsidRPr="00C01274">
              <w:rPr>
                <w:rFonts w:ascii="Arial" w:hAnsi="Arial" w:cs="Arial"/>
                <w:b/>
              </w:rPr>
              <w:t>FORMULARZ OFERTOWY</w:t>
            </w:r>
          </w:p>
          <w:p w14:paraId="1A5E5E2F" w14:textId="77777777" w:rsidR="0041294B" w:rsidRPr="00C01274" w:rsidRDefault="0041294B" w:rsidP="0041294B">
            <w:pPr>
              <w:jc w:val="center"/>
              <w:rPr>
                <w:rFonts w:ascii="Arial" w:hAnsi="Arial" w:cs="Arial"/>
                <w:b/>
              </w:rPr>
            </w:pPr>
          </w:p>
          <w:p w14:paraId="695C14C0" w14:textId="77777777" w:rsidR="0041294B" w:rsidRPr="00C01274" w:rsidRDefault="0041294B" w:rsidP="00231137">
            <w:pPr>
              <w:ind w:left="499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                       Zamawiający     </w:t>
            </w:r>
          </w:p>
          <w:p w14:paraId="0C94EB16" w14:textId="77777777" w:rsidR="00C85E77" w:rsidRPr="00C01274" w:rsidRDefault="00C85E77" w:rsidP="00C85E77">
            <w:pPr>
              <w:widowControl w:val="0"/>
              <w:suppressAutoHyphens/>
              <w:autoSpaceDE w:val="0"/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 xml:space="preserve">Pomorska Kolej Metropolitalna S.A. </w:t>
            </w:r>
          </w:p>
          <w:p w14:paraId="480B5C98" w14:textId="77777777" w:rsidR="00C85E77" w:rsidRPr="00C01274" w:rsidRDefault="00C85E77" w:rsidP="00C85E77">
            <w:pPr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 xml:space="preserve">ul. Budowlanych 77, </w:t>
            </w:r>
          </w:p>
          <w:p w14:paraId="76EC167F" w14:textId="77777777" w:rsidR="0041294B" w:rsidRPr="00C01274" w:rsidRDefault="00C85E77" w:rsidP="00C85E77">
            <w:pPr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>80-298 Gdańsk</w:t>
            </w:r>
          </w:p>
          <w:p w14:paraId="5A27F9D3" w14:textId="77777777" w:rsidR="00C85E77" w:rsidRPr="00C01274" w:rsidRDefault="00C85E77" w:rsidP="00C85E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A7FEE0" w14:textId="68803B0D" w:rsidR="0041294B" w:rsidRPr="00C01274" w:rsidRDefault="0041294B" w:rsidP="00C85E77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 postępowaniu o udzielenie zamówienia publicznego prowadzonego w trybie przetargu nieograniczonego</w:t>
            </w:r>
            <w:r w:rsidR="004F43E4">
              <w:rPr>
                <w:rFonts w:ascii="Arial" w:hAnsi="Arial" w:cs="Arial"/>
                <w:color w:val="000000"/>
                <w:sz w:val="20"/>
                <w:szCs w:val="20"/>
              </w:rPr>
              <w:t xml:space="preserve"> na</w:t>
            </w:r>
            <w:r w:rsidRPr="00C01274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  <w:p w14:paraId="29E9AE71" w14:textId="1F005CC9" w:rsidR="0041294B" w:rsidRPr="00C511C5" w:rsidRDefault="00CC2DEB" w:rsidP="00C85E77">
            <w:pPr>
              <w:spacing w:before="120" w:after="12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</w:pPr>
            <w:r w:rsidRPr="00C511C5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„</w:t>
            </w:r>
            <w:r w:rsidR="00C511C5" w:rsidRPr="00C511C5">
              <w:rPr>
                <w:rFonts w:ascii="Arial" w:hAnsi="Arial" w:cs="Arial"/>
                <w:b/>
                <w:bCs/>
                <w:sz w:val="20"/>
                <w:szCs w:val="20"/>
              </w:rPr>
              <w:t>Dostawa fabrycznie nowego sprzętu komputerowego i elektronicznego</w:t>
            </w:r>
            <w:r w:rsidRPr="00C511C5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”</w:t>
            </w:r>
          </w:p>
        </w:tc>
      </w:tr>
      <w:tr w:rsidR="0041294B" w:rsidRPr="00C01274" w14:paraId="55C664A7" w14:textId="77777777" w:rsidTr="0058364F">
        <w:trPr>
          <w:trHeight w:val="1502"/>
        </w:trPr>
        <w:tc>
          <w:tcPr>
            <w:tcW w:w="10519" w:type="dxa"/>
            <w:hideMark/>
          </w:tcPr>
          <w:p w14:paraId="2101FE1B" w14:textId="77777777" w:rsidR="0041294B" w:rsidRPr="00C01274" w:rsidRDefault="0041294B" w:rsidP="007B23FA">
            <w:pPr>
              <w:numPr>
                <w:ilvl w:val="0"/>
                <w:numId w:val="3"/>
              </w:numPr>
              <w:tabs>
                <w:tab w:val="left" w:pos="459"/>
              </w:tabs>
              <w:spacing w:after="40"/>
              <w:ind w:hanging="7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DANE WYKONAWCY: </w:t>
            </w:r>
          </w:p>
          <w:p w14:paraId="647E122C" w14:textId="77777777" w:rsidR="0041294B" w:rsidRPr="00C01274" w:rsidRDefault="0041294B" w:rsidP="00231137">
            <w:pPr>
              <w:tabs>
                <w:tab w:val="left" w:pos="459"/>
              </w:tabs>
              <w:spacing w:after="40"/>
              <w:ind w:left="720" w:hanging="686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7B5CE8E" w14:textId="0A96B917" w:rsidR="00C511C5" w:rsidRPr="00C01274" w:rsidRDefault="00C511C5" w:rsidP="00C511C5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Wykonawca/Wykonawcy:……………..……………..………………………………………….……….……..………...</w:t>
            </w:r>
            <w:r>
              <w:rPr>
                <w:rFonts w:ascii="Arial" w:hAnsi="Arial" w:cs="Arial"/>
                <w:sz w:val="20"/>
                <w:szCs w:val="20"/>
              </w:rPr>
              <w:t>..</w:t>
            </w:r>
            <w:r w:rsidRPr="00C01274">
              <w:rPr>
                <w:rFonts w:ascii="Arial" w:hAnsi="Arial" w:cs="Arial"/>
                <w:sz w:val="20"/>
                <w:szCs w:val="20"/>
              </w:rPr>
              <w:t>….……….......................................................................................................................................................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sz w:val="20"/>
                <w:szCs w:val="20"/>
              </w:rPr>
              <w:t>...........................</w:t>
            </w:r>
          </w:p>
          <w:p w14:paraId="74C20F06" w14:textId="6ACFF7AD" w:rsidR="00C511C5" w:rsidRPr="00C01274" w:rsidRDefault="00C511C5" w:rsidP="00C511C5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………………………………………………………………………………………………………..…….…………………Adre:…………………………………………………………………………</w:t>
            </w:r>
            <w:r>
              <w:rPr>
                <w:rFonts w:ascii="Arial" w:hAnsi="Arial" w:cs="Arial"/>
                <w:sz w:val="20"/>
                <w:szCs w:val="20"/>
              </w:rPr>
              <w:t>NIP:………………………………REGON:……………</w:t>
            </w:r>
            <w:r w:rsidR="003017E8">
              <w:rPr>
                <w:rFonts w:ascii="Arial" w:hAnsi="Arial" w:cs="Arial"/>
                <w:sz w:val="20"/>
                <w:szCs w:val="20"/>
              </w:rPr>
              <w:t>..</w:t>
            </w:r>
            <w:r w:rsidRPr="00C01274">
              <w:rPr>
                <w:rFonts w:ascii="Arial" w:hAnsi="Arial" w:cs="Arial"/>
                <w:vanish/>
                <w:sz w:val="20"/>
                <w:szCs w:val="20"/>
              </w:rPr>
              <w:t xml:space="preserve"> …….………………………………</w:t>
            </w:r>
          </w:p>
          <w:p w14:paraId="53C75988" w14:textId="77777777" w:rsidR="00C511C5" w:rsidRPr="00C01274" w:rsidRDefault="00C511C5" w:rsidP="00C511C5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Osoba odpowiedzialna za kontakty z Zamawiającym: .…………………………………………..…………………………………………………………………………</w:t>
            </w:r>
          </w:p>
          <w:p w14:paraId="21C29618" w14:textId="77777777" w:rsidR="00C511C5" w:rsidRPr="00C01274" w:rsidRDefault="00C511C5" w:rsidP="00C511C5">
            <w:pPr>
              <w:spacing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Dane teleadresowe na które należy przekazywać korespondencję związaną z niniejszym postępowaniem: </w:t>
            </w:r>
            <w:proofErr w:type="spellStart"/>
            <w:r w:rsidRPr="00C01274">
              <w:rPr>
                <w:rFonts w:ascii="Arial" w:hAnsi="Arial" w:cs="Arial"/>
                <w:sz w:val="20"/>
                <w:szCs w:val="20"/>
              </w:rPr>
              <w:t>tel</w:t>
            </w:r>
            <w:proofErr w:type="spellEnd"/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…………………………………………………………faks……………………………………………………</w:t>
            </w:r>
          </w:p>
          <w:p w14:paraId="4104C879" w14:textId="77777777" w:rsidR="00C511C5" w:rsidRPr="00C01274" w:rsidRDefault="00C511C5" w:rsidP="00C511C5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e-mail …………………….…………</w:t>
            </w:r>
          </w:p>
          <w:p w14:paraId="6F8B94CF" w14:textId="037E7869" w:rsidR="00C511C5" w:rsidRDefault="00C511C5" w:rsidP="00C511C5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Adres do korespondencji (jeżeli inny niż adres siedziby): ……………………………………………………….…………………………………………………..……………………...…………………………………………………………………………………………</w:t>
            </w:r>
            <w:r w:rsidR="003017E8">
              <w:rPr>
                <w:rFonts w:ascii="Arial" w:hAnsi="Arial" w:cs="Arial"/>
                <w:sz w:val="20"/>
                <w:szCs w:val="20"/>
              </w:rPr>
              <w:t>……….</w:t>
            </w:r>
            <w:r w:rsidRPr="00C01274">
              <w:rPr>
                <w:rFonts w:ascii="Arial" w:hAnsi="Arial" w:cs="Arial"/>
                <w:sz w:val="20"/>
                <w:szCs w:val="20"/>
              </w:rPr>
              <w:t>………………</w:t>
            </w:r>
            <w:r>
              <w:rPr>
                <w:rFonts w:ascii="Arial" w:hAnsi="Arial" w:cs="Arial"/>
                <w:sz w:val="20"/>
                <w:szCs w:val="20"/>
              </w:rPr>
              <w:t>……………………..</w:t>
            </w:r>
          </w:p>
          <w:p w14:paraId="58D8B4A5" w14:textId="77777777" w:rsidR="00C511C5" w:rsidRDefault="00C511C5" w:rsidP="00C511C5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</w:p>
          <w:p w14:paraId="0C970A11" w14:textId="77777777" w:rsidR="00C511C5" w:rsidRPr="000656F9" w:rsidRDefault="00C511C5" w:rsidP="00C511C5">
            <w:pPr>
              <w:spacing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56F9">
              <w:rPr>
                <w:rFonts w:ascii="Arial" w:hAnsi="Arial" w:cs="Arial"/>
                <w:b/>
                <w:bCs/>
                <w:sz w:val="20"/>
                <w:szCs w:val="20"/>
              </w:rPr>
              <w:t>Zaznaczyć właściwe:</w:t>
            </w:r>
          </w:p>
          <w:p w14:paraId="1969E5C6" w14:textId="77777777" w:rsidR="00C511C5" w:rsidRPr="000656F9" w:rsidRDefault="00C511C5" w:rsidP="00C511C5">
            <w:pPr>
              <w:spacing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EA0AE3B" w14:textId="77777777" w:rsidR="00C511C5" w:rsidRPr="000656F9" w:rsidRDefault="00000000" w:rsidP="00C511C5">
            <w:pPr>
              <w:widowControl w:val="0"/>
              <w:adjustRightInd w:val="0"/>
              <w:spacing w:line="360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2054991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511C5" w:rsidRPr="000656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511C5" w:rsidRPr="000656F9">
              <w:rPr>
                <w:rFonts w:ascii="Arial" w:hAnsi="Arial" w:cs="Arial"/>
                <w:sz w:val="20"/>
                <w:szCs w:val="20"/>
              </w:rPr>
              <w:t xml:space="preserve">   mikroprzedsiębiorstwo  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623463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511C5" w:rsidRPr="000656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511C5" w:rsidRPr="000656F9">
              <w:rPr>
                <w:rFonts w:ascii="Arial" w:hAnsi="Arial" w:cs="Arial"/>
                <w:sz w:val="20"/>
                <w:szCs w:val="20"/>
              </w:rPr>
              <w:t xml:space="preserve">  małe przedsiębiorstwo 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764921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511C5" w:rsidRPr="000656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511C5" w:rsidRPr="000656F9">
              <w:rPr>
                <w:rFonts w:ascii="Arial" w:hAnsi="Arial" w:cs="Arial"/>
                <w:sz w:val="20"/>
                <w:szCs w:val="20"/>
              </w:rPr>
              <w:t xml:space="preserve">  średnie przedsiębiorstwo</w:t>
            </w:r>
          </w:p>
          <w:p w14:paraId="4548C3FB" w14:textId="77777777" w:rsidR="00C511C5" w:rsidRPr="000656F9" w:rsidRDefault="00000000" w:rsidP="00C511C5">
            <w:pPr>
              <w:widowControl w:val="0"/>
              <w:adjustRightInd w:val="0"/>
              <w:spacing w:line="360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998912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511C5" w:rsidRPr="000656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511C5" w:rsidRPr="000656F9">
              <w:rPr>
                <w:rFonts w:ascii="Arial" w:hAnsi="Arial" w:cs="Arial"/>
                <w:sz w:val="20"/>
                <w:szCs w:val="20"/>
              </w:rPr>
              <w:t xml:space="preserve">    jednoosobowa działalność gospodarcza</w:t>
            </w:r>
          </w:p>
          <w:p w14:paraId="13935704" w14:textId="77777777" w:rsidR="00C511C5" w:rsidRPr="000656F9" w:rsidRDefault="00000000" w:rsidP="00C511C5">
            <w:pPr>
              <w:widowControl w:val="0"/>
              <w:adjustRightInd w:val="0"/>
              <w:spacing w:line="360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24974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511C5" w:rsidRPr="000656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511C5" w:rsidRPr="000656F9">
              <w:rPr>
                <w:rFonts w:ascii="Arial" w:hAnsi="Arial" w:cs="Arial"/>
                <w:sz w:val="20"/>
                <w:szCs w:val="20"/>
              </w:rPr>
              <w:t xml:space="preserve">    osoba fizyczna nieprowadząca działalności gospodarczej</w:t>
            </w:r>
          </w:p>
          <w:p w14:paraId="7ECE3650" w14:textId="687A861D" w:rsidR="00010FF8" w:rsidRDefault="00000000" w:rsidP="00C511C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25041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511C5" w:rsidRPr="000656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511C5" w:rsidRPr="000656F9">
              <w:rPr>
                <w:rFonts w:ascii="Arial" w:hAnsi="Arial" w:cs="Arial"/>
                <w:sz w:val="20"/>
                <w:szCs w:val="20"/>
              </w:rPr>
              <w:t xml:space="preserve">   inny rodzaj</w:t>
            </w:r>
          </w:p>
          <w:p w14:paraId="3EC63AB1" w14:textId="163A0355" w:rsidR="00010FF8" w:rsidRPr="00C01274" w:rsidRDefault="00010FF8" w:rsidP="00231137">
            <w:pPr>
              <w:spacing w:after="4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C63BB" w:rsidRPr="00634D05" w14:paraId="51883BDB" w14:textId="77777777" w:rsidTr="00351F53">
        <w:trPr>
          <w:trHeight w:val="2958"/>
        </w:trPr>
        <w:tc>
          <w:tcPr>
            <w:tcW w:w="10519" w:type="dxa"/>
          </w:tcPr>
          <w:p w14:paraId="72E5661E" w14:textId="77777777" w:rsidR="003C63BB" w:rsidRPr="00C01274" w:rsidRDefault="003C63BB" w:rsidP="007B23FA">
            <w:pPr>
              <w:numPr>
                <w:ilvl w:val="0"/>
                <w:numId w:val="3"/>
              </w:numPr>
              <w:spacing w:after="40"/>
              <w:ind w:left="459" w:hanging="459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ŁĄCZNA CENA OFERTOWA:</w:t>
            </w:r>
            <w:r w:rsidRPr="00C01274">
              <w:rPr>
                <w:rFonts w:ascii="Arial" w:hAnsi="Arial" w:cs="Arial"/>
                <w:i/>
                <w:sz w:val="20"/>
                <w:szCs w:val="20"/>
                <w:u w:val="single"/>
              </w:rPr>
              <w:t xml:space="preserve"> </w:t>
            </w:r>
          </w:p>
          <w:p w14:paraId="658B713A" w14:textId="4819ECF1" w:rsidR="003C63BB" w:rsidRDefault="003C63BB" w:rsidP="003C63BB">
            <w:pPr>
              <w:spacing w:after="4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8D85C83" w14:textId="77777777" w:rsidR="00C322CB" w:rsidRDefault="00C322CB" w:rsidP="00C322CB">
            <w:pPr>
              <w:spacing w:after="40"/>
              <w:contextualSpacing/>
              <w:jc w:val="center"/>
              <w:rPr>
                <w:b/>
              </w:rPr>
            </w:pPr>
            <w:r w:rsidRPr="003B68EC">
              <w:rPr>
                <w:i/>
                <w:sz w:val="20"/>
                <w:szCs w:val="20"/>
                <w:u w:val="single"/>
              </w:rPr>
              <w:t>*  niepotrzebne skreślić</w:t>
            </w:r>
          </w:p>
          <w:p w14:paraId="1086ED2F" w14:textId="60AA4A4B" w:rsidR="00C322CB" w:rsidRDefault="00C322CB" w:rsidP="00C322CB">
            <w:pPr>
              <w:spacing w:after="40"/>
              <w:ind w:left="459"/>
              <w:contextualSpacing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>Część</w:t>
            </w:r>
            <w:r w:rsidRPr="0083516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 xml:space="preserve">nr </w:t>
            </w:r>
            <w:r w:rsidR="00466AC1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>1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Pr="0083516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>przedmiotu zamówienia *</w:t>
            </w:r>
          </w:p>
          <w:p w14:paraId="2345E843" w14:textId="77777777" w:rsidR="00C322CB" w:rsidRPr="00C01274" w:rsidRDefault="00C322CB" w:rsidP="00C322CB">
            <w:pPr>
              <w:spacing w:after="40"/>
              <w:contextualSpacing/>
              <w:rPr>
                <w:b/>
                <w:sz w:val="20"/>
                <w:szCs w:val="20"/>
              </w:rPr>
            </w:pPr>
          </w:p>
          <w:p w14:paraId="4BEC110E" w14:textId="77777777" w:rsidR="00C322CB" w:rsidRPr="00C01274" w:rsidRDefault="00C322CB" w:rsidP="00C322CB">
            <w:pPr>
              <w:pStyle w:val="Akapitzlist"/>
              <w:spacing w:after="40"/>
              <w:ind w:left="626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en-US"/>
              </w:rPr>
              <w:t>Niniejszym oferuję/oferujemy realizację przedmiotu zamówienia za ŁĄCZNĄ CENĘ OFERTOWĄ*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*</w:t>
            </w:r>
            <w:r w:rsidRPr="00C01274">
              <w:rPr>
                <w:rFonts w:ascii="Arial" w:hAnsi="Arial" w:cs="Arial"/>
                <w:sz w:val="20"/>
                <w:szCs w:val="20"/>
                <w:lang w:eastAsia="en-US"/>
              </w:rPr>
              <w:t>:</w:t>
            </w:r>
          </w:p>
          <w:tbl>
            <w:tblPr>
              <w:tblW w:w="99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82"/>
              <w:gridCol w:w="5698"/>
            </w:tblGrid>
            <w:tr w:rsidR="00C322CB" w:rsidRPr="003B68EC" w14:paraId="607187C2" w14:textId="77777777" w:rsidTr="00C322CB">
              <w:trPr>
                <w:trHeight w:val="1527"/>
              </w:trPr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3A572133" w14:textId="77777777" w:rsidR="00C322CB" w:rsidRPr="003B68EC" w:rsidRDefault="00C322CB" w:rsidP="00C322CB">
                  <w:pPr>
                    <w:spacing w:after="40"/>
                    <w:contextualSpacing/>
                    <w:jc w:val="center"/>
                    <w:rPr>
                      <w:b/>
                    </w:rPr>
                  </w:pPr>
                  <w:r w:rsidRPr="003B68EC">
                    <w:rPr>
                      <w:b/>
                    </w:rPr>
                    <w:t>ŁĄCZNA CENA OFERTOWA PLN</w:t>
                  </w:r>
                </w:p>
              </w:tc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A17692" w14:textId="77777777" w:rsidR="00C322CB" w:rsidRDefault="00C322CB" w:rsidP="00C322CB">
                  <w:pPr>
                    <w:spacing w:after="40"/>
                    <w:contextualSpacing/>
                    <w:jc w:val="center"/>
                    <w:rPr>
                      <w:b/>
                    </w:rPr>
                  </w:pPr>
                </w:p>
                <w:p w14:paraId="2E21A932" w14:textId="77777777" w:rsidR="00C322CB" w:rsidRPr="0004075B" w:rsidRDefault="00C322CB" w:rsidP="00C322CB">
                  <w:pPr>
                    <w:spacing w:after="40"/>
                    <w:contextualSpacing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322CB">
                    <w:rPr>
                      <w:rFonts w:ascii="Arial" w:hAnsi="Arial" w:cs="Arial"/>
                      <w:b/>
                      <w:sz w:val="20"/>
                      <w:szCs w:val="20"/>
                    </w:rPr>
                    <w:t>Cenę ogółem netto</w:t>
                  </w:r>
                  <w:r w:rsidRPr="0004075B">
                    <w:rPr>
                      <w:rFonts w:ascii="Arial" w:hAnsi="Arial" w:cs="Arial"/>
                      <w:b/>
                      <w:sz w:val="20"/>
                      <w:szCs w:val="20"/>
                    </w:rPr>
                    <w:t>:…………………………………złotych</w:t>
                  </w:r>
                </w:p>
                <w:p w14:paraId="5C64B07E" w14:textId="5057A34B" w:rsidR="00C322CB" w:rsidRPr="0004075B" w:rsidRDefault="00C322CB" w:rsidP="00C322CB">
                  <w:pPr>
                    <w:spacing w:after="4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4075B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(należy wpisać kwotę wskazaną w </w:t>
                  </w:r>
                  <w:r w:rsidRPr="00246ECD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pozycji </w:t>
                  </w:r>
                  <w:r w:rsidR="00B85ACC">
                    <w:rPr>
                      <w:rFonts w:ascii="Arial" w:hAnsi="Arial" w:cs="Arial"/>
                      <w:bCs/>
                      <w:sz w:val="16"/>
                      <w:szCs w:val="16"/>
                    </w:rPr>
                    <w:t>7</w:t>
                  </w:r>
                  <w:r w:rsidRPr="00246ECD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 kolumnie V z tabeli poniżej)</w:t>
                  </w:r>
                </w:p>
                <w:p w14:paraId="1DD3ADA3" w14:textId="77777777" w:rsidR="00C322CB" w:rsidRPr="0004075B" w:rsidRDefault="00C322CB" w:rsidP="00C322CB">
                  <w:pPr>
                    <w:spacing w:after="40"/>
                    <w:contextualSpacing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5CB91437" w14:textId="77777777" w:rsidR="00C322CB" w:rsidRPr="0004075B" w:rsidRDefault="00C322CB" w:rsidP="00C322CB">
                  <w:pPr>
                    <w:spacing w:after="40"/>
                    <w:contextualSpacing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4075B">
                    <w:rPr>
                      <w:rFonts w:ascii="Arial" w:hAnsi="Arial" w:cs="Arial"/>
                      <w:b/>
                      <w:sz w:val="20"/>
                      <w:szCs w:val="20"/>
                    </w:rPr>
                    <w:t>Cena ogółem brutto: ........................................złotych</w:t>
                  </w:r>
                </w:p>
                <w:p w14:paraId="43495F31" w14:textId="77777777" w:rsidR="00C322CB" w:rsidRPr="0004075B" w:rsidRDefault="00C322CB" w:rsidP="00C322CB">
                  <w:pPr>
                    <w:spacing w:after="40"/>
                    <w:contextualSpacing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075B">
                    <w:rPr>
                      <w:rFonts w:ascii="Arial" w:hAnsi="Arial" w:cs="Arial"/>
                      <w:sz w:val="20"/>
                      <w:szCs w:val="20"/>
                    </w:rPr>
                    <w:t>w tym stawka podatku VAT………..%</w:t>
                  </w:r>
                </w:p>
                <w:p w14:paraId="6D7D4A69" w14:textId="20EF6624" w:rsidR="00C322CB" w:rsidRPr="00C322CB" w:rsidRDefault="00C322CB" w:rsidP="00C322CB">
                  <w:pPr>
                    <w:spacing w:after="40"/>
                    <w:contextualSpacing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4075B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(należy wpisać kwotę </w:t>
                  </w:r>
                  <w:r w:rsidRPr="00246ECD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wskazaną w pozycji </w:t>
                  </w:r>
                  <w:r w:rsidR="00896F3C">
                    <w:rPr>
                      <w:rFonts w:ascii="Arial" w:hAnsi="Arial" w:cs="Arial"/>
                      <w:bCs/>
                      <w:sz w:val="16"/>
                      <w:szCs w:val="16"/>
                    </w:rPr>
                    <w:t>3</w:t>
                  </w:r>
                  <w:r w:rsidRPr="00246ECD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 kolumnie VII z tabeli poniżej)</w:t>
                  </w:r>
                </w:p>
                <w:p w14:paraId="7A9C7CED" w14:textId="77777777" w:rsidR="00C322CB" w:rsidRPr="00B67BA6" w:rsidRDefault="00C322CB" w:rsidP="00C322CB">
                  <w:pPr>
                    <w:spacing w:after="40"/>
                    <w:contextualSpacing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7E71FA76" w14:textId="77777777" w:rsidR="00C322CB" w:rsidRPr="00C01274" w:rsidRDefault="00C322CB" w:rsidP="00C322CB">
            <w:pPr>
              <w:spacing w:after="40"/>
              <w:contextualSpacing/>
              <w:rPr>
                <w:rFonts w:eastAsia="Calibri"/>
                <w:lang w:eastAsia="en-US"/>
              </w:rPr>
            </w:pPr>
          </w:p>
          <w:p w14:paraId="75A26AAA" w14:textId="77777777" w:rsidR="00C322CB" w:rsidRPr="00C01274" w:rsidRDefault="00C322CB" w:rsidP="00C322CB">
            <w:pPr>
              <w:spacing w:after="40"/>
              <w:contextualSpacing/>
              <w:jc w:val="both"/>
              <w:rPr>
                <w:b/>
                <w:sz w:val="20"/>
                <w:szCs w:val="20"/>
              </w:rPr>
            </w:pPr>
          </w:p>
          <w:p w14:paraId="72E2E7E0" w14:textId="77777777" w:rsidR="00C322CB" w:rsidRDefault="00C322CB" w:rsidP="00C322CB">
            <w:pPr>
              <w:spacing w:after="40"/>
              <w:ind w:left="317" w:firstLine="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**</w:t>
            </w:r>
            <w:r w:rsidRPr="00C01274">
              <w:rPr>
                <w:b/>
                <w:sz w:val="20"/>
                <w:szCs w:val="20"/>
              </w:rPr>
              <w:t>ŁĄCZNA CENA OFERTOWA</w:t>
            </w:r>
            <w:r w:rsidRPr="00C01274">
              <w:rPr>
                <w:sz w:val="20"/>
                <w:szCs w:val="20"/>
              </w:rPr>
              <w:t xml:space="preserve"> stanowi całkowite wynagrodzenie Wykonawcy, uwzględniające wszystkie koszty związane z realizacją przedmiotu zamówienia zgodnie z niniejszą SIWZ.</w:t>
            </w:r>
          </w:p>
          <w:p w14:paraId="05E680C7" w14:textId="77777777" w:rsidR="00C322CB" w:rsidRDefault="00C322CB" w:rsidP="00C322CB">
            <w:pPr>
              <w:spacing w:after="40"/>
              <w:ind w:left="317" w:firstLine="4"/>
              <w:jc w:val="both"/>
              <w:rPr>
                <w:sz w:val="20"/>
                <w:szCs w:val="20"/>
              </w:rPr>
            </w:pPr>
          </w:p>
          <w:p w14:paraId="5463CAAD" w14:textId="77777777" w:rsidR="00C322CB" w:rsidRPr="00D61273" w:rsidRDefault="00C322CB" w:rsidP="007B23FA">
            <w:pPr>
              <w:pStyle w:val="Akapitzlist"/>
              <w:numPr>
                <w:ilvl w:val="1"/>
                <w:numId w:val="3"/>
              </w:numPr>
              <w:tabs>
                <w:tab w:val="clear" w:pos="1440"/>
                <w:tab w:val="num" w:pos="630"/>
              </w:tabs>
              <w:autoSpaceDE w:val="0"/>
              <w:autoSpaceDN w:val="0"/>
              <w:adjustRightInd w:val="0"/>
              <w:ind w:left="630" w:hanging="284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D61273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Oświadczam(y), iż wybór niniejszej oferty będzie / nie będzie * prowadził do powstania u Zamawiającego obowiązku podatkowego </w:t>
            </w:r>
            <w:r w:rsidRPr="004F43E4">
              <w:rPr>
                <w:rFonts w:ascii="Arial" w:hAnsi="Arial" w:cs="Arial"/>
                <w:b/>
                <w:sz w:val="20"/>
                <w:szCs w:val="20"/>
              </w:rPr>
              <w:t>(zastosowanie mechanizmu odwróconego obciążenia)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D61273">
              <w:rPr>
                <w:rFonts w:ascii="Arial" w:eastAsiaTheme="minorEastAsia" w:hAnsi="Arial" w:cs="Arial"/>
                <w:b/>
                <w:sz w:val="20"/>
                <w:szCs w:val="20"/>
              </w:rPr>
              <w:t>zgodnie z przepisami o podatku od towarów i usług.</w:t>
            </w:r>
          </w:p>
          <w:p w14:paraId="136334D4" w14:textId="77777777" w:rsidR="00C322CB" w:rsidRPr="00D61273" w:rsidRDefault="00C322CB" w:rsidP="00C322CB">
            <w:pPr>
              <w:autoSpaceDE w:val="0"/>
              <w:autoSpaceDN w:val="0"/>
              <w:adjustRightInd w:val="0"/>
              <w:ind w:left="630"/>
              <w:jc w:val="both"/>
              <w:rPr>
                <w:rFonts w:ascii="Arial" w:eastAsiaTheme="minorEastAsia" w:hAnsi="Arial" w:cs="Arial"/>
                <w:i/>
                <w:sz w:val="18"/>
                <w:szCs w:val="18"/>
              </w:rPr>
            </w:pPr>
            <w:r w:rsidRPr="00D61273">
              <w:rPr>
                <w:rFonts w:ascii="Arial" w:eastAsiaTheme="minorEastAsia" w:hAnsi="Arial" w:cs="Arial"/>
                <w:i/>
                <w:sz w:val="18"/>
                <w:szCs w:val="18"/>
              </w:rPr>
              <w:t>(dalej wypełnić należy jedynie w przypadku wskazania opcji „będzie”, czyli w przypadku, gdy Wykonawca nie jest płatnikiem podatku VAT na terenie Rzeczpospolitej Polskiej i w zastępstwie Wykonawcy podatek ten miałby uiszczać Zamawiający)</w:t>
            </w:r>
          </w:p>
          <w:p w14:paraId="5FEE64A8" w14:textId="77777777" w:rsidR="00C322CB" w:rsidRPr="00425884" w:rsidRDefault="00C322CB" w:rsidP="00C322CB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57987159" w14:textId="67CA2FC0" w:rsidR="00C322CB" w:rsidRPr="00425884" w:rsidRDefault="00C322CB" w:rsidP="007B23FA">
            <w:pPr>
              <w:pStyle w:val="Akapitzlist"/>
              <w:numPr>
                <w:ilvl w:val="1"/>
                <w:numId w:val="3"/>
              </w:numPr>
              <w:tabs>
                <w:tab w:val="clear" w:pos="1440"/>
                <w:tab w:val="num" w:pos="630"/>
              </w:tabs>
              <w:autoSpaceDE w:val="0"/>
              <w:autoSpaceDN w:val="0"/>
              <w:adjustRightInd w:val="0"/>
              <w:ind w:left="630" w:hanging="284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425884">
              <w:rPr>
                <w:rFonts w:ascii="Arial" w:eastAsiaTheme="minorEastAsia" w:hAnsi="Arial" w:cs="Arial"/>
                <w:sz w:val="20"/>
                <w:szCs w:val="20"/>
              </w:rPr>
              <w:t xml:space="preserve">W związku z faktem, iż wybór niniejszej oferty będzie prowadził do powstania u Zamawiającego obowiązku podatkowego zgodnie z przepisami o podatku od towarów i usług, wskazuję: </w:t>
            </w:r>
          </w:p>
          <w:p w14:paraId="0E4147E4" w14:textId="77777777" w:rsidR="00C322CB" w:rsidRDefault="00C322CB" w:rsidP="00C322CB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  <w:p w14:paraId="796FA029" w14:textId="77777777" w:rsidR="00C322CB" w:rsidRPr="00D61273" w:rsidRDefault="00C322CB" w:rsidP="007B23FA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339"/>
              <w:rPr>
                <w:rFonts w:ascii="Arial" w:eastAsiaTheme="minorEastAsia" w:hAnsi="Arial" w:cs="Arial"/>
                <w:sz w:val="20"/>
                <w:szCs w:val="20"/>
              </w:rPr>
            </w:pPr>
            <w:r w:rsidRPr="00D61273">
              <w:rPr>
                <w:rFonts w:ascii="Arial" w:eastAsiaTheme="minorEastAsia" w:hAnsi="Arial" w:cs="Arial"/>
                <w:b/>
                <w:sz w:val="20"/>
                <w:szCs w:val="20"/>
              </w:rPr>
              <w:t>nazwę (rodzaj) towaru/usługi:</w:t>
            </w:r>
            <w:r w:rsidRPr="00D61273">
              <w:rPr>
                <w:rFonts w:ascii="Arial" w:eastAsiaTheme="minorEastAsia" w:hAnsi="Arial" w:cs="Arial"/>
                <w:sz w:val="20"/>
                <w:szCs w:val="20"/>
              </w:rPr>
              <w:t xml:space="preserve"> …………………………………………………………………..</w:t>
            </w:r>
          </w:p>
          <w:p w14:paraId="4A6036C9" w14:textId="77777777" w:rsidR="00C322CB" w:rsidRPr="00D61273" w:rsidRDefault="00C322CB" w:rsidP="00C322CB">
            <w:pPr>
              <w:autoSpaceDE w:val="0"/>
              <w:autoSpaceDN w:val="0"/>
              <w:adjustRightInd w:val="0"/>
              <w:ind w:left="1339"/>
              <w:rPr>
                <w:rFonts w:ascii="Arial" w:eastAsiaTheme="minorEastAsia" w:hAnsi="Arial" w:cs="Arial"/>
                <w:sz w:val="18"/>
                <w:szCs w:val="18"/>
              </w:rPr>
            </w:pPr>
            <w:r w:rsidRPr="00D61273">
              <w:rPr>
                <w:rFonts w:ascii="Arial" w:eastAsiaTheme="minorEastAsia" w:hAnsi="Arial" w:cs="Arial"/>
                <w:sz w:val="18"/>
                <w:szCs w:val="18"/>
              </w:rPr>
              <w:t>(wpisać właściwe – informacja stanowiąca podstawę ustalenia stawki podatku w ramach obowiązku podatkowego Zamawiającego)</w:t>
            </w:r>
          </w:p>
          <w:p w14:paraId="68229A74" w14:textId="77777777" w:rsidR="00C322CB" w:rsidRPr="00425884" w:rsidRDefault="00C322CB" w:rsidP="00C322CB">
            <w:pPr>
              <w:spacing w:after="40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128C4164" w14:textId="77777777" w:rsidR="00C322CB" w:rsidRPr="00D61273" w:rsidRDefault="00C322CB" w:rsidP="007B23FA">
            <w:pPr>
              <w:pStyle w:val="Akapitzlist"/>
              <w:numPr>
                <w:ilvl w:val="0"/>
                <w:numId w:val="5"/>
              </w:numPr>
              <w:ind w:left="1338" w:hanging="357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D61273">
              <w:rPr>
                <w:rFonts w:ascii="Arial" w:eastAsiaTheme="minorEastAsia" w:hAnsi="Arial" w:cs="Arial"/>
                <w:b/>
                <w:sz w:val="20"/>
                <w:szCs w:val="20"/>
              </w:rPr>
              <w:t>wartość towaru/usługi bez kwoty podatku</w:t>
            </w:r>
            <w:r w:rsidRPr="00D61273">
              <w:rPr>
                <w:rFonts w:ascii="Arial" w:eastAsiaTheme="minorEastAsia" w:hAnsi="Arial" w:cs="Arial"/>
                <w:sz w:val="20"/>
                <w:szCs w:val="20"/>
              </w:rPr>
              <w:t>: ………………………………</w:t>
            </w:r>
          </w:p>
          <w:p w14:paraId="29B5465D" w14:textId="6D495E40" w:rsidR="00C322CB" w:rsidRDefault="00C322CB" w:rsidP="00C322CB">
            <w:pPr>
              <w:autoSpaceDE w:val="0"/>
              <w:autoSpaceDN w:val="0"/>
              <w:adjustRightInd w:val="0"/>
              <w:ind w:left="1338"/>
              <w:rPr>
                <w:rFonts w:ascii="Arial" w:eastAsiaTheme="minorEastAsia" w:hAnsi="Arial" w:cs="Arial"/>
                <w:sz w:val="18"/>
                <w:szCs w:val="18"/>
              </w:rPr>
            </w:pPr>
            <w:r w:rsidRPr="00D61273">
              <w:rPr>
                <w:rFonts w:ascii="Arial" w:eastAsiaTheme="minorEastAsia" w:hAnsi="Arial" w:cs="Arial"/>
                <w:sz w:val="18"/>
                <w:szCs w:val="18"/>
              </w:rPr>
              <w:t>(wpisać stosowną kwotę, przy czym wartość ta winna być spójna z kwotą stanowiącą cenę ofertową w danym pakiecie)</w:t>
            </w:r>
          </w:p>
          <w:p w14:paraId="32B1A494" w14:textId="5E33E8C3" w:rsidR="00AC5A59" w:rsidRDefault="00AC5A59" w:rsidP="00C322CB">
            <w:pPr>
              <w:autoSpaceDE w:val="0"/>
              <w:autoSpaceDN w:val="0"/>
              <w:adjustRightInd w:val="0"/>
              <w:ind w:left="1338"/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087561E0" w14:textId="1A388A78" w:rsidR="00C50FA7" w:rsidRDefault="00C50FA7" w:rsidP="00C322CB">
            <w:pPr>
              <w:autoSpaceDE w:val="0"/>
              <w:autoSpaceDN w:val="0"/>
              <w:adjustRightInd w:val="0"/>
              <w:ind w:left="1338"/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39DEA82C" w14:textId="77777777" w:rsidR="00AC5A59" w:rsidRPr="004F43E4" w:rsidRDefault="00AC5A59" w:rsidP="007B23FA">
            <w:pPr>
              <w:pStyle w:val="Akapitzlist"/>
              <w:numPr>
                <w:ilvl w:val="1"/>
                <w:numId w:val="3"/>
              </w:numPr>
              <w:tabs>
                <w:tab w:val="clear" w:pos="1440"/>
                <w:tab w:val="num" w:pos="630"/>
                <w:tab w:val="left" w:pos="5954"/>
              </w:tabs>
              <w:spacing w:before="40" w:line="276" w:lineRule="auto"/>
              <w:ind w:left="630" w:hanging="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Zestawienie asortymentowo cenowe:</w:t>
            </w:r>
          </w:p>
          <w:p w14:paraId="767E7D1F" w14:textId="77777777" w:rsidR="00AC5A59" w:rsidRPr="00D61273" w:rsidRDefault="00AC5A59" w:rsidP="00C322CB">
            <w:pPr>
              <w:autoSpaceDE w:val="0"/>
              <w:autoSpaceDN w:val="0"/>
              <w:adjustRightInd w:val="0"/>
              <w:ind w:left="1338"/>
              <w:rPr>
                <w:rFonts w:ascii="Arial" w:eastAsiaTheme="minorEastAsia" w:hAnsi="Arial" w:cs="Arial"/>
                <w:sz w:val="18"/>
                <w:szCs w:val="18"/>
              </w:rPr>
            </w:pPr>
          </w:p>
          <w:tbl>
            <w:tblPr>
              <w:tblStyle w:val="Tabela-Siatka"/>
              <w:tblW w:w="10261" w:type="dxa"/>
              <w:tblLayout w:type="fixed"/>
              <w:tblLook w:val="04A0" w:firstRow="1" w:lastRow="0" w:firstColumn="1" w:lastColumn="0" w:noHBand="0" w:noVBand="1"/>
            </w:tblPr>
            <w:tblGrid>
              <w:gridCol w:w="571"/>
              <w:gridCol w:w="2319"/>
              <w:gridCol w:w="709"/>
              <w:gridCol w:w="1133"/>
              <w:gridCol w:w="1276"/>
              <w:gridCol w:w="854"/>
              <w:gridCol w:w="1138"/>
              <w:gridCol w:w="2261"/>
            </w:tblGrid>
            <w:tr w:rsidR="00246ECD" w:rsidRPr="003C63BB" w14:paraId="3D709AF4" w14:textId="77777777" w:rsidTr="00896F3C">
              <w:tc>
                <w:tcPr>
                  <w:tcW w:w="571" w:type="dxa"/>
                  <w:shd w:val="clear" w:color="auto" w:fill="D9D9D9" w:themeFill="background1" w:themeFillShade="D9"/>
                  <w:vAlign w:val="center"/>
                </w:tcPr>
                <w:p w14:paraId="6698F600" w14:textId="77777777" w:rsidR="00246ECD" w:rsidRPr="003C63BB" w:rsidRDefault="00246ECD" w:rsidP="00246ECD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L.p.</w:t>
                  </w:r>
                </w:p>
              </w:tc>
              <w:tc>
                <w:tcPr>
                  <w:tcW w:w="2319" w:type="dxa"/>
                  <w:shd w:val="clear" w:color="auto" w:fill="D9D9D9" w:themeFill="background1" w:themeFillShade="D9"/>
                  <w:vAlign w:val="center"/>
                </w:tcPr>
                <w:p w14:paraId="15225B6F" w14:textId="77777777" w:rsidR="00246ECD" w:rsidRPr="003C63BB" w:rsidRDefault="00246ECD" w:rsidP="00246ECD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Sprzęt o parametrach zgodnych z OPZ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621A6759" w14:textId="77777777" w:rsidR="00246ECD" w:rsidRPr="003C63BB" w:rsidRDefault="00246ECD" w:rsidP="00246ECD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Ilość</w:t>
                  </w:r>
                </w:p>
              </w:tc>
              <w:tc>
                <w:tcPr>
                  <w:tcW w:w="1133" w:type="dxa"/>
                  <w:shd w:val="clear" w:color="auto" w:fill="D9D9D9" w:themeFill="background1" w:themeFillShade="D9"/>
                  <w:vAlign w:val="center"/>
                </w:tcPr>
                <w:p w14:paraId="29FB99C0" w14:textId="77777777" w:rsidR="00246ECD" w:rsidRPr="003C63BB" w:rsidRDefault="00246ECD" w:rsidP="00246ECD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Cena jednostkowa netto</w:t>
                  </w:r>
                </w:p>
              </w:tc>
              <w:tc>
                <w:tcPr>
                  <w:tcW w:w="1276" w:type="dxa"/>
                  <w:shd w:val="clear" w:color="auto" w:fill="D9D9D9" w:themeFill="background1" w:themeFillShade="D9"/>
                  <w:vAlign w:val="center"/>
                </w:tcPr>
                <w:p w14:paraId="34461B1D" w14:textId="77777777" w:rsidR="00246ECD" w:rsidRPr="003C63BB" w:rsidRDefault="00246ECD" w:rsidP="00246ECD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 xml:space="preserve">Wartość netto PLN </w:t>
                  </w:r>
                </w:p>
                <w:p w14:paraId="008B0281" w14:textId="77777777" w:rsidR="00246ECD" w:rsidRPr="003C63BB" w:rsidRDefault="00246ECD" w:rsidP="00246ECD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(kol. III. x kol. IV.)</w:t>
                  </w:r>
                </w:p>
              </w:tc>
              <w:tc>
                <w:tcPr>
                  <w:tcW w:w="854" w:type="dxa"/>
                  <w:shd w:val="clear" w:color="auto" w:fill="D9D9D9" w:themeFill="background1" w:themeFillShade="D9"/>
                  <w:vAlign w:val="center"/>
                </w:tcPr>
                <w:p w14:paraId="1C764F5A" w14:textId="77777777" w:rsidR="00246ECD" w:rsidRPr="003C63BB" w:rsidRDefault="00246ECD" w:rsidP="00246ECD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Stawka VAT</w:t>
                  </w:r>
                </w:p>
                <w:p w14:paraId="0C0A3F46" w14:textId="01CEFBC0" w:rsidR="00246ECD" w:rsidRPr="003C63BB" w:rsidRDefault="00246ECD" w:rsidP="00246ECD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(%)</w:t>
                  </w:r>
                </w:p>
              </w:tc>
              <w:tc>
                <w:tcPr>
                  <w:tcW w:w="1138" w:type="dxa"/>
                  <w:shd w:val="clear" w:color="auto" w:fill="D9D9D9" w:themeFill="background1" w:themeFillShade="D9"/>
                  <w:vAlign w:val="center"/>
                </w:tcPr>
                <w:p w14:paraId="56A859A3" w14:textId="0CA1B672" w:rsidR="00246ECD" w:rsidRPr="003C63BB" w:rsidRDefault="00246ECD" w:rsidP="00246ECD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 xml:space="preserve">Wartość brutto PLN </w:t>
                  </w:r>
                </w:p>
              </w:tc>
              <w:tc>
                <w:tcPr>
                  <w:tcW w:w="2261" w:type="dxa"/>
                  <w:shd w:val="clear" w:color="auto" w:fill="D9D9D9" w:themeFill="background1" w:themeFillShade="D9"/>
                  <w:vAlign w:val="center"/>
                </w:tcPr>
                <w:p w14:paraId="1383AC2B" w14:textId="77777777" w:rsidR="00246ECD" w:rsidRPr="003C63BB" w:rsidRDefault="00246ECD" w:rsidP="00246ECD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Nazwa i producent oferowanego sprzętu</w:t>
                  </w:r>
                </w:p>
              </w:tc>
            </w:tr>
            <w:tr w:rsidR="00246ECD" w:rsidRPr="003C63BB" w14:paraId="2D1007BE" w14:textId="77777777" w:rsidTr="00896F3C">
              <w:tc>
                <w:tcPr>
                  <w:tcW w:w="571" w:type="dxa"/>
                  <w:shd w:val="clear" w:color="auto" w:fill="D9D9D9" w:themeFill="background1" w:themeFillShade="D9"/>
                  <w:vAlign w:val="center"/>
                </w:tcPr>
                <w:p w14:paraId="23F5585C" w14:textId="77777777" w:rsidR="00246ECD" w:rsidRPr="003C63BB" w:rsidRDefault="00246ECD" w:rsidP="00246ECD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I.</w:t>
                  </w:r>
                </w:p>
              </w:tc>
              <w:tc>
                <w:tcPr>
                  <w:tcW w:w="2319" w:type="dxa"/>
                  <w:shd w:val="clear" w:color="auto" w:fill="D9D9D9" w:themeFill="background1" w:themeFillShade="D9"/>
                  <w:vAlign w:val="center"/>
                </w:tcPr>
                <w:p w14:paraId="164B9379" w14:textId="77777777" w:rsidR="00246ECD" w:rsidRPr="003C63BB" w:rsidRDefault="00246ECD" w:rsidP="00246ECD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II.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6C653876" w14:textId="77777777" w:rsidR="00246ECD" w:rsidRPr="003C63BB" w:rsidRDefault="00246ECD" w:rsidP="00246ECD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III.</w:t>
                  </w:r>
                </w:p>
              </w:tc>
              <w:tc>
                <w:tcPr>
                  <w:tcW w:w="1133" w:type="dxa"/>
                  <w:shd w:val="clear" w:color="auto" w:fill="D9D9D9" w:themeFill="background1" w:themeFillShade="D9"/>
                  <w:vAlign w:val="center"/>
                </w:tcPr>
                <w:p w14:paraId="0233E6DB" w14:textId="77777777" w:rsidR="00246ECD" w:rsidRPr="003C63BB" w:rsidRDefault="00246ECD" w:rsidP="00246ECD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IV.</w:t>
                  </w:r>
                </w:p>
              </w:tc>
              <w:tc>
                <w:tcPr>
                  <w:tcW w:w="1276" w:type="dxa"/>
                  <w:shd w:val="clear" w:color="auto" w:fill="D9D9D9" w:themeFill="background1" w:themeFillShade="D9"/>
                  <w:vAlign w:val="center"/>
                </w:tcPr>
                <w:p w14:paraId="1C2C06E6" w14:textId="77777777" w:rsidR="00246ECD" w:rsidRPr="003C63BB" w:rsidRDefault="00246ECD" w:rsidP="00246ECD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V.</w:t>
                  </w:r>
                </w:p>
              </w:tc>
              <w:tc>
                <w:tcPr>
                  <w:tcW w:w="854" w:type="dxa"/>
                  <w:shd w:val="clear" w:color="auto" w:fill="D9D9D9" w:themeFill="background1" w:themeFillShade="D9"/>
                  <w:vAlign w:val="center"/>
                </w:tcPr>
                <w:p w14:paraId="696FDB45" w14:textId="7C9CB63C" w:rsidR="00246ECD" w:rsidRPr="003C63BB" w:rsidRDefault="00246ECD" w:rsidP="00246ECD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VI.</w:t>
                  </w:r>
                </w:p>
              </w:tc>
              <w:tc>
                <w:tcPr>
                  <w:tcW w:w="1138" w:type="dxa"/>
                  <w:shd w:val="clear" w:color="auto" w:fill="D9D9D9" w:themeFill="background1" w:themeFillShade="D9"/>
                  <w:vAlign w:val="center"/>
                </w:tcPr>
                <w:p w14:paraId="5B7B5A39" w14:textId="23081290" w:rsidR="00246ECD" w:rsidRPr="003C63BB" w:rsidRDefault="00246ECD" w:rsidP="00246ECD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V</w:t>
                  </w:r>
                  <w:r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I</w:t>
                  </w: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I.</w:t>
                  </w:r>
                </w:p>
              </w:tc>
              <w:tc>
                <w:tcPr>
                  <w:tcW w:w="2261" w:type="dxa"/>
                  <w:shd w:val="clear" w:color="auto" w:fill="D9D9D9" w:themeFill="background1" w:themeFillShade="D9"/>
                </w:tcPr>
                <w:p w14:paraId="26412AB4" w14:textId="07BCE4F9" w:rsidR="00246ECD" w:rsidRPr="003C63BB" w:rsidRDefault="00246ECD" w:rsidP="00246ECD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VIII</w:t>
                  </w: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.</w:t>
                  </w:r>
                </w:p>
              </w:tc>
            </w:tr>
            <w:tr w:rsidR="00246ECD" w:rsidRPr="003C63BB" w14:paraId="54506BEE" w14:textId="77777777" w:rsidTr="00896F3C">
              <w:trPr>
                <w:trHeight w:val="305"/>
              </w:trPr>
              <w:tc>
                <w:tcPr>
                  <w:tcW w:w="571" w:type="dxa"/>
                  <w:shd w:val="clear" w:color="auto" w:fill="D9D9D9" w:themeFill="background1" w:themeFillShade="D9"/>
                  <w:vAlign w:val="center"/>
                </w:tcPr>
                <w:p w14:paraId="5B05E162" w14:textId="77777777" w:rsidR="00246ECD" w:rsidRPr="003C63BB" w:rsidRDefault="00246ECD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1.</w:t>
                  </w:r>
                </w:p>
              </w:tc>
              <w:tc>
                <w:tcPr>
                  <w:tcW w:w="2319" w:type="dxa"/>
                  <w:shd w:val="clear" w:color="auto" w:fill="D9D9D9" w:themeFill="background1" w:themeFillShade="D9"/>
                  <w:vAlign w:val="center"/>
                </w:tcPr>
                <w:p w14:paraId="0BA452E2" w14:textId="3FC9456B" w:rsidR="00246ECD" w:rsidRPr="00896F3C" w:rsidRDefault="00896F3C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896F3C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Środowisko do ochrony i backupu danych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3A0C5941" w14:textId="20DCFAEB" w:rsidR="00246ECD" w:rsidRPr="003C63BB" w:rsidRDefault="00896F3C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1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kpl</w:t>
                  </w:r>
                  <w:proofErr w:type="spellEnd"/>
                </w:p>
              </w:tc>
              <w:tc>
                <w:tcPr>
                  <w:tcW w:w="1133" w:type="dxa"/>
                  <w:vAlign w:val="center"/>
                </w:tcPr>
                <w:p w14:paraId="06C8F273" w14:textId="77777777" w:rsidR="00246ECD" w:rsidRPr="003C63BB" w:rsidRDefault="00246ECD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14:paraId="6609E577" w14:textId="77777777" w:rsidR="00246ECD" w:rsidRPr="003C63BB" w:rsidRDefault="00246ECD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854" w:type="dxa"/>
                </w:tcPr>
                <w:p w14:paraId="29A50028" w14:textId="77777777" w:rsidR="00246ECD" w:rsidRPr="003C63BB" w:rsidRDefault="00246ECD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1138" w:type="dxa"/>
                  <w:vAlign w:val="center"/>
                </w:tcPr>
                <w:p w14:paraId="3C4352EC" w14:textId="033BD69D" w:rsidR="00246ECD" w:rsidRPr="003C63BB" w:rsidRDefault="00246ECD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2261" w:type="dxa"/>
                </w:tcPr>
                <w:p w14:paraId="7DD0F4E8" w14:textId="77777777" w:rsidR="00246ECD" w:rsidRPr="003C63BB" w:rsidRDefault="00246ECD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</w:tr>
            <w:tr w:rsidR="00246ECD" w:rsidRPr="003C63BB" w14:paraId="66937841" w14:textId="77777777" w:rsidTr="00896F3C">
              <w:tc>
                <w:tcPr>
                  <w:tcW w:w="571" w:type="dxa"/>
                  <w:shd w:val="clear" w:color="auto" w:fill="D9D9D9" w:themeFill="background1" w:themeFillShade="D9"/>
                  <w:vAlign w:val="center"/>
                </w:tcPr>
                <w:p w14:paraId="2C4968D9" w14:textId="77777777" w:rsidR="00246ECD" w:rsidRPr="003C63BB" w:rsidRDefault="00246ECD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2.</w:t>
                  </w:r>
                </w:p>
              </w:tc>
              <w:tc>
                <w:tcPr>
                  <w:tcW w:w="2319" w:type="dxa"/>
                  <w:shd w:val="clear" w:color="auto" w:fill="D9D9D9" w:themeFill="background1" w:themeFillShade="D9"/>
                  <w:vAlign w:val="center"/>
                </w:tcPr>
                <w:p w14:paraId="17480914" w14:textId="2956FA27" w:rsidR="00246ECD" w:rsidRPr="00896F3C" w:rsidRDefault="00896F3C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896F3C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Oprogramowanie do wykonywania kopii zapasowych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4190F93D" w14:textId="1695E4AA" w:rsidR="00246ECD" w:rsidRPr="003C63BB" w:rsidRDefault="00896F3C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1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kpl</w:t>
                  </w:r>
                  <w:proofErr w:type="spellEnd"/>
                </w:p>
              </w:tc>
              <w:tc>
                <w:tcPr>
                  <w:tcW w:w="1133" w:type="dxa"/>
                  <w:vAlign w:val="center"/>
                </w:tcPr>
                <w:p w14:paraId="71B6831B" w14:textId="77777777" w:rsidR="00246ECD" w:rsidRPr="003C63BB" w:rsidRDefault="00246ECD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14:paraId="01D09CDF" w14:textId="77777777" w:rsidR="00246ECD" w:rsidRPr="003C63BB" w:rsidRDefault="00246ECD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854" w:type="dxa"/>
                </w:tcPr>
                <w:p w14:paraId="3C9FAA95" w14:textId="77777777" w:rsidR="00246ECD" w:rsidRPr="003C63BB" w:rsidRDefault="00246ECD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1138" w:type="dxa"/>
                  <w:vAlign w:val="center"/>
                </w:tcPr>
                <w:p w14:paraId="3DE892ED" w14:textId="3A03BE13" w:rsidR="00246ECD" w:rsidRPr="003C63BB" w:rsidRDefault="00246ECD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2261" w:type="dxa"/>
                </w:tcPr>
                <w:p w14:paraId="1E596564" w14:textId="77777777" w:rsidR="00246ECD" w:rsidRPr="003C63BB" w:rsidRDefault="00246ECD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</w:tr>
            <w:tr w:rsidR="00E902E7" w:rsidRPr="003C63BB" w14:paraId="06841C62" w14:textId="77777777" w:rsidTr="00896F3C">
              <w:tc>
                <w:tcPr>
                  <w:tcW w:w="571" w:type="dxa"/>
                  <w:shd w:val="clear" w:color="auto" w:fill="D9D9D9" w:themeFill="background1" w:themeFillShade="D9"/>
                  <w:vAlign w:val="center"/>
                </w:tcPr>
                <w:p w14:paraId="7DDC4277" w14:textId="5689903D" w:rsidR="00E902E7" w:rsidRPr="003C63BB" w:rsidRDefault="00896F3C" w:rsidP="00E902E7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3</w:t>
                  </w:r>
                  <w:r w:rsidR="00E902E7"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.</w:t>
                  </w:r>
                </w:p>
              </w:tc>
              <w:tc>
                <w:tcPr>
                  <w:tcW w:w="4161" w:type="dxa"/>
                  <w:gridSpan w:val="3"/>
                  <w:shd w:val="clear" w:color="auto" w:fill="D9D9D9" w:themeFill="background1" w:themeFillShade="D9"/>
                  <w:vAlign w:val="center"/>
                </w:tcPr>
                <w:p w14:paraId="05EECA57" w14:textId="77777777" w:rsidR="00E902E7" w:rsidRPr="003C63BB" w:rsidRDefault="00E902E7" w:rsidP="00E902E7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SUMA</w:t>
                  </w:r>
                </w:p>
              </w:tc>
              <w:tc>
                <w:tcPr>
                  <w:tcW w:w="1276" w:type="dxa"/>
                  <w:vAlign w:val="center"/>
                </w:tcPr>
                <w:p w14:paraId="34D52FDE" w14:textId="77777777" w:rsidR="00E902E7" w:rsidRPr="003C63BB" w:rsidRDefault="00E902E7" w:rsidP="00E902E7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854" w:type="dxa"/>
                  <w:shd w:val="pct10" w:color="auto" w:fill="auto"/>
                  <w:vAlign w:val="center"/>
                </w:tcPr>
                <w:p w14:paraId="438DA2E5" w14:textId="219E16E1" w:rsidR="00E902E7" w:rsidRPr="003C63BB" w:rsidRDefault="00E902E7" w:rsidP="00E902E7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X</w:t>
                  </w:r>
                </w:p>
              </w:tc>
              <w:tc>
                <w:tcPr>
                  <w:tcW w:w="1138" w:type="dxa"/>
                  <w:vAlign w:val="center"/>
                </w:tcPr>
                <w:p w14:paraId="5BB46C81" w14:textId="685943DF" w:rsidR="00E902E7" w:rsidRPr="003C63BB" w:rsidRDefault="00E902E7" w:rsidP="00E902E7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2261" w:type="dxa"/>
                </w:tcPr>
                <w:p w14:paraId="33B3745E" w14:textId="77777777" w:rsidR="00E902E7" w:rsidRPr="003C63BB" w:rsidRDefault="00E902E7" w:rsidP="00E902E7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</w:tr>
          </w:tbl>
          <w:p w14:paraId="76E70444" w14:textId="77777777" w:rsidR="00C322CB" w:rsidRDefault="00C322CB" w:rsidP="00C322CB">
            <w:pPr>
              <w:spacing w:after="40"/>
              <w:ind w:left="317" w:firstLine="4"/>
              <w:jc w:val="both"/>
              <w:rPr>
                <w:sz w:val="20"/>
                <w:szCs w:val="20"/>
              </w:rPr>
            </w:pPr>
          </w:p>
          <w:p w14:paraId="21837E35" w14:textId="5C888409" w:rsidR="00C322CB" w:rsidRPr="00C01274" w:rsidRDefault="00C322CB" w:rsidP="00C322CB">
            <w:pPr>
              <w:spacing w:after="40"/>
              <w:contextualSpacing/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============================================================================</w:t>
            </w:r>
            <w:r w:rsidR="00466AC1">
              <w:rPr>
                <w:b/>
                <w:sz w:val="22"/>
                <w:szCs w:val="22"/>
              </w:rPr>
              <w:t>======</w:t>
            </w:r>
          </w:p>
          <w:p w14:paraId="25A3A78E" w14:textId="125FA970" w:rsidR="00C322CB" w:rsidRDefault="00C322CB" w:rsidP="003C63BB">
            <w:pPr>
              <w:spacing w:after="4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58B4464" w14:textId="77777777" w:rsidR="00466AC1" w:rsidRDefault="00466AC1" w:rsidP="00466AC1">
            <w:pPr>
              <w:spacing w:after="40"/>
              <w:contextualSpacing/>
              <w:jc w:val="center"/>
              <w:rPr>
                <w:b/>
              </w:rPr>
            </w:pPr>
            <w:r w:rsidRPr="003B68EC">
              <w:rPr>
                <w:i/>
                <w:sz w:val="20"/>
                <w:szCs w:val="20"/>
                <w:u w:val="single"/>
              </w:rPr>
              <w:t>*  niepotrzebne skreślić</w:t>
            </w:r>
          </w:p>
          <w:p w14:paraId="4ACB7197" w14:textId="77777777" w:rsidR="00466AC1" w:rsidRPr="00561F3B" w:rsidRDefault="00466AC1" w:rsidP="00466AC1">
            <w:pPr>
              <w:contextualSpacing/>
              <w:rPr>
                <w:b/>
                <w:sz w:val="20"/>
                <w:szCs w:val="20"/>
              </w:rPr>
            </w:pPr>
          </w:p>
          <w:p w14:paraId="79D18FB5" w14:textId="72E53E9B" w:rsidR="00466AC1" w:rsidRDefault="00466AC1" w:rsidP="00466AC1">
            <w:pPr>
              <w:spacing w:after="40"/>
              <w:ind w:left="459"/>
              <w:contextualSpacing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>Część</w:t>
            </w:r>
            <w:r w:rsidRPr="0083516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 xml:space="preserve">nr 2 </w:t>
            </w:r>
            <w:r w:rsidRPr="0083516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>przedmiotu zamówienia *</w:t>
            </w:r>
          </w:p>
          <w:p w14:paraId="77831B7F" w14:textId="77777777" w:rsidR="00466AC1" w:rsidRPr="00C01274" w:rsidRDefault="00466AC1" w:rsidP="00466AC1">
            <w:pPr>
              <w:spacing w:after="40"/>
              <w:contextualSpacing/>
              <w:rPr>
                <w:b/>
                <w:sz w:val="20"/>
                <w:szCs w:val="20"/>
              </w:rPr>
            </w:pPr>
          </w:p>
          <w:p w14:paraId="7BC2C401" w14:textId="77777777" w:rsidR="00466AC1" w:rsidRPr="00C01274" w:rsidRDefault="00466AC1" w:rsidP="00466AC1">
            <w:pPr>
              <w:pStyle w:val="Akapitzlist"/>
              <w:spacing w:after="40"/>
              <w:ind w:left="626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en-US"/>
              </w:rPr>
              <w:t>Niniejszym oferuję/oferujemy realizację przedmiotu zamówienia za ŁĄCZNĄ CENĘ OFERTOWĄ*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*</w:t>
            </w:r>
            <w:r w:rsidRPr="00C01274">
              <w:rPr>
                <w:rFonts w:ascii="Arial" w:hAnsi="Arial" w:cs="Arial"/>
                <w:sz w:val="20"/>
                <w:szCs w:val="20"/>
                <w:lang w:eastAsia="en-US"/>
              </w:rPr>
              <w:t>:</w:t>
            </w:r>
          </w:p>
          <w:tbl>
            <w:tblPr>
              <w:tblW w:w="99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82"/>
              <w:gridCol w:w="5698"/>
            </w:tblGrid>
            <w:tr w:rsidR="00466AC1" w:rsidRPr="003B68EC" w14:paraId="2ABE7E8A" w14:textId="77777777" w:rsidTr="00F57F84">
              <w:trPr>
                <w:trHeight w:val="1527"/>
              </w:trPr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79E657B7" w14:textId="77777777" w:rsidR="00466AC1" w:rsidRPr="003B68EC" w:rsidRDefault="00466AC1" w:rsidP="00466AC1">
                  <w:pPr>
                    <w:spacing w:after="40"/>
                    <w:contextualSpacing/>
                    <w:jc w:val="center"/>
                    <w:rPr>
                      <w:b/>
                    </w:rPr>
                  </w:pPr>
                  <w:r w:rsidRPr="003B68EC">
                    <w:rPr>
                      <w:b/>
                    </w:rPr>
                    <w:t>ŁĄCZNA CENA OFERTOWA PLN</w:t>
                  </w:r>
                </w:p>
              </w:tc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C00357" w14:textId="77777777" w:rsidR="00466AC1" w:rsidRDefault="00466AC1" w:rsidP="00466AC1">
                  <w:pPr>
                    <w:spacing w:after="40"/>
                    <w:contextualSpacing/>
                    <w:jc w:val="center"/>
                    <w:rPr>
                      <w:b/>
                    </w:rPr>
                  </w:pPr>
                </w:p>
                <w:p w14:paraId="254CDDD3" w14:textId="77777777" w:rsidR="00466AC1" w:rsidRPr="0004075B" w:rsidRDefault="00466AC1" w:rsidP="00466AC1">
                  <w:pPr>
                    <w:spacing w:after="40"/>
                    <w:contextualSpacing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322CB">
                    <w:rPr>
                      <w:rFonts w:ascii="Arial" w:hAnsi="Arial" w:cs="Arial"/>
                      <w:b/>
                      <w:sz w:val="20"/>
                      <w:szCs w:val="20"/>
                    </w:rPr>
                    <w:t>Cenę ogółem netto</w:t>
                  </w:r>
                  <w:r w:rsidRPr="0004075B">
                    <w:rPr>
                      <w:rFonts w:ascii="Arial" w:hAnsi="Arial" w:cs="Arial"/>
                      <w:b/>
                      <w:sz w:val="20"/>
                      <w:szCs w:val="20"/>
                    </w:rPr>
                    <w:t>:…………………………………złotych</w:t>
                  </w:r>
                </w:p>
                <w:p w14:paraId="10E6AA7E" w14:textId="333AC1DF" w:rsidR="00466AC1" w:rsidRPr="0004075B" w:rsidRDefault="00466AC1" w:rsidP="00466AC1">
                  <w:pPr>
                    <w:spacing w:after="4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4075B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(należy wpisać kwotę wskazaną w pozycji </w:t>
                  </w:r>
                  <w:r w:rsidR="00351F53">
                    <w:rPr>
                      <w:rFonts w:ascii="Arial" w:hAnsi="Arial" w:cs="Arial"/>
                      <w:bCs/>
                      <w:sz w:val="16"/>
                      <w:szCs w:val="16"/>
                    </w:rPr>
                    <w:t>1</w:t>
                  </w:r>
                  <w:r w:rsidRPr="0004075B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 kolumnie V z tabeli poniżej)</w:t>
                  </w:r>
                </w:p>
                <w:p w14:paraId="7C275825" w14:textId="77777777" w:rsidR="00466AC1" w:rsidRPr="0004075B" w:rsidRDefault="00466AC1" w:rsidP="00466AC1">
                  <w:pPr>
                    <w:spacing w:after="40"/>
                    <w:contextualSpacing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0C6D8260" w14:textId="77777777" w:rsidR="00466AC1" w:rsidRPr="0004075B" w:rsidRDefault="00466AC1" w:rsidP="00466AC1">
                  <w:pPr>
                    <w:spacing w:after="40"/>
                    <w:contextualSpacing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4075B">
                    <w:rPr>
                      <w:rFonts w:ascii="Arial" w:hAnsi="Arial" w:cs="Arial"/>
                      <w:b/>
                      <w:sz w:val="20"/>
                      <w:szCs w:val="20"/>
                    </w:rPr>
                    <w:t>Cena ogółem brutto: ........................................złotych</w:t>
                  </w:r>
                </w:p>
                <w:p w14:paraId="602F44F6" w14:textId="77777777" w:rsidR="00466AC1" w:rsidRPr="0004075B" w:rsidRDefault="00466AC1" w:rsidP="00466AC1">
                  <w:pPr>
                    <w:spacing w:after="40"/>
                    <w:contextualSpacing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075B">
                    <w:rPr>
                      <w:rFonts w:ascii="Arial" w:hAnsi="Arial" w:cs="Arial"/>
                      <w:sz w:val="20"/>
                      <w:szCs w:val="20"/>
                    </w:rPr>
                    <w:t>w tym stawka podatku VAT………..%</w:t>
                  </w:r>
                </w:p>
                <w:p w14:paraId="10757207" w14:textId="31EB9E67" w:rsidR="00466AC1" w:rsidRPr="00C322CB" w:rsidRDefault="00466AC1" w:rsidP="00466AC1">
                  <w:pPr>
                    <w:spacing w:after="40"/>
                    <w:contextualSpacing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4075B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(należy wpisać kwotę wskazaną w pozycji </w:t>
                  </w:r>
                  <w:r w:rsidR="00351F53">
                    <w:rPr>
                      <w:rFonts w:ascii="Arial" w:hAnsi="Arial" w:cs="Arial"/>
                      <w:bCs/>
                      <w:sz w:val="16"/>
                      <w:szCs w:val="16"/>
                    </w:rPr>
                    <w:t>1</w:t>
                  </w:r>
                  <w:r w:rsidR="00BE1000">
                    <w:rPr>
                      <w:rFonts w:ascii="Arial" w:hAnsi="Arial" w:cs="Arial"/>
                      <w:bCs/>
                      <w:sz w:val="16"/>
                      <w:szCs w:val="16"/>
                    </w:rPr>
                    <w:t>3</w:t>
                  </w:r>
                  <w:r w:rsidRPr="0004075B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 kolumnie VII z tabeli</w:t>
                  </w:r>
                  <w:r w:rsidRPr="00C322CB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 poniżej)</w:t>
                  </w:r>
                </w:p>
                <w:p w14:paraId="04A43629" w14:textId="77777777" w:rsidR="00466AC1" w:rsidRPr="00B67BA6" w:rsidRDefault="00466AC1" w:rsidP="00466AC1">
                  <w:pPr>
                    <w:spacing w:after="40"/>
                    <w:contextualSpacing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229FB68C" w14:textId="77777777" w:rsidR="00466AC1" w:rsidRPr="00C01274" w:rsidRDefault="00466AC1" w:rsidP="00466AC1">
            <w:pPr>
              <w:spacing w:after="40"/>
              <w:contextualSpacing/>
              <w:jc w:val="both"/>
              <w:rPr>
                <w:b/>
                <w:sz w:val="20"/>
                <w:szCs w:val="20"/>
              </w:rPr>
            </w:pPr>
          </w:p>
          <w:p w14:paraId="642AE98E" w14:textId="77777777" w:rsidR="00466AC1" w:rsidRDefault="00466AC1" w:rsidP="00466AC1">
            <w:pPr>
              <w:spacing w:after="40"/>
              <w:ind w:left="317" w:firstLine="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**</w:t>
            </w:r>
            <w:r w:rsidRPr="00C01274">
              <w:rPr>
                <w:b/>
                <w:sz w:val="20"/>
                <w:szCs w:val="20"/>
              </w:rPr>
              <w:t>ŁĄCZNA CENA OFERTOWA</w:t>
            </w:r>
            <w:r w:rsidRPr="00C01274">
              <w:rPr>
                <w:sz w:val="20"/>
                <w:szCs w:val="20"/>
              </w:rPr>
              <w:t xml:space="preserve"> stanowi całkowite wynagrodzenie Wykonawcy, uwzględniające wszystkie koszty związane z realizacją przedmiotu zamówienia zgodnie z niniejszą SIWZ.</w:t>
            </w:r>
          </w:p>
          <w:p w14:paraId="5D4EDE7A" w14:textId="77777777" w:rsidR="00466AC1" w:rsidRDefault="00466AC1" w:rsidP="00466AC1">
            <w:pPr>
              <w:spacing w:after="40"/>
              <w:ind w:left="317" w:firstLine="4"/>
              <w:jc w:val="both"/>
              <w:rPr>
                <w:sz w:val="20"/>
                <w:szCs w:val="20"/>
              </w:rPr>
            </w:pPr>
          </w:p>
          <w:p w14:paraId="35B9CBC2" w14:textId="77777777" w:rsidR="00466AC1" w:rsidRPr="00D61273" w:rsidRDefault="00466AC1" w:rsidP="007B23FA">
            <w:pPr>
              <w:pStyle w:val="Akapitzlist"/>
              <w:numPr>
                <w:ilvl w:val="0"/>
                <w:numId w:val="12"/>
              </w:numPr>
              <w:tabs>
                <w:tab w:val="clear" w:pos="1440"/>
                <w:tab w:val="num" w:pos="623"/>
              </w:tabs>
              <w:autoSpaceDE w:val="0"/>
              <w:autoSpaceDN w:val="0"/>
              <w:adjustRightInd w:val="0"/>
              <w:ind w:left="623" w:hanging="284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D61273">
              <w:rPr>
                <w:rFonts w:ascii="Arial" w:eastAsiaTheme="minorEastAsia" w:hAnsi="Arial" w:cs="Arial"/>
                <w:b/>
                <w:sz w:val="20"/>
                <w:szCs w:val="20"/>
              </w:rPr>
              <w:lastRenderedPageBreak/>
              <w:t xml:space="preserve">Oświadczam(y), iż wybór niniejszej oferty będzie / nie będzie * prowadził do powstania u Zamawiającego obowiązku podatkowego </w:t>
            </w:r>
            <w:r w:rsidRPr="004F43E4">
              <w:rPr>
                <w:rFonts w:ascii="Arial" w:hAnsi="Arial" w:cs="Arial"/>
                <w:b/>
                <w:sz w:val="20"/>
                <w:szCs w:val="20"/>
              </w:rPr>
              <w:t>(zastosowanie mechanizmu odwróconego obciążenia)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D61273">
              <w:rPr>
                <w:rFonts w:ascii="Arial" w:eastAsiaTheme="minorEastAsia" w:hAnsi="Arial" w:cs="Arial"/>
                <w:b/>
                <w:sz w:val="20"/>
                <w:szCs w:val="20"/>
              </w:rPr>
              <w:t>zgodnie z przepisami o podatku od towarów i usług.</w:t>
            </w:r>
          </w:p>
          <w:p w14:paraId="33CA985C" w14:textId="77777777" w:rsidR="00466AC1" w:rsidRPr="00D61273" w:rsidRDefault="00466AC1" w:rsidP="00466AC1">
            <w:pPr>
              <w:autoSpaceDE w:val="0"/>
              <w:autoSpaceDN w:val="0"/>
              <w:adjustRightInd w:val="0"/>
              <w:ind w:left="630"/>
              <w:jc w:val="both"/>
              <w:rPr>
                <w:rFonts w:ascii="Arial" w:eastAsiaTheme="minorEastAsia" w:hAnsi="Arial" w:cs="Arial"/>
                <w:i/>
                <w:sz w:val="18"/>
                <w:szCs w:val="18"/>
              </w:rPr>
            </w:pPr>
            <w:r w:rsidRPr="00D61273">
              <w:rPr>
                <w:rFonts w:ascii="Arial" w:eastAsiaTheme="minorEastAsia" w:hAnsi="Arial" w:cs="Arial"/>
                <w:i/>
                <w:sz w:val="18"/>
                <w:szCs w:val="18"/>
              </w:rPr>
              <w:t>(dalej wypełnić należy jedynie w przypadku wskazania opcji „będzie”, czyli w przypadku, gdy Wykonawca nie jest płatnikiem podatku VAT na terenie Rzeczpospolitej Polskiej i w zastępstwie Wykonawcy podatek ten miałby uiszczać Zamawiający)</w:t>
            </w:r>
          </w:p>
          <w:p w14:paraId="7E43D4D0" w14:textId="77777777" w:rsidR="00466AC1" w:rsidRPr="00425884" w:rsidRDefault="00466AC1" w:rsidP="00466AC1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0B483623" w14:textId="77777777" w:rsidR="00466AC1" w:rsidRPr="00425884" w:rsidRDefault="00466AC1" w:rsidP="007B23FA">
            <w:pPr>
              <w:pStyle w:val="Akapitzlist"/>
              <w:numPr>
                <w:ilvl w:val="0"/>
                <w:numId w:val="12"/>
              </w:numPr>
              <w:tabs>
                <w:tab w:val="clear" w:pos="1440"/>
                <w:tab w:val="num" w:pos="630"/>
              </w:tabs>
              <w:autoSpaceDE w:val="0"/>
              <w:autoSpaceDN w:val="0"/>
              <w:adjustRightInd w:val="0"/>
              <w:ind w:left="626" w:hanging="284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425884">
              <w:rPr>
                <w:rFonts w:ascii="Arial" w:eastAsiaTheme="minorEastAsia" w:hAnsi="Arial" w:cs="Arial"/>
                <w:sz w:val="20"/>
                <w:szCs w:val="20"/>
              </w:rPr>
              <w:t xml:space="preserve">W związku z faktem, iż wybór niniejszej oferty będzie prowadził do powstania u Zamawiającego obowiązku podatkowego zgodnie z przepisami o podatku od towarów i usług, wskazuję: </w:t>
            </w:r>
          </w:p>
          <w:p w14:paraId="6C5198E1" w14:textId="77777777" w:rsidR="00466AC1" w:rsidRDefault="00466AC1" w:rsidP="00466AC1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  <w:p w14:paraId="1162EA79" w14:textId="77777777" w:rsidR="00466AC1" w:rsidRPr="00D61273" w:rsidRDefault="00466AC1" w:rsidP="007B23FA">
            <w:pPr>
              <w:pStyle w:val="Akapitzlist"/>
              <w:numPr>
                <w:ilvl w:val="0"/>
                <w:numId w:val="9"/>
              </w:numPr>
              <w:ind w:left="1338" w:hanging="357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D61273">
              <w:rPr>
                <w:rFonts w:ascii="Arial" w:eastAsiaTheme="minorEastAsia" w:hAnsi="Arial" w:cs="Arial"/>
                <w:b/>
                <w:sz w:val="20"/>
                <w:szCs w:val="20"/>
              </w:rPr>
              <w:t>nazwę (rodzaj) towaru/usługi:</w:t>
            </w:r>
            <w:r w:rsidRPr="00D61273">
              <w:rPr>
                <w:rFonts w:ascii="Arial" w:eastAsiaTheme="minorEastAsia" w:hAnsi="Arial" w:cs="Arial"/>
                <w:sz w:val="20"/>
                <w:szCs w:val="20"/>
              </w:rPr>
              <w:t xml:space="preserve"> …………………………………………………………………..</w:t>
            </w:r>
          </w:p>
          <w:p w14:paraId="1AC9EBD1" w14:textId="77777777" w:rsidR="00466AC1" w:rsidRPr="00D61273" w:rsidRDefault="00466AC1" w:rsidP="00466AC1">
            <w:pPr>
              <w:autoSpaceDE w:val="0"/>
              <w:autoSpaceDN w:val="0"/>
              <w:adjustRightInd w:val="0"/>
              <w:ind w:left="1339"/>
              <w:rPr>
                <w:rFonts w:ascii="Arial" w:eastAsiaTheme="minorEastAsia" w:hAnsi="Arial" w:cs="Arial"/>
                <w:sz w:val="18"/>
                <w:szCs w:val="18"/>
              </w:rPr>
            </w:pPr>
            <w:r w:rsidRPr="00D61273">
              <w:rPr>
                <w:rFonts w:ascii="Arial" w:eastAsiaTheme="minorEastAsia" w:hAnsi="Arial" w:cs="Arial"/>
                <w:sz w:val="18"/>
                <w:szCs w:val="18"/>
              </w:rPr>
              <w:t>(wpisać właściwe – informacja stanowiąca podstawę ustalenia stawki podatku w ramach obowiązku podatkowego Zamawiającego)</w:t>
            </w:r>
          </w:p>
          <w:p w14:paraId="4F686BD2" w14:textId="77777777" w:rsidR="00466AC1" w:rsidRPr="00425884" w:rsidRDefault="00466AC1" w:rsidP="00466AC1">
            <w:pPr>
              <w:spacing w:after="40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73FD2849" w14:textId="77777777" w:rsidR="00466AC1" w:rsidRPr="00D61273" w:rsidRDefault="00466AC1" w:rsidP="007B23FA">
            <w:pPr>
              <w:pStyle w:val="Akapitzlist"/>
              <w:numPr>
                <w:ilvl w:val="0"/>
                <w:numId w:val="9"/>
              </w:numPr>
              <w:ind w:left="1338" w:hanging="357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D61273">
              <w:rPr>
                <w:rFonts w:ascii="Arial" w:eastAsiaTheme="minorEastAsia" w:hAnsi="Arial" w:cs="Arial"/>
                <w:b/>
                <w:sz w:val="20"/>
                <w:szCs w:val="20"/>
              </w:rPr>
              <w:t>wartość towaru/usługi bez kwoty podatku</w:t>
            </w:r>
            <w:r w:rsidRPr="00D61273">
              <w:rPr>
                <w:rFonts w:ascii="Arial" w:eastAsiaTheme="minorEastAsia" w:hAnsi="Arial" w:cs="Arial"/>
                <w:sz w:val="20"/>
                <w:szCs w:val="20"/>
              </w:rPr>
              <w:t>: ………………………………</w:t>
            </w:r>
          </w:p>
          <w:p w14:paraId="51FF5FEB" w14:textId="77777777" w:rsidR="00466AC1" w:rsidRPr="00D61273" w:rsidRDefault="00466AC1" w:rsidP="00466AC1">
            <w:pPr>
              <w:autoSpaceDE w:val="0"/>
              <w:autoSpaceDN w:val="0"/>
              <w:adjustRightInd w:val="0"/>
              <w:ind w:left="1338"/>
              <w:rPr>
                <w:rFonts w:ascii="Arial" w:eastAsiaTheme="minorEastAsia" w:hAnsi="Arial" w:cs="Arial"/>
                <w:sz w:val="18"/>
                <w:szCs w:val="18"/>
              </w:rPr>
            </w:pPr>
            <w:r w:rsidRPr="00D61273">
              <w:rPr>
                <w:rFonts w:ascii="Arial" w:eastAsiaTheme="minorEastAsia" w:hAnsi="Arial" w:cs="Arial"/>
                <w:sz w:val="18"/>
                <w:szCs w:val="18"/>
              </w:rPr>
              <w:t>(wpisać stosowną kwotę, przy czym wartość ta winna być spójna z kwotą stanowiącą cenę ofertową w danym pakiecie)</w:t>
            </w:r>
          </w:p>
          <w:p w14:paraId="1316B4C6" w14:textId="77777777" w:rsidR="00AC5A59" w:rsidRPr="004F43E4" w:rsidRDefault="00AC5A59" w:rsidP="007B23FA">
            <w:pPr>
              <w:pStyle w:val="Akapitzlist"/>
              <w:numPr>
                <w:ilvl w:val="0"/>
                <w:numId w:val="13"/>
              </w:numPr>
              <w:tabs>
                <w:tab w:val="clear" w:pos="1440"/>
                <w:tab w:val="num" w:pos="626"/>
                <w:tab w:val="left" w:pos="5954"/>
              </w:tabs>
              <w:spacing w:before="40" w:line="276" w:lineRule="auto"/>
              <w:ind w:left="626" w:hanging="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Zestawienie asortymentowo cenowe:</w:t>
            </w:r>
          </w:p>
          <w:p w14:paraId="6921CE7E" w14:textId="77777777" w:rsidR="00AC5A59" w:rsidRPr="00D61273" w:rsidRDefault="00AC5A59" w:rsidP="00AC5A59">
            <w:pPr>
              <w:autoSpaceDE w:val="0"/>
              <w:autoSpaceDN w:val="0"/>
              <w:adjustRightInd w:val="0"/>
              <w:ind w:left="1338"/>
              <w:rPr>
                <w:rFonts w:ascii="Arial" w:eastAsiaTheme="minorEastAsia" w:hAnsi="Arial" w:cs="Arial"/>
                <w:sz w:val="18"/>
                <w:szCs w:val="18"/>
              </w:rPr>
            </w:pPr>
          </w:p>
          <w:tbl>
            <w:tblPr>
              <w:tblStyle w:val="Tabela-Siatka"/>
              <w:tblW w:w="10261" w:type="dxa"/>
              <w:tblLayout w:type="fixed"/>
              <w:tblLook w:val="04A0" w:firstRow="1" w:lastRow="0" w:firstColumn="1" w:lastColumn="0" w:noHBand="0" w:noVBand="1"/>
            </w:tblPr>
            <w:tblGrid>
              <w:gridCol w:w="571"/>
              <w:gridCol w:w="2177"/>
              <w:gridCol w:w="850"/>
              <w:gridCol w:w="1134"/>
              <w:gridCol w:w="1275"/>
              <w:gridCol w:w="854"/>
              <w:gridCol w:w="1138"/>
              <w:gridCol w:w="2262"/>
            </w:tblGrid>
            <w:tr w:rsidR="00896F3C" w:rsidRPr="003C63BB" w14:paraId="62AB4CDB" w14:textId="77777777" w:rsidTr="00896F3C">
              <w:tc>
                <w:tcPr>
                  <w:tcW w:w="571" w:type="dxa"/>
                  <w:shd w:val="clear" w:color="auto" w:fill="D9D9D9" w:themeFill="background1" w:themeFillShade="D9"/>
                  <w:vAlign w:val="center"/>
                </w:tcPr>
                <w:p w14:paraId="0E31391E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L.p.</w:t>
                  </w:r>
                </w:p>
              </w:tc>
              <w:tc>
                <w:tcPr>
                  <w:tcW w:w="2177" w:type="dxa"/>
                  <w:shd w:val="clear" w:color="auto" w:fill="D9D9D9" w:themeFill="background1" w:themeFillShade="D9"/>
                  <w:vAlign w:val="center"/>
                </w:tcPr>
                <w:p w14:paraId="1168E701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Sprzęt o parametrach zgodnych z OPZ</w:t>
                  </w:r>
                </w:p>
              </w:tc>
              <w:tc>
                <w:tcPr>
                  <w:tcW w:w="850" w:type="dxa"/>
                  <w:shd w:val="clear" w:color="auto" w:fill="D9D9D9" w:themeFill="background1" w:themeFillShade="D9"/>
                  <w:vAlign w:val="center"/>
                </w:tcPr>
                <w:p w14:paraId="0072C033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Ilość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4D4405CC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Cena jednostkowa netto</w:t>
                  </w:r>
                </w:p>
              </w:tc>
              <w:tc>
                <w:tcPr>
                  <w:tcW w:w="1275" w:type="dxa"/>
                  <w:shd w:val="clear" w:color="auto" w:fill="D9D9D9" w:themeFill="background1" w:themeFillShade="D9"/>
                  <w:vAlign w:val="center"/>
                </w:tcPr>
                <w:p w14:paraId="459F2F76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 xml:space="preserve">Wartość netto PLN </w:t>
                  </w:r>
                </w:p>
                <w:p w14:paraId="06ECAAB2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(kol. III. x kol. IV.)</w:t>
                  </w:r>
                </w:p>
              </w:tc>
              <w:tc>
                <w:tcPr>
                  <w:tcW w:w="854" w:type="dxa"/>
                  <w:shd w:val="clear" w:color="auto" w:fill="D9D9D9" w:themeFill="background1" w:themeFillShade="D9"/>
                  <w:vAlign w:val="center"/>
                </w:tcPr>
                <w:p w14:paraId="405D2690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Stawka VAT</w:t>
                  </w:r>
                </w:p>
                <w:p w14:paraId="509D291E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(%)</w:t>
                  </w:r>
                </w:p>
              </w:tc>
              <w:tc>
                <w:tcPr>
                  <w:tcW w:w="1138" w:type="dxa"/>
                  <w:shd w:val="clear" w:color="auto" w:fill="D9D9D9" w:themeFill="background1" w:themeFillShade="D9"/>
                  <w:vAlign w:val="center"/>
                </w:tcPr>
                <w:p w14:paraId="383F56B0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 xml:space="preserve">Wartość brutto PLN </w:t>
                  </w:r>
                </w:p>
              </w:tc>
              <w:tc>
                <w:tcPr>
                  <w:tcW w:w="2262" w:type="dxa"/>
                  <w:shd w:val="clear" w:color="auto" w:fill="D9D9D9" w:themeFill="background1" w:themeFillShade="D9"/>
                  <w:vAlign w:val="center"/>
                </w:tcPr>
                <w:p w14:paraId="70ED8244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Nazwa i producent oferowanego sprzętu</w:t>
                  </w:r>
                </w:p>
              </w:tc>
            </w:tr>
            <w:tr w:rsidR="00896F3C" w:rsidRPr="003C63BB" w14:paraId="5F180BD1" w14:textId="77777777" w:rsidTr="00896F3C">
              <w:tc>
                <w:tcPr>
                  <w:tcW w:w="571" w:type="dxa"/>
                  <w:shd w:val="clear" w:color="auto" w:fill="D9D9D9" w:themeFill="background1" w:themeFillShade="D9"/>
                  <w:vAlign w:val="center"/>
                </w:tcPr>
                <w:p w14:paraId="60B06BF6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I.</w:t>
                  </w:r>
                </w:p>
              </w:tc>
              <w:tc>
                <w:tcPr>
                  <w:tcW w:w="2177" w:type="dxa"/>
                  <w:shd w:val="clear" w:color="auto" w:fill="D9D9D9" w:themeFill="background1" w:themeFillShade="D9"/>
                  <w:vAlign w:val="center"/>
                </w:tcPr>
                <w:p w14:paraId="6B2AA69D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II.</w:t>
                  </w:r>
                </w:p>
              </w:tc>
              <w:tc>
                <w:tcPr>
                  <w:tcW w:w="850" w:type="dxa"/>
                  <w:shd w:val="clear" w:color="auto" w:fill="D9D9D9" w:themeFill="background1" w:themeFillShade="D9"/>
                  <w:vAlign w:val="center"/>
                </w:tcPr>
                <w:p w14:paraId="5E46C49A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III.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5BF1339E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IV.</w:t>
                  </w:r>
                </w:p>
              </w:tc>
              <w:tc>
                <w:tcPr>
                  <w:tcW w:w="1275" w:type="dxa"/>
                  <w:shd w:val="clear" w:color="auto" w:fill="D9D9D9" w:themeFill="background1" w:themeFillShade="D9"/>
                  <w:vAlign w:val="center"/>
                </w:tcPr>
                <w:p w14:paraId="4F560EE9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V.</w:t>
                  </w:r>
                </w:p>
              </w:tc>
              <w:tc>
                <w:tcPr>
                  <w:tcW w:w="854" w:type="dxa"/>
                  <w:shd w:val="clear" w:color="auto" w:fill="D9D9D9" w:themeFill="background1" w:themeFillShade="D9"/>
                  <w:vAlign w:val="center"/>
                </w:tcPr>
                <w:p w14:paraId="3386EAAB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VI.</w:t>
                  </w:r>
                </w:p>
              </w:tc>
              <w:tc>
                <w:tcPr>
                  <w:tcW w:w="1138" w:type="dxa"/>
                  <w:shd w:val="clear" w:color="auto" w:fill="D9D9D9" w:themeFill="background1" w:themeFillShade="D9"/>
                  <w:vAlign w:val="center"/>
                </w:tcPr>
                <w:p w14:paraId="59E57CC8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V</w:t>
                  </w:r>
                  <w:r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I</w:t>
                  </w: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I.</w:t>
                  </w:r>
                </w:p>
              </w:tc>
              <w:tc>
                <w:tcPr>
                  <w:tcW w:w="2262" w:type="dxa"/>
                  <w:shd w:val="clear" w:color="auto" w:fill="D9D9D9" w:themeFill="background1" w:themeFillShade="D9"/>
                </w:tcPr>
                <w:p w14:paraId="53F0FC9E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VIII</w:t>
                  </w: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.</w:t>
                  </w:r>
                </w:p>
              </w:tc>
            </w:tr>
            <w:tr w:rsidR="00896F3C" w:rsidRPr="003C63BB" w14:paraId="60AADE65" w14:textId="77777777" w:rsidTr="00896F3C">
              <w:trPr>
                <w:trHeight w:val="305"/>
              </w:trPr>
              <w:tc>
                <w:tcPr>
                  <w:tcW w:w="571" w:type="dxa"/>
                  <w:shd w:val="clear" w:color="auto" w:fill="D9D9D9" w:themeFill="background1" w:themeFillShade="D9"/>
                  <w:vAlign w:val="center"/>
                </w:tcPr>
                <w:p w14:paraId="388A49A3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1.</w:t>
                  </w:r>
                </w:p>
              </w:tc>
              <w:tc>
                <w:tcPr>
                  <w:tcW w:w="2177" w:type="dxa"/>
                  <w:shd w:val="clear" w:color="auto" w:fill="D9D9D9" w:themeFill="background1" w:themeFillShade="D9"/>
                  <w:vAlign w:val="center"/>
                </w:tcPr>
                <w:p w14:paraId="2C37BD98" w14:textId="51E46139" w:rsidR="00896F3C" w:rsidRPr="00896F3C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896F3C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Monitor typ 1</w:t>
                  </w:r>
                </w:p>
              </w:tc>
              <w:tc>
                <w:tcPr>
                  <w:tcW w:w="850" w:type="dxa"/>
                  <w:shd w:val="clear" w:color="auto" w:fill="D9D9D9" w:themeFill="background1" w:themeFillShade="D9"/>
                  <w:vAlign w:val="center"/>
                </w:tcPr>
                <w:p w14:paraId="71713FB7" w14:textId="2CDD1284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12 pkt</w:t>
                  </w:r>
                </w:p>
              </w:tc>
              <w:tc>
                <w:tcPr>
                  <w:tcW w:w="1134" w:type="dxa"/>
                  <w:vAlign w:val="center"/>
                </w:tcPr>
                <w:p w14:paraId="20A644F8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25B0B0BE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854" w:type="dxa"/>
                </w:tcPr>
                <w:p w14:paraId="067929EA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1138" w:type="dxa"/>
                  <w:vAlign w:val="center"/>
                </w:tcPr>
                <w:p w14:paraId="7149B505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2262" w:type="dxa"/>
                </w:tcPr>
                <w:p w14:paraId="33B277CE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</w:tr>
            <w:tr w:rsidR="00896F3C" w:rsidRPr="003C63BB" w14:paraId="603C9147" w14:textId="77777777" w:rsidTr="00896F3C">
              <w:tc>
                <w:tcPr>
                  <w:tcW w:w="571" w:type="dxa"/>
                  <w:shd w:val="clear" w:color="auto" w:fill="D9D9D9" w:themeFill="background1" w:themeFillShade="D9"/>
                  <w:vAlign w:val="center"/>
                </w:tcPr>
                <w:p w14:paraId="1622AA40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2.</w:t>
                  </w:r>
                </w:p>
              </w:tc>
              <w:tc>
                <w:tcPr>
                  <w:tcW w:w="2177" w:type="dxa"/>
                  <w:shd w:val="clear" w:color="auto" w:fill="D9D9D9" w:themeFill="background1" w:themeFillShade="D9"/>
                  <w:vAlign w:val="center"/>
                </w:tcPr>
                <w:p w14:paraId="4AEA1FC2" w14:textId="64F4A053" w:rsidR="00896F3C" w:rsidRPr="00896F3C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896F3C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Monitor typ 2</w:t>
                  </w:r>
                </w:p>
              </w:tc>
              <w:tc>
                <w:tcPr>
                  <w:tcW w:w="850" w:type="dxa"/>
                  <w:shd w:val="clear" w:color="auto" w:fill="D9D9D9" w:themeFill="background1" w:themeFillShade="D9"/>
                  <w:vAlign w:val="center"/>
                </w:tcPr>
                <w:p w14:paraId="12D12C65" w14:textId="48E5A11B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15 pkt</w:t>
                  </w:r>
                </w:p>
              </w:tc>
              <w:tc>
                <w:tcPr>
                  <w:tcW w:w="1134" w:type="dxa"/>
                  <w:vAlign w:val="center"/>
                </w:tcPr>
                <w:p w14:paraId="7DA0ED23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21B65EBD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854" w:type="dxa"/>
                </w:tcPr>
                <w:p w14:paraId="6C5D386C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1138" w:type="dxa"/>
                  <w:vAlign w:val="center"/>
                </w:tcPr>
                <w:p w14:paraId="4F4A772D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2262" w:type="dxa"/>
                </w:tcPr>
                <w:p w14:paraId="76CAE192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</w:tr>
            <w:tr w:rsidR="00896F3C" w:rsidRPr="003C63BB" w14:paraId="6807064C" w14:textId="77777777" w:rsidTr="00896F3C">
              <w:tc>
                <w:tcPr>
                  <w:tcW w:w="571" w:type="dxa"/>
                  <w:shd w:val="clear" w:color="auto" w:fill="D9D9D9" w:themeFill="background1" w:themeFillShade="D9"/>
                  <w:vAlign w:val="center"/>
                </w:tcPr>
                <w:p w14:paraId="0E9E38B9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3.</w:t>
                  </w:r>
                </w:p>
              </w:tc>
              <w:tc>
                <w:tcPr>
                  <w:tcW w:w="2177" w:type="dxa"/>
                  <w:shd w:val="clear" w:color="auto" w:fill="D9D9D9" w:themeFill="background1" w:themeFillShade="D9"/>
                  <w:vAlign w:val="center"/>
                </w:tcPr>
                <w:p w14:paraId="66F2C235" w14:textId="77D0BFBD" w:rsidR="00896F3C" w:rsidRPr="00896F3C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896F3C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Monitor typ 3</w:t>
                  </w:r>
                </w:p>
              </w:tc>
              <w:tc>
                <w:tcPr>
                  <w:tcW w:w="850" w:type="dxa"/>
                  <w:shd w:val="clear" w:color="auto" w:fill="D9D9D9" w:themeFill="background1" w:themeFillShade="D9"/>
                  <w:vAlign w:val="center"/>
                </w:tcPr>
                <w:p w14:paraId="0A116384" w14:textId="2C625F0D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5 pkt</w:t>
                  </w:r>
                </w:p>
              </w:tc>
              <w:tc>
                <w:tcPr>
                  <w:tcW w:w="1134" w:type="dxa"/>
                  <w:vAlign w:val="center"/>
                </w:tcPr>
                <w:p w14:paraId="582386E2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65FA7453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854" w:type="dxa"/>
                </w:tcPr>
                <w:p w14:paraId="544D8764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1138" w:type="dxa"/>
                  <w:vAlign w:val="center"/>
                </w:tcPr>
                <w:p w14:paraId="3D4FEF1B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2262" w:type="dxa"/>
                </w:tcPr>
                <w:p w14:paraId="3E94A83D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</w:tr>
            <w:tr w:rsidR="00896F3C" w:rsidRPr="003C63BB" w14:paraId="4E2D0883" w14:textId="77777777" w:rsidTr="00896F3C">
              <w:tc>
                <w:tcPr>
                  <w:tcW w:w="571" w:type="dxa"/>
                  <w:shd w:val="clear" w:color="auto" w:fill="D9D9D9" w:themeFill="background1" w:themeFillShade="D9"/>
                  <w:vAlign w:val="center"/>
                </w:tcPr>
                <w:p w14:paraId="70897F27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4.</w:t>
                  </w:r>
                </w:p>
              </w:tc>
              <w:tc>
                <w:tcPr>
                  <w:tcW w:w="2177" w:type="dxa"/>
                  <w:shd w:val="clear" w:color="auto" w:fill="D9D9D9" w:themeFill="background1" w:themeFillShade="D9"/>
                  <w:vAlign w:val="center"/>
                </w:tcPr>
                <w:p w14:paraId="65DFEA6F" w14:textId="4CBE6B9A" w:rsidR="00896F3C" w:rsidRPr="00896F3C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896F3C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Monitor typ 4</w:t>
                  </w:r>
                </w:p>
              </w:tc>
              <w:tc>
                <w:tcPr>
                  <w:tcW w:w="850" w:type="dxa"/>
                  <w:shd w:val="clear" w:color="auto" w:fill="D9D9D9" w:themeFill="background1" w:themeFillShade="D9"/>
                  <w:vAlign w:val="center"/>
                </w:tcPr>
                <w:p w14:paraId="5A319A7C" w14:textId="54E5522F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4 pkt</w:t>
                  </w:r>
                </w:p>
              </w:tc>
              <w:tc>
                <w:tcPr>
                  <w:tcW w:w="1134" w:type="dxa"/>
                  <w:vAlign w:val="center"/>
                </w:tcPr>
                <w:p w14:paraId="3C00720C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7823F885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854" w:type="dxa"/>
                </w:tcPr>
                <w:p w14:paraId="1701EF12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1138" w:type="dxa"/>
                  <w:vAlign w:val="center"/>
                </w:tcPr>
                <w:p w14:paraId="403D369E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2262" w:type="dxa"/>
                </w:tcPr>
                <w:p w14:paraId="07652444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</w:tr>
            <w:tr w:rsidR="00896F3C" w:rsidRPr="003C63BB" w14:paraId="2114F2C7" w14:textId="77777777" w:rsidTr="00896F3C">
              <w:tc>
                <w:tcPr>
                  <w:tcW w:w="571" w:type="dxa"/>
                  <w:shd w:val="clear" w:color="auto" w:fill="D9D9D9" w:themeFill="background1" w:themeFillShade="D9"/>
                  <w:vAlign w:val="center"/>
                </w:tcPr>
                <w:p w14:paraId="30AC7231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5.</w:t>
                  </w:r>
                </w:p>
              </w:tc>
              <w:tc>
                <w:tcPr>
                  <w:tcW w:w="2177" w:type="dxa"/>
                  <w:shd w:val="clear" w:color="auto" w:fill="D9D9D9" w:themeFill="background1" w:themeFillShade="D9"/>
                  <w:vAlign w:val="center"/>
                </w:tcPr>
                <w:p w14:paraId="62A58B27" w14:textId="75F00352" w:rsidR="00896F3C" w:rsidRPr="00896F3C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896F3C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Monitor typ 5</w:t>
                  </w:r>
                </w:p>
              </w:tc>
              <w:tc>
                <w:tcPr>
                  <w:tcW w:w="850" w:type="dxa"/>
                  <w:shd w:val="clear" w:color="auto" w:fill="D9D9D9" w:themeFill="background1" w:themeFillShade="D9"/>
                  <w:vAlign w:val="center"/>
                </w:tcPr>
                <w:p w14:paraId="03D850B5" w14:textId="7C8EB474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1 pkt</w:t>
                  </w:r>
                </w:p>
              </w:tc>
              <w:tc>
                <w:tcPr>
                  <w:tcW w:w="1134" w:type="dxa"/>
                  <w:vAlign w:val="center"/>
                </w:tcPr>
                <w:p w14:paraId="1C9CD4B2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47987932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854" w:type="dxa"/>
                </w:tcPr>
                <w:p w14:paraId="3F6E4669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1138" w:type="dxa"/>
                  <w:vAlign w:val="center"/>
                </w:tcPr>
                <w:p w14:paraId="048FFC6B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2262" w:type="dxa"/>
                </w:tcPr>
                <w:p w14:paraId="22D35948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</w:tr>
            <w:tr w:rsidR="00896F3C" w:rsidRPr="003C63BB" w14:paraId="657155EE" w14:textId="77777777" w:rsidTr="00896F3C">
              <w:trPr>
                <w:trHeight w:val="178"/>
              </w:trPr>
              <w:tc>
                <w:tcPr>
                  <w:tcW w:w="571" w:type="dxa"/>
                  <w:shd w:val="clear" w:color="auto" w:fill="D9D9D9" w:themeFill="background1" w:themeFillShade="D9"/>
                  <w:vAlign w:val="center"/>
                </w:tcPr>
                <w:p w14:paraId="3BB28B0B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6.</w:t>
                  </w:r>
                </w:p>
              </w:tc>
              <w:tc>
                <w:tcPr>
                  <w:tcW w:w="2177" w:type="dxa"/>
                  <w:shd w:val="clear" w:color="auto" w:fill="D9D9D9" w:themeFill="background1" w:themeFillShade="D9"/>
                  <w:vAlign w:val="center"/>
                </w:tcPr>
                <w:p w14:paraId="4B8CFB2A" w14:textId="3BA87031" w:rsidR="00896F3C" w:rsidRPr="00896F3C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896F3C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Monitor typ 6</w:t>
                  </w:r>
                </w:p>
              </w:tc>
              <w:tc>
                <w:tcPr>
                  <w:tcW w:w="850" w:type="dxa"/>
                  <w:shd w:val="clear" w:color="auto" w:fill="D9D9D9" w:themeFill="background1" w:themeFillShade="D9"/>
                  <w:vAlign w:val="center"/>
                </w:tcPr>
                <w:p w14:paraId="7A8C4FBF" w14:textId="09ADCF1D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2 pkt</w:t>
                  </w:r>
                </w:p>
              </w:tc>
              <w:tc>
                <w:tcPr>
                  <w:tcW w:w="1134" w:type="dxa"/>
                  <w:vAlign w:val="center"/>
                </w:tcPr>
                <w:p w14:paraId="73DC5C40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67CC0BD8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854" w:type="dxa"/>
                </w:tcPr>
                <w:p w14:paraId="19EF3C68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1138" w:type="dxa"/>
                  <w:vAlign w:val="center"/>
                </w:tcPr>
                <w:p w14:paraId="09ED1A95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2262" w:type="dxa"/>
                </w:tcPr>
                <w:p w14:paraId="68216D77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</w:tr>
            <w:tr w:rsidR="00896F3C" w:rsidRPr="003C63BB" w14:paraId="2E18A719" w14:textId="77777777" w:rsidTr="00896F3C">
              <w:trPr>
                <w:trHeight w:val="178"/>
              </w:trPr>
              <w:tc>
                <w:tcPr>
                  <w:tcW w:w="571" w:type="dxa"/>
                  <w:shd w:val="clear" w:color="auto" w:fill="D9D9D9" w:themeFill="background1" w:themeFillShade="D9"/>
                  <w:vAlign w:val="center"/>
                </w:tcPr>
                <w:p w14:paraId="11A9E899" w14:textId="63FCE7B8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7.</w:t>
                  </w:r>
                </w:p>
              </w:tc>
              <w:tc>
                <w:tcPr>
                  <w:tcW w:w="2177" w:type="dxa"/>
                  <w:shd w:val="clear" w:color="auto" w:fill="D9D9D9" w:themeFill="background1" w:themeFillShade="D9"/>
                  <w:vAlign w:val="center"/>
                </w:tcPr>
                <w:p w14:paraId="3E4CE995" w14:textId="2D20B1FE" w:rsidR="00896F3C" w:rsidRPr="00896F3C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896F3C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Laptop typ 1</w:t>
                  </w:r>
                </w:p>
              </w:tc>
              <w:tc>
                <w:tcPr>
                  <w:tcW w:w="850" w:type="dxa"/>
                  <w:shd w:val="clear" w:color="auto" w:fill="D9D9D9" w:themeFill="background1" w:themeFillShade="D9"/>
                  <w:vAlign w:val="center"/>
                </w:tcPr>
                <w:p w14:paraId="27A9D538" w14:textId="6BEF4082" w:rsidR="00896F3C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15</w:t>
                  </w:r>
                  <w:r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 xml:space="preserve"> pkt</w:t>
                  </w:r>
                </w:p>
              </w:tc>
              <w:tc>
                <w:tcPr>
                  <w:tcW w:w="1134" w:type="dxa"/>
                  <w:vAlign w:val="center"/>
                </w:tcPr>
                <w:p w14:paraId="396581E3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0634B251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854" w:type="dxa"/>
                </w:tcPr>
                <w:p w14:paraId="2EA98087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1138" w:type="dxa"/>
                  <w:vAlign w:val="center"/>
                </w:tcPr>
                <w:p w14:paraId="37B4903D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2262" w:type="dxa"/>
                </w:tcPr>
                <w:p w14:paraId="250E3BCB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</w:tr>
            <w:tr w:rsidR="00896F3C" w:rsidRPr="003C63BB" w14:paraId="5001240D" w14:textId="77777777" w:rsidTr="00896F3C">
              <w:trPr>
                <w:trHeight w:val="178"/>
              </w:trPr>
              <w:tc>
                <w:tcPr>
                  <w:tcW w:w="571" w:type="dxa"/>
                  <w:shd w:val="clear" w:color="auto" w:fill="D9D9D9" w:themeFill="background1" w:themeFillShade="D9"/>
                  <w:vAlign w:val="center"/>
                </w:tcPr>
                <w:p w14:paraId="631E4048" w14:textId="0F334A1D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8.</w:t>
                  </w:r>
                </w:p>
              </w:tc>
              <w:tc>
                <w:tcPr>
                  <w:tcW w:w="2177" w:type="dxa"/>
                  <w:shd w:val="clear" w:color="auto" w:fill="D9D9D9" w:themeFill="background1" w:themeFillShade="D9"/>
                  <w:vAlign w:val="center"/>
                </w:tcPr>
                <w:p w14:paraId="1A95063D" w14:textId="1102FA5F" w:rsidR="00896F3C" w:rsidRPr="00896F3C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896F3C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Laptop typ 2</w:t>
                  </w:r>
                </w:p>
              </w:tc>
              <w:tc>
                <w:tcPr>
                  <w:tcW w:w="850" w:type="dxa"/>
                  <w:shd w:val="clear" w:color="auto" w:fill="D9D9D9" w:themeFill="background1" w:themeFillShade="D9"/>
                  <w:vAlign w:val="center"/>
                </w:tcPr>
                <w:p w14:paraId="621D2434" w14:textId="548AA52D" w:rsidR="00896F3C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5</w:t>
                  </w:r>
                  <w:r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 xml:space="preserve"> pkt</w:t>
                  </w:r>
                </w:p>
              </w:tc>
              <w:tc>
                <w:tcPr>
                  <w:tcW w:w="1134" w:type="dxa"/>
                  <w:vAlign w:val="center"/>
                </w:tcPr>
                <w:p w14:paraId="1302DB20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6F9D143E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854" w:type="dxa"/>
                </w:tcPr>
                <w:p w14:paraId="781E8282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1138" w:type="dxa"/>
                  <w:vAlign w:val="center"/>
                </w:tcPr>
                <w:p w14:paraId="4581BC52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2262" w:type="dxa"/>
                </w:tcPr>
                <w:p w14:paraId="1D2282D0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</w:tr>
            <w:tr w:rsidR="00896F3C" w:rsidRPr="003C63BB" w14:paraId="60FAF38E" w14:textId="77777777" w:rsidTr="00896F3C">
              <w:trPr>
                <w:trHeight w:val="178"/>
              </w:trPr>
              <w:tc>
                <w:tcPr>
                  <w:tcW w:w="571" w:type="dxa"/>
                  <w:shd w:val="clear" w:color="auto" w:fill="D9D9D9" w:themeFill="background1" w:themeFillShade="D9"/>
                  <w:vAlign w:val="center"/>
                </w:tcPr>
                <w:p w14:paraId="04A2E060" w14:textId="46F97DCA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9.</w:t>
                  </w:r>
                </w:p>
              </w:tc>
              <w:tc>
                <w:tcPr>
                  <w:tcW w:w="2177" w:type="dxa"/>
                  <w:shd w:val="clear" w:color="auto" w:fill="D9D9D9" w:themeFill="background1" w:themeFillShade="D9"/>
                  <w:vAlign w:val="center"/>
                </w:tcPr>
                <w:p w14:paraId="7786845C" w14:textId="0915A4CC" w:rsidR="00896F3C" w:rsidRPr="00896F3C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896F3C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Laptop typ 3</w:t>
                  </w:r>
                </w:p>
              </w:tc>
              <w:tc>
                <w:tcPr>
                  <w:tcW w:w="850" w:type="dxa"/>
                  <w:shd w:val="clear" w:color="auto" w:fill="D9D9D9" w:themeFill="background1" w:themeFillShade="D9"/>
                  <w:vAlign w:val="center"/>
                </w:tcPr>
                <w:p w14:paraId="7E90B42E" w14:textId="65EF8331" w:rsidR="00896F3C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2</w:t>
                  </w:r>
                  <w:r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 xml:space="preserve"> pkt</w:t>
                  </w:r>
                </w:p>
              </w:tc>
              <w:tc>
                <w:tcPr>
                  <w:tcW w:w="1134" w:type="dxa"/>
                  <w:vAlign w:val="center"/>
                </w:tcPr>
                <w:p w14:paraId="105D452C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65335138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854" w:type="dxa"/>
                </w:tcPr>
                <w:p w14:paraId="7CBFBFEF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1138" w:type="dxa"/>
                  <w:vAlign w:val="center"/>
                </w:tcPr>
                <w:p w14:paraId="633337EC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2262" w:type="dxa"/>
                </w:tcPr>
                <w:p w14:paraId="3EF53B91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</w:tr>
            <w:tr w:rsidR="00896F3C" w:rsidRPr="003C63BB" w14:paraId="5CC9AB5E" w14:textId="77777777" w:rsidTr="00896F3C">
              <w:trPr>
                <w:trHeight w:val="178"/>
              </w:trPr>
              <w:tc>
                <w:tcPr>
                  <w:tcW w:w="571" w:type="dxa"/>
                  <w:shd w:val="clear" w:color="auto" w:fill="D9D9D9" w:themeFill="background1" w:themeFillShade="D9"/>
                  <w:vAlign w:val="center"/>
                </w:tcPr>
                <w:p w14:paraId="04374CB6" w14:textId="7FC509E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10.</w:t>
                  </w:r>
                </w:p>
              </w:tc>
              <w:tc>
                <w:tcPr>
                  <w:tcW w:w="2177" w:type="dxa"/>
                  <w:shd w:val="clear" w:color="auto" w:fill="D9D9D9" w:themeFill="background1" w:themeFillShade="D9"/>
                  <w:vAlign w:val="center"/>
                </w:tcPr>
                <w:p w14:paraId="5886A780" w14:textId="61589C90" w:rsidR="00896F3C" w:rsidRPr="00896F3C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896F3C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Laptop typ 4</w:t>
                  </w:r>
                </w:p>
              </w:tc>
              <w:tc>
                <w:tcPr>
                  <w:tcW w:w="850" w:type="dxa"/>
                  <w:shd w:val="clear" w:color="auto" w:fill="D9D9D9" w:themeFill="background1" w:themeFillShade="D9"/>
                  <w:vAlign w:val="center"/>
                </w:tcPr>
                <w:p w14:paraId="40D4BAFB" w14:textId="3088D275" w:rsidR="00896F3C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2</w:t>
                  </w:r>
                  <w:r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 xml:space="preserve"> pkt</w:t>
                  </w:r>
                </w:p>
              </w:tc>
              <w:tc>
                <w:tcPr>
                  <w:tcW w:w="1134" w:type="dxa"/>
                  <w:vAlign w:val="center"/>
                </w:tcPr>
                <w:p w14:paraId="3C161516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3633C808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854" w:type="dxa"/>
                </w:tcPr>
                <w:p w14:paraId="7B8DA8FA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1138" w:type="dxa"/>
                  <w:vAlign w:val="center"/>
                </w:tcPr>
                <w:p w14:paraId="0498895E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2262" w:type="dxa"/>
                </w:tcPr>
                <w:p w14:paraId="6ADA8914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</w:tr>
            <w:tr w:rsidR="00896F3C" w:rsidRPr="003C63BB" w14:paraId="48A9FFAE" w14:textId="77777777" w:rsidTr="00896F3C">
              <w:trPr>
                <w:trHeight w:val="178"/>
              </w:trPr>
              <w:tc>
                <w:tcPr>
                  <w:tcW w:w="571" w:type="dxa"/>
                  <w:shd w:val="clear" w:color="auto" w:fill="D9D9D9" w:themeFill="background1" w:themeFillShade="D9"/>
                  <w:vAlign w:val="center"/>
                </w:tcPr>
                <w:p w14:paraId="526A422F" w14:textId="5CCE1DBF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11.</w:t>
                  </w:r>
                </w:p>
              </w:tc>
              <w:tc>
                <w:tcPr>
                  <w:tcW w:w="2177" w:type="dxa"/>
                  <w:shd w:val="clear" w:color="auto" w:fill="D9D9D9" w:themeFill="background1" w:themeFillShade="D9"/>
                  <w:vAlign w:val="center"/>
                </w:tcPr>
                <w:p w14:paraId="5179DED6" w14:textId="5EAE6195" w:rsidR="00896F3C" w:rsidRPr="00896F3C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896F3C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Stacja robocza typ 1</w:t>
                  </w:r>
                </w:p>
              </w:tc>
              <w:tc>
                <w:tcPr>
                  <w:tcW w:w="850" w:type="dxa"/>
                  <w:shd w:val="clear" w:color="auto" w:fill="D9D9D9" w:themeFill="background1" w:themeFillShade="D9"/>
                  <w:vAlign w:val="center"/>
                </w:tcPr>
                <w:p w14:paraId="4B66A8CF" w14:textId="6114A77F" w:rsidR="00896F3C" w:rsidRDefault="00BE1000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6</w:t>
                  </w:r>
                  <w:r w:rsidR="00896F3C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 xml:space="preserve"> pkt</w:t>
                  </w:r>
                </w:p>
              </w:tc>
              <w:tc>
                <w:tcPr>
                  <w:tcW w:w="1134" w:type="dxa"/>
                  <w:vAlign w:val="center"/>
                </w:tcPr>
                <w:p w14:paraId="3C66EAB6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534715F8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854" w:type="dxa"/>
                </w:tcPr>
                <w:p w14:paraId="69229A5E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1138" w:type="dxa"/>
                  <w:vAlign w:val="center"/>
                </w:tcPr>
                <w:p w14:paraId="6F88E8BA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2262" w:type="dxa"/>
                </w:tcPr>
                <w:p w14:paraId="72552CF1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</w:tr>
            <w:tr w:rsidR="00896F3C" w:rsidRPr="003C63BB" w14:paraId="4F2E0421" w14:textId="77777777" w:rsidTr="00896F3C">
              <w:trPr>
                <w:trHeight w:val="178"/>
              </w:trPr>
              <w:tc>
                <w:tcPr>
                  <w:tcW w:w="571" w:type="dxa"/>
                  <w:shd w:val="clear" w:color="auto" w:fill="D9D9D9" w:themeFill="background1" w:themeFillShade="D9"/>
                  <w:vAlign w:val="center"/>
                </w:tcPr>
                <w:p w14:paraId="67157044" w14:textId="45D40048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1</w:t>
                  </w:r>
                  <w:r w:rsidR="00BE1000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2</w:t>
                  </w:r>
                  <w:r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.</w:t>
                  </w:r>
                </w:p>
              </w:tc>
              <w:tc>
                <w:tcPr>
                  <w:tcW w:w="2177" w:type="dxa"/>
                  <w:shd w:val="clear" w:color="auto" w:fill="D9D9D9" w:themeFill="background1" w:themeFillShade="D9"/>
                  <w:vAlign w:val="center"/>
                </w:tcPr>
                <w:p w14:paraId="3C80DC56" w14:textId="0AF2F856" w:rsidR="00896F3C" w:rsidRPr="00896F3C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896F3C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Zestaw do wideokonferencji</w:t>
                  </w:r>
                </w:p>
              </w:tc>
              <w:tc>
                <w:tcPr>
                  <w:tcW w:w="850" w:type="dxa"/>
                  <w:shd w:val="clear" w:color="auto" w:fill="D9D9D9" w:themeFill="background1" w:themeFillShade="D9"/>
                  <w:vAlign w:val="center"/>
                </w:tcPr>
                <w:p w14:paraId="36919DD8" w14:textId="12DB9F3D" w:rsidR="00896F3C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1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kpl</w:t>
                  </w:r>
                  <w:proofErr w:type="spellEnd"/>
                </w:p>
              </w:tc>
              <w:tc>
                <w:tcPr>
                  <w:tcW w:w="1134" w:type="dxa"/>
                  <w:vAlign w:val="center"/>
                </w:tcPr>
                <w:p w14:paraId="0B612FB4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14:paraId="2A6FC3C4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854" w:type="dxa"/>
                </w:tcPr>
                <w:p w14:paraId="1CB5F299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1138" w:type="dxa"/>
                  <w:vAlign w:val="center"/>
                </w:tcPr>
                <w:p w14:paraId="0B289A7F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2262" w:type="dxa"/>
                </w:tcPr>
                <w:p w14:paraId="2FBBB57B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</w:tr>
            <w:tr w:rsidR="00896F3C" w:rsidRPr="003C63BB" w14:paraId="3C5F55C0" w14:textId="77777777" w:rsidTr="00896F3C">
              <w:tc>
                <w:tcPr>
                  <w:tcW w:w="571" w:type="dxa"/>
                  <w:shd w:val="clear" w:color="auto" w:fill="D9D9D9" w:themeFill="background1" w:themeFillShade="D9"/>
                  <w:vAlign w:val="center"/>
                </w:tcPr>
                <w:p w14:paraId="47FA7449" w14:textId="4BF0C500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1</w:t>
                  </w:r>
                  <w:r w:rsidR="00BE1000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3</w:t>
                  </w: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.</w:t>
                  </w:r>
                </w:p>
              </w:tc>
              <w:tc>
                <w:tcPr>
                  <w:tcW w:w="4161" w:type="dxa"/>
                  <w:gridSpan w:val="3"/>
                  <w:shd w:val="clear" w:color="auto" w:fill="D9D9D9" w:themeFill="background1" w:themeFillShade="D9"/>
                  <w:vAlign w:val="center"/>
                </w:tcPr>
                <w:p w14:paraId="6E4BF2C7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SUMA</w:t>
                  </w:r>
                </w:p>
              </w:tc>
              <w:tc>
                <w:tcPr>
                  <w:tcW w:w="1275" w:type="dxa"/>
                  <w:vAlign w:val="center"/>
                </w:tcPr>
                <w:p w14:paraId="72ADA976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854" w:type="dxa"/>
                  <w:shd w:val="pct10" w:color="auto" w:fill="auto"/>
                  <w:vAlign w:val="center"/>
                </w:tcPr>
                <w:p w14:paraId="0B4B06BC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X</w:t>
                  </w:r>
                </w:p>
              </w:tc>
              <w:tc>
                <w:tcPr>
                  <w:tcW w:w="1138" w:type="dxa"/>
                  <w:vAlign w:val="center"/>
                </w:tcPr>
                <w:p w14:paraId="584E1F4E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2262" w:type="dxa"/>
                </w:tcPr>
                <w:p w14:paraId="4813D857" w14:textId="77777777" w:rsidR="00896F3C" w:rsidRPr="003C63BB" w:rsidRDefault="00896F3C" w:rsidP="00896F3C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</w:tr>
          </w:tbl>
          <w:p w14:paraId="4D0FADAF" w14:textId="77777777" w:rsidR="00466AC1" w:rsidRDefault="00466AC1" w:rsidP="00466AC1">
            <w:pPr>
              <w:spacing w:after="40"/>
              <w:ind w:left="317" w:firstLine="4"/>
              <w:jc w:val="both"/>
              <w:rPr>
                <w:sz w:val="20"/>
                <w:szCs w:val="20"/>
              </w:rPr>
            </w:pPr>
          </w:p>
          <w:p w14:paraId="6D870151" w14:textId="359E7F6F" w:rsidR="00466AC1" w:rsidRPr="00C01274" w:rsidRDefault="00466AC1" w:rsidP="00466AC1">
            <w:pPr>
              <w:spacing w:after="40"/>
              <w:contextualSpacing/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==================================================================================</w:t>
            </w:r>
          </w:p>
          <w:p w14:paraId="7AF3DFA9" w14:textId="6F4A6C18" w:rsidR="00C322CB" w:rsidRDefault="00C322CB" w:rsidP="003C63BB">
            <w:pPr>
              <w:spacing w:after="4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0EF230" w14:textId="77777777" w:rsidR="00466AC1" w:rsidRDefault="00466AC1" w:rsidP="00466AC1">
            <w:pPr>
              <w:spacing w:after="40"/>
              <w:contextualSpacing/>
              <w:jc w:val="center"/>
              <w:rPr>
                <w:b/>
              </w:rPr>
            </w:pPr>
            <w:r w:rsidRPr="003B68EC">
              <w:rPr>
                <w:i/>
                <w:sz w:val="20"/>
                <w:szCs w:val="20"/>
                <w:u w:val="single"/>
              </w:rPr>
              <w:t>*  niepotrzebne skreślić</w:t>
            </w:r>
          </w:p>
          <w:p w14:paraId="2E6DF8F3" w14:textId="77777777" w:rsidR="00466AC1" w:rsidRPr="00561F3B" w:rsidRDefault="00466AC1" w:rsidP="00466AC1">
            <w:pPr>
              <w:contextualSpacing/>
              <w:rPr>
                <w:b/>
                <w:sz w:val="20"/>
                <w:szCs w:val="20"/>
              </w:rPr>
            </w:pPr>
          </w:p>
          <w:p w14:paraId="4BF45021" w14:textId="0BEBD2E5" w:rsidR="00466AC1" w:rsidRDefault="00466AC1" w:rsidP="00466AC1">
            <w:pPr>
              <w:spacing w:after="40"/>
              <w:ind w:left="459"/>
              <w:contextualSpacing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>Część</w:t>
            </w:r>
            <w:r w:rsidRPr="0083516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 xml:space="preserve">nr 3 </w:t>
            </w:r>
            <w:r w:rsidRPr="0083516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>przedmiotu zamówienia *</w:t>
            </w:r>
          </w:p>
          <w:p w14:paraId="76B2D142" w14:textId="77777777" w:rsidR="00466AC1" w:rsidRPr="00C01274" w:rsidRDefault="00466AC1" w:rsidP="00466AC1">
            <w:pPr>
              <w:spacing w:after="40"/>
              <w:contextualSpacing/>
              <w:rPr>
                <w:b/>
                <w:sz w:val="20"/>
                <w:szCs w:val="20"/>
              </w:rPr>
            </w:pPr>
          </w:p>
          <w:p w14:paraId="4512D7EC" w14:textId="77777777" w:rsidR="00466AC1" w:rsidRPr="00C01274" w:rsidRDefault="00466AC1" w:rsidP="00466AC1">
            <w:pPr>
              <w:pStyle w:val="Akapitzlist"/>
              <w:spacing w:after="40"/>
              <w:ind w:left="626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en-US"/>
              </w:rPr>
              <w:t>Niniejszym oferuję/oferujemy realizację przedmiotu zamówienia za ŁĄCZNĄ CENĘ OFERTOWĄ*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*</w:t>
            </w:r>
            <w:r w:rsidRPr="00C01274">
              <w:rPr>
                <w:rFonts w:ascii="Arial" w:hAnsi="Arial" w:cs="Arial"/>
                <w:sz w:val="20"/>
                <w:szCs w:val="20"/>
                <w:lang w:eastAsia="en-US"/>
              </w:rPr>
              <w:t>:</w:t>
            </w:r>
          </w:p>
          <w:tbl>
            <w:tblPr>
              <w:tblW w:w="99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82"/>
              <w:gridCol w:w="5698"/>
            </w:tblGrid>
            <w:tr w:rsidR="00466AC1" w:rsidRPr="003B68EC" w14:paraId="190FFF4E" w14:textId="77777777" w:rsidTr="00F57F84">
              <w:trPr>
                <w:trHeight w:val="1527"/>
              </w:trPr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7EF257D1" w14:textId="77777777" w:rsidR="00466AC1" w:rsidRPr="003B68EC" w:rsidRDefault="00466AC1" w:rsidP="00466AC1">
                  <w:pPr>
                    <w:spacing w:after="40"/>
                    <w:contextualSpacing/>
                    <w:jc w:val="center"/>
                    <w:rPr>
                      <w:b/>
                    </w:rPr>
                  </w:pPr>
                  <w:r w:rsidRPr="003B68EC">
                    <w:rPr>
                      <w:b/>
                    </w:rPr>
                    <w:t>ŁĄCZNA CENA OFERTOWA PLN</w:t>
                  </w:r>
                </w:p>
              </w:tc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1FDA06" w14:textId="77777777" w:rsidR="00466AC1" w:rsidRDefault="00466AC1" w:rsidP="00466AC1">
                  <w:pPr>
                    <w:spacing w:after="40"/>
                    <w:contextualSpacing/>
                    <w:jc w:val="center"/>
                    <w:rPr>
                      <w:b/>
                    </w:rPr>
                  </w:pPr>
                </w:p>
                <w:p w14:paraId="0AFBDDA4" w14:textId="77777777" w:rsidR="00466AC1" w:rsidRPr="00C322CB" w:rsidRDefault="00466AC1" w:rsidP="00466AC1">
                  <w:pPr>
                    <w:spacing w:after="40"/>
                    <w:contextualSpacing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322CB">
                    <w:rPr>
                      <w:rFonts w:ascii="Arial" w:hAnsi="Arial" w:cs="Arial"/>
                      <w:b/>
                      <w:sz w:val="20"/>
                      <w:szCs w:val="20"/>
                    </w:rPr>
                    <w:t>Cenę ogółem netto:…………………………………złotych</w:t>
                  </w:r>
                </w:p>
                <w:p w14:paraId="7B729EA9" w14:textId="1FC8C936" w:rsidR="00466AC1" w:rsidRPr="0004075B" w:rsidRDefault="00466AC1" w:rsidP="00466AC1">
                  <w:pPr>
                    <w:spacing w:after="40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C322CB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(należy wpisać kwotę wskazaną w pozycji </w:t>
                  </w:r>
                  <w:r w:rsidR="00351F53">
                    <w:rPr>
                      <w:rFonts w:ascii="Arial" w:hAnsi="Arial" w:cs="Arial"/>
                      <w:bCs/>
                      <w:sz w:val="16"/>
                      <w:szCs w:val="16"/>
                    </w:rPr>
                    <w:t>1</w:t>
                  </w:r>
                  <w:r w:rsidRPr="00C322CB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 kolumnie </w:t>
                  </w:r>
                  <w:r w:rsidRPr="0004075B">
                    <w:rPr>
                      <w:rFonts w:ascii="Arial" w:hAnsi="Arial" w:cs="Arial"/>
                      <w:bCs/>
                      <w:sz w:val="16"/>
                      <w:szCs w:val="16"/>
                    </w:rPr>
                    <w:t>V z tabeli poniżej)</w:t>
                  </w:r>
                </w:p>
                <w:p w14:paraId="773DC189" w14:textId="77777777" w:rsidR="00466AC1" w:rsidRPr="0004075B" w:rsidRDefault="00466AC1" w:rsidP="00466AC1">
                  <w:pPr>
                    <w:spacing w:after="40"/>
                    <w:contextualSpacing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1736A6A0" w14:textId="77777777" w:rsidR="00466AC1" w:rsidRPr="0004075B" w:rsidRDefault="00466AC1" w:rsidP="00466AC1">
                  <w:pPr>
                    <w:spacing w:after="40"/>
                    <w:contextualSpacing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4075B">
                    <w:rPr>
                      <w:rFonts w:ascii="Arial" w:hAnsi="Arial" w:cs="Arial"/>
                      <w:b/>
                      <w:sz w:val="20"/>
                      <w:szCs w:val="20"/>
                    </w:rPr>
                    <w:t>Cena ogółem brutto: ........................................złotych</w:t>
                  </w:r>
                </w:p>
                <w:p w14:paraId="26A2F35C" w14:textId="77777777" w:rsidR="00466AC1" w:rsidRPr="0004075B" w:rsidRDefault="00466AC1" w:rsidP="00466AC1">
                  <w:pPr>
                    <w:spacing w:after="40"/>
                    <w:contextualSpacing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075B">
                    <w:rPr>
                      <w:rFonts w:ascii="Arial" w:hAnsi="Arial" w:cs="Arial"/>
                      <w:sz w:val="20"/>
                      <w:szCs w:val="20"/>
                    </w:rPr>
                    <w:t>w tym stawka podatku VAT………..%</w:t>
                  </w:r>
                </w:p>
                <w:p w14:paraId="545EE2D8" w14:textId="2FD39A01" w:rsidR="00466AC1" w:rsidRPr="00C322CB" w:rsidRDefault="00466AC1" w:rsidP="00466AC1">
                  <w:pPr>
                    <w:spacing w:after="40"/>
                    <w:contextualSpacing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4075B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(należy wpisać kwotę wskazaną w pozycji </w:t>
                  </w:r>
                  <w:r w:rsidR="00351F53">
                    <w:rPr>
                      <w:rFonts w:ascii="Arial" w:hAnsi="Arial" w:cs="Arial"/>
                      <w:bCs/>
                      <w:sz w:val="16"/>
                      <w:szCs w:val="16"/>
                    </w:rPr>
                    <w:t>1</w:t>
                  </w:r>
                  <w:r w:rsidRPr="0004075B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 kolumnie VII z tabeli poniżej)</w:t>
                  </w:r>
                </w:p>
                <w:p w14:paraId="57314AD0" w14:textId="77777777" w:rsidR="00466AC1" w:rsidRPr="00B67BA6" w:rsidRDefault="00466AC1" w:rsidP="00466AC1">
                  <w:pPr>
                    <w:spacing w:after="40"/>
                    <w:contextualSpacing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15C222D6" w14:textId="77777777" w:rsidR="00466AC1" w:rsidRPr="00C01274" w:rsidRDefault="00466AC1" w:rsidP="00466AC1">
            <w:pPr>
              <w:spacing w:after="40"/>
              <w:contextualSpacing/>
              <w:rPr>
                <w:rFonts w:eastAsia="Calibri"/>
                <w:lang w:eastAsia="en-US"/>
              </w:rPr>
            </w:pPr>
          </w:p>
          <w:p w14:paraId="53BF3ADE" w14:textId="77777777" w:rsidR="00466AC1" w:rsidRPr="00C01274" w:rsidRDefault="00466AC1" w:rsidP="00466AC1">
            <w:pPr>
              <w:spacing w:after="40"/>
              <w:contextualSpacing/>
              <w:jc w:val="both"/>
              <w:rPr>
                <w:b/>
                <w:sz w:val="20"/>
                <w:szCs w:val="20"/>
              </w:rPr>
            </w:pPr>
          </w:p>
          <w:p w14:paraId="6A42294B" w14:textId="77777777" w:rsidR="00466AC1" w:rsidRDefault="00466AC1" w:rsidP="00466AC1">
            <w:pPr>
              <w:spacing w:after="40"/>
              <w:ind w:left="317" w:firstLine="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**</w:t>
            </w:r>
            <w:r w:rsidRPr="00C01274">
              <w:rPr>
                <w:b/>
                <w:sz w:val="20"/>
                <w:szCs w:val="20"/>
              </w:rPr>
              <w:t>ŁĄCZNA CENA OFERTOWA</w:t>
            </w:r>
            <w:r w:rsidRPr="00C01274">
              <w:rPr>
                <w:sz w:val="20"/>
                <w:szCs w:val="20"/>
              </w:rPr>
              <w:t xml:space="preserve"> stanowi całkowite wynagrodzenie Wykonawcy, uwzględniające wszystkie koszty związane z realizacją przedmiotu zamówienia zgodnie z niniejszą SIWZ.</w:t>
            </w:r>
          </w:p>
          <w:p w14:paraId="07370980" w14:textId="77777777" w:rsidR="00466AC1" w:rsidRDefault="00466AC1" w:rsidP="00466AC1">
            <w:pPr>
              <w:spacing w:after="40"/>
              <w:ind w:left="317" w:firstLine="4"/>
              <w:jc w:val="both"/>
              <w:rPr>
                <w:sz w:val="20"/>
                <w:szCs w:val="20"/>
              </w:rPr>
            </w:pPr>
          </w:p>
          <w:p w14:paraId="65743283" w14:textId="77777777" w:rsidR="00466AC1" w:rsidRPr="00D61273" w:rsidRDefault="00466AC1" w:rsidP="007B23FA">
            <w:pPr>
              <w:pStyle w:val="Akapitzlist"/>
              <w:numPr>
                <w:ilvl w:val="0"/>
                <w:numId w:val="11"/>
              </w:numPr>
              <w:tabs>
                <w:tab w:val="clear" w:pos="1440"/>
                <w:tab w:val="num" w:pos="623"/>
              </w:tabs>
              <w:autoSpaceDE w:val="0"/>
              <w:autoSpaceDN w:val="0"/>
              <w:adjustRightInd w:val="0"/>
              <w:ind w:left="623" w:hanging="284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D61273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Oświadczam(y), iż wybór niniejszej oferty będzie / nie będzie * prowadził do powstania u Zamawiającego obowiązku podatkowego </w:t>
            </w:r>
            <w:r w:rsidRPr="004F43E4">
              <w:rPr>
                <w:rFonts w:ascii="Arial" w:hAnsi="Arial" w:cs="Arial"/>
                <w:b/>
                <w:sz w:val="20"/>
                <w:szCs w:val="20"/>
              </w:rPr>
              <w:t>(zastosowanie mechanizmu odwróconego obciążenia)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D61273">
              <w:rPr>
                <w:rFonts w:ascii="Arial" w:eastAsiaTheme="minorEastAsia" w:hAnsi="Arial" w:cs="Arial"/>
                <w:b/>
                <w:sz w:val="20"/>
                <w:szCs w:val="20"/>
              </w:rPr>
              <w:t>zgodnie z przepisami o podatku od towarów i usług.</w:t>
            </w:r>
          </w:p>
          <w:p w14:paraId="35C2C294" w14:textId="77777777" w:rsidR="00466AC1" w:rsidRPr="00D61273" w:rsidRDefault="00466AC1" w:rsidP="00466AC1">
            <w:pPr>
              <w:autoSpaceDE w:val="0"/>
              <w:autoSpaceDN w:val="0"/>
              <w:adjustRightInd w:val="0"/>
              <w:ind w:left="630"/>
              <w:jc w:val="both"/>
              <w:rPr>
                <w:rFonts w:ascii="Arial" w:eastAsiaTheme="minorEastAsia" w:hAnsi="Arial" w:cs="Arial"/>
                <w:i/>
                <w:sz w:val="18"/>
                <w:szCs w:val="18"/>
              </w:rPr>
            </w:pPr>
            <w:r w:rsidRPr="00D61273">
              <w:rPr>
                <w:rFonts w:ascii="Arial" w:eastAsiaTheme="minorEastAsia" w:hAnsi="Arial" w:cs="Arial"/>
                <w:i/>
                <w:sz w:val="18"/>
                <w:szCs w:val="18"/>
              </w:rPr>
              <w:t>(dalej wypełnić należy jedynie w przypadku wskazania opcji „będzie”, czyli w przypadku, gdy Wykonawca nie jest płatnikiem podatku VAT na terenie Rzeczpospolitej Polskiej i w zastępstwie Wykonawcy podatek ten miałby uiszczać Zamawiający)</w:t>
            </w:r>
          </w:p>
          <w:p w14:paraId="0BAF6C54" w14:textId="77777777" w:rsidR="00466AC1" w:rsidRPr="00425884" w:rsidRDefault="00466AC1" w:rsidP="00466AC1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63DB8DB5" w14:textId="77777777" w:rsidR="00466AC1" w:rsidRPr="00425884" w:rsidRDefault="00466AC1" w:rsidP="007B23FA">
            <w:pPr>
              <w:pStyle w:val="Akapitzlist"/>
              <w:numPr>
                <w:ilvl w:val="0"/>
                <w:numId w:val="11"/>
              </w:numPr>
              <w:tabs>
                <w:tab w:val="clear" w:pos="1440"/>
                <w:tab w:val="num" w:pos="630"/>
              </w:tabs>
              <w:autoSpaceDE w:val="0"/>
              <w:autoSpaceDN w:val="0"/>
              <w:adjustRightInd w:val="0"/>
              <w:ind w:left="626" w:hanging="284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425884">
              <w:rPr>
                <w:rFonts w:ascii="Arial" w:eastAsiaTheme="minorEastAsia" w:hAnsi="Arial" w:cs="Arial"/>
                <w:sz w:val="20"/>
                <w:szCs w:val="20"/>
              </w:rPr>
              <w:t xml:space="preserve">W związku z faktem, iż wybór niniejszej oferty będzie prowadził do powstania u Zamawiającego obowiązku podatkowego zgodnie z przepisami o podatku od towarów i usług, wskazuję: </w:t>
            </w:r>
          </w:p>
          <w:p w14:paraId="78D8459F" w14:textId="77777777" w:rsidR="00466AC1" w:rsidRDefault="00466AC1" w:rsidP="00466AC1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  <w:p w14:paraId="1BF3E20B" w14:textId="77777777" w:rsidR="00466AC1" w:rsidRPr="00D61273" w:rsidRDefault="00466AC1" w:rsidP="007B23FA">
            <w:pPr>
              <w:pStyle w:val="Akapitzlist"/>
              <w:numPr>
                <w:ilvl w:val="0"/>
                <w:numId w:val="10"/>
              </w:numPr>
              <w:ind w:left="1338" w:hanging="357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D61273">
              <w:rPr>
                <w:rFonts w:ascii="Arial" w:eastAsiaTheme="minorEastAsia" w:hAnsi="Arial" w:cs="Arial"/>
                <w:b/>
                <w:sz w:val="20"/>
                <w:szCs w:val="20"/>
              </w:rPr>
              <w:t>nazwę (rodzaj) towaru/usługi:</w:t>
            </w:r>
            <w:r w:rsidRPr="00D61273">
              <w:rPr>
                <w:rFonts w:ascii="Arial" w:eastAsiaTheme="minorEastAsia" w:hAnsi="Arial" w:cs="Arial"/>
                <w:sz w:val="20"/>
                <w:szCs w:val="20"/>
              </w:rPr>
              <w:t xml:space="preserve"> …………………………………………………………………..</w:t>
            </w:r>
          </w:p>
          <w:p w14:paraId="76338E71" w14:textId="77777777" w:rsidR="00466AC1" w:rsidRPr="00D61273" w:rsidRDefault="00466AC1" w:rsidP="00466AC1">
            <w:pPr>
              <w:autoSpaceDE w:val="0"/>
              <w:autoSpaceDN w:val="0"/>
              <w:adjustRightInd w:val="0"/>
              <w:ind w:left="1339"/>
              <w:rPr>
                <w:rFonts w:ascii="Arial" w:eastAsiaTheme="minorEastAsia" w:hAnsi="Arial" w:cs="Arial"/>
                <w:sz w:val="18"/>
                <w:szCs w:val="18"/>
              </w:rPr>
            </w:pPr>
            <w:r w:rsidRPr="00D61273">
              <w:rPr>
                <w:rFonts w:ascii="Arial" w:eastAsiaTheme="minorEastAsia" w:hAnsi="Arial" w:cs="Arial"/>
                <w:sz w:val="18"/>
                <w:szCs w:val="18"/>
              </w:rPr>
              <w:t>(wpisać właściwe – informacja stanowiąca podstawę ustalenia stawki podatku w ramach obowiązku podatkowego Zamawiającego)</w:t>
            </w:r>
          </w:p>
          <w:p w14:paraId="32EC8C13" w14:textId="77777777" w:rsidR="00466AC1" w:rsidRPr="00425884" w:rsidRDefault="00466AC1" w:rsidP="00466AC1">
            <w:pPr>
              <w:spacing w:after="40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37C674AB" w14:textId="77777777" w:rsidR="00466AC1" w:rsidRPr="00D61273" w:rsidRDefault="00466AC1" w:rsidP="007B23FA">
            <w:pPr>
              <w:pStyle w:val="Akapitzlist"/>
              <w:numPr>
                <w:ilvl w:val="0"/>
                <w:numId w:val="10"/>
              </w:numPr>
              <w:ind w:left="1338" w:hanging="357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D61273">
              <w:rPr>
                <w:rFonts w:ascii="Arial" w:eastAsiaTheme="minorEastAsia" w:hAnsi="Arial" w:cs="Arial"/>
                <w:b/>
                <w:sz w:val="20"/>
                <w:szCs w:val="20"/>
              </w:rPr>
              <w:t>wartość towaru/usługi bez kwoty podatku</w:t>
            </w:r>
            <w:r w:rsidRPr="00D61273">
              <w:rPr>
                <w:rFonts w:ascii="Arial" w:eastAsiaTheme="minorEastAsia" w:hAnsi="Arial" w:cs="Arial"/>
                <w:sz w:val="20"/>
                <w:szCs w:val="20"/>
              </w:rPr>
              <w:t>: ………………………………</w:t>
            </w:r>
          </w:p>
          <w:p w14:paraId="53768DB3" w14:textId="77777777" w:rsidR="00466AC1" w:rsidRPr="00D61273" w:rsidRDefault="00466AC1" w:rsidP="00466AC1">
            <w:pPr>
              <w:autoSpaceDE w:val="0"/>
              <w:autoSpaceDN w:val="0"/>
              <w:adjustRightInd w:val="0"/>
              <w:ind w:left="1338"/>
              <w:rPr>
                <w:rFonts w:ascii="Arial" w:eastAsiaTheme="minorEastAsia" w:hAnsi="Arial" w:cs="Arial"/>
                <w:sz w:val="18"/>
                <w:szCs w:val="18"/>
              </w:rPr>
            </w:pPr>
            <w:r w:rsidRPr="00D61273">
              <w:rPr>
                <w:rFonts w:ascii="Arial" w:eastAsiaTheme="minorEastAsia" w:hAnsi="Arial" w:cs="Arial"/>
                <w:sz w:val="18"/>
                <w:szCs w:val="18"/>
              </w:rPr>
              <w:t>(wpisać stosowną kwotę, przy czym wartość ta winna być spójna z kwotą stanowiącą cenę ofertową w danym pakiecie)</w:t>
            </w:r>
          </w:p>
          <w:p w14:paraId="55C9C08A" w14:textId="77777777" w:rsidR="00AC5A59" w:rsidRPr="004F43E4" w:rsidRDefault="00AC5A59" w:rsidP="007B23FA">
            <w:pPr>
              <w:pStyle w:val="Akapitzlist"/>
              <w:numPr>
                <w:ilvl w:val="0"/>
                <w:numId w:val="14"/>
              </w:numPr>
              <w:tabs>
                <w:tab w:val="clear" w:pos="1440"/>
                <w:tab w:val="left" w:pos="5954"/>
              </w:tabs>
              <w:spacing w:before="40" w:line="276" w:lineRule="auto"/>
              <w:ind w:left="626" w:hanging="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Zestawienie asortymentowo cenowe:</w:t>
            </w:r>
          </w:p>
          <w:p w14:paraId="37EC5310" w14:textId="77777777" w:rsidR="00AC5A59" w:rsidRPr="00D61273" w:rsidRDefault="00AC5A59" w:rsidP="00AC5A59">
            <w:pPr>
              <w:autoSpaceDE w:val="0"/>
              <w:autoSpaceDN w:val="0"/>
              <w:adjustRightInd w:val="0"/>
              <w:ind w:left="1338"/>
              <w:rPr>
                <w:rFonts w:ascii="Arial" w:eastAsiaTheme="minorEastAsia" w:hAnsi="Arial" w:cs="Arial"/>
                <w:sz w:val="18"/>
                <w:szCs w:val="18"/>
              </w:rPr>
            </w:pPr>
          </w:p>
          <w:tbl>
            <w:tblPr>
              <w:tblStyle w:val="Tabela-Siatka"/>
              <w:tblW w:w="10261" w:type="dxa"/>
              <w:tblLayout w:type="fixed"/>
              <w:tblLook w:val="04A0" w:firstRow="1" w:lastRow="0" w:firstColumn="1" w:lastColumn="0" w:noHBand="0" w:noVBand="1"/>
            </w:tblPr>
            <w:tblGrid>
              <w:gridCol w:w="570"/>
              <w:gridCol w:w="2178"/>
              <w:gridCol w:w="709"/>
              <w:gridCol w:w="1134"/>
              <w:gridCol w:w="1279"/>
              <w:gridCol w:w="854"/>
              <w:gridCol w:w="1135"/>
              <w:gridCol w:w="2402"/>
            </w:tblGrid>
            <w:tr w:rsidR="008164BE" w:rsidRPr="003C63BB" w14:paraId="63097430" w14:textId="77777777" w:rsidTr="0058364F">
              <w:tc>
                <w:tcPr>
                  <w:tcW w:w="570" w:type="dxa"/>
                  <w:shd w:val="clear" w:color="auto" w:fill="D9D9D9" w:themeFill="background1" w:themeFillShade="D9"/>
                  <w:vAlign w:val="center"/>
                </w:tcPr>
                <w:p w14:paraId="003B59FE" w14:textId="77777777" w:rsidR="008164BE" w:rsidRPr="003C63BB" w:rsidRDefault="008164BE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L.p.</w:t>
                  </w:r>
                </w:p>
              </w:tc>
              <w:tc>
                <w:tcPr>
                  <w:tcW w:w="2178" w:type="dxa"/>
                  <w:shd w:val="clear" w:color="auto" w:fill="D9D9D9" w:themeFill="background1" w:themeFillShade="D9"/>
                  <w:vAlign w:val="center"/>
                </w:tcPr>
                <w:p w14:paraId="7FF81C31" w14:textId="77777777" w:rsidR="008164BE" w:rsidRPr="003C63BB" w:rsidRDefault="008164BE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Sprzęt o parametrach zgodnych z OPZ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6C5E8979" w14:textId="77777777" w:rsidR="008164BE" w:rsidRPr="003C63BB" w:rsidRDefault="008164BE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Ilość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01CCD0FC" w14:textId="77777777" w:rsidR="008164BE" w:rsidRPr="003C63BB" w:rsidRDefault="008164BE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Cena jednostkowa netto</w:t>
                  </w:r>
                </w:p>
              </w:tc>
              <w:tc>
                <w:tcPr>
                  <w:tcW w:w="1279" w:type="dxa"/>
                  <w:shd w:val="clear" w:color="auto" w:fill="D9D9D9" w:themeFill="background1" w:themeFillShade="D9"/>
                  <w:vAlign w:val="center"/>
                </w:tcPr>
                <w:p w14:paraId="297A07EC" w14:textId="77777777" w:rsidR="008164BE" w:rsidRPr="003C63BB" w:rsidRDefault="008164BE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 xml:space="preserve">Wartość netto PLN </w:t>
                  </w:r>
                </w:p>
                <w:p w14:paraId="498EC14D" w14:textId="77777777" w:rsidR="008164BE" w:rsidRPr="003C63BB" w:rsidRDefault="008164BE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(kol. III. x kol. IV.)</w:t>
                  </w:r>
                </w:p>
              </w:tc>
              <w:tc>
                <w:tcPr>
                  <w:tcW w:w="854" w:type="dxa"/>
                  <w:shd w:val="clear" w:color="auto" w:fill="D9D9D9" w:themeFill="background1" w:themeFillShade="D9"/>
                  <w:vAlign w:val="center"/>
                </w:tcPr>
                <w:p w14:paraId="049A8C48" w14:textId="77777777" w:rsidR="008164BE" w:rsidRPr="003C63BB" w:rsidRDefault="008164BE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Stawka VAT</w:t>
                  </w:r>
                </w:p>
                <w:p w14:paraId="38044973" w14:textId="77777777" w:rsidR="008164BE" w:rsidRPr="003C63BB" w:rsidRDefault="008164BE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(%)</w:t>
                  </w:r>
                </w:p>
              </w:tc>
              <w:tc>
                <w:tcPr>
                  <w:tcW w:w="1135" w:type="dxa"/>
                  <w:shd w:val="clear" w:color="auto" w:fill="D9D9D9" w:themeFill="background1" w:themeFillShade="D9"/>
                  <w:vAlign w:val="center"/>
                </w:tcPr>
                <w:p w14:paraId="046BDFF8" w14:textId="3145694F" w:rsidR="008164BE" w:rsidRPr="003C63BB" w:rsidRDefault="008164BE" w:rsidP="0043291B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 xml:space="preserve">Wartość brutto PLN </w:t>
                  </w:r>
                </w:p>
              </w:tc>
              <w:tc>
                <w:tcPr>
                  <w:tcW w:w="2402" w:type="dxa"/>
                  <w:shd w:val="clear" w:color="auto" w:fill="D9D9D9" w:themeFill="background1" w:themeFillShade="D9"/>
                  <w:vAlign w:val="center"/>
                </w:tcPr>
                <w:p w14:paraId="397BF241" w14:textId="77777777" w:rsidR="008164BE" w:rsidRPr="003C63BB" w:rsidRDefault="008164BE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Nazwa i producent oferowanego sprzętu</w:t>
                  </w:r>
                </w:p>
              </w:tc>
            </w:tr>
            <w:tr w:rsidR="008164BE" w:rsidRPr="003C63BB" w14:paraId="2865E481" w14:textId="77777777" w:rsidTr="0058364F">
              <w:tc>
                <w:tcPr>
                  <w:tcW w:w="570" w:type="dxa"/>
                  <w:shd w:val="clear" w:color="auto" w:fill="D9D9D9" w:themeFill="background1" w:themeFillShade="D9"/>
                  <w:vAlign w:val="center"/>
                </w:tcPr>
                <w:p w14:paraId="7CBB47B3" w14:textId="77777777" w:rsidR="008164BE" w:rsidRPr="003C63BB" w:rsidRDefault="008164BE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I.</w:t>
                  </w:r>
                </w:p>
              </w:tc>
              <w:tc>
                <w:tcPr>
                  <w:tcW w:w="2178" w:type="dxa"/>
                  <w:shd w:val="clear" w:color="auto" w:fill="D9D9D9" w:themeFill="background1" w:themeFillShade="D9"/>
                  <w:vAlign w:val="center"/>
                </w:tcPr>
                <w:p w14:paraId="37BA9E4E" w14:textId="77777777" w:rsidR="008164BE" w:rsidRPr="003C63BB" w:rsidRDefault="008164BE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II.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0D57EEFB" w14:textId="77777777" w:rsidR="008164BE" w:rsidRPr="003C63BB" w:rsidRDefault="008164BE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III.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0177C218" w14:textId="77777777" w:rsidR="008164BE" w:rsidRPr="003C63BB" w:rsidRDefault="008164BE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IV.</w:t>
                  </w:r>
                </w:p>
              </w:tc>
              <w:tc>
                <w:tcPr>
                  <w:tcW w:w="1279" w:type="dxa"/>
                  <w:shd w:val="clear" w:color="auto" w:fill="D9D9D9" w:themeFill="background1" w:themeFillShade="D9"/>
                  <w:vAlign w:val="center"/>
                </w:tcPr>
                <w:p w14:paraId="6A5DBAF4" w14:textId="77777777" w:rsidR="008164BE" w:rsidRPr="003C63BB" w:rsidRDefault="008164BE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V.</w:t>
                  </w:r>
                </w:p>
              </w:tc>
              <w:tc>
                <w:tcPr>
                  <w:tcW w:w="854" w:type="dxa"/>
                  <w:shd w:val="clear" w:color="auto" w:fill="D9D9D9" w:themeFill="background1" w:themeFillShade="D9"/>
                  <w:vAlign w:val="center"/>
                </w:tcPr>
                <w:p w14:paraId="28DA113D" w14:textId="77777777" w:rsidR="008164BE" w:rsidRPr="003C63BB" w:rsidRDefault="008164BE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VI.</w:t>
                  </w:r>
                </w:p>
              </w:tc>
              <w:tc>
                <w:tcPr>
                  <w:tcW w:w="1135" w:type="dxa"/>
                  <w:shd w:val="clear" w:color="auto" w:fill="D9D9D9" w:themeFill="background1" w:themeFillShade="D9"/>
                  <w:vAlign w:val="center"/>
                </w:tcPr>
                <w:p w14:paraId="730FF85F" w14:textId="1FEAA5EF" w:rsidR="008164BE" w:rsidRPr="003C63BB" w:rsidRDefault="008164BE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VII.</w:t>
                  </w:r>
                </w:p>
              </w:tc>
              <w:tc>
                <w:tcPr>
                  <w:tcW w:w="2402" w:type="dxa"/>
                  <w:shd w:val="clear" w:color="auto" w:fill="D9D9D9" w:themeFill="background1" w:themeFillShade="D9"/>
                </w:tcPr>
                <w:p w14:paraId="46B85371" w14:textId="4C4F3BD5" w:rsidR="008164BE" w:rsidRPr="003C63BB" w:rsidRDefault="0043291B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VIII</w:t>
                  </w:r>
                  <w:r w:rsidR="008164BE"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.</w:t>
                  </w:r>
                </w:p>
              </w:tc>
            </w:tr>
            <w:tr w:rsidR="008164BE" w:rsidRPr="003C63BB" w14:paraId="634CF128" w14:textId="77777777" w:rsidTr="002A5420">
              <w:trPr>
                <w:trHeight w:val="607"/>
              </w:trPr>
              <w:tc>
                <w:tcPr>
                  <w:tcW w:w="570" w:type="dxa"/>
                  <w:shd w:val="clear" w:color="auto" w:fill="D9D9D9" w:themeFill="background1" w:themeFillShade="D9"/>
                  <w:vAlign w:val="center"/>
                </w:tcPr>
                <w:p w14:paraId="67FBE328" w14:textId="77777777" w:rsidR="008164BE" w:rsidRPr="003C63BB" w:rsidRDefault="008164BE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3C63BB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  <w:t>1.</w:t>
                  </w:r>
                </w:p>
              </w:tc>
              <w:tc>
                <w:tcPr>
                  <w:tcW w:w="2178" w:type="dxa"/>
                  <w:shd w:val="clear" w:color="auto" w:fill="D9D9D9" w:themeFill="background1" w:themeFillShade="D9"/>
                  <w:vAlign w:val="center"/>
                </w:tcPr>
                <w:p w14:paraId="45465B82" w14:textId="78636E66" w:rsidR="008164BE" w:rsidRPr="002A5420" w:rsidRDefault="002A5420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 w:rsidRPr="002A5420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Przełącznik sieciowy typ 1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37316C3C" w14:textId="2BBEEC58" w:rsidR="008164BE" w:rsidRPr="003C63BB" w:rsidRDefault="00BE1000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2</w:t>
                  </w:r>
                  <w:r w:rsidR="002A5420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2A5420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kpl</w:t>
                  </w:r>
                  <w:proofErr w:type="spellEnd"/>
                </w:p>
              </w:tc>
              <w:tc>
                <w:tcPr>
                  <w:tcW w:w="1134" w:type="dxa"/>
                  <w:vAlign w:val="center"/>
                </w:tcPr>
                <w:p w14:paraId="7E1203BF" w14:textId="77777777" w:rsidR="008164BE" w:rsidRPr="003C63BB" w:rsidRDefault="008164BE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1279" w:type="dxa"/>
                  <w:vAlign w:val="center"/>
                </w:tcPr>
                <w:p w14:paraId="1426C14F" w14:textId="77777777" w:rsidR="008164BE" w:rsidRPr="003C63BB" w:rsidRDefault="008164BE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854" w:type="dxa"/>
                  <w:vAlign w:val="center"/>
                </w:tcPr>
                <w:p w14:paraId="2DD29E2F" w14:textId="77777777" w:rsidR="008164BE" w:rsidRPr="003C63BB" w:rsidRDefault="008164BE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1135" w:type="dxa"/>
                  <w:vAlign w:val="center"/>
                </w:tcPr>
                <w:p w14:paraId="40376554" w14:textId="77777777" w:rsidR="008164BE" w:rsidRPr="003C63BB" w:rsidRDefault="008164BE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2402" w:type="dxa"/>
                </w:tcPr>
                <w:p w14:paraId="28370F26" w14:textId="77777777" w:rsidR="008164BE" w:rsidRPr="003C63BB" w:rsidRDefault="008164BE" w:rsidP="00AC5A59">
                  <w:pPr>
                    <w:widowControl w:val="0"/>
                    <w:tabs>
                      <w:tab w:val="left" w:pos="5954"/>
                    </w:tabs>
                    <w:suppressAutoHyphens/>
                    <w:autoSpaceDE w:val="0"/>
                    <w:spacing w:before="80" w:line="276" w:lineRule="auto"/>
                    <w:contextualSpacing/>
                    <w:jc w:val="center"/>
                    <w:outlineLvl w:val="6"/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ar-SA"/>
                    </w:rPr>
                  </w:pPr>
                </w:p>
              </w:tc>
            </w:tr>
          </w:tbl>
          <w:p w14:paraId="0626F41B" w14:textId="77777777" w:rsidR="00466AC1" w:rsidRDefault="00466AC1" w:rsidP="00466AC1">
            <w:pPr>
              <w:spacing w:after="40"/>
              <w:ind w:left="317" w:firstLine="4"/>
              <w:jc w:val="both"/>
              <w:rPr>
                <w:sz w:val="20"/>
                <w:szCs w:val="20"/>
              </w:rPr>
            </w:pPr>
          </w:p>
          <w:p w14:paraId="1E738A2A" w14:textId="742E7480" w:rsidR="003C63BB" w:rsidRPr="00523524" w:rsidRDefault="003C63BB" w:rsidP="00AC5A59">
            <w:pPr>
              <w:spacing w:after="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63BB" w:rsidRPr="00C01274" w14:paraId="4CF61565" w14:textId="77777777" w:rsidTr="0058364F">
        <w:trPr>
          <w:trHeight w:val="600"/>
        </w:trPr>
        <w:tc>
          <w:tcPr>
            <w:tcW w:w="10519" w:type="dxa"/>
            <w:hideMark/>
          </w:tcPr>
          <w:p w14:paraId="726D2F26" w14:textId="5DD3B99C" w:rsidR="003C63BB" w:rsidRPr="00C01274" w:rsidRDefault="003C63BB" w:rsidP="003C63BB">
            <w:pPr>
              <w:spacing w:after="40"/>
              <w:ind w:left="459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B6C8E7" w14:textId="39B380DE" w:rsidR="003C63BB" w:rsidRPr="00E144F9" w:rsidRDefault="003C63BB" w:rsidP="007B23FA">
            <w:pPr>
              <w:numPr>
                <w:ilvl w:val="0"/>
                <w:numId w:val="3"/>
              </w:numPr>
              <w:ind w:left="459" w:hanging="459"/>
              <w:contextualSpacing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144F9">
              <w:rPr>
                <w:rFonts w:ascii="Arial" w:hAnsi="Arial" w:cs="Arial"/>
                <w:b/>
                <w:sz w:val="20"/>
                <w:szCs w:val="20"/>
              </w:rPr>
              <w:t>OŚWIADCZAM/-Y*, ŻE:</w:t>
            </w:r>
          </w:p>
          <w:p w14:paraId="53215E15" w14:textId="42C98D46" w:rsidR="002D2190" w:rsidRPr="00C01274" w:rsidRDefault="002D2190" w:rsidP="002D2190">
            <w:pPr>
              <w:pStyle w:val="Akapitzlist"/>
              <w:numPr>
                <w:ilvl w:val="0"/>
                <w:numId w:val="2"/>
              </w:numPr>
              <w:tabs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contextualSpacing w:val="0"/>
              <w:jc w:val="both"/>
              <w:rPr>
                <w:rStyle w:val="FontStyle43"/>
                <w:rFonts w:ascii="Arial" w:hAnsi="Arial" w:cs="Arial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wskazana cena w Formularzu Ofertowym obejmuje cały zakres przedmiotu zamówienia wskazanego przez Zamawiającego w SIWZ,</w:t>
            </w:r>
            <w:r>
              <w:rPr>
                <w:rFonts w:ascii="Arial" w:hAnsi="Arial" w:cs="Arial"/>
                <w:sz w:val="20"/>
                <w:szCs w:val="20"/>
              </w:rPr>
              <w:t xml:space="preserve"> SOPZ oraz wzorze umowy,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uwzględnia wszystkie wymagane opłaty i koszty niezbędne do zrealizowania całości przedmiotu zamówienia, bez względu na okoliczności i źródła ich powstania.   </w:t>
            </w:r>
          </w:p>
          <w:p w14:paraId="42231AC1" w14:textId="493D9570" w:rsidR="002D2190" w:rsidRPr="00C01274" w:rsidRDefault="002D2190" w:rsidP="002D2190">
            <w:pPr>
              <w:numPr>
                <w:ilvl w:val="0"/>
                <w:numId w:val="2"/>
              </w:numPr>
              <w:tabs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Style w:val="FontStyle43"/>
                <w:rFonts w:ascii="Arial" w:hAnsi="Arial" w:cs="Arial"/>
              </w:rPr>
              <w:t xml:space="preserve">akceptuję/akceptujemy* warunki wskazane w SIWZ, </w:t>
            </w:r>
            <w:r>
              <w:rPr>
                <w:rStyle w:val="FontStyle43"/>
                <w:rFonts w:ascii="Arial" w:hAnsi="Arial" w:cs="Arial"/>
              </w:rPr>
              <w:t>S</w:t>
            </w:r>
            <w:r w:rsidRPr="00C01274">
              <w:rPr>
                <w:rStyle w:val="FontStyle43"/>
                <w:rFonts w:ascii="Arial" w:hAnsi="Arial" w:cs="Arial"/>
              </w:rPr>
              <w:t>OPZ oraz wzorze umowy. W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trakcie realizacji umowy nie przewiduje się możliwości waloryzacji ww. stawki o wskaźnik inflacji.</w:t>
            </w:r>
          </w:p>
          <w:p w14:paraId="57C630C2" w14:textId="77777777" w:rsidR="002D2190" w:rsidRPr="00C01274" w:rsidRDefault="002D2190" w:rsidP="002D2190">
            <w:pPr>
              <w:numPr>
                <w:ilvl w:val="0"/>
                <w:numId w:val="2"/>
              </w:numPr>
              <w:tabs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zapoznałem/zapoznaliśmy* się ze SIWZ i nie wnosimy do niej zastrzeżeń oraz zdobyliśmy konieczne informacje do przygotowania oferty.</w:t>
            </w:r>
          </w:p>
          <w:p w14:paraId="694969BA" w14:textId="77777777" w:rsidR="002D2190" w:rsidRPr="00C01274" w:rsidRDefault="002D2190" w:rsidP="002D2190">
            <w:pPr>
              <w:numPr>
                <w:ilvl w:val="0"/>
                <w:numId w:val="2"/>
              </w:numPr>
              <w:tabs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jestem/jesteśmy*  związani złożoną ofertą przez okres 30 dni - bieg terminu związania ofertą rozpoczyna się wraz z upływem terminu składania ofert.</w:t>
            </w:r>
          </w:p>
          <w:p w14:paraId="4069E9F3" w14:textId="77777777" w:rsidR="002D2190" w:rsidRPr="00C01274" w:rsidRDefault="002D2190" w:rsidP="002D2190">
            <w:pPr>
              <w:numPr>
                <w:ilvl w:val="0"/>
                <w:numId w:val="2"/>
              </w:numPr>
              <w:tabs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akceptuję/akceptujemy* przedstawione w SIWZ postanowienia umowy i we wskazanym przez Zamawiającego terminie zobowiązuje/zobowiązujemy* się do podpisania umowy, na określonych w SIWZ warunkach, w miejscu i terminie wyznaczonym przez Zamawiającego.</w:t>
            </w:r>
          </w:p>
          <w:p w14:paraId="3A40DFE7" w14:textId="77777777" w:rsidR="002D2190" w:rsidRPr="00C01274" w:rsidRDefault="002D2190" w:rsidP="002D2190">
            <w:pPr>
              <w:numPr>
                <w:ilvl w:val="0"/>
                <w:numId w:val="2"/>
              </w:numPr>
              <w:tabs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zapoznałem/zapoznaliśmy* się ze wszystkimi warunkami zamówienia oraz dokumentami dotyczącymi przedmiotu zamówienia i akceptujemy je bez zastrzeżeń.</w:t>
            </w:r>
          </w:p>
          <w:p w14:paraId="65DA657A" w14:textId="77777777" w:rsidR="002D2190" w:rsidRPr="00C01274" w:rsidRDefault="002D2190" w:rsidP="002D2190">
            <w:pPr>
              <w:numPr>
                <w:ilvl w:val="0"/>
                <w:numId w:val="2"/>
              </w:numPr>
              <w:tabs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      </w:r>
          </w:p>
          <w:p w14:paraId="0673DAE1" w14:textId="77777777" w:rsidR="002D2190" w:rsidRPr="00D21732" w:rsidRDefault="002D2190" w:rsidP="002D2190">
            <w:pPr>
              <w:pStyle w:val="Akapitzlist"/>
              <w:numPr>
                <w:ilvl w:val="0"/>
                <w:numId w:val="2"/>
              </w:numPr>
              <w:tabs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1732">
              <w:rPr>
                <w:rFonts w:ascii="Arial" w:hAnsi="Arial" w:cs="Arial"/>
                <w:sz w:val="20"/>
                <w:szCs w:val="20"/>
              </w:rPr>
              <w:lastRenderedPageBreak/>
              <w:t>zostałem/-liśmy* poinformowani, że możemy wydzielić z oferty informacje stanowiące tajemnicę przedsiębiorstwa w rozumieniu przepisów o zwalczaniu nieuczciwej konkurencji jednocześnie wykazując, iż zastrzeżone informację stanowią tajemnice przedsiębiorstwa oraz zastrzec w odniesieniu do tych informacji, aby nie były one udostępnione innym uczestnikom postępowania.</w:t>
            </w:r>
          </w:p>
          <w:p w14:paraId="25A0B03F" w14:textId="77777777" w:rsidR="002D2190" w:rsidRPr="00D21732" w:rsidRDefault="002D2190" w:rsidP="002D2190">
            <w:pPr>
              <w:pStyle w:val="Akapitzlist"/>
              <w:numPr>
                <w:ilvl w:val="0"/>
                <w:numId w:val="2"/>
              </w:numPr>
              <w:tabs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1732">
              <w:rPr>
                <w:rFonts w:ascii="Arial" w:hAnsi="Arial" w:cs="Arial"/>
                <w:sz w:val="20"/>
                <w:szCs w:val="20"/>
              </w:rPr>
              <w:t>wypełniłem/-liśmy* obowiązki informacyjne przewidziane w art. 13 lub art. 14 RODO</w:t>
            </w:r>
            <w:r w:rsidRPr="00D21732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"/>
            </w:r>
            <w:r w:rsidRPr="00D21732"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Pr="00D21732">
              <w:rPr>
                <w:rFonts w:ascii="Arial" w:hAnsi="Arial" w:cs="Arial"/>
                <w:sz w:val="20"/>
                <w:szCs w:val="20"/>
              </w:rPr>
              <w:t xml:space="preserve">wobec osób fizycznych, od których dane osobowe bezpośrednio lub pośrednio pozyskałem w celu ubiegania się o udzielenie zamówienia publicznego w niniejszym postępowaniu.* </w:t>
            </w:r>
          </w:p>
          <w:p w14:paraId="209637CE" w14:textId="77777777" w:rsidR="002D2190" w:rsidRPr="00D21732" w:rsidRDefault="002D2190" w:rsidP="002D2190">
            <w:pPr>
              <w:pStyle w:val="Akapitzlist"/>
              <w:tabs>
                <w:tab w:val="num" w:pos="459"/>
                <w:tab w:val="left" w:pos="9000"/>
              </w:tabs>
              <w:spacing w:before="120" w:after="120"/>
              <w:ind w:left="459"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D21732">
              <w:rPr>
                <w:rFonts w:ascii="Arial" w:hAnsi="Arial" w:cs="Arial"/>
                <w:i/>
                <w:sz w:val="16"/>
                <w:szCs w:val="16"/>
              </w:rPr>
              <w:t xml:space="preserve">*W przypadku, gdy Wykonawca nie przekazuje danych osobowych innych niż bezpośrednio jego dotyczących lub zachodzi wyłączenie stosowania obowiązku informacyjnego, stosownie do art. 13 ust. 4 lub art. 14 ust. 5 RODO treści oświadczenia wykonawca nie </w:t>
            </w:r>
            <w:r w:rsidRPr="00D2173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składa. Wówczas należy usunąć treść powyższego oświadczenia poprzez jego przekreślenie. </w:t>
            </w:r>
          </w:p>
          <w:p w14:paraId="3DE7A849" w14:textId="5A9ACFD0" w:rsidR="002D2190" w:rsidRDefault="002D2190" w:rsidP="002D2190">
            <w:pPr>
              <w:numPr>
                <w:ilvl w:val="0"/>
                <w:numId w:val="2"/>
              </w:numPr>
              <w:tabs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3B7A">
              <w:rPr>
                <w:rFonts w:ascii="Arial" w:hAnsi="Arial" w:cs="Arial"/>
                <w:sz w:val="20"/>
                <w:szCs w:val="20"/>
              </w:rPr>
              <w:t>nie jestem/jestem* powiązany osobowo lub kapitałowo z Zamawiającym w rozumieniu Rozdziału VI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3C3B7A">
              <w:rPr>
                <w:rFonts w:ascii="Arial" w:hAnsi="Arial" w:cs="Arial"/>
                <w:sz w:val="20"/>
                <w:szCs w:val="20"/>
              </w:rPr>
              <w:t xml:space="preserve"> ust. 3 SIWZ;</w:t>
            </w:r>
          </w:p>
          <w:p w14:paraId="7B2FD92C" w14:textId="1D1CE67F" w:rsidR="002D2190" w:rsidRPr="002C34D0" w:rsidRDefault="002D2190" w:rsidP="002D2190">
            <w:pPr>
              <w:numPr>
                <w:ilvl w:val="0"/>
                <w:numId w:val="2"/>
              </w:numPr>
              <w:tabs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C34D0">
              <w:rPr>
                <w:rFonts w:ascii="Arial" w:hAnsi="Arial" w:cs="Arial"/>
                <w:b/>
                <w:sz w:val="20"/>
                <w:szCs w:val="20"/>
              </w:rPr>
              <w:t>ZASTRZEGAM(Y) / NIE ZASTRZEGAM(Y)</w:t>
            </w:r>
            <w:r w:rsidRPr="002C34D0">
              <w:rPr>
                <w:rFonts w:ascii="Arial" w:hAnsi="Arial" w:cs="Arial"/>
                <w:sz w:val="20"/>
                <w:szCs w:val="20"/>
              </w:rPr>
              <w:t>* informacje/i stanowiące/</w:t>
            </w:r>
            <w:proofErr w:type="spellStart"/>
            <w:r w:rsidRPr="002C34D0">
              <w:rPr>
                <w:rFonts w:ascii="Arial" w:hAnsi="Arial" w:cs="Arial"/>
                <w:sz w:val="20"/>
                <w:szCs w:val="20"/>
              </w:rPr>
              <w:t>ych</w:t>
            </w:r>
            <w:proofErr w:type="spellEnd"/>
            <w:r w:rsidRPr="002C34D0">
              <w:rPr>
                <w:rFonts w:ascii="Arial" w:hAnsi="Arial" w:cs="Arial"/>
                <w:sz w:val="20"/>
                <w:szCs w:val="20"/>
              </w:rPr>
              <w:t xml:space="preserve"> TAJEMNICĘ PRZEDSIĘBIORSTWA w rozumieniu przepisów o zwalczaniu nieuczciwej konkurencji zgodnie z postanowieniami </w:t>
            </w:r>
            <w:r>
              <w:rPr>
                <w:rFonts w:ascii="Arial" w:hAnsi="Arial" w:cs="Arial"/>
                <w:sz w:val="20"/>
                <w:szCs w:val="20"/>
              </w:rPr>
              <w:t>Rozdziału XII ust. 8 SIWZ</w:t>
            </w:r>
            <w:r w:rsidRPr="002C34D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5AB7952" w14:textId="658792F0" w:rsidR="002D2190" w:rsidRDefault="002D2190" w:rsidP="002D2190">
            <w:pPr>
              <w:numPr>
                <w:ilvl w:val="0"/>
                <w:numId w:val="2"/>
              </w:numPr>
              <w:tabs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C34D0">
              <w:rPr>
                <w:rFonts w:ascii="Arial" w:hAnsi="Arial" w:cs="Arial"/>
                <w:b/>
                <w:bCs/>
                <w:sz w:val="20"/>
                <w:szCs w:val="20"/>
              </w:rPr>
              <w:t>OŚWIADCZAM(Y)</w:t>
            </w:r>
            <w:r w:rsidRPr="002C34D0">
              <w:rPr>
                <w:rFonts w:ascii="Arial" w:hAnsi="Arial" w:cs="Arial"/>
                <w:sz w:val="20"/>
                <w:szCs w:val="20"/>
              </w:rPr>
              <w:t xml:space="preserve">, iż – za wyjątkiem informacji zawartych w pliku/ach nazwa: ………… wszelkie załączniki są jawne i nie zawierają informacji stanowiących tajemnicę przedsiębiorstwa w rozumieniu przepisów o zwalczaniu nieuczciwej konkurencji. Dokumenty stanowiące tajemnice przedsiębiorstwa zabezpieczyliśmy zgodnie z wytycznymi zawartymi w </w:t>
            </w:r>
            <w:r>
              <w:rPr>
                <w:rFonts w:ascii="Arial" w:hAnsi="Arial" w:cs="Arial"/>
                <w:sz w:val="20"/>
                <w:szCs w:val="20"/>
              </w:rPr>
              <w:t>Rozdziale XII ust. 8 – 11 oraz Rozdziale XIII ust. 7 pkt 3 SIWZ.</w:t>
            </w:r>
          </w:p>
          <w:p w14:paraId="5D5B4957" w14:textId="4E99B02C" w:rsidR="003C63BB" w:rsidRPr="003C3B7A" w:rsidRDefault="002D2190" w:rsidP="002D2190">
            <w:pPr>
              <w:numPr>
                <w:ilvl w:val="0"/>
                <w:numId w:val="2"/>
              </w:numPr>
              <w:tabs>
                <w:tab w:val="left" w:pos="374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OŚWIADCZAM/OŚWIADCZAMY</w:t>
            </w:r>
            <w:r w:rsidRPr="00563369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, że nie podlegam/y wykluczeniu na </w:t>
            </w:r>
            <w:r w:rsidRPr="00563369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  <w:lang w:eastAsia="en-US"/>
              </w:rPr>
              <w:t>podstawie art. 7 ust. 1 ustawy z dnia 13 kwietnia 2022 r. o szczególnych rozwiązaniach w zakresie przeciwdziałania wspieraniu agresji na Ukrainę oraz służących ochronie bezpieczeństwa narodowego (Dz. U. z 2022 r. poz. 835)</w:t>
            </w:r>
            <w:r w:rsidRPr="00563369">
              <w:rPr>
                <w:rStyle w:val="Odwoanieprzypisudolnego"/>
                <w:rFonts w:ascii="Arial" w:eastAsia="Calibri" w:hAnsi="Arial" w:cs="Arial"/>
                <w:b/>
                <w:color w:val="000000" w:themeColor="text1"/>
                <w:sz w:val="20"/>
                <w:szCs w:val="20"/>
                <w:lang w:eastAsia="en-US"/>
              </w:rPr>
              <w:footnoteReference w:id="2"/>
            </w:r>
          </w:p>
          <w:p w14:paraId="1219806D" w14:textId="77777777" w:rsidR="003C63BB" w:rsidRPr="00C01274" w:rsidRDefault="003C63BB" w:rsidP="003C63BB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</w:p>
          <w:p w14:paraId="776085B3" w14:textId="77777777" w:rsidR="003C63BB" w:rsidRPr="00C01274" w:rsidRDefault="003C63BB" w:rsidP="003C63BB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  <w:r w:rsidRPr="00C01274">
              <w:rPr>
                <w:rFonts w:ascii="Arial" w:hAnsi="Arial" w:cs="Arial"/>
                <w:i/>
                <w:sz w:val="18"/>
                <w:szCs w:val="18"/>
                <w:u w:val="single"/>
              </w:rPr>
              <w:t>*  niepotrzebne skreślić</w:t>
            </w:r>
          </w:p>
        </w:tc>
      </w:tr>
      <w:tr w:rsidR="003C63BB" w:rsidRPr="00C01274" w14:paraId="6798C2F6" w14:textId="77777777" w:rsidTr="0058364F">
        <w:trPr>
          <w:trHeight w:val="70"/>
        </w:trPr>
        <w:tc>
          <w:tcPr>
            <w:tcW w:w="10519" w:type="dxa"/>
          </w:tcPr>
          <w:p w14:paraId="179F96CA" w14:textId="4B286A8B" w:rsidR="003C63BB" w:rsidRPr="00F92E16" w:rsidRDefault="003C63BB" w:rsidP="007B23FA">
            <w:pPr>
              <w:pStyle w:val="Akapitzlist"/>
              <w:numPr>
                <w:ilvl w:val="0"/>
                <w:numId w:val="8"/>
              </w:numPr>
              <w:spacing w:before="120" w:after="40"/>
              <w:ind w:left="296" w:hanging="296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92E16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PODWYKONAWCY </w:t>
            </w:r>
            <w:r w:rsidRPr="00F92E16">
              <w:rPr>
                <w:rFonts w:ascii="Arial" w:hAnsi="Arial" w:cs="Arial"/>
                <w:i/>
                <w:iCs/>
                <w:sz w:val="18"/>
                <w:szCs w:val="18"/>
              </w:rPr>
              <w:t>(wypełnić, jeżeli dotyczy)*</w:t>
            </w:r>
          </w:p>
          <w:tbl>
            <w:tblPr>
              <w:tblStyle w:val="Tabela-Siatka"/>
              <w:tblW w:w="0" w:type="auto"/>
              <w:tblInd w:w="162" w:type="dxa"/>
              <w:tblLayout w:type="fixed"/>
              <w:tblLook w:val="04A0" w:firstRow="1" w:lastRow="0" w:firstColumn="1" w:lastColumn="0" w:noHBand="0" w:noVBand="1"/>
            </w:tblPr>
            <w:tblGrid>
              <w:gridCol w:w="4917"/>
              <w:gridCol w:w="4731"/>
            </w:tblGrid>
            <w:tr w:rsidR="003C63BB" w:rsidRPr="00C01274" w14:paraId="0DA15D03" w14:textId="77777777" w:rsidTr="00231137">
              <w:tc>
                <w:tcPr>
                  <w:tcW w:w="4917" w:type="dxa"/>
                </w:tcPr>
                <w:p w14:paraId="606887B7" w14:textId="77777777" w:rsidR="003C63BB" w:rsidRPr="00C01274" w:rsidRDefault="003C63BB" w:rsidP="003C63BB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 xml:space="preserve">Części zamówienia </w:t>
                  </w:r>
                </w:p>
              </w:tc>
              <w:tc>
                <w:tcPr>
                  <w:tcW w:w="4731" w:type="dxa"/>
                </w:tcPr>
                <w:p w14:paraId="252B6A7F" w14:textId="77777777" w:rsidR="003C63BB" w:rsidRPr="00C01274" w:rsidRDefault="003C63BB" w:rsidP="003C63BB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Nazwa firmy podwykonawcy</w:t>
                  </w:r>
                </w:p>
              </w:tc>
            </w:tr>
            <w:tr w:rsidR="003C63BB" w:rsidRPr="00C01274" w14:paraId="1CC45CA1" w14:textId="77777777" w:rsidTr="00231137">
              <w:tc>
                <w:tcPr>
                  <w:tcW w:w="4917" w:type="dxa"/>
                </w:tcPr>
                <w:p w14:paraId="0279EB86" w14:textId="77777777" w:rsidR="003C63BB" w:rsidRPr="00C01274" w:rsidRDefault="003C63BB" w:rsidP="003C63BB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4731" w:type="dxa"/>
                </w:tcPr>
                <w:p w14:paraId="1A4D2655" w14:textId="77777777" w:rsidR="003C63BB" w:rsidRPr="00C01274" w:rsidRDefault="003C63BB" w:rsidP="003C63BB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3C63BB" w:rsidRPr="00C01274" w14:paraId="529A19BA" w14:textId="77777777" w:rsidTr="00231137">
              <w:tc>
                <w:tcPr>
                  <w:tcW w:w="4917" w:type="dxa"/>
                </w:tcPr>
                <w:p w14:paraId="34225D7D" w14:textId="77777777" w:rsidR="003C63BB" w:rsidRPr="00C01274" w:rsidRDefault="003C63BB" w:rsidP="003C63BB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4731" w:type="dxa"/>
                </w:tcPr>
                <w:p w14:paraId="25694573" w14:textId="77777777" w:rsidR="003C63BB" w:rsidRPr="00C01274" w:rsidRDefault="003C63BB" w:rsidP="003C63BB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3C63BB" w:rsidRPr="00C01274" w14:paraId="664F89E2" w14:textId="77777777" w:rsidTr="00231137">
              <w:tc>
                <w:tcPr>
                  <w:tcW w:w="4917" w:type="dxa"/>
                </w:tcPr>
                <w:p w14:paraId="7CD9E350" w14:textId="77777777" w:rsidR="003C63BB" w:rsidRPr="00C01274" w:rsidRDefault="003C63BB" w:rsidP="003C63BB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731" w:type="dxa"/>
                </w:tcPr>
                <w:p w14:paraId="4DF25FBC" w14:textId="77777777" w:rsidR="003C63BB" w:rsidRPr="00C01274" w:rsidRDefault="003C63BB" w:rsidP="003C63BB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14699419" w14:textId="77777777" w:rsidR="003C63BB" w:rsidRPr="00C01274" w:rsidRDefault="003C63BB" w:rsidP="003C63BB">
            <w:pPr>
              <w:widowControl w:val="0"/>
              <w:tabs>
                <w:tab w:val="left" w:pos="962"/>
              </w:tabs>
              <w:spacing w:line="276" w:lineRule="auto"/>
              <w:ind w:left="162"/>
              <w:rPr>
                <w:rFonts w:ascii="Arial" w:hAnsi="Arial" w:cs="Arial"/>
                <w:sz w:val="22"/>
                <w:szCs w:val="22"/>
              </w:rPr>
            </w:pPr>
            <w:r w:rsidRPr="00C01274">
              <w:rPr>
                <w:rFonts w:ascii="Arial" w:hAnsi="Arial" w:cs="Arial"/>
                <w:sz w:val="22"/>
                <w:szCs w:val="22"/>
              </w:rPr>
              <w:tab/>
            </w:r>
          </w:p>
          <w:p w14:paraId="31633343" w14:textId="77777777" w:rsidR="003C63BB" w:rsidRPr="00C01274" w:rsidRDefault="003C63BB" w:rsidP="003C63BB">
            <w:pPr>
              <w:tabs>
                <w:tab w:val="left" w:pos="426"/>
                <w:tab w:val="left" w:pos="709"/>
              </w:tabs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1274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*  W przypadku powierzenia części zamówienia podwykonawcom, należy podać nazwy firm podwykonawców. </w:t>
            </w:r>
          </w:p>
          <w:p w14:paraId="45B26350" w14:textId="77777777" w:rsidR="003C63BB" w:rsidRPr="00C01274" w:rsidRDefault="003C63BB" w:rsidP="003C63BB">
            <w:pPr>
              <w:tabs>
                <w:tab w:val="left" w:pos="426"/>
                <w:tab w:val="left" w:pos="709"/>
              </w:tabs>
              <w:spacing w:line="276" w:lineRule="auto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C01274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  Niewypełnienie oznacza wykonanie przedmiotu zamówienia bez udziału podwykonawców.</w:t>
            </w:r>
          </w:p>
        </w:tc>
      </w:tr>
      <w:tr w:rsidR="003C63BB" w:rsidRPr="00C01274" w14:paraId="6CA140AF" w14:textId="77777777" w:rsidTr="0058364F">
        <w:trPr>
          <w:trHeight w:val="241"/>
        </w:trPr>
        <w:tc>
          <w:tcPr>
            <w:tcW w:w="10519" w:type="dxa"/>
            <w:hideMark/>
          </w:tcPr>
          <w:p w14:paraId="6A7C3B78" w14:textId="4F180D3C" w:rsidR="003C63BB" w:rsidRPr="00F92E16" w:rsidRDefault="003C63BB" w:rsidP="007B23FA">
            <w:pPr>
              <w:pStyle w:val="Akapitzlist"/>
              <w:numPr>
                <w:ilvl w:val="0"/>
                <w:numId w:val="8"/>
              </w:numPr>
              <w:spacing w:after="40"/>
              <w:ind w:left="296" w:hanging="284"/>
              <w:rPr>
                <w:rFonts w:ascii="Arial" w:hAnsi="Arial" w:cs="Arial"/>
                <w:b/>
                <w:sz w:val="20"/>
                <w:szCs w:val="20"/>
              </w:rPr>
            </w:pPr>
            <w:r w:rsidRPr="00F92E16">
              <w:rPr>
                <w:rFonts w:ascii="Arial" w:hAnsi="Arial" w:cs="Arial"/>
                <w:b/>
                <w:sz w:val="20"/>
                <w:szCs w:val="20"/>
              </w:rPr>
              <w:t>SPIS TREŚCI:</w:t>
            </w:r>
          </w:p>
          <w:p w14:paraId="3B025E35" w14:textId="77777777" w:rsidR="003C63BB" w:rsidRPr="00C01274" w:rsidRDefault="003C63BB" w:rsidP="003C63BB">
            <w:pPr>
              <w:spacing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Integralną część oferty stanowią następujące dokumenty:</w:t>
            </w:r>
          </w:p>
          <w:p w14:paraId="64E4FB82" w14:textId="77777777" w:rsidR="003C63BB" w:rsidRPr="00C01274" w:rsidRDefault="003C63BB" w:rsidP="007B23FA">
            <w:pPr>
              <w:numPr>
                <w:ilvl w:val="0"/>
                <w:numId w:val="4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………………………………………………………………………………………………………………..</w:t>
            </w:r>
          </w:p>
          <w:p w14:paraId="3F91856A" w14:textId="77777777" w:rsidR="003C63BB" w:rsidRPr="00C01274" w:rsidRDefault="003C63BB" w:rsidP="007B23FA">
            <w:pPr>
              <w:numPr>
                <w:ilvl w:val="0"/>
                <w:numId w:val="4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</w:t>
            </w:r>
          </w:p>
          <w:p w14:paraId="4CB80F85" w14:textId="77777777" w:rsidR="003C63BB" w:rsidRPr="00C01274" w:rsidRDefault="003C63BB" w:rsidP="007B23FA">
            <w:pPr>
              <w:numPr>
                <w:ilvl w:val="0"/>
                <w:numId w:val="4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</w:t>
            </w:r>
          </w:p>
          <w:p w14:paraId="4C383D41" w14:textId="77777777" w:rsidR="003C63BB" w:rsidRPr="00C01274" w:rsidRDefault="003C63BB" w:rsidP="007B23FA">
            <w:pPr>
              <w:numPr>
                <w:ilvl w:val="0"/>
                <w:numId w:val="4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</w:t>
            </w:r>
          </w:p>
          <w:p w14:paraId="3FCE690F" w14:textId="77777777" w:rsidR="003C63BB" w:rsidRPr="00C01274" w:rsidRDefault="003C63BB" w:rsidP="003C63BB">
            <w:pPr>
              <w:spacing w:after="40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Oferta została złożona na .............. kolejno ponumerowanych stronach.</w:t>
            </w:r>
          </w:p>
        </w:tc>
      </w:tr>
    </w:tbl>
    <w:p w14:paraId="1605955A" w14:textId="78C347D0" w:rsidR="00523524" w:rsidRDefault="00523524" w:rsidP="00523524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76A6E0CF" w14:textId="7B0B54EA" w:rsidR="002D2190" w:rsidRDefault="002D2190" w:rsidP="00523524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7CC58E9D" w14:textId="41FD15BF" w:rsidR="002D2190" w:rsidRDefault="002D2190" w:rsidP="00523524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5380BD7" w14:textId="4154E7E1" w:rsidR="002D2190" w:rsidRDefault="002D2190" w:rsidP="002D2190">
      <w:pPr>
        <w:spacing w:line="276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Dokument należy wypełnić elektronicznie i podpisać zgodnie z zapisami S</w:t>
      </w:r>
      <w:r>
        <w:rPr>
          <w:rFonts w:ascii="Arial" w:hAnsi="Arial" w:cs="Arial"/>
          <w:b/>
          <w:iCs/>
          <w:color w:val="FF0000"/>
          <w:sz w:val="20"/>
          <w:szCs w:val="20"/>
        </w:rPr>
        <w:t>I</w:t>
      </w: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WZ.</w:t>
      </w:r>
    </w:p>
    <w:p w14:paraId="6A593F52" w14:textId="7CDF0DD1" w:rsidR="00523524" w:rsidRDefault="00523524" w:rsidP="00523524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10349" w:type="dxa"/>
        <w:tblInd w:w="-431" w:type="dxa"/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10349"/>
      </w:tblGrid>
      <w:tr w:rsidR="00D869B1" w:rsidRPr="00D21732" w14:paraId="5BFFB4FF" w14:textId="77777777" w:rsidTr="00B91F6B">
        <w:trPr>
          <w:trHeight w:val="278"/>
        </w:trPr>
        <w:tc>
          <w:tcPr>
            <w:tcW w:w="10349" w:type="dxa"/>
            <w:shd w:val="pct10" w:color="auto" w:fill="auto"/>
          </w:tcPr>
          <w:p w14:paraId="39236298" w14:textId="10B897B5" w:rsidR="00D869B1" w:rsidRDefault="00D869B1" w:rsidP="00B91F6B">
            <w:pPr>
              <w:ind w:right="707"/>
              <w:jc w:val="right"/>
              <w:rPr>
                <w:rFonts w:ascii="Arial" w:hAnsi="Arial" w:cs="Arial"/>
                <w:b/>
                <w:i/>
                <w:spacing w:val="-1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br w:type="page"/>
            </w:r>
            <w:r w:rsidRPr="005F7AC9">
              <w:rPr>
                <w:rFonts w:ascii="Arial" w:hAnsi="Arial" w:cs="Arial"/>
                <w:b/>
                <w:sz w:val="19"/>
                <w:szCs w:val="19"/>
              </w:rPr>
              <w:t xml:space="preserve">                  </w:t>
            </w:r>
            <w:r w:rsidRPr="005F7AC9">
              <w:rPr>
                <w:rFonts w:ascii="Arial" w:hAnsi="Arial" w:cs="Arial"/>
                <w:b/>
                <w:i/>
                <w:sz w:val="19"/>
                <w:szCs w:val="19"/>
              </w:rPr>
              <w:t>Załącznik</w:t>
            </w:r>
            <w:r w:rsidRPr="005F7AC9">
              <w:rPr>
                <w:rFonts w:ascii="Arial" w:hAnsi="Arial" w:cs="Arial"/>
                <w:b/>
                <w:i/>
                <w:spacing w:val="-5"/>
                <w:sz w:val="19"/>
                <w:szCs w:val="19"/>
              </w:rPr>
              <w:t xml:space="preserve"> </w:t>
            </w:r>
            <w:r w:rsidRPr="005F7AC9">
              <w:rPr>
                <w:rFonts w:ascii="Arial" w:hAnsi="Arial" w:cs="Arial"/>
                <w:b/>
                <w:i/>
                <w:sz w:val="19"/>
                <w:szCs w:val="19"/>
              </w:rPr>
              <w:t xml:space="preserve">nr </w:t>
            </w:r>
            <w:r>
              <w:rPr>
                <w:rFonts w:ascii="Arial" w:hAnsi="Arial" w:cs="Arial"/>
                <w:b/>
                <w:i/>
                <w:sz w:val="19"/>
                <w:szCs w:val="19"/>
              </w:rPr>
              <w:t>3</w:t>
            </w:r>
            <w:r w:rsidRPr="005F7AC9">
              <w:rPr>
                <w:rFonts w:ascii="Arial" w:hAnsi="Arial" w:cs="Arial"/>
                <w:b/>
                <w:i/>
                <w:sz w:val="19"/>
                <w:szCs w:val="19"/>
              </w:rPr>
              <w:t xml:space="preserve"> do</w:t>
            </w:r>
            <w:r w:rsidRPr="005F7AC9">
              <w:rPr>
                <w:rFonts w:ascii="Arial" w:hAnsi="Arial" w:cs="Arial"/>
                <w:b/>
                <w:i/>
                <w:spacing w:val="-4"/>
                <w:sz w:val="19"/>
                <w:szCs w:val="19"/>
              </w:rPr>
              <w:t xml:space="preserve"> </w:t>
            </w:r>
            <w:r w:rsidRPr="005F7AC9">
              <w:rPr>
                <w:rFonts w:ascii="Arial" w:hAnsi="Arial" w:cs="Arial"/>
                <w:b/>
                <w:i/>
                <w:spacing w:val="-1"/>
                <w:sz w:val="19"/>
                <w:szCs w:val="19"/>
              </w:rPr>
              <w:t>SIWZ</w:t>
            </w:r>
          </w:p>
          <w:p w14:paraId="1D8A4181" w14:textId="77777777" w:rsidR="00D869B1" w:rsidRPr="005F7AC9" w:rsidRDefault="00D869B1" w:rsidP="00B91F6B">
            <w:pPr>
              <w:ind w:right="707"/>
              <w:jc w:val="right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D869B1" w:rsidRPr="00D84DC0" w14:paraId="369F5DC7" w14:textId="77777777" w:rsidTr="00B91F6B">
        <w:tc>
          <w:tcPr>
            <w:tcW w:w="10349" w:type="dxa"/>
            <w:shd w:val="pct10" w:color="auto" w:fill="auto"/>
            <w:vAlign w:val="center"/>
          </w:tcPr>
          <w:p w14:paraId="7BCF913F" w14:textId="77777777" w:rsidR="00D869B1" w:rsidRPr="005F7AC9" w:rsidRDefault="00D869B1" w:rsidP="00B91F6B">
            <w:pPr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</w:rPr>
            </w:pPr>
          </w:p>
          <w:p w14:paraId="65040C54" w14:textId="77777777" w:rsidR="00D869B1" w:rsidRPr="005F7AC9" w:rsidRDefault="00D869B1" w:rsidP="00B91F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AC9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</w:rPr>
              <w:t>OŚWIADCZENIE</w:t>
            </w:r>
            <w:r w:rsidRPr="005F7AC9">
              <w:rPr>
                <w:rFonts w:ascii="Arial" w:hAnsi="Arial" w:cs="Arial"/>
                <w:b/>
                <w:spacing w:val="-9"/>
                <w:sz w:val="20"/>
                <w:szCs w:val="20"/>
                <w:u w:val="single"/>
              </w:rPr>
              <w:t xml:space="preserve"> </w:t>
            </w:r>
            <w:r w:rsidRPr="005F7AC9">
              <w:rPr>
                <w:rFonts w:ascii="Arial" w:hAnsi="Arial" w:cs="Arial"/>
                <w:b/>
                <w:sz w:val="20"/>
                <w:szCs w:val="20"/>
                <w:u w:val="single"/>
              </w:rPr>
              <w:t>WYKONAWCY</w:t>
            </w:r>
            <w:r w:rsidRPr="005F7AC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6759E8D3" w14:textId="77777777" w:rsidR="00D869B1" w:rsidRPr="005F7AC9" w:rsidRDefault="00D869B1" w:rsidP="00B91F6B">
            <w:pPr>
              <w:pStyle w:val="Nagwek2"/>
              <w:tabs>
                <w:tab w:val="clear" w:pos="1800"/>
              </w:tabs>
              <w:spacing w:before="0" w:after="0"/>
              <w:ind w:left="0" w:right="63" w:firstLine="0"/>
              <w:jc w:val="center"/>
              <w:rPr>
                <w:color w:val="000000"/>
                <w:sz w:val="20"/>
                <w:szCs w:val="20"/>
              </w:rPr>
            </w:pPr>
            <w:r w:rsidRPr="005F7AC9">
              <w:rPr>
                <w:sz w:val="20"/>
                <w:szCs w:val="20"/>
              </w:rPr>
              <w:t xml:space="preserve">składane na podstawie §17 ust 2 </w:t>
            </w:r>
            <w:r w:rsidRPr="005F7AC9">
              <w:rPr>
                <w:color w:val="000000"/>
                <w:sz w:val="20"/>
                <w:szCs w:val="20"/>
              </w:rPr>
              <w:t>Regulaminu udzielania zamówień publicznych sektorowych podprogowych, obowiązującego w Pomorskiej Kolei Metropolitalnej S.A.</w:t>
            </w:r>
          </w:p>
          <w:p w14:paraId="7F45DF95" w14:textId="77777777" w:rsidR="00D869B1" w:rsidRPr="005F7AC9" w:rsidRDefault="00D869B1" w:rsidP="00B91F6B">
            <w:pPr>
              <w:rPr>
                <w:rFonts w:ascii="Arial" w:hAnsi="Arial" w:cs="Arial"/>
              </w:rPr>
            </w:pPr>
          </w:p>
        </w:tc>
      </w:tr>
      <w:tr w:rsidR="00D869B1" w:rsidRPr="00D21732" w14:paraId="1F027808" w14:textId="77777777" w:rsidTr="00B91F6B">
        <w:tblPrEx>
          <w:shd w:val="clear" w:color="auto" w:fill="auto"/>
        </w:tblPrEx>
        <w:trPr>
          <w:trHeight w:val="837"/>
        </w:trPr>
        <w:tc>
          <w:tcPr>
            <w:tcW w:w="10349" w:type="dxa"/>
            <w:vAlign w:val="center"/>
          </w:tcPr>
          <w:p w14:paraId="1ADD5E82" w14:textId="77777777" w:rsidR="00D869B1" w:rsidRPr="005F7AC9" w:rsidRDefault="00D869B1" w:rsidP="00B91F6B">
            <w:pPr>
              <w:pStyle w:val="Bezodstpw"/>
              <w:suppressAutoHyphens/>
              <w:jc w:val="center"/>
              <w:rPr>
                <w:rFonts w:ascii="Arial" w:hAnsi="Arial" w:cs="Arial"/>
                <w:b/>
                <w:spacing w:val="-1"/>
              </w:rPr>
            </w:pPr>
          </w:p>
          <w:p w14:paraId="397F5215" w14:textId="13833588" w:rsidR="00D869B1" w:rsidRPr="005F7AC9" w:rsidRDefault="00D869B1" w:rsidP="00B91F6B">
            <w:pPr>
              <w:pStyle w:val="Bezodstpw"/>
              <w:suppressAutoHyphens/>
              <w:jc w:val="center"/>
              <w:rPr>
                <w:rFonts w:ascii="Arial" w:hAnsi="Arial" w:cs="Arial"/>
                <w:b/>
              </w:rPr>
            </w:pPr>
            <w:r w:rsidRPr="00C7292A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„</w:t>
            </w:r>
            <w:r w:rsidRPr="00C511C5">
              <w:rPr>
                <w:rFonts w:ascii="Arial" w:hAnsi="Arial" w:cs="Arial"/>
                <w:b/>
                <w:bCs/>
                <w:sz w:val="20"/>
                <w:szCs w:val="20"/>
              </w:rPr>
              <w:t>Dostawa fabrycznie nowego sprzętu komputerowego i elektronicznego</w:t>
            </w:r>
            <w:r w:rsidRPr="00C7292A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”</w:t>
            </w:r>
          </w:p>
          <w:p w14:paraId="647CB396" w14:textId="77777777" w:rsidR="00D869B1" w:rsidRPr="005F7AC9" w:rsidRDefault="00D869B1" w:rsidP="00B91F6B">
            <w:pPr>
              <w:pStyle w:val="Bezodstpw"/>
              <w:suppressAutoHyphens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869B1" w:rsidRPr="00D21732" w14:paraId="0FD16FB6" w14:textId="77777777" w:rsidTr="00B91F6B">
        <w:tblPrEx>
          <w:shd w:val="clear" w:color="auto" w:fill="auto"/>
        </w:tblPrEx>
        <w:tc>
          <w:tcPr>
            <w:tcW w:w="10349" w:type="dxa"/>
          </w:tcPr>
          <w:p w14:paraId="3CC38C05" w14:textId="77777777" w:rsidR="00D869B1" w:rsidRPr="005F7AC9" w:rsidRDefault="00D869B1" w:rsidP="00B91F6B">
            <w:pPr>
              <w:pStyle w:val="TableParagraph"/>
              <w:ind w:left="102"/>
              <w:rPr>
                <w:rFonts w:ascii="Arial" w:eastAsia="Calibri" w:hAnsi="Arial" w:cs="Arial"/>
                <w:b/>
                <w:bCs/>
                <w:spacing w:val="-1"/>
                <w:sz w:val="19"/>
                <w:szCs w:val="19"/>
                <w:lang w:val="pl-PL"/>
              </w:rPr>
            </w:pPr>
          </w:p>
          <w:p w14:paraId="34DF6FBD" w14:textId="77777777" w:rsidR="00D869B1" w:rsidRPr="005F7AC9" w:rsidRDefault="00D869B1" w:rsidP="00B91F6B">
            <w:pPr>
              <w:pStyle w:val="TableParagraph"/>
              <w:ind w:left="102"/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/>
                <w:bCs/>
                <w:spacing w:val="-1"/>
                <w:sz w:val="19"/>
                <w:szCs w:val="19"/>
                <w:lang w:val="pl-PL"/>
              </w:rPr>
              <w:t>Działając</w:t>
            </w:r>
            <w:r w:rsidRPr="005F7AC9">
              <w:rPr>
                <w:rFonts w:ascii="Arial" w:eastAsia="Calibri" w:hAnsi="Arial" w:cs="Arial"/>
                <w:b/>
                <w:bCs/>
                <w:spacing w:val="-30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  <w:t>w</w:t>
            </w:r>
            <w:r w:rsidRPr="005F7AC9">
              <w:rPr>
                <w:rFonts w:ascii="Arial" w:eastAsia="Calibri" w:hAnsi="Arial" w:cs="Arial"/>
                <w:b/>
                <w:bCs/>
                <w:spacing w:val="-30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  <w:t>imieniu</w:t>
            </w:r>
            <w:r w:rsidRPr="005F7AC9">
              <w:rPr>
                <w:rFonts w:ascii="Arial" w:eastAsia="Calibri" w:hAnsi="Arial" w:cs="Arial"/>
                <w:b/>
                <w:bCs/>
                <w:spacing w:val="-31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  <w:t>Wykonawcy:</w:t>
            </w:r>
          </w:p>
          <w:p w14:paraId="7ACE69EB" w14:textId="77777777" w:rsidR="00D869B1" w:rsidRPr="005F7AC9" w:rsidRDefault="00D869B1" w:rsidP="00B91F6B">
            <w:pPr>
              <w:pStyle w:val="TableParagraph"/>
              <w:spacing w:before="120"/>
              <w:ind w:left="102"/>
              <w:rPr>
                <w:rFonts w:ascii="Arial" w:eastAsia="Calibri" w:hAnsi="Arial" w:cs="Arial"/>
                <w:bCs/>
                <w:w w:val="95"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Cs/>
                <w:sz w:val="19"/>
                <w:szCs w:val="19"/>
                <w:lang w:val="pl-PL"/>
              </w:rPr>
              <w:t>…………………………………………………………………..……………………………………………………….……</w:t>
            </w:r>
            <w:r w:rsidRPr="005F7AC9">
              <w:rPr>
                <w:rFonts w:ascii="Arial" w:eastAsia="Calibri" w:hAnsi="Arial" w:cs="Arial"/>
                <w:bCs/>
                <w:w w:val="95"/>
                <w:sz w:val="19"/>
                <w:szCs w:val="19"/>
                <w:lang w:val="pl-PL"/>
              </w:rPr>
              <w:t xml:space="preserve"> </w:t>
            </w:r>
          </w:p>
          <w:p w14:paraId="5BC2486B" w14:textId="77777777" w:rsidR="00D869B1" w:rsidRPr="005F7AC9" w:rsidRDefault="00D869B1" w:rsidP="00B91F6B">
            <w:pPr>
              <w:pStyle w:val="TableParagraph"/>
              <w:spacing w:before="240" w:after="120"/>
              <w:ind w:left="102"/>
              <w:rPr>
                <w:rFonts w:ascii="Arial" w:eastAsia="Calibri" w:hAnsi="Arial" w:cs="Arial"/>
                <w:bCs/>
                <w:spacing w:val="72"/>
                <w:w w:val="99"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Cs/>
                <w:w w:val="95"/>
                <w:sz w:val="19"/>
                <w:szCs w:val="19"/>
                <w:lang w:val="pl-PL"/>
              </w:rPr>
              <w:t>…………………………….…………………………………………………………………….…………………………………..</w:t>
            </w:r>
            <w:r w:rsidRPr="005F7AC9">
              <w:rPr>
                <w:rFonts w:ascii="Arial" w:eastAsia="Calibri" w:hAnsi="Arial" w:cs="Arial"/>
                <w:bCs/>
                <w:spacing w:val="72"/>
                <w:w w:val="99"/>
                <w:sz w:val="19"/>
                <w:szCs w:val="19"/>
                <w:lang w:val="pl-PL"/>
              </w:rPr>
              <w:t xml:space="preserve">              </w:t>
            </w:r>
          </w:p>
          <w:p w14:paraId="47610803" w14:textId="77777777" w:rsidR="00D869B1" w:rsidRPr="005F7AC9" w:rsidRDefault="00D869B1" w:rsidP="00D869B1">
            <w:pPr>
              <w:pStyle w:val="TableParagraph"/>
              <w:keepNext/>
              <w:numPr>
                <w:ilvl w:val="0"/>
                <w:numId w:val="1"/>
              </w:numPr>
              <w:tabs>
                <w:tab w:val="clear" w:pos="432"/>
                <w:tab w:val="num" w:pos="0"/>
              </w:tabs>
              <w:ind w:left="102"/>
              <w:jc w:val="center"/>
              <w:outlineLvl w:val="0"/>
              <w:rPr>
                <w:rFonts w:ascii="Arial" w:eastAsia="Calibri" w:hAnsi="Arial" w:cs="Arial"/>
                <w:bCs/>
                <w:i/>
                <w:spacing w:val="-1"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(podać</w:t>
            </w:r>
            <w:r w:rsidRPr="005F7AC9">
              <w:rPr>
                <w:rFonts w:ascii="Arial" w:eastAsia="Calibri" w:hAnsi="Arial" w:cs="Arial"/>
                <w:bCs/>
                <w:i/>
                <w:spacing w:val="-7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nazwę</w:t>
            </w:r>
            <w:r w:rsidRPr="005F7AC9">
              <w:rPr>
                <w:rFonts w:ascii="Arial" w:eastAsia="Calibri" w:hAnsi="Arial" w:cs="Arial"/>
                <w:bCs/>
                <w:i/>
                <w:spacing w:val="-7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i</w:t>
            </w:r>
            <w:r w:rsidRPr="005F7AC9">
              <w:rPr>
                <w:rFonts w:ascii="Arial" w:eastAsia="Calibri" w:hAnsi="Arial" w:cs="Arial"/>
                <w:bCs/>
                <w:i/>
                <w:spacing w:val="-8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adres</w:t>
            </w:r>
            <w:r w:rsidRPr="005F7AC9">
              <w:rPr>
                <w:rFonts w:ascii="Arial" w:eastAsia="Calibri" w:hAnsi="Arial" w:cs="Arial"/>
                <w:bCs/>
                <w:i/>
                <w:spacing w:val="-7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pacing w:val="-1"/>
                <w:sz w:val="19"/>
                <w:szCs w:val="19"/>
                <w:lang w:val="pl-PL"/>
              </w:rPr>
              <w:t>Wykonawcy)</w:t>
            </w:r>
          </w:p>
          <w:p w14:paraId="707D3E71" w14:textId="77777777" w:rsidR="00D869B1" w:rsidRPr="005F7AC9" w:rsidRDefault="00D869B1" w:rsidP="00B91F6B">
            <w:pPr>
              <w:pStyle w:val="TableParagraph"/>
              <w:ind w:left="102"/>
              <w:jc w:val="center"/>
              <w:rPr>
                <w:rFonts w:ascii="Arial" w:hAnsi="Arial" w:cs="Arial"/>
                <w:b/>
                <w:sz w:val="19"/>
                <w:szCs w:val="19"/>
                <w:lang w:val="pl-PL"/>
              </w:rPr>
            </w:pPr>
          </w:p>
        </w:tc>
      </w:tr>
      <w:tr w:rsidR="00D869B1" w:rsidRPr="00D21732" w14:paraId="4501DDDF" w14:textId="77777777" w:rsidTr="00B91F6B">
        <w:tblPrEx>
          <w:shd w:val="clear" w:color="auto" w:fill="auto"/>
        </w:tblPrEx>
        <w:trPr>
          <w:trHeight w:val="480"/>
        </w:trPr>
        <w:tc>
          <w:tcPr>
            <w:tcW w:w="10349" w:type="dxa"/>
            <w:vAlign w:val="center"/>
          </w:tcPr>
          <w:p w14:paraId="70B759ED" w14:textId="77777777" w:rsidR="00D869B1" w:rsidRPr="005F7AC9" w:rsidRDefault="00D869B1" w:rsidP="00B91F6B">
            <w:pPr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>DOTYCZĄCE PRZESŁANEK WYKLUCZENIA Z POSTĘPOWANIA</w:t>
            </w:r>
          </w:p>
        </w:tc>
      </w:tr>
      <w:tr w:rsidR="00D869B1" w:rsidRPr="00D21732" w14:paraId="77E7725C" w14:textId="77777777" w:rsidTr="00B91F6B">
        <w:tblPrEx>
          <w:shd w:val="clear" w:color="auto" w:fill="auto"/>
        </w:tblPrEx>
        <w:trPr>
          <w:trHeight w:val="70"/>
        </w:trPr>
        <w:tc>
          <w:tcPr>
            <w:tcW w:w="10349" w:type="dxa"/>
          </w:tcPr>
          <w:p w14:paraId="73A988C1" w14:textId="77777777" w:rsidR="00D869B1" w:rsidRPr="005F7AC9" w:rsidRDefault="00D869B1" w:rsidP="00B91F6B">
            <w:pPr>
              <w:spacing w:before="12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>OŚWIADCZAM/-Y, ŻE:</w:t>
            </w:r>
          </w:p>
          <w:p w14:paraId="49F03EA9" w14:textId="77777777" w:rsidR="00D869B1" w:rsidRPr="005F7AC9" w:rsidRDefault="00D869B1" w:rsidP="00B91F6B">
            <w:pPr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20A0BEA0" w14:textId="77777777" w:rsidR="00D869B1" w:rsidRPr="005F7AC9" w:rsidRDefault="00D869B1" w:rsidP="00B91F6B">
            <w:pPr>
              <w:ind w:right="63"/>
              <w:jc w:val="center"/>
              <w:rPr>
                <w:rFonts w:ascii="Arial" w:hAnsi="Arial" w:cs="Arial"/>
                <w:b/>
                <w:spacing w:val="-1"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iCs/>
                <w:sz w:val="20"/>
                <w:szCs w:val="22"/>
              </w:rPr>
              <w:t>Brak jest podstaw do wykluczenia z</w:t>
            </w:r>
            <w:r w:rsidRPr="005F7AC9">
              <w:rPr>
                <w:rFonts w:ascii="Arial" w:hAnsi="Arial" w:cs="Arial"/>
                <w:b/>
                <w:sz w:val="20"/>
                <w:szCs w:val="20"/>
              </w:rPr>
              <w:t xml:space="preserve"> postępowania </w:t>
            </w:r>
            <w:r w:rsidRPr="005F7AC9">
              <w:rPr>
                <w:rFonts w:ascii="Arial" w:hAnsi="Arial" w:cs="Arial"/>
                <w:b/>
                <w:iCs/>
                <w:sz w:val="20"/>
                <w:szCs w:val="22"/>
              </w:rPr>
              <w:t>o udzielenie zamówienia publicznego w okolicznościach, o których mowa w § 15 ust. 1 oraz ust</w:t>
            </w:r>
            <w:r w:rsidRPr="00221641">
              <w:rPr>
                <w:rFonts w:ascii="Arial" w:hAnsi="Arial" w:cs="Arial"/>
                <w:b/>
                <w:iCs/>
                <w:sz w:val="20"/>
                <w:szCs w:val="22"/>
              </w:rPr>
              <w:t xml:space="preserve">. </w:t>
            </w:r>
            <w:r w:rsidRPr="00221641">
              <w:rPr>
                <w:rFonts w:ascii="Arial" w:hAnsi="Arial" w:cs="Arial"/>
                <w:b/>
                <w:sz w:val="20"/>
                <w:szCs w:val="20"/>
              </w:rPr>
              <w:t>2 pkt. 4)</w:t>
            </w:r>
            <w:r w:rsidRPr="006D07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7AC9">
              <w:rPr>
                <w:rFonts w:ascii="Arial" w:hAnsi="Arial" w:cs="Arial"/>
                <w:b/>
                <w:iCs/>
                <w:sz w:val="20"/>
                <w:szCs w:val="22"/>
              </w:rPr>
              <w:t>Regulaminu.</w:t>
            </w:r>
          </w:p>
          <w:p w14:paraId="51BDC2CF" w14:textId="77777777" w:rsidR="00D869B1" w:rsidRPr="005F7AC9" w:rsidRDefault="00D869B1" w:rsidP="00B91F6B">
            <w:pPr>
              <w:spacing w:before="12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D869B1" w:rsidRPr="00D42B8C" w14:paraId="00A3A6C6" w14:textId="77777777" w:rsidTr="00B91F6B">
        <w:tblPrEx>
          <w:shd w:val="clear" w:color="auto" w:fill="auto"/>
        </w:tblPrEx>
        <w:trPr>
          <w:trHeight w:val="70"/>
        </w:trPr>
        <w:tc>
          <w:tcPr>
            <w:tcW w:w="10349" w:type="dxa"/>
          </w:tcPr>
          <w:p w14:paraId="051B3A99" w14:textId="77777777" w:rsidR="00D869B1" w:rsidRPr="005F7AC9" w:rsidRDefault="00D869B1" w:rsidP="00B91F6B">
            <w:pPr>
              <w:spacing w:before="120" w:after="120"/>
              <w:ind w:right="707"/>
              <w:jc w:val="center"/>
              <w:rPr>
                <w:rFonts w:ascii="Arial" w:hAnsi="Arial" w:cs="Arial"/>
                <w:b/>
                <w:spacing w:val="-1"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color w:val="FF0000"/>
                <w:sz w:val="19"/>
                <w:szCs w:val="19"/>
                <w:u w:val="single"/>
              </w:rPr>
              <w:t>*Nie wypełniać jeśli nie dotyczy:</w:t>
            </w:r>
          </w:p>
        </w:tc>
      </w:tr>
      <w:tr w:rsidR="00D869B1" w:rsidRPr="00D21732" w14:paraId="1713CA9E" w14:textId="77777777" w:rsidTr="00B91F6B">
        <w:tblPrEx>
          <w:shd w:val="clear" w:color="auto" w:fill="auto"/>
        </w:tblPrEx>
        <w:trPr>
          <w:trHeight w:val="70"/>
        </w:trPr>
        <w:tc>
          <w:tcPr>
            <w:tcW w:w="10349" w:type="dxa"/>
          </w:tcPr>
          <w:p w14:paraId="2141AD55" w14:textId="77777777" w:rsidR="00D869B1" w:rsidRPr="00221641" w:rsidRDefault="00D869B1" w:rsidP="00B91F6B">
            <w:pPr>
              <w:tabs>
                <w:tab w:val="left" w:pos="284"/>
              </w:tabs>
              <w:suppressAutoHyphens/>
              <w:spacing w:before="120" w:after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1641">
              <w:rPr>
                <w:rFonts w:ascii="Arial" w:hAnsi="Arial" w:cs="Arial"/>
                <w:sz w:val="20"/>
                <w:szCs w:val="20"/>
              </w:rPr>
              <w:t xml:space="preserve">Oświadczam, że </w:t>
            </w:r>
            <w:r w:rsidRPr="00221641">
              <w:rPr>
                <w:rFonts w:ascii="Arial" w:hAnsi="Arial" w:cs="Arial"/>
                <w:b/>
                <w:sz w:val="20"/>
                <w:szCs w:val="20"/>
              </w:rPr>
              <w:t>zachodzą/ nie zachodzą</w:t>
            </w:r>
            <w:r w:rsidRPr="00221641">
              <w:rPr>
                <w:rFonts w:ascii="Arial" w:hAnsi="Arial" w:cs="Arial"/>
                <w:sz w:val="20"/>
                <w:szCs w:val="20"/>
                <w:vertAlign w:val="superscript"/>
              </w:rPr>
              <w:footnoteReference w:id="3"/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 w stosunku do mnie podstawy wykluczenia </w:t>
            </w:r>
            <w:r w:rsidRPr="00221641">
              <w:rPr>
                <w:rFonts w:ascii="Arial" w:hAnsi="Arial" w:cs="Arial"/>
                <w:sz w:val="20"/>
                <w:szCs w:val="20"/>
              </w:rPr>
              <w:br/>
              <w:t xml:space="preserve">z postępowania na podstawie art. .……. </w:t>
            </w:r>
            <w:r>
              <w:rPr>
                <w:rFonts w:ascii="Arial" w:hAnsi="Arial" w:cs="Arial"/>
                <w:sz w:val="20"/>
                <w:szCs w:val="20"/>
              </w:rPr>
              <w:t>Regulaminu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 (podać mającą zastosowanie podstawę wykluczenia spośród wymienionych w §15 ust. 1 pkt. 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 i 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).  Jednocześnie oświadczam, że w związku z ww. okolicznością, na podstawie §15 ust.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Regulaminu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 podjąłem następujące środki naprawcze: </w:t>
            </w:r>
          </w:p>
          <w:p w14:paraId="6FA36095" w14:textId="77777777" w:rsidR="00D869B1" w:rsidRDefault="00D869B1" w:rsidP="00B91F6B">
            <w:pPr>
              <w:tabs>
                <w:tab w:val="left" w:pos="9498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1641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.………………………………………………..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</w:t>
            </w:r>
          </w:p>
          <w:p w14:paraId="69BD1D24" w14:textId="77777777" w:rsidR="00D869B1" w:rsidRPr="00221641" w:rsidRDefault="00D869B1" w:rsidP="00B91F6B">
            <w:pPr>
              <w:tabs>
                <w:tab w:val="left" w:pos="9498"/>
              </w:tabs>
              <w:spacing w:before="120" w:after="12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</w:tc>
      </w:tr>
      <w:tr w:rsidR="00D869B1" w:rsidRPr="00D21732" w14:paraId="29354CA1" w14:textId="77777777" w:rsidTr="00B91F6B">
        <w:tblPrEx>
          <w:shd w:val="clear" w:color="auto" w:fill="auto"/>
        </w:tblPrEx>
        <w:tc>
          <w:tcPr>
            <w:tcW w:w="10349" w:type="dxa"/>
          </w:tcPr>
          <w:p w14:paraId="7B141C1B" w14:textId="77777777" w:rsidR="00D869B1" w:rsidRPr="005F7AC9" w:rsidRDefault="00D869B1" w:rsidP="00B91F6B">
            <w:pPr>
              <w:spacing w:before="120" w:after="120"/>
              <w:ind w:right="709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>OŚWIADCZAM/-Y, ŻE:</w:t>
            </w:r>
          </w:p>
          <w:p w14:paraId="4D8734B7" w14:textId="77777777" w:rsidR="00D869B1" w:rsidRPr="005F7AC9" w:rsidRDefault="00D869B1" w:rsidP="00B91F6B">
            <w:pPr>
              <w:ind w:right="63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t>wszystkie informacje podane w powyższych oświadczeniach są aktualne i zgodne z prawdą oraz zostały przedstawione z pełną świadomością konsekwencji wprowadzenia Zamawiającego w błąd przy przedstawianiu informacji.</w:t>
            </w:r>
          </w:p>
          <w:p w14:paraId="56FE2287" w14:textId="77777777" w:rsidR="00D869B1" w:rsidRPr="005F7AC9" w:rsidRDefault="00D869B1" w:rsidP="00B91F6B">
            <w:pPr>
              <w:ind w:right="709"/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14:paraId="6E7F6AE9" w14:textId="77777777" w:rsidR="00D869B1" w:rsidRPr="005F7AC9" w:rsidRDefault="00D869B1" w:rsidP="00B91F6B">
            <w:pPr>
              <w:ind w:right="426"/>
              <w:rPr>
                <w:rFonts w:ascii="Arial" w:hAnsi="Arial" w:cs="Arial"/>
                <w:i/>
                <w:sz w:val="19"/>
                <w:szCs w:val="19"/>
              </w:rPr>
            </w:pPr>
          </w:p>
        </w:tc>
      </w:tr>
    </w:tbl>
    <w:p w14:paraId="69D174A5" w14:textId="67F700C1" w:rsidR="001E75B2" w:rsidRDefault="001E75B2" w:rsidP="001E75B2">
      <w:pPr>
        <w:rPr>
          <w:rFonts w:ascii="Arial" w:hAnsi="Arial" w:cs="Arial"/>
          <w:b/>
          <w:sz w:val="20"/>
          <w:szCs w:val="20"/>
        </w:rPr>
      </w:pPr>
    </w:p>
    <w:p w14:paraId="09E4D1A5" w14:textId="2A4B5F24" w:rsidR="001E75B2" w:rsidRDefault="001E75B2" w:rsidP="001E75B2">
      <w:pPr>
        <w:rPr>
          <w:rFonts w:ascii="Arial" w:hAnsi="Arial" w:cs="Arial"/>
          <w:b/>
          <w:sz w:val="20"/>
          <w:szCs w:val="20"/>
        </w:rPr>
      </w:pPr>
    </w:p>
    <w:p w14:paraId="288DA466" w14:textId="2BA958E1" w:rsidR="001E75B2" w:rsidRDefault="001E75B2" w:rsidP="001E75B2">
      <w:pPr>
        <w:rPr>
          <w:rFonts w:ascii="Arial" w:hAnsi="Arial" w:cs="Arial"/>
          <w:b/>
          <w:sz w:val="20"/>
          <w:szCs w:val="20"/>
        </w:rPr>
      </w:pPr>
    </w:p>
    <w:p w14:paraId="1AC38B9A" w14:textId="5ACF60F2" w:rsidR="00D869B1" w:rsidRDefault="00D869B1" w:rsidP="001E75B2">
      <w:pPr>
        <w:rPr>
          <w:rFonts w:ascii="Arial" w:hAnsi="Arial" w:cs="Arial"/>
          <w:b/>
          <w:sz w:val="20"/>
          <w:szCs w:val="20"/>
        </w:rPr>
      </w:pPr>
    </w:p>
    <w:p w14:paraId="60C70120" w14:textId="7E50A542" w:rsidR="00D869B1" w:rsidRDefault="00D869B1" w:rsidP="00D869B1">
      <w:pPr>
        <w:jc w:val="center"/>
        <w:rPr>
          <w:rFonts w:ascii="Arial" w:hAnsi="Arial" w:cs="Arial"/>
          <w:b/>
          <w:sz w:val="20"/>
          <w:szCs w:val="20"/>
        </w:rPr>
      </w:pP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Dokument należy wypełnić elektronicznie i podpisać zgodnie z zapisami S</w:t>
      </w:r>
      <w:r>
        <w:rPr>
          <w:rFonts w:ascii="Arial" w:hAnsi="Arial" w:cs="Arial"/>
          <w:b/>
          <w:iCs/>
          <w:color w:val="FF0000"/>
          <w:sz w:val="20"/>
          <w:szCs w:val="20"/>
        </w:rPr>
        <w:t>I</w:t>
      </w: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WZ.</w:t>
      </w:r>
    </w:p>
    <w:p w14:paraId="35C8E37D" w14:textId="76CC117E" w:rsidR="00D869B1" w:rsidRDefault="00D869B1" w:rsidP="001E75B2">
      <w:pPr>
        <w:rPr>
          <w:rFonts w:ascii="Arial" w:hAnsi="Arial" w:cs="Arial"/>
          <w:b/>
          <w:sz w:val="20"/>
          <w:szCs w:val="20"/>
        </w:rPr>
      </w:pPr>
    </w:p>
    <w:p w14:paraId="0DC7FBDF" w14:textId="4C165F78" w:rsidR="00D869B1" w:rsidRDefault="00D869B1" w:rsidP="001E75B2">
      <w:pPr>
        <w:rPr>
          <w:rFonts w:ascii="Arial" w:hAnsi="Arial" w:cs="Arial"/>
          <w:b/>
          <w:sz w:val="20"/>
          <w:szCs w:val="20"/>
        </w:rPr>
      </w:pPr>
    </w:p>
    <w:p w14:paraId="1159670C" w14:textId="77777777" w:rsidR="00D869B1" w:rsidRDefault="00D869B1" w:rsidP="001E75B2">
      <w:pPr>
        <w:rPr>
          <w:rFonts w:ascii="Arial" w:hAnsi="Arial" w:cs="Arial"/>
          <w:b/>
          <w:sz w:val="20"/>
          <w:szCs w:val="20"/>
        </w:rPr>
      </w:pPr>
    </w:p>
    <w:p w14:paraId="62425476" w14:textId="25AF2D4D" w:rsidR="001E75B2" w:rsidRDefault="001E75B2" w:rsidP="001E75B2">
      <w:pPr>
        <w:rPr>
          <w:rFonts w:ascii="Arial" w:hAnsi="Arial" w:cs="Arial"/>
          <w:b/>
          <w:sz w:val="20"/>
          <w:szCs w:val="20"/>
        </w:rPr>
      </w:pPr>
    </w:p>
    <w:p w14:paraId="3E80527D" w14:textId="2398D34B" w:rsidR="00E40AE2" w:rsidRPr="001F324A" w:rsidRDefault="00E40AE2" w:rsidP="00E40AE2">
      <w:pPr>
        <w:jc w:val="right"/>
        <w:rPr>
          <w:rFonts w:ascii="Arial" w:hAnsi="Arial" w:cs="Arial"/>
          <w:b/>
          <w:i/>
          <w:sz w:val="20"/>
          <w:szCs w:val="20"/>
        </w:rPr>
      </w:pPr>
      <w:r w:rsidRPr="001F324A">
        <w:rPr>
          <w:rFonts w:ascii="Arial" w:hAnsi="Arial" w:cs="Arial"/>
          <w:b/>
          <w:i/>
          <w:sz w:val="20"/>
          <w:szCs w:val="20"/>
        </w:rPr>
        <w:t xml:space="preserve">Załącznik nr </w:t>
      </w:r>
      <w:r w:rsidR="00D869B1" w:rsidRPr="001F324A">
        <w:rPr>
          <w:rFonts w:ascii="Arial" w:hAnsi="Arial" w:cs="Arial"/>
          <w:b/>
          <w:i/>
          <w:sz w:val="20"/>
          <w:szCs w:val="20"/>
        </w:rPr>
        <w:t>5</w:t>
      </w:r>
      <w:r w:rsidRPr="001F324A">
        <w:rPr>
          <w:rFonts w:ascii="Arial" w:hAnsi="Arial" w:cs="Arial"/>
          <w:b/>
          <w:i/>
          <w:sz w:val="20"/>
          <w:szCs w:val="20"/>
        </w:rPr>
        <w:t xml:space="preserve"> do SIWZ</w:t>
      </w:r>
    </w:p>
    <w:p w14:paraId="5BE95D26" w14:textId="69EFC3B8" w:rsidR="00E40AE2" w:rsidRPr="005F7AC9" w:rsidRDefault="00D869B1" w:rsidP="00D869B1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1F324A">
        <w:rPr>
          <w:rFonts w:ascii="Arial" w:hAnsi="Arial" w:cs="Arial"/>
          <w:sz w:val="20"/>
          <w:szCs w:val="20"/>
          <w:lang w:eastAsia="ar-SA"/>
        </w:rPr>
        <w:t>PKM/DO/SP/350/</w:t>
      </w:r>
      <w:r w:rsidR="00824053">
        <w:rPr>
          <w:rFonts w:ascii="Arial" w:hAnsi="Arial" w:cs="Arial"/>
          <w:sz w:val="20"/>
          <w:szCs w:val="20"/>
          <w:lang w:eastAsia="ar-SA"/>
        </w:rPr>
        <w:t>4</w:t>
      </w:r>
      <w:r w:rsidR="001F324A" w:rsidRPr="001F324A">
        <w:rPr>
          <w:rFonts w:ascii="Arial" w:hAnsi="Arial" w:cs="Arial"/>
          <w:sz w:val="20"/>
          <w:szCs w:val="20"/>
          <w:lang w:eastAsia="ar-SA"/>
        </w:rPr>
        <w:t>/</w:t>
      </w:r>
      <w:r w:rsidRPr="001F324A">
        <w:rPr>
          <w:rFonts w:ascii="Arial" w:hAnsi="Arial" w:cs="Arial"/>
          <w:sz w:val="20"/>
          <w:szCs w:val="20"/>
          <w:lang w:eastAsia="ar-SA"/>
        </w:rPr>
        <w:t>2</w:t>
      </w:r>
      <w:r w:rsidR="00824053">
        <w:rPr>
          <w:rFonts w:ascii="Arial" w:hAnsi="Arial" w:cs="Arial"/>
          <w:sz w:val="20"/>
          <w:szCs w:val="20"/>
          <w:lang w:eastAsia="ar-SA"/>
        </w:rPr>
        <w:t>3</w:t>
      </w:r>
      <w:r w:rsidR="00E40AE2" w:rsidRPr="005F7AC9">
        <w:rPr>
          <w:rFonts w:ascii="Arial" w:hAnsi="Arial" w:cs="Arial"/>
          <w:b/>
          <w:bCs/>
        </w:rPr>
        <w:tab/>
      </w:r>
    </w:p>
    <w:p w14:paraId="22A76F8C" w14:textId="77777777" w:rsidR="00E40AE2" w:rsidRPr="005F7AC9" w:rsidRDefault="00E40AE2" w:rsidP="00E40AE2">
      <w:pPr>
        <w:ind w:left="5246" w:firstLine="708"/>
        <w:rPr>
          <w:rFonts w:ascii="Arial" w:hAnsi="Arial" w:cs="Arial"/>
          <w:b/>
          <w:sz w:val="20"/>
          <w:szCs w:val="20"/>
        </w:rPr>
      </w:pPr>
    </w:p>
    <w:p w14:paraId="68ACD1DF" w14:textId="7B58D81A" w:rsidR="00E40AE2" w:rsidRPr="005F7AC9" w:rsidRDefault="00E40AE2" w:rsidP="00E40AE2">
      <w:pPr>
        <w:ind w:left="5245"/>
        <w:rPr>
          <w:rFonts w:ascii="Arial" w:hAnsi="Arial" w:cs="Arial"/>
          <w:sz w:val="20"/>
          <w:szCs w:val="20"/>
        </w:rPr>
      </w:pPr>
    </w:p>
    <w:p w14:paraId="738BEC1F" w14:textId="77777777" w:rsidR="00D869B1" w:rsidRPr="00D869B1" w:rsidRDefault="00D869B1" w:rsidP="00D869B1">
      <w:pPr>
        <w:autoSpaceDE w:val="0"/>
        <w:autoSpaceDN w:val="0"/>
        <w:adjustRightInd w:val="0"/>
        <w:spacing w:before="120" w:after="120" w:line="288" w:lineRule="auto"/>
        <w:jc w:val="center"/>
        <w:rPr>
          <w:rFonts w:ascii="Arial" w:eastAsiaTheme="minorEastAsia" w:hAnsi="Arial" w:cs="Arial"/>
          <w:b/>
          <w:bCs/>
          <w:sz w:val="20"/>
          <w:szCs w:val="20"/>
        </w:rPr>
      </w:pPr>
      <w:r w:rsidRPr="00D869B1">
        <w:rPr>
          <w:rFonts w:ascii="Arial" w:eastAsiaTheme="minorEastAsia" w:hAnsi="Arial" w:cs="Arial"/>
          <w:b/>
          <w:bCs/>
          <w:sz w:val="20"/>
          <w:szCs w:val="20"/>
        </w:rPr>
        <w:t>OŚWIADCZENIE</w:t>
      </w:r>
    </w:p>
    <w:p w14:paraId="48FC512C" w14:textId="66550A90" w:rsidR="00E40AE2" w:rsidRPr="00D869B1" w:rsidRDefault="00D869B1" w:rsidP="00D869B1">
      <w:pPr>
        <w:autoSpaceDE w:val="0"/>
        <w:autoSpaceDN w:val="0"/>
        <w:adjustRightInd w:val="0"/>
        <w:spacing w:before="120" w:after="120" w:line="288" w:lineRule="auto"/>
        <w:jc w:val="center"/>
        <w:rPr>
          <w:rFonts w:ascii="Arial" w:eastAsiaTheme="minorEastAsia" w:hAnsi="Arial" w:cs="Arial"/>
          <w:sz w:val="20"/>
          <w:szCs w:val="20"/>
        </w:rPr>
      </w:pPr>
      <w:r w:rsidRPr="00D869B1">
        <w:rPr>
          <w:rFonts w:ascii="Arial" w:eastAsiaTheme="minorEastAsia" w:hAnsi="Arial" w:cs="Arial"/>
          <w:sz w:val="20"/>
          <w:szCs w:val="20"/>
        </w:rPr>
        <w:t>składane na podstawie art. 7 ust. 1 ustawy z dnia 13 kwietnia 2022 r. o szczególnych rozwiązaniach</w:t>
      </w:r>
      <w:r>
        <w:rPr>
          <w:rFonts w:ascii="Arial" w:eastAsiaTheme="minorEastAsia" w:hAnsi="Arial" w:cs="Arial"/>
          <w:sz w:val="20"/>
          <w:szCs w:val="20"/>
        </w:rPr>
        <w:t xml:space="preserve"> </w:t>
      </w:r>
      <w:r w:rsidRPr="00D869B1">
        <w:rPr>
          <w:rFonts w:ascii="Arial" w:eastAsiaTheme="minorEastAsia" w:hAnsi="Arial" w:cs="Arial"/>
          <w:sz w:val="20"/>
          <w:szCs w:val="20"/>
        </w:rPr>
        <w:t>w zakresie przeciwdziałania wspieraniu agresji na Ukrainę oraz służących ochronie bezpieczeństwa</w:t>
      </w:r>
      <w:r>
        <w:rPr>
          <w:rFonts w:ascii="Arial" w:eastAsiaTheme="minorEastAsia" w:hAnsi="Arial" w:cs="Arial"/>
          <w:sz w:val="20"/>
          <w:szCs w:val="20"/>
        </w:rPr>
        <w:t xml:space="preserve"> </w:t>
      </w:r>
      <w:r w:rsidRPr="00D869B1">
        <w:rPr>
          <w:rFonts w:ascii="Arial" w:eastAsiaTheme="minorEastAsia" w:hAnsi="Arial" w:cs="Arial"/>
          <w:sz w:val="20"/>
          <w:szCs w:val="20"/>
        </w:rPr>
        <w:t>narodowego (Dz.U. z 2022, poz. 835).</w:t>
      </w:r>
    </w:p>
    <w:p w14:paraId="12C2D3D0" w14:textId="77777777" w:rsidR="00E40AE2" w:rsidRPr="005F7AC9" w:rsidRDefault="00E40AE2" w:rsidP="00E40AE2">
      <w:pPr>
        <w:rPr>
          <w:rFonts w:ascii="Arial" w:hAnsi="Arial" w:cs="Arial"/>
          <w:b/>
          <w:sz w:val="20"/>
          <w:szCs w:val="20"/>
        </w:rPr>
      </w:pPr>
    </w:p>
    <w:p w14:paraId="57448956" w14:textId="77777777" w:rsidR="00E40AE2" w:rsidRPr="005F7AC9" w:rsidRDefault="00E40AE2" w:rsidP="00E40AE2">
      <w:pPr>
        <w:rPr>
          <w:rFonts w:ascii="Arial" w:hAnsi="Arial" w:cs="Arial"/>
          <w:b/>
          <w:sz w:val="20"/>
          <w:szCs w:val="20"/>
        </w:rPr>
      </w:pPr>
      <w:r w:rsidRPr="005F7AC9">
        <w:rPr>
          <w:rFonts w:ascii="Arial" w:hAnsi="Arial" w:cs="Arial"/>
          <w:b/>
          <w:sz w:val="20"/>
          <w:szCs w:val="20"/>
        </w:rPr>
        <w:t>Wykonawca:</w:t>
      </w:r>
    </w:p>
    <w:p w14:paraId="7B55799C" w14:textId="77777777" w:rsidR="00E40AE2" w:rsidRPr="005F7AC9" w:rsidRDefault="00E40AE2" w:rsidP="00E40AE2">
      <w:pPr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………………………………..............................................................................................................</w:t>
      </w:r>
    </w:p>
    <w:p w14:paraId="19275FEB" w14:textId="77777777" w:rsidR="00E40AE2" w:rsidRPr="005F7AC9" w:rsidRDefault="00E40AE2" w:rsidP="00E40AE2">
      <w:pPr>
        <w:ind w:right="5954"/>
        <w:rPr>
          <w:rFonts w:ascii="Arial" w:hAnsi="Arial" w:cs="Arial"/>
          <w:sz w:val="20"/>
          <w:szCs w:val="20"/>
        </w:rPr>
      </w:pPr>
    </w:p>
    <w:p w14:paraId="169772CC" w14:textId="77777777" w:rsidR="00E40AE2" w:rsidRPr="005F7AC9" w:rsidRDefault="00E40AE2" w:rsidP="00E40AE2">
      <w:pPr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………………………………..............................................................................................................</w:t>
      </w:r>
    </w:p>
    <w:p w14:paraId="4B1BA6F8" w14:textId="77777777" w:rsidR="00E40AE2" w:rsidRPr="005F7AC9" w:rsidRDefault="00E40AE2" w:rsidP="00E40AE2">
      <w:pPr>
        <w:rPr>
          <w:rFonts w:ascii="Arial" w:hAnsi="Arial" w:cs="Arial"/>
          <w:i/>
          <w:sz w:val="20"/>
          <w:szCs w:val="20"/>
        </w:rPr>
      </w:pPr>
      <w:r w:rsidRPr="005F7AC9">
        <w:rPr>
          <w:rFonts w:ascii="Arial" w:hAnsi="Arial" w:cs="Arial"/>
          <w:i/>
          <w:sz w:val="20"/>
          <w:szCs w:val="20"/>
        </w:rPr>
        <w:t>(pełna nazwa/firma, adres, w zależności od podmiotu: NIP/PESEL, KRS/</w:t>
      </w:r>
      <w:proofErr w:type="spellStart"/>
      <w:r w:rsidRPr="005F7AC9">
        <w:rPr>
          <w:rFonts w:ascii="Arial" w:hAnsi="Arial" w:cs="Arial"/>
          <w:i/>
          <w:sz w:val="20"/>
          <w:szCs w:val="20"/>
        </w:rPr>
        <w:t>CEiDG</w:t>
      </w:r>
      <w:proofErr w:type="spellEnd"/>
      <w:r w:rsidRPr="005F7AC9">
        <w:rPr>
          <w:rFonts w:ascii="Arial" w:hAnsi="Arial" w:cs="Arial"/>
          <w:i/>
          <w:sz w:val="20"/>
          <w:szCs w:val="20"/>
        </w:rPr>
        <w:t>)</w:t>
      </w:r>
    </w:p>
    <w:p w14:paraId="7EE14E08" w14:textId="77777777" w:rsidR="00E40AE2" w:rsidRPr="005F7AC9" w:rsidRDefault="00E40AE2" w:rsidP="00E40AE2">
      <w:pPr>
        <w:ind w:left="432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6610D4D" w14:textId="4494EF14" w:rsidR="00D869B1" w:rsidRPr="00D869B1" w:rsidRDefault="00D869B1" w:rsidP="00D869B1">
      <w:pPr>
        <w:autoSpaceDE w:val="0"/>
        <w:autoSpaceDN w:val="0"/>
        <w:adjustRightInd w:val="0"/>
        <w:spacing w:before="120" w:after="120" w:line="288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D869B1">
        <w:rPr>
          <w:rFonts w:ascii="Arial" w:eastAsiaTheme="minorEastAsia" w:hAnsi="Arial" w:cs="Arial"/>
          <w:sz w:val="20"/>
          <w:szCs w:val="20"/>
        </w:rPr>
        <w:t>ubiegając się o udzielenie zamówienia publicznego na: „</w:t>
      </w:r>
      <w:r w:rsidRPr="00C511C5">
        <w:rPr>
          <w:rFonts w:ascii="Arial" w:hAnsi="Arial" w:cs="Arial"/>
          <w:b/>
          <w:bCs/>
          <w:sz w:val="20"/>
          <w:szCs w:val="20"/>
        </w:rPr>
        <w:t>Dostawa fabrycznie nowego sprzętu komputerowego i elektronicznego</w:t>
      </w:r>
      <w:r w:rsidRPr="00D869B1">
        <w:rPr>
          <w:rFonts w:ascii="Arial" w:eastAsiaTheme="minorEastAsia" w:hAnsi="Arial" w:cs="Arial"/>
          <w:sz w:val="20"/>
          <w:szCs w:val="20"/>
        </w:rPr>
        <w:t>” oświadczam, że:</w:t>
      </w:r>
    </w:p>
    <w:p w14:paraId="3B86C09E" w14:textId="77777777" w:rsidR="00D869B1" w:rsidRPr="00D869B1" w:rsidRDefault="00D869B1" w:rsidP="00D869B1">
      <w:pPr>
        <w:autoSpaceDE w:val="0"/>
        <w:autoSpaceDN w:val="0"/>
        <w:adjustRightInd w:val="0"/>
        <w:spacing w:before="120" w:after="120" w:line="288" w:lineRule="auto"/>
        <w:jc w:val="both"/>
        <w:rPr>
          <w:rFonts w:ascii="Arial" w:eastAsiaTheme="minorEastAsia" w:hAnsi="Arial" w:cs="Arial"/>
          <w:sz w:val="20"/>
          <w:szCs w:val="20"/>
        </w:rPr>
      </w:pPr>
    </w:p>
    <w:p w14:paraId="63DB53A9" w14:textId="1D791D54" w:rsidR="00DA194F" w:rsidRPr="00D869B1" w:rsidRDefault="00D869B1" w:rsidP="00D869B1">
      <w:pPr>
        <w:autoSpaceDE w:val="0"/>
        <w:autoSpaceDN w:val="0"/>
        <w:adjustRightInd w:val="0"/>
        <w:spacing w:before="120" w:after="120" w:line="288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D869B1">
        <w:rPr>
          <w:rFonts w:ascii="Arial" w:eastAsiaTheme="minorEastAsia" w:hAnsi="Arial" w:cs="Arial"/>
          <w:b/>
          <w:bCs/>
          <w:sz w:val="20"/>
          <w:szCs w:val="20"/>
          <w:u w:val="single"/>
        </w:rPr>
        <w:t>nie podlegam wykluczeniu z postępowania na podstawie art. 7 ust. 1</w:t>
      </w:r>
      <w:r w:rsidRPr="00D869B1">
        <w:rPr>
          <w:rFonts w:ascii="Arial" w:eastAsiaTheme="minorEastAsia" w:hAnsi="Arial" w:cs="Arial"/>
          <w:sz w:val="20"/>
          <w:szCs w:val="20"/>
        </w:rPr>
        <w:t xml:space="preserve"> ustawy z dnia 13 kwietnia</w:t>
      </w:r>
      <w:r>
        <w:rPr>
          <w:rFonts w:ascii="Arial" w:eastAsiaTheme="minorEastAsia" w:hAnsi="Arial" w:cs="Arial"/>
          <w:sz w:val="20"/>
          <w:szCs w:val="20"/>
        </w:rPr>
        <w:t xml:space="preserve"> </w:t>
      </w:r>
      <w:r w:rsidRPr="00D869B1">
        <w:rPr>
          <w:rFonts w:ascii="Arial" w:eastAsiaTheme="minorEastAsia" w:hAnsi="Arial" w:cs="Arial"/>
          <w:sz w:val="20"/>
          <w:szCs w:val="20"/>
        </w:rPr>
        <w:t>2022r., o szczególnych rozwiązaniach w zakresie przeciwdziałania wspieraniu agresji na Ukrainę oraz</w:t>
      </w:r>
      <w:r>
        <w:rPr>
          <w:rFonts w:ascii="Arial" w:eastAsiaTheme="minorEastAsia" w:hAnsi="Arial" w:cs="Arial"/>
          <w:sz w:val="20"/>
          <w:szCs w:val="20"/>
        </w:rPr>
        <w:t xml:space="preserve"> </w:t>
      </w:r>
      <w:r w:rsidRPr="00D869B1">
        <w:rPr>
          <w:rFonts w:ascii="Arial" w:eastAsiaTheme="minorEastAsia" w:hAnsi="Arial" w:cs="Arial"/>
          <w:sz w:val="20"/>
          <w:szCs w:val="20"/>
        </w:rPr>
        <w:t>służących ochronie bezpieczeństwa narodowego (Dz.U. z 2022, poz. 835).</w:t>
      </w:r>
    </w:p>
    <w:p w14:paraId="097C164D" w14:textId="7870415D" w:rsidR="00D869B1" w:rsidRDefault="00D869B1" w:rsidP="00D869B1">
      <w:pPr>
        <w:pStyle w:val="Akapitzlist"/>
        <w:tabs>
          <w:tab w:val="left" w:pos="4962"/>
        </w:tabs>
        <w:ind w:left="0"/>
        <w:rPr>
          <w:rFonts w:ascii="CIDFont+F3" w:eastAsiaTheme="minorEastAsia" w:hAnsi="CIDFont+F3" w:cs="CIDFont+F3"/>
          <w:sz w:val="22"/>
          <w:szCs w:val="22"/>
        </w:rPr>
      </w:pPr>
    </w:p>
    <w:p w14:paraId="0588923D" w14:textId="4E50BD22" w:rsidR="00D869B1" w:rsidRDefault="00D869B1" w:rsidP="00D869B1">
      <w:pPr>
        <w:pStyle w:val="Akapitzlist"/>
        <w:tabs>
          <w:tab w:val="left" w:pos="4962"/>
        </w:tabs>
        <w:ind w:left="0"/>
        <w:rPr>
          <w:rFonts w:ascii="Arial" w:hAnsi="Arial" w:cs="Arial"/>
          <w:b/>
          <w:iCs/>
          <w:color w:val="FF0000"/>
          <w:sz w:val="20"/>
          <w:szCs w:val="20"/>
        </w:rPr>
      </w:pPr>
    </w:p>
    <w:p w14:paraId="0A749B6B" w14:textId="367B1816" w:rsidR="00D869B1" w:rsidRDefault="00D869B1" w:rsidP="00D869B1">
      <w:pPr>
        <w:pStyle w:val="Akapitzlist"/>
        <w:tabs>
          <w:tab w:val="left" w:pos="4962"/>
        </w:tabs>
        <w:ind w:left="0"/>
        <w:rPr>
          <w:rFonts w:ascii="Arial" w:hAnsi="Arial" w:cs="Arial"/>
          <w:b/>
          <w:iCs/>
          <w:color w:val="FF0000"/>
          <w:sz w:val="20"/>
          <w:szCs w:val="20"/>
        </w:rPr>
      </w:pPr>
    </w:p>
    <w:p w14:paraId="2B57D105" w14:textId="37D011A7" w:rsidR="00D869B1" w:rsidRPr="00D869B1" w:rsidRDefault="00D869B1" w:rsidP="00D869B1">
      <w:pPr>
        <w:pStyle w:val="Akapitzlist"/>
        <w:tabs>
          <w:tab w:val="left" w:pos="4962"/>
        </w:tabs>
        <w:ind w:left="0"/>
        <w:rPr>
          <w:rFonts w:ascii="Arial" w:hAnsi="Arial" w:cs="Arial"/>
          <w:b/>
          <w:iCs/>
          <w:color w:val="000000" w:themeColor="text1"/>
          <w:sz w:val="20"/>
          <w:szCs w:val="20"/>
        </w:rPr>
      </w:pPr>
      <w:r>
        <w:rPr>
          <w:rFonts w:ascii="Arial" w:hAnsi="Arial" w:cs="Arial"/>
          <w:b/>
          <w:iCs/>
          <w:color w:val="FF0000"/>
          <w:sz w:val="20"/>
          <w:szCs w:val="20"/>
        </w:rPr>
        <w:tab/>
      </w:r>
      <w:r>
        <w:rPr>
          <w:rFonts w:ascii="Arial" w:hAnsi="Arial" w:cs="Arial"/>
          <w:b/>
          <w:iCs/>
          <w:color w:val="FF0000"/>
          <w:sz w:val="20"/>
          <w:szCs w:val="20"/>
        </w:rPr>
        <w:tab/>
      </w:r>
      <w:r>
        <w:rPr>
          <w:rFonts w:ascii="Arial" w:hAnsi="Arial" w:cs="Arial"/>
          <w:b/>
          <w:iCs/>
          <w:color w:val="FF0000"/>
          <w:sz w:val="20"/>
          <w:szCs w:val="20"/>
        </w:rPr>
        <w:tab/>
      </w:r>
      <w:r w:rsidRPr="00D869B1">
        <w:rPr>
          <w:rFonts w:ascii="Arial" w:hAnsi="Arial" w:cs="Arial"/>
          <w:b/>
          <w:iCs/>
          <w:color w:val="000000" w:themeColor="text1"/>
          <w:sz w:val="20"/>
          <w:szCs w:val="20"/>
        </w:rPr>
        <w:t>………………………………..</w:t>
      </w:r>
    </w:p>
    <w:p w14:paraId="629CF03E" w14:textId="1663E563" w:rsidR="00D869B1" w:rsidRPr="00D869B1" w:rsidRDefault="00D869B1" w:rsidP="00D869B1">
      <w:pPr>
        <w:pStyle w:val="Akapitzlist"/>
        <w:tabs>
          <w:tab w:val="left" w:pos="4962"/>
        </w:tabs>
        <w:ind w:left="0"/>
        <w:rPr>
          <w:rFonts w:ascii="Arial" w:eastAsia="TimesNewRomanPSMT" w:hAnsi="Arial" w:cs="Arial"/>
          <w:i/>
          <w:iCs/>
          <w:color w:val="000000" w:themeColor="text1"/>
          <w:sz w:val="20"/>
          <w:szCs w:val="20"/>
        </w:rPr>
      </w:pPr>
      <w:r w:rsidRPr="00D869B1">
        <w:rPr>
          <w:rFonts w:ascii="Arial" w:hAnsi="Arial" w:cs="Arial"/>
          <w:b/>
          <w:iCs/>
          <w:color w:val="000000" w:themeColor="text1"/>
          <w:sz w:val="20"/>
          <w:szCs w:val="20"/>
        </w:rPr>
        <w:tab/>
      </w:r>
      <w:r w:rsidRPr="00D869B1">
        <w:rPr>
          <w:rFonts w:ascii="Arial" w:hAnsi="Arial" w:cs="Arial"/>
          <w:b/>
          <w:iCs/>
          <w:color w:val="000000" w:themeColor="text1"/>
          <w:sz w:val="20"/>
          <w:szCs w:val="20"/>
        </w:rPr>
        <w:tab/>
      </w:r>
      <w:r w:rsidRPr="00D869B1">
        <w:rPr>
          <w:rFonts w:ascii="Arial" w:hAnsi="Arial" w:cs="Arial"/>
          <w:b/>
          <w:iCs/>
          <w:color w:val="000000" w:themeColor="text1"/>
          <w:sz w:val="20"/>
          <w:szCs w:val="20"/>
        </w:rPr>
        <w:tab/>
        <w:t>(podpis osoby upoważnionej)</w:t>
      </w:r>
    </w:p>
    <w:sectPr w:rsidR="00D869B1" w:rsidRPr="00D869B1" w:rsidSect="00523524">
      <w:headerReference w:type="default" r:id="rId8"/>
      <w:footerReference w:type="default" r:id="rId9"/>
      <w:pgSz w:w="11900" w:h="16840"/>
      <w:pgMar w:top="1701" w:right="1418" w:bottom="2268" w:left="1276" w:header="142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96B86" w14:textId="77777777" w:rsidR="00C80DED" w:rsidRDefault="00C80DED" w:rsidP="00F816E4">
      <w:r>
        <w:separator/>
      </w:r>
    </w:p>
  </w:endnote>
  <w:endnote w:type="continuationSeparator" w:id="0">
    <w:p w14:paraId="098DA4A6" w14:textId="77777777" w:rsidR="00C80DED" w:rsidRDefault="00C80DED" w:rsidP="00F8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IDFont+F3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altName w:val="Times New Roman"/>
    <w:charset w:val="EE"/>
    <w:family w:val="roman"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F2465" w14:textId="28B55943" w:rsidR="00F57F84" w:rsidRDefault="00C511C5" w:rsidP="007526A3">
    <w:pPr>
      <w:pStyle w:val="Stopka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02E1B95" wp14:editId="0E6CBD2D">
          <wp:simplePos x="0" y="0"/>
          <wp:positionH relativeFrom="column">
            <wp:posOffset>-502920</wp:posOffset>
          </wp:positionH>
          <wp:positionV relativeFrom="paragraph">
            <wp:posOffset>-487680</wp:posOffset>
          </wp:positionV>
          <wp:extent cx="6980297" cy="68934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0297" cy="6893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7AFF4" w14:textId="77777777" w:rsidR="00C80DED" w:rsidRDefault="00C80DED" w:rsidP="00F816E4">
      <w:r>
        <w:separator/>
      </w:r>
    </w:p>
  </w:footnote>
  <w:footnote w:type="continuationSeparator" w:id="0">
    <w:p w14:paraId="4532A7DC" w14:textId="77777777" w:rsidR="00C80DED" w:rsidRDefault="00C80DED" w:rsidP="00F816E4">
      <w:r>
        <w:continuationSeparator/>
      </w:r>
    </w:p>
  </w:footnote>
  <w:footnote w:id="1">
    <w:p w14:paraId="786B99CB" w14:textId="77777777" w:rsidR="002D2190" w:rsidRPr="00D21732" w:rsidRDefault="002D2190" w:rsidP="002D2190">
      <w:pPr>
        <w:pStyle w:val="Tekstprzypisudolnego"/>
        <w:jc w:val="both"/>
        <w:rPr>
          <w:rFonts w:ascii="Arial" w:hAnsi="Arial" w:cs="Arial"/>
        </w:rPr>
      </w:pPr>
      <w:r w:rsidRPr="00D21732">
        <w:rPr>
          <w:rStyle w:val="Odwoanieprzypisudolnego"/>
          <w:rFonts w:ascii="Arial" w:hAnsi="Arial" w:cs="Arial"/>
        </w:rPr>
        <w:footnoteRef/>
      </w:r>
      <w:r w:rsidRPr="00D21732">
        <w:rPr>
          <w:rFonts w:ascii="Arial" w:hAnsi="Arial" w:cs="Arial"/>
        </w:rPr>
        <w:t xml:space="preserve"> </w:t>
      </w:r>
      <w:r w:rsidRPr="00D21732">
        <w:rPr>
          <w:rFonts w:ascii="Arial" w:hAnsi="Arial" w:cs="Arial"/>
          <w:sz w:val="16"/>
          <w:szCs w:val="16"/>
        </w:rPr>
        <w:t xml:space="preserve"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  <w:r w:rsidRPr="00D21732">
        <w:rPr>
          <w:rFonts w:ascii="Arial" w:hAnsi="Arial" w:cs="Arial"/>
        </w:rPr>
        <w:t xml:space="preserve"> </w:t>
      </w:r>
    </w:p>
  </w:footnote>
  <w:footnote w:id="2">
    <w:p w14:paraId="52F7E825" w14:textId="77777777" w:rsidR="002D2190" w:rsidRDefault="002D2190" w:rsidP="002D2190">
      <w:pPr>
        <w:pStyle w:val="Tekstprzypisudolnego"/>
      </w:pPr>
      <w:r>
        <w:rPr>
          <w:rStyle w:val="Odwoanieprzypisudolnego"/>
        </w:rPr>
        <w:footnoteRef/>
      </w:r>
      <w:r>
        <w:t xml:space="preserve"> W przypadku gdy wykonawca podlega wykluczeniu na mocy wskazanej ustawy – wykonawca skreśla/przekreśla  niniejszą treść oświadczenia.</w:t>
      </w:r>
    </w:p>
  </w:footnote>
  <w:footnote w:id="3">
    <w:p w14:paraId="7CC98A2F" w14:textId="77777777" w:rsidR="00D869B1" w:rsidRPr="00C30614" w:rsidRDefault="00D869B1" w:rsidP="00D869B1">
      <w:pPr>
        <w:pStyle w:val="Tekstprzypisudolnego"/>
        <w:rPr>
          <w:rFonts w:asciiTheme="minorHAnsi" w:hAnsiTheme="minorHAnsi"/>
          <w:szCs w:val="16"/>
        </w:rPr>
      </w:pPr>
      <w:r w:rsidRPr="00C30614">
        <w:rPr>
          <w:rStyle w:val="Odwoanieprzypisudolnego"/>
          <w:rFonts w:asciiTheme="minorHAnsi" w:eastAsia="Calibri" w:hAnsiTheme="minorHAnsi"/>
          <w:szCs w:val="16"/>
        </w:rPr>
        <w:footnoteRef/>
      </w:r>
      <w:r w:rsidRPr="00C30614">
        <w:rPr>
          <w:rFonts w:asciiTheme="minorHAnsi" w:hAnsiTheme="minorHAnsi"/>
          <w:szCs w:val="16"/>
        </w:rPr>
        <w:t xml:space="preserve"> </w:t>
      </w:r>
      <w:r w:rsidRPr="00BF7003">
        <w:rPr>
          <w:rFonts w:asciiTheme="minorHAnsi" w:hAnsiTheme="minorHAnsi"/>
          <w:szCs w:val="16"/>
        </w:rPr>
        <w:t>Niepotrzebne skreślić</w:t>
      </w:r>
      <w:r w:rsidRPr="00C30614">
        <w:rPr>
          <w:rFonts w:asciiTheme="minorHAnsi" w:hAnsiTheme="minorHAnsi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AA36B" w14:textId="77777777" w:rsidR="00F57F84" w:rsidRDefault="00F57F84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76A591" wp14:editId="62BA527D">
          <wp:simplePos x="0" y="0"/>
          <wp:positionH relativeFrom="column">
            <wp:posOffset>-776605</wp:posOffset>
          </wp:positionH>
          <wp:positionV relativeFrom="paragraph">
            <wp:posOffset>-104858</wp:posOffset>
          </wp:positionV>
          <wp:extent cx="7294216" cy="1384774"/>
          <wp:effectExtent l="0" t="0" r="2540" b="6350"/>
          <wp:wrapNone/>
          <wp:docPr id="4" name="Obraz 4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16" cy="138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D4963F00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Tahoma" w:eastAsia="Times New Roman" w:hAnsi="Tahoma" w:cs="Tahoma"/>
        <w:b/>
        <w:sz w:val="20"/>
        <w:szCs w:val="20"/>
      </w:rPr>
    </w:lvl>
  </w:abstractNum>
  <w:abstractNum w:abstractNumId="2" w15:restartNumberingAfterBreak="0">
    <w:nsid w:val="00000005"/>
    <w:multiLevelType w:val="multilevel"/>
    <w:tmpl w:val="E878F5DE"/>
    <w:name w:val="WW8Num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MS Mincho" w:hAnsi="Times New Roman" w:cs="Arial" w:hint="default"/>
        <w:b w:val="0"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02B21240"/>
    <w:multiLevelType w:val="hybridMultilevel"/>
    <w:tmpl w:val="293C672C"/>
    <w:name w:val="WW8Num17222"/>
    <w:lvl w:ilvl="0" w:tplc="0000000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CEC9A0C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CCE54E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35483"/>
    <w:multiLevelType w:val="hybridMultilevel"/>
    <w:tmpl w:val="AD9A5FEA"/>
    <w:lvl w:ilvl="0" w:tplc="23F60C9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Arial" w:eastAsia="Times New Roman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0F05FE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7576DF"/>
    <w:multiLevelType w:val="hybridMultilevel"/>
    <w:tmpl w:val="A7F4BEF8"/>
    <w:lvl w:ilvl="0" w:tplc="986E587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9" w15:restartNumberingAfterBreak="0">
    <w:nsid w:val="22414473"/>
    <w:multiLevelType w:val="hybridMultilevel"/>
    <w:tmpl w:val="59A2153C"/>
    <w:lvl w:ilvl="0" w:tplc="D08E7AA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AA645B"/>
    <w:multiLevelType w:val="hybridMultilevel"/>
    <w:tmpl w:val="8CDC425A"/>
    <w:lvl w:ilvl="0" w:tplc="35288FA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922A4D"/>
    <w:multiLevelType w:val="hybridMultilevel"/>
    <w:tmpl w:val="28D4B6E2"/>
    <w:lvl w:ilvl="0" w:tplc="41F6DB5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D23BDC"/>
    <w:multiLevelType w:val="hybridMultilevel"/>
    <w:tmpl w:val="485EC754"/>
    <w:lvl w:ilvl="0" w:tplc="55B6A006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8B6503"/>
    <w:multiLevelType w:val="hybridMultilevel"/>
    <w:tmpl w:val="B0DECC96"/>
    <w:lvl w:ilvl="0" w:tplc="04150015">
      <w:start w:val="4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70709F"/>
    <w:multiLevelType w:val="hybridMultilevel"/>
    <w:tmpl w:val="994EEF40"/>
    <w:lvl w:ilvl="0" w:tplc="3A426DA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D101AE"/>
    <w:multiLevelType w:val="hybridMultilevel"/>
    <w:tmpl w:val="1DCA4472"/>
    <w:lvl w:ilvl="0" w:tplc="27707FF2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E11954"/>
    <w:multiLevelType w:val="multilevel"/>
    <w:tmpl w:val="85FA6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ascii="Arial" w:hAnsi="Arial" w:cs="Arial" w:hint="default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  <w:b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7" w15:restartNumberingAfterBreak="0">
    <w:nsid w:val="7DA85CB3"/>
    <w:multiLevelType w:val="hybridMultilevel"/>
    <w:tmpl w:val="952C248A"/>
    <w:lvl w:ilvl="0" w:tplc="2DDCAF08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3015374">
    <w:abstractNumId w:val="0"/>
  </w:num>
  <w:num w:numId="2" w16cid:durableId="2105882296">
    <w:abstractNumId w:val="4"/>
  </w:num>
  <w:num w:numId="3" w16cid:durableId="37585675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88142683">
    <w:abstractNumId w:val="8"/>
    <w:lvlOverride w:ilvl="0">
      <w:startOverride w:val="1"/>
    </w:lvlOverride>
  </w:num>
  <w:num w:numId="5" w16cid:durableId="1466434343">
    <w:abstractNumId w:val="6"/>
  </w:num>
  <w:num w:numId="6" w16cid:durableId="2094600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48825832">
    <w:abstractNumId w:val="17"/>
  </w:num>
  <w:num w:numId="8" w16cid:durableId="960958832">
    <w:abstractNumId w:val="13"/>
  </w:num>
  <w:num w:numId="9" w16cid:durableId="926504211">
    <w:abstractNumId w:val="10"/>
  </w:num>
  <w:num w:numId="10" w16cid:durableId="639388604">
    <w:abstractNumId w:val="11"/>
  </w:num>
  <w:num w:numId="11" w16cid:durableId="1810321209">
    <w:abstractNumId w:val="9"/>
  </w:num>
  <w:num w:numId="12" w16cid:durableId="2070182516">
    <w:abstractNumId w:val="14"/>
  </w:num>
  <w:num w:numId="13" w16cid:durableId="580916897">
    <w:abstractNumId w:val="15"/>
  </w:num>
  <w:num w:numId="14" w16cid:durableId="2053579031">
    <w:abstractNumId w:val="12"/>
  </w:num>
  <w:num w:numId="15" w16cid:durableId="1081024919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17C"/>
    <w:rsid w:val="0000011D"/>
    <w:rsid w:val="000077B8"/>
    <w:rsid w:val="00010FF8"/>
    <w:rsid w:val="0004075B"/>
    <w:rsid w:val="00054D0C"/>
    <w:rsid w:val="000656A1"/>
    <w:rsid w:val="0006740D"/>
    <w:rsid w:val="000817B0"/>
    <w:rsid w:val="00094DE3"/>
    <w:rsid w:val="000A17D2"/>
    <w:rsid w:val="000A4495"/>
    <w:rsid w:val="000A7BFD"/>
    <w:rsid w:val="000B4BCE"/>
    <w:rsid w:val="000E1E2C"/>
    <w:rsid w:val="000E6F55"/>
    <w:rsid w:val="00102333"/>
    <w:rsid w:val="00103E79"/>
    <w:rsid w:val="00114F15"/>
    <w:rsid w:val="0012051A"/>
    <w:rsid w:val="00120F6F"/>
    <w:rsid w:val="001327CE"/>
    <w:rsid w:val="00142857"/>
    <w:rsid w:val="00154EF1"/>
    <w:rsid w:val="00155BC3"/>
    <w:rsid w:val="00182388"/>
    <w:rsid w:val="001E75B2"/>
    <w:rsid w:val="001F3207"/>
    <w:rsid w:val="001F324A"/>
    <w:rsid w:val="001F5287"/>
    <w:rsid w:val="002215AD"/>
    <w:rsid w:val="00223983"/>
    <w:rsid w:val="00230073"/>
    <w:rsid w:val="00230A38"/>
    <w:rsid w:val="00231137"/>
    <w:rsid w:val="00237239"/>
    <w:rsid w:val="00237AA9"/>
    <w:rsid w:val="00246ECD"/>
    <w:rsid w:val="00251E3F"/>
    <w:rsid w:val="00260197"/>
    <w:rsid w:val="00275F02"/>
    <w:rsid w:val="00294AB8"/>
    <w:rsid w:val="002A5420"/>
    <w:rsid w:val="002B09CA"/>
    <w:rsid w:val="002B74B7"/>
    <w:rsid w:val="002C1B8E"/>
    <w:rsid w:val="002D2190"/>
    <w:rsid w:val="002D2C1B"/>
    <w:rsid w:val="002D7433"/>
    <w:rsid w:val="002F0641"/>
    <w:rsid w:val="002F1906"/>
    <w:rsid w:val="002F1E25"/>
    <w:rsid w:val="002F2B3E"/>
    <w:rsid w:val="002F2E23"/>
    <w:rsid w:val="003017E8"/>
    <w:rsid w:val="003048F0"/>
    <w:rsid w:val="003140F3"/>
    <w:rsid w:val="00314EE8"/>
    <w:rsid w:val="00317AA3"/>
    <w:rsid w:val="00322A06"/>
    <w:rsid w:val="00326219"/>
    <w:rsid w:val="00343EF1"/>
    <w:rsid w:val="00351F53"/>
    <w:rsid w:val="0035617A"/>
    <w:rsid w:val="00384C10"/>
    <w:rsid w:val="00392AC9"/>
    <w:rsid w:val="00393121"/>
    <w:rsid w:val="003A5B9D"/>
    <w:rsid w:val="003B30ED"/>
    <w:rsid w:val="003C3B7A"/>
    <w:rsid w:val="003C3BA6"/>
    <w:rsid w:val="003C63BB"/>
    <w:rsid w:val="003F4E77"/>
    <w:rsid w:val="0040565D"/>
    <w:rsid w:val="00410331"/>
    <w:rsid w:val="00410D18"/>
    <w:rsid w:val="0041294B"/>
    <w:rsid w:val="004144ED"/>
    <w:rsid w:val="00416E93"/>
    <w:rsid w:val="00425884"/>
    <w:rsid w:val="0043291B"/>
    <w:rsid w:val="00432B9D"/>
    <w:rsid w:val="004522FA"/>
    <w:rsid w:val="004653CA"/>
    <w:rsid w:val="00466AC1"/>
    <w:rsid w:val="004871EF"/>
    <w:rsid w:val="004945F3"/>
    <w:rsid w:val="004958D3"/>
    <w:rsid w:val="004A1A48"/>
    <w:rsid w:val="004C4B51"/>
    <w:rsid w:val="004F003D"/>
    <w:rsid w:val="004F43E4"/>
    <w:rsid w:val="0051145B"/>
    <w:rsid w:val="005139DE"/>
    <w:rsid w:val="0052058C"/>
    <w:rsid w:val="00523524"/>
    <w:rsid w:val="0055215D"/>
    <w:rsid w:val="00561104"/>
    <w:rsid w:val="00562ACE"/>
    <w:rsid w:val="005724FA"/>
    <w:rsid w:val="00580F2B"/>
    <w:rsid w:val="0058364F"/>
    <w:rsid w:val="005837CA"/>
    <w:rsid w:val="005844AC"/>
    <w:rsid w:val="00587B99"/>
    <w:rsid w:val="00593218"/>
    <w:rsid w:val="005A3C68"/>
    <w:rsid w:val="005B7608"/>
    <w:rsid w:val="005C54E1"/>
    <w:rsid w:val="005D52AF"/>
    <w:rsid w:val="005D7538"/>
    <w:rsid w:val="005F422E"/>
    <w:rsid w:val="005F4619"/>
    <w:rsid w:val="005F7AC9"/>
    <w:rsid w:val="00602ED5"/>
    <w:rsid w:val="00634D05"/>
    <w:rsid w:val="00636A80"/>
    <w:rsid w:val="006439C0"/>
    <w:rsid w:val="006444A9"/>
    <w:rsid w:val="00647F3B"/>
    <w:rsid w:val="00656B09"/>
    <w:rsid w:val="00656D9D"/>
    <w:rsid w:val="00664132"/>
    <w:rsid w:val="006652D1"/>
    <w:rsid w:val="0067781E"/>
    <w:rsid w:val="00681A59"/>
    <w:rsid w:val="006E6955"/>
    <w:rsid w:val="006E780D"/>
    <w:rsid w:val="006F3453"/>
    <w:rsid w:val="0071368F"/>
    <w:rsid w:val="007526A3"/>
    <w:rsid w:val="0077024B"/>
    <w:rsid w:val="00794D06"/>
    <w:rsid w:val="007B0DAD"/>
    <w:rsid w:val="007B23FA"/>
    <w:rsid w:val="007B645C"/>
    <w:rsid w:val="007C02F0"/>
    <w:rsid w:val="007D25A6"/>
    <w:rsid w:val="007D2C82"/>
    <w:rsid w:val="007F42E8"/>
    <w:rsid w:val="007F7E15"/>
    <w:rsid w:val="008164BE"/>
    <w:rsid w:val="00824053"/>
    <w:rsid w:val="00837959"/>
    <w:rsid w:val="00842D2C"/>
    <w:rsid w:val="008513C2"/>
    <w:rsid w:val="0085758E"/>
    <w:rsid w:val="00860ED8"/>
    <w:rsid w:val="00883FD1"/>
    <w:rsid w:val="008879BC"/>
    <w:rsid w:val="00896F3C"/>
    <w:rsid w:val="008A0A2E"/>
    <w:rsid w:val="008A6CB3"/>
    <w:rsid w:val="008B0463"/>
    <w:rsid w:val="008C2079"/>
    <w:rsid w:val="008E52E6"/>
    <w:rsid w:val="008F541E"/>
    <w:rsid w:val="00912BD6"/>
    <w:rsid w:val="0094181D"/>
    <w:rsid w:val="009729E1"/>
    <w:rsid w:val="00975BF5"/>
    <w:rsid w:val="00993A4D"/>
    <w:rsid w:val="00995E8E"/>
    <w:rsid w:val="00996CB4"/>
    <w:rsid w:val="009972E4"/>
    <w:rsid w:val="009B0842"/>
    <w:rsid w:val="009C1510"/>
    <w:rsid w:val="009C245A"/>
    <w:rsid w:val="009E6055"/>
    <w:rsid w:val="009E718E"/>
    <w:rsid w:val="009F1F0A"/>
    <w:rsid w:val="00A12AA0"/>
    <w:rsid w:val="00A25579"/>
    <w:rsid w:val="00A32E6E"/>
    <w:rsid w:val="00A42261"/>
    <w:rsid w:val="00A56860"/>
    <w:rsid w:val="00A62E8E"/>
    <w:rsid w:val="00A92335"/>
    <w:rsid w:val="00A9465F"/>
    <w:rsid w:val="00AB05F3"/>
    <w:rsid w:val="00AC36B1"/>
    <w:rsid w:val="00AC5A59"/>
    <w:rsid w:val="00AD0CA0"/>
    <w:rsid w:val="00AF1A06"/>
    <w:rsid w:val="00B127CF"/>
    <w:rsid w:val="00B14F78"/>
    <w:rsid w:val="00B64247"/>
    <w:rsid w:val="00B85756"/>
    <w:rsid w:val="00B85ACC"/>
    <w:rsid w:val="00B9118E"/>
    <w:rsid w:val="00BA0A01"/>
    <w:rsid w:val="00BA63BB"/>
    <w:rsid w:val="00BB70A8"/>
    <w:rsid w:val="00BB7AC2"/>
    <w:rsid w:val="00BC5761"/>
    <w:rsid w:val="00BC619B"/>
    <w:rsid w:val="00BD57CA"/>
    <w:rsid w:val="00BE1000"/>
    <w:rsid w:val="00BE188F"/>
    <w:rsid w:val="00BE617C"/>
    <w:rsid w:val="00C01274"/>
    <w:rsid w:val="00C114A7"/>
    <w:rsid w:val="00C322CB"/>
    <w:rsid w:val="00C360FB"/>
    <w:rsid w:val="00C44E80"/>
    <w:rsid w:val="00C45315"/>
    <w:rsid w:val="00C50302"/>
    <w:rsid w:val="00C50FA7"/>
    <w:rsid w:val="00C511C5"/>
    <w:rsid w:val="00C6095F"/>
    <w:rsid w:val="00C64BD6"/>
    <w:rsid w:val="00C76E3A"/>
    <w:rsid w:val="00C80DED"/>
    <w:rsid w:val="00C85E77"/>
    <w:rsid w:val="00C922D9"/>
    <w:rsid w:val="00C97448"/>
    <w:rsid w:val="00CB53DC"/>
    <w:rsid w:val="00CC2DEB"/>
    <w:rsid w:val="00CC475E"/>
    <w:rsid w:val="00CC4F7F"/>
    <w:rsid w:val="00CE24B3"/>
    <w:rsid w:val="00D109EB"/>
    <w:rsid w:val="00D2045D"/>
    <w:rsid w:val="00D22B17"/>
    <w:rsid w:val="00D27202"/>
    <w:rsid w:val="00D31764"/>
    <w:rsid w:val="00D320E1"/>
    <w:rsid w:val="00D3676D"/>
    <w:rsid w:val="00D406CE"/>
    <w:rsid w:val="00D54DDE"/>
    <w:rsid w:val="00D563FD"/>
    <w:rsid w:val="00D573D4"/>
    <w:rsid w:val="00D61273"/>
    <w:rsid w:val="00D81C59"/>
    <w:rsid w:val="00D837F0"/>
    <w:rsid w:val="00D869B1"/>
    <w:rsid w:val="00D96DD5"/>
    <w:rsid w:val="00DA194F"/>
    <w:rsid w:val="00DC2EA2"/>
    <w:rsid w:val="00DD46EF"/>
    <w:rsid w:val="00E03113"/>
    <w:rsid w:val="00E0510A"/>
    <w:rsid w:val="00E10855"/>
    <w:rsid w:val="00E11712"/>
    <w:rsid w:val="00E144F9"/>
    <w:rsid w:val="00E15A24"/>
    <w:rsid w:val="00E40AE2"/>
    <w:rsid w:val="00E43CCE"/>
    <w:rsid w:val="00E55D29"/>
    <w:rsid w:val="00E62705"/>
    <w:rsid w:val="00E703E1"/>
    <w:rsid w:val="00E7133E"/>
    <w:rsid w:val="00E811B6"/>
    <w:rsid w:val="00E902E7"/>
    <w:rsid w:val="00EB5A98"/>
    <w:rsid w:val="00EB5CA3"/>
    <w:rsid w:val="00EC0462"/>
    <w:rsid w:val="00ED18CE"/>
    <w:rsid w:val="00EE16BE"/>
    <w:rsid w:val="00EF3ADC"/>
    <w:rsid w:val="00EF6F9C"/>
    <w:rsid w:val="00F0233B"/>
    <w:rsid w:val="00F20B1A"/>
    <w:rsid w:val="00F2245A"/>
    <w:rsid w:val="00F23BD3"/>
    <w:rsid w:val="00F319DF"/>
    <w:rsid w:val="00F503BA"/>
    <w:rsid w:val="00F535E8"/>
    <w:rsid w:val="00F57F84"/>
    <w:rsid w:val="00F62209"/>
    <w:rsid w:val="00F655EA"/>
    <w:rsid w:val="00F6620F"/>
    <w:rsid w:val="00F738FD"/>
    <w:rsid w:val="00F816E4"/>
    <w:rsid w:val="00F85E82"/>
    <w:rsid w:val="00F92E16"/>
    <w:rsid w:val="00FA3A5F"/>
    <w:rsid w:val="00FA7E2F"/>
    <w:rsid w:val="00FD1F2C"/>
    <w:rsid w:val="00FD2955"/>
    <w:rsid w:val="00FD6AE8"/>
    <w:rsid w:val="00FE570B"/>
    <w:rsid w:val="00FF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180321C"/>
  <w14:defaultImageDpi w14:val="300"/>
  <w15:docId w15:val="{4505EBFF-6BB3-4CA2-9365-165649538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C5A59"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next w:val="Normalny"/>
    <w:link w:val="Nagwek1Znak"/>
    <w:qFormat/>
    <w:rsid w:val="005B7608"/>
    <w:pPr>
      <w:keepNext/>
      <w:tabs>
        <w:tab w:val="num" w:pos="1080"/>
      </w:tabs>
      <w:suppressAutoHyphens/>
      <w:ind w:left="1080" w:hanging="360"/>
      <w:jc w:val="center"/>
      <w:outlineLvl w:val="0"/>
    </w:pPr>
    <w:rPr>
      <w:b/>
      <w:sz w:val="40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5B7608"/>
    <w:pPr>
      <w:keepNext/>
      <w:tabs>
        <w:tab w:val="num" w:pos="1800"/>
      </w:tabs>
      <w:suppressAutoHyphens/>
      <w:spacing w:before="240" w:after="60"/>
      <w:ind w:left="1800" w:hanging="3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5B7608"/>
    <w:pPr>
      <w:keepNext/>
      <w:tabs>
        <w:tab w:val="num" w:pos="2520"/>
      </w:tabs>
      <w:suppressAutoHyphens/>
      <w:spacing w:before="240" w:after="60"/>
      <w:ind w:left="2520" w:hanging="18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E40AE2"/>
    <w:pPr>
      <w:keepNext/>
      <w:tabs>
        <w:tab w:val="num" w:pos="0"/>
      </w:tabs>
      <w:suppressAutoHyphens/>
      <w:spacing w:before="240" w:after="60"/>
      <w:ind w:left="864" w:hanging="864"/>
      <w:outlineLvl w:val="3"/>
    </w:pPr>
    <w:rPr>
      <w:b/>
      <w:bCs/>
      <w:sz w:val="28"/>
      <w:szCs w:val="28"/>
      <w:lang w:eastAsia="zh-CN"/>
    </w:rPr>
  </w:style>
  <w:style w:type="paragraph" w:styleId="Nagwek5">
    <w:name w:val="heading 5"/>
    <w:basedOn w:val="Normalny"/>
    <w:next w:val="Normalny"/>
    <w:link w:val="Nagwek5Znak"/>
    <w:qFormat/>
    <w:rsid w:val="00E40AE2"/>
    <w:pPr>
      <w:tabs>
        <w:tab w:val="num" w:pos="0"/>
      </w:tabs>
      <w:suppressAutoHyphens/>
      <w:spacing w:before="240" w:after="60"/>
      <w:ind w:left="1008" w:hanging="1008"/>
      <w:outlineLvl w:val="4"/>
    </w:pPr>
    <w:rPr>
      <w:rFonts w:ascii="Arial" w:hAnsi="Arial" w:cs="Arial"/>
      <w:b/>
      <w:bCs/>
      <w:i/>
      <w:iCs/>
      <w:sz w:val="26"/>
      <w:szCs w:val="26"/>
      <w:lang w:eastAsia="zh-CN"/>
    </w:rPr>
  </w:style>
  <w:style w:type="paragraph" w:styleId="Nagwek6">
    <w:name w:val="heading 6"/>
    <w:basedOn w:val="Normalny"/>
    <w:next w:val="Normalny"/>
    <w:link w:val="Nagwek6Znak"/>
    <w:qFormat/>
    <w:rsid w:val="00E40AE2"/>
    <w:pPr>
      <w:tabs>
        <w:tab w:val="num" w:pos="0"/>
      </w:tabs>
      <w:suppressAutoHyphens/>
      <w:spacing w:before="240" w:after="60"/>
      <w:ind w:left="1152" w:hanging="1152"/>
      <w:outlineLvl w:val="5"/>
    </w:pPr>
    <w:rPr>
      <w:b/>
      <w:bCs/>
      <w:sz w:val="22"/>
      <w:szCs w:val="22"/>
      <w:lang w:eastAsia="zh-CN"/>
    </w:rPr>
  </w:style>
  <w:style w:type="paragraph" w:styleId="Nagwek7">
    <w:name w:val="heading 7"/>
    <w:basedOn w:val="Normalny"/>
    <w:next w:val="Normalny"/>
    <w:link w:val="Nagwek7Znak"/>
    <w:qFormat/>
    <w:rsid w:val="00E40AE2"/>
    <w:pPr>
      <w:tabs>
        <w:tab w:val="num" w:pos="0"/>
      </w:tabs>
      <w:suppressAutoHyphens/>
      <w:spacing w:before="240" w:after="60"/>
      <w:ind w:left="1296" w:hanging="1296"/>
      <w:outlineLvl w:val="6"/>
    </w:pPr>
    <w:rPr>
      <w:rFonts w:ascii="Calibri" w:hAnsi="Calibri" w:cs="Calibri"/>
      <w:lang w:eastAsia="zh-CN"/>
    </w:rPr>
  </w:style>
  <w:style w:type="paragraph" w:styleId="Nagwek8">
    <w:name w:val="heading 8"/>
    <w:basedOn w:val="Normalny"/>
    <w:next w:val="Normalny"/>
    <w:link w:val="Nagwek8Znak"/>
    <w:qFormat/>
    <w:rsid w:val="00E40AE2"/>
    <w:pPr>
      <w:keepNext/>
      <w:widowControl w:val="0"/>
      <w:tabs>
        <w:tab w:val="num" w:pos="0"/>
      </w:tabs>
      <w:suppressAutoHyphens/>
      <w:ind w:left="1440" w:hanging="1440"/>
      <w:jc w:val="center"/>
      <w:outlineLvl w:val="7"/>
    </w:pPr>
    <w:rPr>
      <w:rFonts w:ascii="Arial" w:hAnsi="Arial" w:cs="Arial"/>
      <w:sz w:val="22"/>
      <w:szCs w:val="22"/>
      <w:u w:val="single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E40AE2"/>
    <w:pPr>
      <w:keepNext/>
      <w:widowControl w:val="0"/>
      <w:tabs>
        <w:tab w:val="num" w:pos="0"/>
      </w:tabs>
      <w:suppressAutoHyphens/>
      <w:ind w:left="1584" w:hanging="1584"/>
      <w:jc w:val="center"/>
      <w:outlineLvl w:val="8"/>
    </w:pPr>
    <w:rPr>
      <w:rFonts w:ascii="Arial" w:hAnsi="Arial" w:cs="Arial"/>
      <w:b/>
      <w:bCs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aliases w:val="Preambuła,normalny tekst,paragraf,Numerowanie,L1,Akapit z listą5,BulletC,Obiekt,List Paragraph1,List Paragraph,RR PGE Akapit z listą,Styl 1,Akapit z listą BS,Bulleted list,Odstavec,Podsis rysunku,T_SZ_List Paragraph,Dot pt,Wyliczanie,lp1"/>
    <w:basedOn w:val="Normalny"/>
    <w:link w:val="AkapitzlistZnak"/>
    <w:uiPriority w:val="34"/>
    <w:qFormat/>
    <w:rsid w:val="006444A9"/>
    <w:pPr>
      <w:ind w:left="720"/>
      <w:contextualSpacing/>
    </w:pPr>
  </w:style>
  <w:style w:type="table" w:styleId="Tabela-Siatka">
    <w:name w:val="Table Grid"/>
    <w:basedOn w:val="Standardowy"/>
    <w:uiPriority w:val="39"/>
    <w:rsid w:val="00681A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Tekst przypisu,Podrozdział,Footnote,Podrozdzia3"/>
    <w:basedOn w:val="Normalny"/>
    <w:link w:val="TekstprzypisudolnegoZnak"/>
    <w:qFormat/>
    <w:rsid w:val="00636A80"/>
    <w:pPr>
      <w:widowControl w:val="0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qFormat/>
    <w:rsid w:val="00636A80"/>
    <w:rPr>
      <w:rFonts w:ascii="Times New Roman" w:eastAsia="Times New Roman" w:hAnsi="Times New Roman" w:cs="Times New Roman"/>
      <w:sz w:val="20"/>
      <w:szCs w:val="20"/>
      <w:lang w:val="pl-PL"/>
    </w:rPr>
  </w:style>
  <w:style w:type="paragraph" w:customStyle="1" w:styleId="ZnakZnak26">
    <w:name w:val="Znak Znak26"/>
    <w:basedOn w:val="Normalny"/>
    <w:uiPriority w:val="99"/>
    <w:rsid w:val="0041294B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customStyle="1" w:styleId="FontStyle43">
    <w:name w:val="Font Style43"/>
    <w:basedOn w:val="Domylnaczcionkaakapitu"/>
    <w:rsid w:val="0041294B"/>
    <w:rPr>
      <w:rFonts w:ascii="Times New Roman" w:hAnsi="Times New Roman" w:cs="Times New Roman"/>
      <w:color w:val="000000"/>
      <w:sz w:val="20"/>
      <w:szCs w:val="20"/>
    </w:rPr>
  </w:style>
  <w:style w:type="paragraph" w:styleId="Bezodstpw">
    <w:name w:val="No Spacing"/>
    <w:link w:val="BezodstpwZnak"/>
    <w:qFormat/>
    <w:rsid w:val="0041294B"/>
    <w:rPr>
      <w:rFonts w:ascii="Calibri" w:eastAsia="Calibri" w:hAnsi="Calibri" w:cs="Times New Roman"/>
      <w:sz w:val="22"/>
      <w:szCs w:val="22"/>
      <w:lang w:val="pl-PL" w:eastAsia="en-US"/>
    </w:rPr>
  </w:style>
  <w:style w:type="character" w:customStyle="1" w:styleId="AkapitzlistZnak">
    <w:name w:val="Akapit z listą Znak"/>
    <w:aliases w:val="Preambuła Znak,normalny tekst Znak,paragraf Znak,Numerowanie Znak,L1 Znak,Akapit z listą5 Znak,BulletC Znak,Obiekt Znak,List Paragraph1 Znak,List Paragraph Znak,RR PGE Akapit z listą Znak,Styl 1 Znak,Akapit z listą BS Znak,lp1 Znak"/>
    <w:link w:val="Akapitzlist"/>
    <w:uiPriority w:val="34"/>
    <w:qFormat/>
    <w:locked/>
    <w:rsid w:val="0041294B"/>
    <w:rPr>
      <w:rFonts w:ascii="Times New Roman" w:eastAsia="Times New Roman" w:hAnsi="Times New Roman" w:cs="Times New Roman"/>
      <w:lang w:val="pl-PL"/>
    </w:rPr>
  </w:style>
  <w:style w:type="character" w:customStyle="1" w:styleId="BezodstpwZnak">
    <w:name w:val="Bez odstępów Znak"/>
    <w:link w:val="Bezodstpw"/>
    <w:rsid w:val="0041294B"/>
    <w:rPr>
      <w:rFonts w:ascii="Calibri" w:eastAsia="Calibri" w:hAnsi="Calibri" w:cs="Times New Roman"/>
      <w:sz w:val="22"/>
      <w:szCs w:val="22"/>
      <w:lang w:val="pl-PL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5E77"/>
    <w:pPr>
      <w:jc w:val="center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5E77"/>
    <w:rPr>
      <w:rFonts w:ascii="Times New Roman" w:eastAsia="Times New Roman" w:hAnsi="Times New Roman" w:cs="Times New Roman"/>
      <w:sz w:val="20"/>
      <w:szCs w:val="20"/>
      <w:lang w:val="pl-PL"/>
    </w:rPr>
  </w:style>
  <w:style w:type="character" w:customStyle="1" w:styleId="Nagwek1Znak">
    <w:name w:val="Nagłówek 1 Znak"/>
    <w:basedOn w:val="Domylnaczcionkaakapitu"/>
    <w:link w:val="Nagwek1"/>
    <w:rsid w:val="005B7608"/>
    <w:rPr>
      <w:rFonts w:ascii="Times New Roman" w:eastAsia="Times New Roman" w:hAnsi="Times New Roman" w:cs="Times New Roman"/>
      <w:b/>
      <w:sz w:val="40"/>
      <w:szCs w:val="20"/>
      <w:lang w:val="pl-PL" w:eastAsia="ar-SA"/>
    </w:rPr>
  </w:style>
  <w:style w:type="character" w:customStyle="1" w:styleId="Nagwek2Znak">
    <w:name w:val="Nagłówek 2 Znak"/>
    <w:basedOn w:val="Domylnaczcionkaakapitu"/>
    <w:link w:val="Nagwek2"/>
    <w:rsid w:val="005B7608"/>
    <w:rPr>
      <w:rFonts w:ascii="Arial" w:eastAsia="Times New Roman" w:hAnsi="Arial" w:cs="Arial"/>
      <w:b/>
      <w:bCs/>
      <w:i/>
      <w:iCs/>
      <w:sz w:val="28"/>
      <w:szCs w:val="28"/>
      <w:lang w:val="pl-PL" w:eastAsia="ar-SA"/>
    </w:rPr>
  </w:style>
  <w:style w:type="character" w:customStyle="1" w:styleId="Nagwek3Znak">
    <w:name w:val="Nagłówek 3 Znak"/>
    <w:basedOn w:val="Domylnaczcionkaakapitu"/>
    <w:link w:val="Nagwek3"/>
    <w:rsid w:val="005B7608"/>
    <w:rPr>
      <w:rFonts w:ascii="Arial" w:eastAsia="Times New Roman" w:hAnsi="Arial" w:cs="Arial"/>
      <w:b/>
      <w:bCs/>
      <w:sz w:val="26"/>
      <w:szCs w:val="26"/>
      <w:lang w:val="pl-PL" w:eastAsia="ar-SA"/>
    </w:rPr>
  </w:style>
  <w:style w:type="paragraph" w:customStyle="1" w:styleId="TableParagraph">
    <w:name w:val="Table Paragraph"/>
    <w:basedOn w:val="Normalny"/>
    <w:uiPriority w:val="1"/>
    <w:qFormat/>
    <w:rsid w:val="005B7608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22A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22A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22A06"/>
    <w:rPr>
      <w:rFonts w:ascii="Times New Roman" w:eastAsia="Times New Roman" w:hAnsi="Times New Roman" w:cs="Times New Roman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2A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2A06"/>
    <w:rPr>
      <w:rFonts w:ascii="Times New Roman" w:eastAsia="Times New Roman" w:hAnsi="Times New Roman" w:cs="Times New Roman"/>
      <w:b/>
      <w:bCs/>
      <w:sz w:val="20"/>
      <w:szCs w:val="20"/>
      <w:lang w:val="pl-PL"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qFormat/>
    <w:rsid w:val="0052058C"/>
    <w:rPr>
      <w:rFonts w:cs="Times New Roman"/>
      <w:vertAlign w:val="superscript"/>
    </w:rPr>
  </w:style>
  <w:style w:type="character" w:customStyle="1" w:styleId="Nagwek4Znak">
    <w:name w:val="Nagłówek 4 Znak"/>
    <w:basedOn w:val="Domylnaczcionkaakapitu"/>
    <w:link w:val="Nagwek4"/>
    <w:rsid w:val="00E40AE2"/>
    <w:rPr>
      <w:rFonts w:ascii="Times New Roman" w:eastAsia="Times New Roman" w:hAnsi="Times New Roman" w:cs="Times New Roman"/>
      <w:b/>
      <w:bCs/>
      <w:sz w:val="28"/>
      <w:szCs w:val="28"/>
      <w:lang w:val="pl-PL" w:eastAsia="zh-CN"/>
    </w:rPr>
  </w:style>
  <w:style w:type="character" w:customStyle="1" w:styleId="Nagwek5Znak">
    <w:name w:val="Nagłówek 5 Znak"/>
    <w:basedOn w:val="Domylnaczcionkaakapitu"/>
    <w:link w:val="Nagwek5"/>
    <w:rsid w:val="00E40AE2"/>
    <w:rPr>
      <w:rFonts w:ascii="Arial" w:eastAsia="Times New Roman" w:hAnsi="Arial" w:cs="Arial"/>
      <w:b/>
      <w:bCs/>
      <w:i/>
      <w:iCs/>
      <w:sz w:val="26"/>
      <w:szCs w:val="26"/>
      <w:lang w:val="pl-PL" w:eastAsia="zh-CN"/>
    </w:rPr>
  </w:style>
  <w:style w:type="character" w:customStyle="1" w:styleId="Nagwek6Znak">
    <w:name w:val="Nagłówek 6 Znak"/>
    <w:basedOn w:val="Domylnaczcionkaakapitu"/>
    <w:link w:val="Nagwek6"/>
    <w:rsid w:val="00E40AE2"/>
    <w:rPr>
      <w:rFonts w:ascii="Times New Roman" w:eastAsia="Times New Roman" w:hAnsi="Times New Roman" w:cs="Times New Roman"/>
      <w:b/>
      <w:bCs/>
      <w:sz w:val="22"/>
      <w:szCs w:val="22"/>
      <w:lang w:val="pl-PL" w:eastAsia="zh-CN"/>
    </w:rPr>
  </w:style>
  <w:style w:type="character" w:customStyle="1" w:styleId="Nagwek7Znak">
    <w:name w:val="Nagłówek 7 Znak"/>
    <w:basedOn w:val="Domylnaczcionkaakapitu"/>
    <w:link w:val="Nagwek7"/>
    <w:rsid w:val="00E40AE2"/>
    <w:rPr>
      <w:rFonts w:ascii="Calibri" w:eastAsia="Times New Roman" w:hAnsi="Calibri" w:cs="Calibri"/>
      <w:lang w:val="pl-PL" w:eastAsia="zh-CN"/>
    </w:rPr>
  </w:style>
  <w:style w:type="character" w:customStyle="1" w:styleId="Nagwek8Znak">
    <w:name w:val="Nagłówek 8 Znak"/>
    <w:basedOn w:val="Domylnaczcionkaakapitu"/>
    <w:link w:val="Nagwek8"/>
    <w:rsid w:val="00E40AE2"/>
    <w:rPr>
      <w:rFonts w:ascii="Arial" w:eastAsia="Times New Roman" w:hAnsi="Arial" w:cs="Arial"/>
      <w:sz w:val="22"/>
      <w:szCs w:val="22"/>
      <w:u w:val="single"/>
      <w:lang w:val="pl-PL" w:eastAsia="zh-CN"/>
    </w:rPr>
  </w:style>
  <w:style w:type="character" w:customStyle="1" w:styleId="Nagwek9Znak">
    <w:name w:val="Nagłówek 9 Znak"/>
    <w:basedOn w:val="Domylnaczcionkaakapitu"/>
    <w:link w:val="Nagwek9"/>
    <w:rsid w:val="00E40AE2"/>
    <w:rPr>
      <w:rFonts w:ascii="Arial" w:eastAsia="Times New Roman" w:hAnsi="Arial" w:cs="Arial"/>
      <w:b/>
      <w:bCs/>
      <w:sz w:val="22"/>
      <w:szCs w:val="22"/>
      <w:lang w:val="pl-PL" w:eastAsia="zh-CN"/>
    </w:rPr>
  </w:style>
  <w:style w:type="paragraph" w:customStyle="1" w:styleId="pkt">
    <w:name w:val="pkt"/>
    <w:basedOn w:val="Normalny"/>
    <w:qFormat/>
    <w:rsid w:val="00E40AE2"/>
    <w:pPr>
      <w:suppressAutoHyphens/>
      <w:spacing w:before="60" w:after="60"/>
      <w:ind w:left="851" w:hanging="295"/>
      <w:jc w:val="both"/>
    </w:pPr>
    <w:rPr>
      <w:lang w:eastAsia="zh-CN"/>
    </w:rPr>
  </w:style>
  <w:style w:type="paragraph" w:customStyle="1" w:styleId="Nagwekmniejszyrodek">
    <w:name w:val="Nagłówek mniejszy środek"/>
    <w:basedOn w:val="Normalny"/>
    <w:next w:val="Normalny"/>
    <w:rsid w:val="00E40AE2"/>
    <w:pPr>
      <w:spacing w:before="240" w:after="240"/>
      <w:jc w:val="center"/>
    </w:pPr>
    <w:rPr>
      <w:rFonts w:asciiTheme="minorHAnsi" w:hAnsiTheme="minorHAnsi"/>
      <w:b/>
      <w:bCs/>
      <w:sz w:val="22"/>
      <w:szCs w:val="20"/>
    </w:rPr>
  </w:style>
  <w:style w:type="paragraph" w:customStyle="1" w:styleId="Styl">
    <w:name w:val="Styl"/>
    <w:link w:val="StylZnak"/>
    <w:qFormat/>
    <w:rsid w:val="00E40AE2"/>
    <w:pPr>
      <w:widowControl w:val="0"/>
      <w:suppressAutoHyphens/>
    </w:pPr>
    <w:rPr>
      <w:rFonts w:ascii="Times New Roman" w:eastAsia="Times New Roman" w:hAnsi="Times New Roman" w:cs="Times New Roman"/>
      <w:color w:val="00000A"/>
      <w:lang w:val="pl-PL"/>
    </w:rPr>
  </w:style>
  <w:style w:type="character" w:customStyle="1" w:styleId="StylZnak">
    <w:name w:val="Styl Znak"/>
    <w:link w:val="Styl"/>
    <w:qFormat/>
    <w:rsid w:val="00E40AE2"/>
    <w:rPr>
      <w:rFonts w:ascii="Times New Roman" w:eastAsia="Times New Roman" w:hAnsi="Times New Roman" w:cs="Times New Roman"/>
      <w:color w:val="00000A"/>
      <w:lang w:val="pl-PL"/>
    </w:rPr>
  </w:style>
  <w:style w:type="character" w:customStyle="1" w:styleId="Kolorowalistaakcent1Znak">
    <w:name w:val="Kolorowa lista — akcent 1 Znak"/>
    <w:link w:val="Kolorowalistaakcent11"/>
    <w:uiPriority w:val="34"/>
    <w:qFormat/>
    <w:locked/>
    <w:rsid w:val="00E40AE2"/>
    <w:rPr>
      <w:rFonts w:ascii="Calibri" w:eastAsia="Calibri" w:hAnsi="Calibri"/>
      <w:lang w:val="x-none" w:eastAsia="x-none"/>
    </w:rPr>
  </w:style>
  <w:style w:type="paragraph" w:customStyle="1" w:styleId="Kolorowalistaakcent11">
    <w:name w:val="Kolorowa lista — akcent 11"/>
    <w:basedOn w:val="Normalny"/>
    <w:link w:val="Kolorowalistaakcent1Znak"/>
    <w:uiPriority w:val="34"/>
    <w:qFormat/>
    <w:rsid w:val="00E40AE2"/>
    <w:pPr>
      <w:spacing w:after="200" w:line="276" w:lineRule="auto"/>
      <w:ind w:left="708"/>
    </w:pPr>
    <w:rPr>
      <w:rFonts w:ascii="Calibri" w:eastAsia="Calibri" w:hAnsi="Calibri" w:cstheme="minorBidi"/>
      <w:lang w:val="x-none" w:eastAsia="x-none"/>
    </w:rPr>
  </w:style>
  <w:style w:type="paragraph" w:styleId="Poprawka">
    <w:name w:val="Revision"/>
    <w:hidden/>
    <w:uiPriority w:val="99"/>
    <w:semiHidden/>
    <w:rsid w:val="00F92E16"/>
    <w:rPr>
      <w:rFonts w:ascii="Times New Roman" w:eastAsia="Times New Roman" w:hAnsi="Times New Roman" w:cs="Times New Roman"/>
      <w:lang w:val="pl-PL"/>
    </w:rPr>
  </w:style>
  <w:style w:type="paragraph" w:customStyle="1" w:styleId="Default">
    <w:name w:val="Default"/>
    <w:rsid w:val="00E144F9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7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rowinska\Desktop\2-papier%20fir.%20PKM%202016-2020%20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05E7ED-8E2A-4EC4-9A1E-F92F5C339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2-papier fir. PKM 2016-2020 szablon.dotx</Template>
  <TotalTime>204</TotalTime>
  <Pages>7</Pages>
  <Words>2160</Words>
  <Characters>12964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PKM</Company>
  <LinksUpToDate>false</LinksUpToDate>
  <CharactersWithSpaces>15094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Rowińska</dc:creator>
  <cp:lastModifiedBy>Sławomir Kłos</cp:lastModifiedBy>
  <cp:revision>30</cp:revision>
  <cp:lastPrinted>2019-11-15T12:00:00Z</cp:lastPrinted>
  <dcterms:created xsi:type="dcterms:W3CDTF">2019-11-29T13:40:00Z</dcterms:created>
  <dcterms:modified xsi:type="dcterms:W3CDTF">2023-05-22T12:07:00Z</dcterms:modified>
</cp:coreProperties>
</file>