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A854B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71C734DD" w14:textId="1A208367" w:rsid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2C22E1" w:rsidRPr="009A06A1">
        <w:rPr>
          <w:rFonts w:cs="Calibri"/>
          <w:b/>
          <w:iCs/>
          <w:sz w:val="20"/>
          <w:szCs w:val="20"/>
          <w:u w:val="single"/>
        </w:rPr>
        <w:t>ZP.262</w:t>
      </w:r>
      <w:r w:rsidR="002C22E1">
        <w:rPr>
          <w:rFonts w:cs="Calibri"/>
          <w:b/>
          <w:iCs/>
          <w:sz w:val="20"/>
          <w:szCs w:val="20"/>
          <w:u w:val="single"/>
        </w:rPr>
        <w:t>.6.</w:t>
      </w:r>
      <w:r w:rsidR="002C22E1" w:rsidRPr="009A06A1">
        <w:rPr>
          <w:rFonts w:cs="Calibri"/>
          <w:b/>
          <w:iCs/>
          <w:sz w:val="20"/>
          <w:szCs w:val="20"/>
          <w:u w:val="single"/>
        </w:rPr>
        <w:t>202</w:t>
      </w:r>
      <w:r w:rsidR="002C22E1">
        <w:rPr>
          <w:rFonts w:cs="Calibri"/>
          <w:b/>
          <w:iCs/>
          <w:sz w:val="20"/>
          <w:szCs w:val="20"/>
          <w:u w:val="single"/>
        </w:rPr>
        <w:t>4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Załącznik nr</w:t>
      </w:r>
      <w:r w:rsidR="00750220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750220" w:rsidRPr="008F26CC">
        <w:rPr>
          <w:rFonts w:cs="Calibri"/>
          <w:b/>
          <w:bCs/>
          <w:i/>
          <w:iCs/>
          <w:sz w:val="20"/>
          <w:szCs w:val="20"/>
        </w:rPr>
        <w:t>6</w:t>
      </w:r>
      <w:r w:rsidR="00750220">
        <w:rPr>
          <w:rFonts w:cs="Calibri"/>
          <w:b/>
          <w:bCs/>
          <w:i/>
          <w:iCs/>
          <w:sz w:val="20"/>
          <w:szCs w:val="20"/>
        </w:rPr>
        <w:t>a i/lub 6b i/lub 6c i/lub 6d i/lub 6e</w:t>
      </w:r>
      <w:r w:rsidR="00750220" w:rsidRPr="008F26CC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750220">
        <w:rPr>
          <w:rFonts w:cs="Calibri"/>
          <w:b/>
          <w:bCs/>
          <w:i/>
          <w:iCs/>
          <w:sz w:val="20"/>
          <w:szCs w:val="20"/>
        </w:rPr>
        <w:t xml:space="preserve">i/lub 6f </w:t>
      </w:r>
      <w:r w:rsidRPr="008F26CC">
        <w:rPr>
          <w:rFonts w:cs="Calibri"/>
          <w:b/>
          <w:bCs/>
          <w:i/>
          <w:iCs/>
          <w:sz w:val="20"/>
          <w:szCs w:val="20"/>
        </w:rPr>
        <w:t>do</w:t>
      </w:r>
      <w:r w:rsidR="00750220">
        <w:rPr>
          <w:rFonts w:cs="Calibri"/>
          <w:b/>
          <w:bCs/>
          <w:i/>
          <w:iCs/>
          <w:sz w:val="20"/>
          <w:szCs w:val="20"/>
        </w:rPr>
        <w:t xml:space="preserve"> </w:t>
      </w:r>
      <w:r w:rsidRPr="008F26CC">
        <w:rPr>
          <w:rFonts w:cs="Calibri"/>
          <w:b/>
          <w:bCs/>
          <w:i/>
          <w:iCs/>
          <w:sz w:val="20"/>
          <w:szCs w:val="20"/>
        </w:rPr>
        <w:t>SWZ</w:t>
      </w:r>
      <w:r w:rsidR="002B54ED">
        <w:rPr>
          <w:rFonts w:cs="Calibri"/>
          <w:b/>
          <w:bCs/>
          <w:i/>
          <w:iCs/>
          <w:sz w:val="20"/>
          <w:szCs w:val="20"/>
        </w:rPr>
        <w:t>*</w:t>
      </w:r>
    </w:p>
    <w:p w14:paraId="4A917E54" w14:textId="350A5D3F" w:rsidR="00D930E4" w:rsidRPr="00D930E4" w:rsidRDefault="00D930E4" w:rsidP="00D930E4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b/>
          <w:bCs/>
          <w:i/>
          <w:iCs/>
          <w:sz w:val="20"/>
          <w:szCs w:val="20"/>
          <w:u w:val="single"/>
        </w:rPr>
      </w:pPr>
      <w:r w:rsidRPr="00D930E4">
        <w:rPr>
          <w:rFonts w:cs="Calibri"/>
          <w:b/>
          <w:bCs/>
          <w:i/>
          <w:iCs/>
          <w:sz w:val="20"/>
          <w:szCs w:val="20"/>
        </w:rPr>
        <w:t xml:space="preserve">   </w:t>
      </w:r>
      <w:r w:rsidRPr="00D930E4">
        <w:rPr>
          <w:rFonts w:cs="Calibri"/>
          <w:b/>
          <w:bCs/>
          <w:i/>
          <w:iCs/>
          <w:sz w:val="20"/>
          <w:szCs w:val="20"/>
          <w:u w:val="single"/>
        </w:rPr>
        <w:t>MODYFIKACJA Z DNIA 31.05.2024</w:t>
      </w:r>
    </w:p>
    <w:p w14:paraId="02440590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8C33F5B" w14:textId="28DE9D28" w:rsidR="0058798D" w:rsidRPr="00636509" w:rsidRDefault="0058798D" w:rsidP="00636509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cs="Calibri"/>
          <w:b/>
          <w:bCs/>
          <w:sz w:val="20"/>
          <w:szCs w:val="20"/>
        </w:rPr>
      </w:pPr>
      <w:r w:rsidRPr="0058798D">
        <w:rPr>
          <w:rFonts w:cs="Calibri"/>
          <w:sz w:val="20"/>
          <w:szCs w:val="20"/>
        </w:rPr>
        <w:tab/>
      </w:r>
      <w:r w:rsidRPr="0058798D">
        <w:rPr>
          <w:rFonts w:cs="Calibri"/>
          <w:sz w:val="20"/>
          <w:szCs w:val="20"/>
        </w:rPr>
        <w:tab/>
      </w:r>
      <w:r w:rsidR="00636509" w:rsidRPr="00636509">
        <w:rPr>
          <w:rFonts w:cs="Calibri"/>
          <w:b/>
          <w:bCs/>
          <w:sz w:val="20"/>
          <w:szCs w:val="20"/>
        </w:rPr>
        <w:t>Dokument składany wraz z ofertą</w:t>
      </w:r>
      <w:r w:rsidRPr="00636509">
        <w:rPr>
          <w:rFonts w:cs="Calibri"/>
          <w:b/>
          <w:bCs/>
          <w:sz w:val="20"/>
          <w:szCs w:val="20"/>
        </w:rPr>
        <w:tab/>
      </w:r>
      <w:r w:rsidRPr="00636509">
        <w:rPr>
          <w:rFonts w:cs="Calibri"/>
          <w:b/>
          <w:bCs/>
          <w:sz w:val="20"/>
          <w:szCs w:val="20"/>
        </w:rPr>
        <w:tab/>
      </w:r>
      <w:r w:rsidRPr="0058798D">
        <w:rPr>
          <w:rFonts w:cs="Calibri"/>
          <w:sz w:val="20"/>
          <w:szCs w:val="20"/>
        </w:rPr>
        <w:tab/>
        <w:t xml:space="preserve">         </w:t>
      </w:r>
    </w:p>
    <w:p w14:paraId="7E9431DD" w14:textId="50F12BF6" w:rsidR="008A0B5C" w:rsidRDefault="0058798D" w:rsidP="008A0B5C">
      <w:pPr>
        <w:spacing w:after="0"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  <w:r w:rsidRPr="008A0B5C">
        <w:rPr>
          <w:rFonts w:cs="Calibri"/>
          <w:bCs/>
          <w:sz w:val="20"/>
          <w:szCs w:val="20"/>
        </w:rPr>
        <w:t>„</w:t>
      </w:r>
      <w:bookmarkStart w:id="0" w:name="_Hlk166585984"/>
      <w:r w:rsidRPr="008A0B5C">
        <w:rPr>
          <w:rFonts w:cs="Calibri"/>
          <w:bCs/>
          <w:sz w:val="20"/>
          <w:szCs w:val="20"/>
        </w:rPr>
        <w:t>Usługa</w:t>
      </w:r>
      <w:bookmarkStart w:id="1" w:name="_Hlk147304791"/>
      <w:bookmarkStart w:id="2" w:name="_Hlk148531929"/>
      <w:r w:rsidR="0016231E">
        <w:rPr>
          <w:rFonts w:cs="Calibri"/>
          <w:bCs/>
          <w:sz w:val="20"/>
          <w:szCs w:val="20"/>
        </w:rPr>
        <w:t xml:space="preserve"> </w:t>
      </w:r>
      <w:r w:rsidR="008A0B5C" w:rsidRPr="008A0B5C">
        <w:rPr>
          <w:rFonts w:cs="Calibri"/>
          <w:bCs/>
          <w:sz w:val="20"/>
          <w:szCs w:val="20"/>
        </w:rPr>
        <w:t>w</w:t>
      </w:r>
      <w:r w:rsidR="008A0B5C">
        <w:rPr>
          <w:rFonts w:cs="Calibri"/>
          <w:sz w:val="20"/>
          <w:szCs w:val="20"/>
        </w:rPr>
        <w:t xml:space="preserve"> zakresie przygotowania i przeprowadzenia 14 szkoleń specjalistycznych 2-dniowych w 2024 r. w podziale na 6 zadań. Szkolenia będą realizowane </w:t>
      </w:r>
      <w:r w:rsidR="008A0B5C">
        <w:rPr>
          <w:rFonts w:eastAsia="Times New Roman" w:cs="Calibri"/>
          <w:kern w:val="3"/>
          <w:sz w:val="20"/>
          <w:szCs w:val="20"/>
          <w:lang w:eastAsia="pl-PL"/>
        </w:rPr>
        <w:t xml:space="preserve">dla kadr </w:t>
      </w:r>
      <w:r w:rsidR="008A0B5C">
        <w:rPr>
          <w:rFonts w:eastAsia="Times New Roman" w:cs="Calibri"/>
          <w:sz w:val="20"/>
          <w:szCs w:val="20"/>
          <w:lang w:eastAsia="pl-PL"/>
        </w:rPr>
        <w:t>realizujących działania w obszarze usług społecznych (m.in. przedstawiciele zatrudnieni w wymiarze sprawiedliwości, przedstawiciele Organizatora Rodzinnej Pieczy Zastępczej, pracownicy Ośrodków Adopcyjnych, kandydaci na  rodziców adopcyjnych oraz członkowie ich rodzin), w pierwszej kolejności ze szkoleń</w:t>
      </w:r>
      <w:r w:rsidR="008A0B5C">
        <w:rPr>
          <w:rFonts w:eastAsia="Times New Roman" w:cs="Calibri"/>
          <w:b/>
          <w:bCs/>
          <w:sz w:val="20"/>
          <w:szCs w:val="20"/>
          <w:lang w:eastAsia="pl-PL"/>
        </w:rPr>
        <w:t xml:space="preserve"> </w:t>
      </w:r>
      <w:r w:rsidR="008A0B5C">
        <w:rPr>
          <w:rFonts w:eastAsia="Times New Roman" w:cs="Calibri"/>
          <w:sz w:val="20"/>
          <w:szCs w:val="20"/>
          <w:lang w:eastAsia="pl-PL"/>
        </w:rPr>
        <w:t xml:space="preserve">będą mogli skorzystać </w:t>
      </w:r>
      <w:r w:rsidR="008A0B5C">
        <w:rPr>
          <w:rFonts w:eastAsia="Times New Roman" w:cs="Calibri"/>
          <w:b/>
          <w:bCs/>
          <w:sz w:val="20"/>
          <w:szCs w:val="20"/>
          <w:lang w:eastAsia="pl-PL"/>
        </w:rPr>
        <w:t>przedstawiciele Organizatora Rodzinnej Pieczy Zastępczej z terenu województwa dolnośląskiego.</w:t>
      </w:r>
      <w:r w:rsidR="008A0B5C">
        <w:rPr>
          <w:rFonts w:eastAsia="Times New Roman" w:cs="Calibri"/>
          <w:kern w:val="3"/>
          <w:sz w:val="20"/>
          <w:szCs w:val="20"/>
          <w:lang w:eastAsia="pl-PL"/>
        </w:rPr>
        <w:t xml:space="preserve"> Działania będą realizowane przez Dolnośląski Ośrodek Polityki Społecznej w ramach projektu pn.: </w:t>
      </w:r>
      <w:r w:rsidR="008A0B5C">
        <w:rPr>
          <w:rFonts w:eastAsia="Times New Roman" w:cs="Calibri"/>
          <w:b/>
          <w:bCs/>
          <w:kern w:val="3"/>
          <w:sz w:val="20"/>
          <w:szCs w:val="20"/>
          <w:lang w:eastAsia="pl-PL"/>
        </w:rPr>
        <w:t>„</w:t>
      </w:r>
      <w:r w:rsidR="008A0B5C">
        <w:rPr>
          <w:rFonts w:eastAsia="Times New Roman" w:cs="Calibri"/>
          <w:b/>
          <w:bCs/>
          <w:sz w:val="20"/>
          <w:szCs w:val="20"/>
          <w:lang w:eastAsia="pl-PL"/>
        </w:rPr>
        <w:t>Działania ośrodka adopcyjnego na rzecz dolnośląskich rodzin</w:t>
      </w:r>
      <w:r w:rsidR="008A0B5C">
        <w:rPr>
          <w:rFonts w:eastAsia="Times New Roman" w:cs="Calibri"/>
          <w:b/>
          <w:bCs/>
          <w:kern w:val="3"/>
          <w:sz w:val="20"/>
          <w:szCs w:val="20"/>
          <w:lang w:eastAsia="pl-PL"/>
        </w:rPr>
        <w:t>”</w:t>
      </w:r>
      <w:r w:rsidR="008A0B5C">
        <w:rPr>
          <w:rFonts w:eastAsia="Times New Roman" w:cs="Calibri"/>
          <w:kern w:val="3"/>
          <w:sz w:val="20"/>
          <w:szCs w:val="20"/>
          <w:lang w:eastAsia="pl-PL"/>
        </w:rPr>
        <w:t xml:space="preserve">, </w:t>
      </w:r>
      <w:r w:rsidR="008A0B5C">
        <w:rPr>
          <w:rFonts w:cs="Calibri"/>
          <w:sz w:val="20"/>
          <w:szCs w:val="20"/>
        </w:rPr>
        <w:t xml:space="preserve">współfinansowanego </w:t>
      </w:r>
      <w:r w:rsidR="008A0B5C">
        <w:rPr>
          <w:rFonts w:cs="Calibri"/>
          <w:kern w:val="3"/>
          <w:sz w:val="20"/>
          <w:szCs w:val="20"/>
        </w:rPr>
        <w:t xml:space="preserve">w ramach programu Fundusze Europejskie dla Dolnego Śląska na lata 2021-2027 z zakresu </w:t>
      </w:r>
      <w:r w:rsidR="008A0B5C">
        <w:rPr>
          <w:rFonts w:cs="Calibri"/>
          <w:sz w:val="20"/>
          <w:szCs w:val="20"/>
        </w:rPr>
        <w:t>Osi Priorytetowej 7 Fundusze Europejskie na rzecz rynku pracy i włączenia społecznego na Dolnym Śląsku, Działanie 7.8 Wspieranie włączenia społecznego, Typ 7.8A Rozwój usług społecznych na rzecz rodziny oraz 7.8 typ B Rozwój usług społecznych na rzecz systemu pieczy zastępczej</w:t>
      </w:r>
    </w:p>
    <w:p w14:paraId="1649EB44" w14:textId="77777777" w:rsidR="008A0B5C" w:rsidRDefault="008A0B5C" w:rsidP="008A0B5C">
      <w:pPr>
        <w:spacing w:after="0"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</w:p>
    <w:bookmarkEnd w:id="0"/>
    <w:bookmarkEnd w:id="1"/>
    <w:bookmarkEnd w:id="2"/>
    <w:p w14:paraId="1991C266" w14:textId="2CD34C79" w:rsidR="0058798D" w:rsidRPr="00235559" w:rsidRDefault="0058798D" w:rsidP="008A0B5C">
      <w:pPr>
        <w:spacing w:line="240" w:lineRule="auto"/>
        <w:contextualSpacing/>
        <w:jc w:val="center"/>
        <w:rPr>
          <w:rFonts w:cs="Calibri"/>
          <w:b/>
          <w:u w:val="single"/>
        </w:rPr>
      </w:pPr>
    </w:p>
    <w:p w14:paraId="5AA8B961" w14:textId="77777777" w:rsidR="00395BE7" w:rsidRPr="00395BE7" w:rsidRDefault="00395BE7" w:rsidP="00395BE7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lang w:eastAsia="pl-PL"/>
        </w:rPr>
      </w:pPr>
      <w:r w:rsidRPr="00395BE7">
        <w:rPr>
          <w:rFonts w:eastAsia="Times New Roman" w:cs="Calibri"/>
          <w:b/>
          <w:bCs/>
          <w:lang w:eastAsia="pl-PL"/>
        </w:rPr>
        <w:t>„Doświadczenie osób wyznaczonych do realizacji zamówienia”</w:t>
      </w:r>
    </w:p>
    <w:p w14:paraId="07DB83CC" w14:textId="789EFA5B" w:rsidR="0058798D" w:rsidRPr="0058798D" w:rsidRDefault="0058798D" w:rsidP="0058798D">
      <w:pPr>
        <w:spacing w:line="240" w:lineRule="auto"/>
        <w:contextualSpacing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58798D">
        <w:rPr>
          <w:rFonts w:cs="Calibri"/>
          <w:b/>
          <w:sz w:val="20"/>
          <w:szCs w:val="20"/>
        </w:rPr>
        <w:t xml:space="preserve"> </w:t>
      </w:r>
    </w:p>
    <w:p w14:paraId="0B5BDA31" w14:textId="77777777" w:rsidR="0058798D" w:rsidRPr="0058798D" w:rsidRDefault="0058798D" w:rsidP="0058798D">
      <w:pPr>
        <w:spacing w:line="240" w:lineRule="auto"/>
        <w:contextualSpacing/>
        <w:jc w:val="both"/>
        <w:rPr>
          <w:rFonts w:cs="Calibri"/>
          <w:b/>
          <w:sz w:val="20"/>
          <w:szCs w:val="20"/>
        </w:rPr>
      </w:pPr>
    </w:p>
    <w:p w14:paraId="5DCE3C4D" w14:textId="656464B1" w:rsidR="0058798D" w:rsidRPr="002B54ED" w:rsidRDefault="0058798D" w:rsidP="0058798D">
      <w:pPr>
        <w:spacing w:line="240" w:lineRule="auto"/>
        <w:contextualSpacing/>
        <w:jc w:val="both"/>
        <w:rPr>
          <w:rFonts w:cs="Calibri"/>
          <w:b/>
          <w:sz w:val="20"/>
          <w:szCs w:val="20"/>
          <w:u w:val="single"/>
        </w:rPr>
      </w:pPr>
      <w:r w:rsidRPr="002B54ED">
        <w:rPr>
          <w:rFonts w:cs="Calibri"/>
          <w:b/>
          <w:sz w:val="20"/>
          <w:szCs w:val="20"/>
          <w:u w:val="single"/>
        </w:rPr>
        <w:t>Zadanie</w:t>
      </w:r>
      <w:r w:rsidR="007B6624" w:rsidRPr="002B54ED">
        <w:rPr>
          <w:rFonts w:cs="Calibri"/>
          <w:b/>
          <w:sz w:val="20"/>
          <w:szCs w:val="20"/>
          <w:u w:val="single"/>
        </w:rPr>
        <w:t xml:space="preserve"> 1</w:t>
      </w:r>
      <w:r w:rsidRPr="002B54ED">
        <w:rPr>
          <w:rFonts w:cs="Calibri"/>
          <w:b/>
          <w:sz w:val="20"/>
          <w:szCs w:val="20"/>
          <w:u w:val="single"/>
        </w:rPr>
        <w:t xml:space="preserve">: </w:t>
      </w:r>
      <w:r w:rsidR="007B6624" w:rsidRPr="002B54ED">
        <w:rPr>
          <w:rFonts w:cs="Calibri"/>
          <w:b/>
          <w:bCs/>
          <w:kern w:val="36"/>
          <w:u w:val="single"/>
        </w:rPr>
        <w:t>„</w:t>
      </w:r>
      <w:r w:rsidR="007B6624" w:rsidRPr="002B54ED">
        <w:rPr>
          <w:rFonts w:eastAsia="Times New Roman" w:cs="Calibri"/>
          <w:b/>
          <w:bCs/>
          <w:u w:val="single"/>
        </w:rPr>
        <w:t>Dziecko z uregulowaną sytuacją prawną – zgłoszenie dziecka do procedury adopcyjnej</w:t>
      </w:r>
      <w:r w:rsidR="007B6624" w:rsidRPr="002B54ED">
        <w:rPr>
          <w:rFonts w:cs="Calibri"/>
          <w:b/>
          <w:bCs/>
          <w:kern w:val="36"/>
          <w:u w:val="single"/>
        </w:rPr>
        <w:t>”</w:t>
      </w:r>
    </w:p>
    <w:p w14:paraId="4BEC4025" w14:textId="77777777" w:rsidR="0058798D" w:rsidRPr="002B54ED" w:rsidRDefault="0058798D" w:rsidP="0058798D">
      <w:pPr>
        <w:spacing w:after="0" w:line="240" w:lineRule="auto"/>
        <w:rPr>
          <w:rFonts w:eastAsia="Times New Roman" w:cs="Calibri"/>
          <w:sz w:val="20"/>
          <w:szCs w:val="20"/>
          <w:u w:val="single"/>
          <w:lang w:eastAsia="pl-PL"/>
        </w:rPr>
      </w:pPr>
    </w:p>
    <w:p w14:paraId="42D20AB2" w14:textId="0AD32BC1" w:rsidR="007B6624" w:rsidRPr="007B6624" w:rsidRDefault="007B6624" w:rsidP="0058798D">
      <w:pPr>
        <w:spacing w:after="0" w:line="240" w:lineRule="auto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  <w:r>
        <w:rPr>
          <w:rFonts w:eastAsia="Times New Roman" w:cs="Calibri"/>
          <w:sz w:val="20"/>
          <w:szCs w:val="20"/>
          <w:lang w:eastAsia="pl-PL"/>
        </w:rPr>
        <w:t xml:space="preserve">         </w:t>
      </w:r>
      <w:r w:rsidRPr="007B6624">
        <w:rPr>
          <w:rFonts w:eastAsia="Times New Roman" w:cs="Calibri"/>
          <w:b/>
          <w:bCs/>
          <w:sz w:val="20"/>
          <w:szCs w:val="20"/>
          <w:u w:val="single"/>
          <w:lang w:eastAsia="pl-PL"/>
        </w:rPr>
        <w:t xml:space="preserve">Trener w ramach zadania 1 </w:t>
      </w:r>
    </w:p>
    <w:p w14:paraId="49AD0684" w14:textId="3828E8CA" w:rsidR="00750220" w:rsidRDefault="0058798D" w:rsidP="0058798D">
      <w:pPr>
        <w:numPr>
          <w:ilvl w:val="2"/>
          <w:numId w:val="33"/>
        </w:num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  <w:bookmarkStart w:id="3" w:name="_Hlk148951708"/>
      <w:bookmarkStart w:id="4" w:name="_Hlk166587852"/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 w:rsidR="00395BE7"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 w:rsidR="00395BE7"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p</w:t>
      </w:r>
      <w:r w:rsidR="007B6624">
        <w:rPr>
          <w:rFonts w:eastAsia="Times New Roman" w:cs="Calibri"/>
          <w:sz w:val="20"/>
          <w:szCs w:val="20"/>
          <w:lang w:eastAsia="pl-PL"/>
        </w:rPr>
        <w:t>osiada minimum 2 letnie doświadczenie zawodowe w charakterze trenera – wykładowcy w zakresie szkoleń związanych z procedurą adopcyjną/szkoleń dla kandydatów do przysposobienia dziecka</w:t>
      </w:r>
    </w:p>
    <w:p w14:paraId="4165B40B" w14:textId="14776EB8" w:rsidR="0058798D" w:rsidRPr="00750220" w:rsidRDefault="0058798D" w:rsidP="007B6624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58798D" w:rsidRPr="0058798D" w14:paraId="21032B1D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B8D359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90F6DD" w14:textId="1ECD1074" w:rsidR="0058798D" w:rsidRPr="0058798D" w:rsidRDefault="0058798D" w:rsidP="0058798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 w:rsidR="00BE3E61">
              <w:rPr>
                <w:rFonts w:cs="Arial"/>
                <w:sz w:val="18"/>
                <w:szCs w:val="18"/>
              </w:rPr>
              <w:t>SWZ</w:t>
            </w:r>
          </w:p>
          <w:p w14:paraId="2A5B6E1A" w14:textId="1B392D5B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</w:t>
            </w:r>
            <w:r w:rsidR="008E4E46">
              <w:rPr>
                <w:rFonts w:eastAsia="Times New Roman" w:cs="Arial"/>
                <w:sz w:val="18"/>
                <w:szCs w:val="18"/>
              </w:rPr>
              <w:t>a</w:t>
            </w:r>
            <w:r w:rsidRPr="0058798D">
              <w:rPr>
                <w:rFonts w:eastAsia="Times New Roman" w:cs="Arial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9BB1EA" w14:textId="376CB21B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 w:rsidR="00395BE7"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052903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58798D" w:rsidRPr="0058798D" w14:paraId="67662DDA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99B4E8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DD2B1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8A2CD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9A456D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58798D" w:rsidRPr="0058798D" w14:paraId="47670BE5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9FA6E" w14:textId="77777777" w:rsidR="0058798D" w:rsidRPr="0058798D" w:rsidRDefault="0058798D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93FED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64B80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B56A1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2D7FCF41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02CE0" w14:textId="77777777" w:rsidR="0058798D" w:rsidRPr="0058798D" w:rsidRDefault="0058798D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681AA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92D01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03577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505FF4A6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3EACDC" w14:textId="77777777" w:rsidR="0058798D" w:rsidRPr="0058798D" w:rsidRDefault="0058798D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A28E5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FC324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E0FC6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4DD38F87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39565B" w14:textId="77777777" w:rsidR="0058798D" w:rsidRPr="0058798D" w:rsidRDefault="0058798D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29091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0C44B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7653C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0913334E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61AFD" w14:textId="77777777" w:rsidR="0058798D" w:rsidRPr="0058798D" w:rsidRDefault="0058798D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639CB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41171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DD6B8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bookmarkEnd w:id="3"/>
    </w:tbl>
    <w:p w14:paraId="40A3DE60" w14:textId="77777777" w:rsidR="0058798D" w:rsidRPr="0058798D" w:rsidRDefault="0058798D" w:rsidP="0058798D">
      <w:pPr>
        <w:spacing w:after="0" w:line="240" w:lineRule="auto"/>
        <w:ind w:left="426"/>
        <w:rPr>
          <w:rFonts w:eastAsia="Times New Roman" w:cs="Calibri"/>
          <w:lang w:eastAsia="pl-PL"/>
        </w:rPr>
      </w:pPr>
    </w:p>
    <w:p w14:paraId="6996D4B3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A6AD056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EC75001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F550B42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C9DB51A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9395CEC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8AE7F3C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953EECC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3FCE552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27F65322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2FDFF8BF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E569679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AD766B1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48B59C2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1894B26" w14:textId="77777777" w:rsidR="0058798D" w:rsidRPr="0058798D" w:rsidRDefault="0058798D" w:rsidP="0058798D">
      <w:pPr>
        <w:tabs>
          <w:tab w:val="left" w:pos="4320"/>
        </w:tabs>
        <w:spacing w:after="0" w:line="240" w:lineRule="auto"/>
        <w:jc w:val="both"/>
        <w:rPr>
          <w:rFonts w:eastAsia="Times New Roman"/>
          <w:sz w:val="20"/>
          <w:szCs w:val="20"/>
          <w:lang w:eastAsia="pl-PL"/>
        </w:rPr>
      </w:pPr>
    </w:p>
    <w:bookmarkEnd w:id="4"/>
    <w:p w14:paraId="45737423" w14:textId="77777777" w:rsidR="00750220" w:rsidRDefault="00750220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11680456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421E7C20" w14:textId="77777777" w:rsidR="007B6624" w:rsidRPr="0058798D" w:rsidRDefault="007B6624" w:rsidP="007B6624">
      <w:pPr>
        <w:tabs>
          <w:tab w:val="left" w:pos="4320"/>
        </w:tabs>
        <w:spacing w:after="0" w:line="240" w:lineRule="auto"/>
        <w:jc w:val="both"/>
        <w:rPr>
          <w:rFonts w:eastAsia="Times New Roman"/>
          <w:sz w:val="20"/>
          <w:szCs w:val="20"/>
          <w:lang w:eastAsia="pl-PL"/>
        </w:rPr>
      </w:pPr>
    </w:p>
    <w:p w14:paraId="276435CC" w14:textId="77777777" w:rsidR="00750220" w:rsidRDefault="00750220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AED8E65" w14:textId="77777777" w:rsidR="00750220" w:rsidRDefault="00750220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5478EFB" w14:textId="5777B8A2" w:rsidR="00750220" w:rsidRPr="002B54ED" w:rsidRDefault="007B6624" w:rsidP="004361AF">
      <w:pPr>
        <w:spacing w:after="0" w:line="240" w:lineRule="auto"/>
        <w:ind w:left="720"/>
        <w:jc w:val="center"/>
        <w:rPr>
          <w:rFonts w:eastAsia="Times New Roman" w:cs="Calibri"/>
          <w:b/>
          <w:bCs/>
          <w:u w:val="single"/>
        </w:rPr>
      </w:pPr>
      <w:r w:rsidRPr="002B54ED">
        <w:rPr>
          <w:rFonts w:cs="Calibri"/>
          <w:b/>
          <w:sz w:val="20"/>
          <w:szCs w:val="20"/>
          <w:u w:val="single"/>
        </w:rPr>
        <w:t>Zadanie 2:  „</w:t>
      </w:r>
      <w:r w:rsidRPr="002B54ED">
        <w:rPr>
          <w:rFonts w:eastAsia="Times New Roman" w:cs="Calibri"/>
          <w:b/>
          <w:bCs/>
          <w:u w:val="single"/>
        </w:rPr>
        <w:t>Standard ochrony małoletnich”</w:t>
      </w:r>
    </w:p>
    <w:p w14:paraId="736540A6" w14:textId="77777777" w:rsidR="008D108E" w:rsidRPr="002B54ED" w:rsidRDefault="008D108E" w:rsidP="004361AF">
      <w:pPr>
        <w:spacing w:after="0" w:line="240" w:lineRule="auto"/>
        <w:ind w:left="720"/>
        <w:jc w:val="center"/>
        <w:rPr>
          <w:rFonts w:eastAsia="Times New Roman"/>
          <w:b/>
          <w:bCs/>
          <w:sz w:val="20"/>
          <w:szCs w:val="20"/>
          <w:u w:val="single"/>
          <w:lang w:eastAsia="pl-PL"/>
        </w:rPr>
      </w:pPr>
    </w:p>
    <w:p w14:paraId="36AC7E5C" w14:textId="77777777" w:rsidR="00750220" w:rsidRPr="007B6624" w:rsidRDefault="00750220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single"/>
          <w:lang w:eastAsia="pl-PL"/>
        </w:rPr>
      </w:pPr>
    </w:p>
    <w:p w14:paraId="2E45F9B7" w14:textId="4C23F57E" w:rsidR="00750220" w:rsidRDefault="00E02249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  <w:bookmarkStart w:id="5" w:name="_Hlk166588412"/>
      <w:bookmarkStart w:id="6" w:name="_Hlk166588184"/>
      <w:r>
        <w:rPr>
          <w:rFonts w:eastAsia="Times New Roman"/>
          <w:b/>
          <w:bCs/>
          <w:sz w:val="20"/>
          <w:szCs w:val="20"/>
          <w:u w:val="thick"/>
          <w:lang w:eastAsia="pl-PL"/>
        </w:rPr>
        <w:t>T</w:t>
      </w:r>
      <w:r w:rsidR="004361AF">
        <w:rPr>
          <w:rFonts w:eastAsia="Times New Roman"/>
          <w:b/>
          <w:bCs/>
          <w:sz w:val="20"/>
          <w:szCs w:val="20"/>
          <w:u w:val="thick"/>
          <w:lang w:eastAsia="pl-PL"/>
        </w:rPr>
        <w:t>rener w ramach zadania 2</w:t>
      </w:r>
    </w:p>
    <w:bookmarkEnd w:id="5"/>
    <w:p w14:paraId="41122D42" w14:textId="07110AF1" w:rsidR="007B6624" w:rsidRDefault="007B6624" w:rsidP="007B6624">
      <w:pPr>
        <w:numPr>
          <w:ilvl w:val="0"/>
          <w:numId w:val="41"/>
        </w:num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p</w:t>
      </w:r>
      <w:r>
        <w:rPr>
          <w:rFonts w:eastAsia="Times New Roman" w:cs="Calibri"/>
          <w:sz w:val="20"/>
          <w:szCs w:val="20"/>
          <w:lang w:eastAsia="pl-PL"/>
        </w:rPr>
        <w:t>osiada minimum 3 letnie doświadczenie zawodowe w charakterze trenera – wykładowcy w zakresie prowadzenia szkoleń związanych z prawem rodzinnym/opiekuńczym</w:t>
      </w:r>
    </w:p>
    <w:p w14:paraId="715F1E02" w14:textId="10B914AE" w:rsidR="007B6624" w:rsidRDefault="004361AF" w:rsidP="007B6624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>
        <w:rPr>
          <w:rFonts w:eastAsia="Times New Roman" w:cs="Calibri"/>
          <w:sz w:val="20"/>
          <w:szCs w:val="20"/>
          <w:lang w:eastAsia="pl-PL"/>
        </w:rPr>
        <w:t xml:space="preserve">                          </w:t>
      </w:r>
    </w:p>
    <w:p w14:paraId="2A896CB6" w14:textId="77728724" w:rsidR="004361AF" w:rsidRPr="00750220" w:rsidRDefault="004361AF" w:rsidP="007B6624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>
        <w:rPr>
          <w:rFonts w:eastAsia="Times New Roman" w:cs="Calibri"/>
          <w:sz w:val="20"/>
          <w:szCs w:val="20"/>
          <w:lang w:eastAsia="pl-PL"/>
        </w:rPr>
        <w:t xml:space="preserve">                         </w:t>
      </w: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7B6624" w:rsidRPr="0058798D" w14:paraId="1FB74885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0F152E" w14:textId="77777777" w:rsidR="007B6624" w:rsidRPr="0058798D" w:rsidRDefault="007B6624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AC79A1" w14:textId="578346D6" w:rsidR="007B6624" w:rsidRPr="0058798D" w:rsidRDefault="007B6624" w:rsidP="00237715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2DC2C8E4" w14:textId="5CD3B48D" w:rsidR="007B6624" w:rsidRPr="0058798D" w:rsidRDefault="007B6624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szkolenia)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A19D89" w14:textId="77777777" w:rsidR="007B6624" w:rsidRPr="0058798D" w:rsidRDefault="007B6624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255EEB" w14:textId="77777777" w:rsidR="007B6624" w:rsidRPr="0058798D" w:rsidRDefault="007B6624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7B6624" w:rsidRPr="0058798D" w14:paraId="57801962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65E66A" w14:textId="77777777" w:rsidR="007B6624" w:rsidRPr="0058798D" w:rsidRDefault="007B6624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455104" w14:textId="77777777" w:rsidR="007B6624" w:rsidRPr="0058798D" w:rsidRDefault="007B6624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41DE7F" w14:textId="77777777" w:rsidR="007B6624" w:rsidRPr="0058798D" w:rsidRDefault="007B6624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017206" w14:textId="77777777" w:rsidR="007B6624" w:rsidRPr="0058798D" w:rsidRDefault="007B6624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7B6624" w:rsidRPr="0058798D" w14:paraId="099C4226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5AB032" w14:textId="77777777" w:rsidR="007B6624" w:rsidRPr="0058798D" w:rsidRDefault="007B6624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66812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368AF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3DC04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7B6624" w:rsidRPr="0058798D" w14:paraId="65B196D5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A2643A" w14:textId="77777777" w:rsidR="007B6624" w:rsidRPr="0058798D" w:rsidRDefault="007B6624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BD64B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8D130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E0563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7B6624" w:rsidRPr="0058798D" w14:paraId="5CC211F3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F44A7C" w14:textId="77777777" w:rsidR="007B6624" w:rsidRPr="0058798D" w:rsidRDefault="007B6624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A6078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3CB3D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8AF82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7B6624" w:rsidRPr="0058798D" w14:paraId="5468102E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77DB5" w14:textId="77777777" w:rsidR="007B6624" w:rsidRPr="0058798D" w:rsidRDefault="007B6624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E47D9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7010F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08341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7B6624" w:rsidRPr="0058798D" w14:paraId="42015F16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419E10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99996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5FE29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44FAC" w14:textId="77777777" w:rsidR="007B6624" w:rsidRPr="0058798D" w:rsidRDefault="007B6624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</w:tbl>
    <w:p w14:paraId="350CCB2E" w14:textId="77777777" w:rsidR="00750220" w:rsidRDefault="00750220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E60B0E6" w14:textId="77777777" w:rsidR="00750220" w:rsidRDefault="00750220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21A78BD" w14:textId="77777777" w:rsidR="00750220" w:rsidRDefault="00750220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019C75F" w14:textId="77777777" w:rsidR="00750220" w:rsidRDefault="00750220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AA6162D" w14:textId="77777777" w:rsidR="00750220" w:rsidRDefault="00750220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BC9BF3D" w14:textId="77777777" w:rsidR="00750220" w:rsidRDefault="00750220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001AB4B" w14:textId="77777777" w:rsidR="00750220" w:rsidRDefault="00750220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942A0F9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0961E77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24921CC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28A307E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1B5BCAD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4343831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07C214BC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4F2E3BB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E9BF6BE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bookmarkEnd w:id="6"/>
    <w:p w14:paraId="2493E768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EACE24B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3EC177B" w14:textId="3D0FCFAC" w:rsidR="007B6624" w:rsidRPr="00E02249" w:rsidRDefault="007B6624" w:rsidP="00E02249">
      <w:pPr>
        <w:spacing w:after="0" w:line="240" w:lineRule="auto"/>
        <w:ind w:left="720"/>
        <w:jc w:val="both"/>
        <w:rPr>
          <w:rFonts w:eastAsia="Times New Roman" w:cs="Calibri"/>
          <w:sz w:val="20"/>
          <w:szCs w:val="20"/>
          <w:lang w:eastAsia="pl-PL"/>
        </w:rPr>
      </w:pPr>
    </w:p>
    <w:p w14:paraId="43A6E770" w14:textId="26F02266" w:rsidR="007B6624" w:rsidRPr="004361AF" w:rsidRDefault="004361AF" w:rsidP="00E02249">
      <w:pPr>
        <w:spacing w:after="0" w:line="240" w:lineRule="auto"/>
        <w:ind w:left="720"/>
        <w:rPr>
          <w:rFonts w:eastAsia="Times New Roman"/>
          <w:b/>
          <w:bCs/>
          <w:sz w:val="20"/>
          <w:szCs w:val="20"/>
          <w:u w:val="single"/>
          <w:lang w:eastAsia="pl-PL"/>
        </w:rPr>
      </w:pPr>
      <w:r w:rsidRPr="004361AF">
        <w:rPr>
          <w:rFonts w:eastAsia="Times New Roman"/>
          <w:b/>
          <w:bCs/>
          <w:sz w:val="20"/>
          <w:szCs w:val="20"/>
          <w:u w:val="single"/>
          <w:lang w:eastAsia="pl-PL"/>
        </w:rPr>
        <w:t>Zadanie 3</w:t>
      </w:r>
      <w:r>
        <w:rPr>
          <w:rFonts w:eastAsia="Times New Roman"/>
          <w:b/>
          <w:bCs/>
          <w:sz w:val="20"/>
          <w:szCs w:val="20"/>
          <w:u w:val="single"/>
          <w:lang w:eastAsia="pl-PL"/>
        </w:rPr>
        <w:t xml:space="preserve">: </w:t>
      </w:r>
      <w:r w:rsidRPr="004361AF">
        <w:rPr>
          <w:rFonts w:eastAsia="Times New Roman"/>
          <w:b/>
          <w:bCs/>
          <w:sz w:val="20"/>
          <w:szCs w:val="20"/>
          <w:u w:val="single"/>
          <w:lang w:eastAsia="pl-PL"/>
        </w:rPr>
        <w:t xml:space="preserve"> </w:t>
      </w:r>
      <w:r w:rsidRPr="004361AF">
        <w:rPr>
          <w:rFonts w:eastAsia="Times New Roman" w:cs="Calibri"/>
          <w:b/>
          <w:bCs/>
          <w:u w:val="single"/>
        </w:rPr>
        <w:t>Wsparcie dziecka i jego otoczenia w systemie pieczy zastępczej</w:t>
      </w:r>
    </w:p>
    <w:p w14:paraId="659CA19E" w14:textId="77777777" w:rsidR="007B6624" w:rsidRDefault="007B6624" w:rsidP="004361AF">
      <w:pPr>
        <w:spacing w:after="0" w:line="240" w:lineRule="auto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E140021" w14:textId="0B69AFA0" w:rsidR="007B6624" w:rsidRDefault="00E02249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  <w:bookmarkStart w:id="7" w:name="_Hlk166588633"/>
      <w:r>
        <w:rPr>
          <w:rFonts w:eastAsia="Times New Roman"/>
          <w:b/>
          <w:bCs/>
          <w:sz w:val="20"/>
          <w:szCs w:val="20"/>
          <w:u w:val="thick"/>
          <w:lang w:eastAsia="pl-PL"/>
        </w:rPr>
        <w:t>T</w:t>
      </w:r>
      <w:r w:rsidR="004361AF">
        <w:rPr>
          <w:rFonts w:eastAsia="Times New Roman"/>
          <w:b/>
          <w:bCs/>
          <w:sz w:val="20"/>
          <w:szCs w:val="20"/>
          <w:u w:val="thick"/>
          <w:lang w:eastAsia="pl-PL"/>
        </w:rPr>
        <w:t>rener w ramach zadania 3</w:t>
      </w:r>
    </w:p>
    <w:p w14:paraId="0C7E28CC" w14:textId="1B2328F5" w:rsidR="004361AF" w:rsidRDefault="004361AF" w:rsidP="004361AF">
      <w:pPr>
        <w:numPr>
          <w:ilvl w:val="0"/>
          <w:numId w:val="44"/>
        </w:num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bookmarkStart w:id="8" w:name="_Hlk166588445"/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p</w:t>
      </w:r>
      <w:r>
        <w:rPr>
          <w:rFonts w:eastAsia="Times New Roman" w:cs="Calibri"/>
          <w:sz w:val="20"/>
          <w:szCs w:val="20"/>
          <w:lang w:eastAsia="pl-PL"/>
        </w:rPr>
        <w:t>osiada minimum 3 letnie doświadczenie zawodowe w charakterze trenera – wykładowcy w zakresie prowadzenia szkoleń związanych z zagadnieniami pieczy zastępczej</w:t>
      </w:r>
    </w:p>
    <w:p w14:paraId="5EEFDA3F" w14:textId="77777777" w:rsidR="004361AF" w:rsidRDefault="004361AF" w:rsidP="004361AF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>
        <w:rPr>
          <w:rFonts w:eastAsia="Times New Roman" w:cs="Calibri"/>
          <w:sz w:val="20"/>
          <w:szCs w:val="20"/>
          <w:lang w:eastAsia="pl-PL"/>
        </w:rPr>
        <w:t xml:space="preserve">                          </w:t>
      </w:r>
    </w:p>
    <w:p w14:paraId="32948F4F" w14:textId="77777777" w:rsidR="004361AF" w:rsidRPr="00750220" w:rsidRDefault="004361AF" w:rsidP="004361AF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>
        <w:rPr>
          <w:rFonts w:eastAsia="Times New Roman" w:cs="Calibri"/>
          <w:sz w:val="20"/>
          <w:szCs w:val="20"/>
          <w:lang w:eastAsia="pl-PL"/>
        </w:rPr>
        <w:t xml:space="preserve">                         </w:t>
      </w: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4361AF" w:rsidRPr="0058798D" w14:paraId="02667CDE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4A9D2C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7C61CC" w14:textId="4A1E90AB" w:rsidR="004361AF" w:rsidRPr="0058798D" w:rsidRDefault="004361AF" w:rsidP="00237715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0BC0AD86" w14:textId="0AD2EC30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szkolenia)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CD9C0F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E8D5FF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4361AF" w:rsidRPr="0058798D" w14:paraId="279D512A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D11356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DF970B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278CF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161B0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4361AF" w:rsidRPr="0058798D" w14:paraId="771D9BF1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3F82E3" w14:textId="77777777" w:rsidR="004361AF" w:rsidRPr="0058798D" w:rsidRDefault="004361AF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D1501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BBFB2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60514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4361AF" w:rsidRPr="0058798D" w14:paraId="75E52EE2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F457EC" w14:textId="77777777" w:rsidR="004361AF" w:rsidRPr="0058798D" w:rsidRDefault="004361AF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DDDD0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34FAC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474E4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4361AF" w:rsidRPr="0058798D" w14:paraId="46549AA4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448F0E" w14:textId="77777777" w:rsidR="004361AF" w:rsidRPr="0058798D" w:rsidRDefault="004361AF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lastRenderedPageBreak/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10F24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E7FB7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66CB2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4361AF" w:rsidRPr="0058798D" w14:paraId="38D5B848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BD6556" w14:textId="77777777" w:rsidR="004361AF" w:rsidRPr="0058798D" w:rsidRDefault="004361AF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57354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6243F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970B6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4361AF" w:rsidRPr="0058798D" w14:paraId="1D973A47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0B648A" w14:textId="77777777" w:rsidR="004361AF" w:rsidRPr="0058798D" w:rsidRDefault="004361AF" w:rsidP="008E4E4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FFCA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DB363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7AFFC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</w:tbl>
    <w:p w14:paraId="4DA38691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156E3B2D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40E0E04D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bookmarkEnd w:id="7"/>
    <w:bookmarkEnd w:id="8"/>
    <w:p w14:paraId="586EDA98" w14:textId="415A3DEB" w:rsidR="004361AF" w:rsidRPr="00E02249" w:rsidRDefault="004361AF" w:rsidP="00E02249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</w:p>
    <w:p w14:paraId="44054776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431C02A5" w14:textId="167198F5" w:rsidR="007B6624" w:rsidRPr="004361AF" w:rsidRDefault="004361AF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single"/>
          <w:lang w:eastAsia="pl-PL"/>
        </w:rPr>
      </w:pPr>
      <w:r w:rsidRPr="004361AF">
        <w:rPr>
          <w:rFonts w:eastAsia="Times New Roman"/>
          <w:b/>
          <w:bCs/>
          <w:sz w:val="20"/>
          <w:szCs w:val="20"/>
          <w:u w:val="single"/>
          <w:lang w:eastAsia="pl-PL"/>
        </w:rPr>
        <w:t xml:space="preserve">Zadanie 4: </w:t>
      </w:r>
      <w:r w:rsidRPr="004361AF">
        <w:rPr>
          <w:rFonts w:eastAsia="Times New Roman" w:cs="Calibri"/>
          <w:b/>
          <w:bCs/>
          <w:u w:val="single"/>
        </w:rPr>
        <w:t>Dorastanie bez wzorców rodziny naturalnej – narzędzia w procesie usamodzielniania młodzieży w pieczy zastępczej</w:t>
      </w:r>
    </w:p>
    <w:p w14:paraId="6515861D" w14:textId="77777777" w:rsidR="007B6624" w:rsidRPr="004361AF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single"/>
          <w:lang w:eastAsia="pl-PL"/>
        </w:rPr>
      </w:pPr>
    </w:p>
    <w:p w14:paraId="3EB0B9F6" w14:textId="77777777" w:rsidR="007B6624" w:rsidRPr="004361AF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single"/>
          <w:lang w:eastAsia="pl-PL"/>
        </w:rPr>
      </w:pPr>
    </w:p>
    <w:p w14:paraId="5A2257C4" w14:textId="377062BF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  <w:bookmarkStart w:id="9" w:name="_Hlk166588673"/>
      <w:r>
        <w:rPr>
          <w:rFonts w:eastAsia="Times New Roman"/>
          <w:b/>
          <w:bCs/>
          <w:sz w:val="20"/>
          <w:szCs w:val="20"/>
          <w:u w:val="thick"/>
          <w:lang w:eastAsia="pl-PL"/>
        </w:rPr>
        <w:t xml:space="preserve"> </w:t>
      </w:r>
      <w:r w:rsidR="00E02249">
        <w:rPr>
          <w:rFonts w:eastAsia="Times New Roman"/>
          <w:b/>
          <w:bCs/>
          <w:sz w:val="20"/>
          <w:szCs w:val="20"/>
          <w:u w:val="thick"/>
          <w:lang w:eastAsia="pl-PL"/>
        </w:rPr>
        <w:t>T</w:t>
      </w:r>
      <w:r>
        <w:rPr>
          <w:rFonts w:eastAsia="Times New Roman"/>
          <w:b/>
          <w:bCs/>
          <w:sz w:val="20"/>
          <w:szCs w:val="20"/>
          <w:u w:val="thick"/>
          <w:lang w:eastAsia="pl-PL"/>
        </w:rPr>
        <w:t>rener w ramach zadania 4</w:t>
      </w:r>
    </w:p>
    <w:p w14:paraId="728DED37" w14:textId="77777777" w:rsidR="004361AF" w:rsidRDefault="004361AF" w:rsidP="004361AF">
      <w:pPr>
        <w:numPr>
          <w:ilvl w:val="0"/>
          <w:numId w:val="47"/>
        </w:num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p</w:t>
      </w:r>
      <w:r>
        <w:rPr>
          <w:rFonts w:eastAsia="Times New Roman" w:cs="Calibri"/>
          <w:sz w:val="20"/>
          <w:szCs w:val="20"/>
          <w:lang w:eastAsia="pl-PL"/>
        </w:rPr>
        <w:t>osiada minimum 3 letnie doświadczenie zawodowe w charakterze trenera – wykładowcy w zakresie prowadzenia szkoleń związanych z zagadnieniami pieczy zastępczej</w:t>
      </w:r>
    </w:p>
    <w:p w14:paraId="49D25037" w14:textId="77777777" w:rsidR="004361AF" w:rsidRDefault="004361AF" w:rsidP="004361AF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>
        <w:rPr>
          <w:rFonts w:eastAsia="Times New Roman" w:cs="Calibri"/>
          <w:sz w:val="20"/>
          <w:szCs w:val="20"/>
          <w:lang w:eastAsia="pl-PL"/>
        </w:rPr>
        <w:t xml:space="preserve">                          </w:t>
      </w:r>
    </w:p>
    <w:p w14:paraId="245C23ED" w14:textId="27BB7BE2" w:rsidR="004361AF" w:rsidRPr="00750220" w:rsidRDefault="004361AF" w:rsidP="004361AF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>
        <w:rPr>
          <w:rFonts w:eastAsia="Times New Roman" w:cs="Calibri"/>
          <w:sz w:val="20"/>
          <w:szCs w:val="20"/>
          <w:lang w:eastAsia="pl-PL"/>
        </w:rPr>
        <w:t xml:space="preserve">               </w:t>
      </w: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4361AF" w:rsidRPr="0058798D" w14:paraId="245CD3ED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AFBAF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F65871" w14:textId="7728658C" w:rsidR="004361AF" w:rsidRPr="0058798D" w:rsidRDefault="004361AF" w:rsidP="00237715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09ABC83D" w14:textId="7344CDA1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szkolenia)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2D6FD4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27DD2C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4361AF" w:rsidRPr="0058798D" w14:paraId="6CA36C00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3AF701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2294EA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B7ADA6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8D8E92" w14:textId="77777777" w:rsidR="004361AF" w:rsidRPr="0058798D" w:rsidRDefault="004361AF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4361AF" w:rsidRPr="0058798D" w14:paraId="5A7BAD83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32A98" w14:textId="77777777" w:rsidR="004361AF" w:rsidRPr="0058798D" w:rsidRDefault="004361AF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5E6F4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A0165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468F8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4361AF" w:rsidRPr="0058798D" w14:paraId="04FF2941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BC5600" w14:textId="77777777" w:rsidR="004361AF" w:rsidRPr="0058798D" w:rsidRDefault="004361AF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C2EEB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0BCF1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D6602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4361AF" w:rsidRPr="0058798D" w14:paraId="3F76A45F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DE63E0" w14:textId="77777777" w:rsidR="004361AF" w:rsidRPr="0058798D" w:rsidRDefault="004361AF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A6A3C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A3BD0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5875B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4361AF" w:rsidRPr="0058798D" w14:paraId="6CA4D4C0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8CA328" w14:textId="77777777" w:rsidR="004361AF" w:rsidRPr="0058798D" w:rsidRDefault="004361AF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C1CC8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90A09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2CBE4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4361AF" w:rsidRPr="0058798D" w14:paraId="5FD16C8D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82AB63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59C27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45DEE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46487" w14:textId="77777777" w:rsidR="004361AF" w:rsidRPr="0058798D" w:rsidRDefault="004361AF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bookmarkEnd w:id="9"/>
    </w:tbl>
    <w:p w14:paraId="311565BE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1CECF015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06526A15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F7B6C44" w14:textId="31BBE3C6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BAE5648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DF680DB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45F2264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FD0C701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48C32919" w14:textId="77777777" w:rsidR="004361AF" w:rsidRDefault="004361AF" w:rsidP="004361AF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17848955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4E3E99E" w14:textId="77777777" w:rsidR="004361AF" w:rsidRDefault="004361AF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026D8815" w14:textId="77777777" w:rsidR="004361AF" w:rsidRDefault="004361AF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045CDDEC" w14:textId="77777777" w:rsidR="004361AF" w:rsidRDefault="004361AF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D4339DD" w14:textId="77777777" w:rsidR="004361AF" w:rsidRDefault="004361AF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41780D4" w14:textId="77777777" w:rsidR="004361AF" w:rsidRDefault="004361AF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DCCBB0F" w14:textId="77777777" w:rsidR="004361AF" w:rsidRDefault="004361AF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1C3C66B" w14:textId="77777777" w:rsidR="004361AF" w:rsidRDefault="004361AF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FA17B21" w14:textId="77777777" w:rsidR="004361AF" w:rsidRDefault="004361AF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4B06FE9A" w14:textId="77777777" w:rsidR="004361AF" w:rsidRDefault="004361AF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4D357D62" w14:textId="77777777" w:rsidR="00984C6A" w:rsidRDefault="00984C6A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7A04309" w14:textId="77777777" w:rsidR="00984C6A" w:rsidRDefault="00984C6A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72559B0" w14:textId="77777777" w:rsidR="00984C6A" w:rsidRDefault="00984C6A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10474136" w14:textId="77777777" w:rsidR="00984C6A" w:rsidRDefault="00984C6A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9B4F221" w14:textId="77777777" w:rsidR="00984C6A" w:rsidRDefault="00984C6A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CF3A47A" w14:textId="77777777" w:rsidR="00984C6A" w:rsidRDefault="00984C6A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8A3790A" w14:textId="77777777" w:rsidR="00984C6A" w:rsidRDefault="00984C6A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C187938" w14:textId="77777777" w:rsidR="00984C6A" w:rsidRDefault="00984C6A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388016B" w14:textId="77777777" w:rsidR="00984C6A" w:rsidRDefault="00984C6A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F24CA58" w14:textId="77777777" w:rsidR="00984C6A" w:rsidRDefault="00984C6A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09AA3483" w14:textId="77777777" w:rsidR="00984C6A" w:rsidRDefault="00984C6A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4C61FF22" w14:textId="77777777" w:rsidR="00984C6A" w:rsidRDefault="00984C6A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ED5DDAC" w14:textId="77777777" w:rsidR="00984C6A" w:rsidRDefault="00984C6A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D3D71A2" w14:textId="77777777" w:rsidR="00984C6A" w:rsidRDefault="00984C6A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870EF1B" w14:textId="77777777" w:rsidR="00984C6A" w:rsidRDefault="00984C6A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48248AE" w14:textId="77777777" w:rsidR="00984C6A" w:rsidRDefault="00984C6A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4174927F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14F5C31" w14:textId="77777777" w:rsidR="00E02A38" w:rsidRDefault="00E02A38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5A88F8C" w14:textId="0325EC96" w:rsidR="00E02A38" w:rsidRPr="00E02A38" w:rsidRDefault="00E02A38" w:rsidP="00E02A38">
      <w:pPr>
        <w:spacing w:after="0" w:line="240" w:lineRule="auto"/>
        <w:ind w:left="720"/>
        <w:jc w:val="center"/>
        <w:rPr>
          <w:rFonts w:eastAsia="Times New Roman"/>
          <w:b/>
          <w:bCs/>
          <w:sz w:val="20"/>
          <w:szCs w:val="20"/>
          <w:u w:val="single"/>
          <w:lang w:eastAsia="pl-PL"/>
        </w:rPr>
      </w:pPr>
      <w:r w:rsidRPr="00E02A38">
        <w:rPr>
          <w:rFonts w:eastAsia="Times New Roman"/>
          <w:b/>
          <w:bCs/>
          <w:sz w:val="20"/>
          <w:szCs w:val="20"/>
          <w:u w:val="single"/>
          <w:lang w:eastAsia="pl-PL"/>
        </w:rPr>
        <w:t xml:space="preserve">Zadanie 5 - </w:t>
      </w:r>
      <w:r w:rsidRPr="00E02A38">
        <w:rPr>
          <w:rFonts w:cs="Calibri"/>
          <w:b/>
          <w:bCs/>
          <w:kern w:val="36"/>
          <w:u w:val="single"/>
        </w:rPr>
        <w:t>„</w:t>
      </w:r>
      <w:r w:rsidRPr="00E02A38">
        <w:rPr>
          <w:rFonts w:eastAsia="Times New Roman" w:cs="Calibri"/>
          <w:b/>
          <w:bCs/>
          <w:u w:val="single"/>
        </w:rPr>
        <w:t>Potrzeby i trudności dzieci i młodzieży w pieczy zastępcze</w:t>
      </w:r>
      <w:r w:rsidR="00266816">
        <w:rPr>
          <w:rFonts w:eastAsia="Times New Roman" w:cs="Calibri"/>
          <w:b/>
          <w:bCs/>
          <w:u w:val="single"/>
        </w:rPr>
        <w:t>j</w:t>
      </w:r>
    </w:p>
    <w:p w14:paraId="59DB8C23" w14:textId="2FD957B4" w:rsidR="00E02A38" w:rsidRDefault="00E02A38" w:rsidP="00E02A38">
      <w:pPr>
        <w:spacing w:after="0" w:line="240" w:lineRule="auto"/>
        <w:jc w:val="both"/>
        <w:rPr>
          <w:rFonts w:eastAsia="Times New Roman"/>
          <w:sz w:val="20"/>
          <w:szCs w:val="20"/>
          <w:u w:val="thick"/>
          <w:lang w:eastAsia="pl-PL"/>
        </w:rPr>
      </w:pPr>
      <w:r>
        <w:rPr>
          <w:rFonts w:eastAsia="Times New Roman"/>
          <w:b/>
          <w:bCs/>
          <w:sz w:val="20"/>
          <w:szCs w:val="20"/>
          <w:u w:val="thick"/>
          <w:lang w:eastAsia="pl-PL"/>
        </w:rPr>
        <w:t xml:space="preserve">                  </w:t>
      </w:r>
    </w:p>
    <w:p w14:paraId="4E5B8629" w14:textId="20E84935" w:rsidR="00E02A38" w:rsidRPr="00E02A38" w:rsidRDefault="00E02A38" w:rsidP="00E02A38">
      <w:pPr>
        <w:spacing w:after="0" w:line="240" w:lineRule="auto"/>
        <w:jc w:val="both"/>
        <w:rPr>
          <w:rFonts w:eastAsia="Times New Roman"/>
          <w:b/>
          <w:bCs/>
          <w:sz w:val="20"/>
          <w:szCs w:val="20"/>
          <w:u w:val="single"/>
          <w:lang w:eastAsia="pl-PL"/>
        </w:rPr>
      </w:pPr>
      <w:bookmarkStart w:id="10" w:name="_Hlk166590110"/>
      <w:r w:rsidRPr="00E02A38">
        <w:rPr>
          <w:rFonts w:eastAsia="Times New Roman"/>
          <w:sz w:val="20"/>
          <w:szCs w:val="20"/>
          <w:lang w:eastAsia="pl-PL"/>
        </w:rPr>
        <w:t xml:space="preserve">                  </w:t>
      </w:r>
      <w:bookmarkStart w:id="11" w:name="_Hlk166590303"/>
      <w:r w:rsidRPr="00E02A38">
        <w:rPr>
          <w:rFonts w:eastAsia="Times New Roman"/>
          <w:b/>
          <w:bCs/>
          <w:sz w:val="20"/>
          <w:szCs w:val="20"/>
          <w:u w:val="single"/>
          <w:lang w:eastAsia="pl-PL"/>
        </w:rPr>
        <w:t>Trener w ramach zadania 5</w:t>
      </w:r>
    </w:p>
    <w:p w14:paraId="6B477A0E" w14:textId="77777777" w:rsidR="00E02A38" w:rsidRDefault="00E02A38" w:rsidP="00E02A38">
      <w:pPr>
        <w:numPr>
          <w:ilvl w:val="0"/>
          <w:numId w:val="49"/>
        </w:num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p</w:t>
      </w:r>
      <w:r>
        <w:rPr>
          <w:rFonts w:eastAsia="Times New Roman" w:cs="Calibri"/>
          <w:sz w:val="20"/>
          <w:szCs w:val="20"/>
          <w:lang w:eastAsia="pl-PL"/>
        </w:rPr>
        <w:t>osiada minimum 3 letnie doświadczenie zawodowe w charakterze trenera – wykładowcy w zakresie prowadzenia szkoleń związanych z zagadnieniami pieczy zastępczej</w:t>
      </w:r>
    </w:p>
    <w:p w14:paraId="30224AFF" w14:textId="77777777" w:rsidR="00E02A38" w:rsidRPr="00750220" w:rsidRDefault="00E02A38" w:rsidP="00E02A38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>
        <w:rPr>
          <w:rFonts w:eastAsia="Times New Roman" w:cs="Calibri"/>
          <w:sz w:val="20"/>
          <w:szCs w:val="20"/>
          <w:lang w:eastAsia="pl-PL"/>
        </w:rPr>
        <w:t xml:space="preserve">                         </w:t>
      </w: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E02A38" w:rsidRPr="0058798D" w14:paraId="53DE36E7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A3DF4C" w14:textId="77777777" w:rsidR="00E02A38" w:rsidRPr="0058798D" w:rsidRDefault="00E02A38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A2519" w14:textId="7DA12C2A" w:rsidR="00E02A38" w:rsidRPr="0058798D" w:rsidRDefault="00E02A38" w:rsidP="00237715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032E1CA8" w14:textId="56A78F79" w:rsidR="00E02A38" w:rsidRPr="0058798D" w:rsidRDefault="00E02A38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szkolenia)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0E1414" w14:textId="77777777" w:rsidR="00E02A38" w:rsidRPr="0058798D" w:rsidRDefault="00E02A38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24FBD8" w14:textId="77777777" w:rsidR="00E02A38" w:rsidRPr="0058798D" w:rsidRDefault="00E02A38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E02A38" w:rsidRPr="0058798D" w14:paraId="6AC4C794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ED26EB" w14:textId="77777777" w:rsidR="00E02A38" w:rsidRPr="0058798D" w:rsidRDefault="00E02A38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AC789" w14:textId="77777777" w:rsidR="00E02A38" w:rsidRPr="0058798D" w:rsidRDefault="00E02A38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C59528" w14:textId="77777777" w:rsidR="00E02A38" w:rsidRPr="0058798D" w:rsidRDefault="00E02A38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F7F6D2" w14:textId="77777777" w:rsidR="00E02A38" w:rsidRPr="0058798D" w:rsidRDefault="00E02A38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E02A38" w:rsidRPr="0058798D" w14:paraId="468D5D79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96B2F" w14:textId="77777777" w:rsidR="00E02A38" w:rsidRPr="0058798D" w:rsidRDefault="00E02A38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1ABA3" w14:textId="77777777" w:rsidR="00E02A38" w:rsidRPr="0058798D" w:rsidRDefault="00E02A38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6395" w14:textId="77777777" w:rsidR="00E02A38" w:rsidRPr="0058798D" w:rsidRDefault="00E02A38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31D07" w14:textId="77777777" w:rsidR="00E02A38" w:rsidRPr="0058798D" w:rsidRDefault="00E02A38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E02A38" w:rsidRPr="0058798D" w14:paraId="0B3B9418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47D32F" w14:textId="77777777" w:rsidR="00E02A38" w:rsidRPr="0058798D" w:rsidRDefault="00E02A38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D7EF4" w14:textId="77777777" w:rsidR="00E02A38" w:rsidRPr="0058798D" w:rsidRDefault="00E02A38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C180F" w14:textId="77777777" w:rsidR="00E02A38" w:rsidRPr="0058798D" w:rsidRDefault="00E02A38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39A84" w14:textId="77777777" w:rsidR="00E02A38" w:rsidRPr="0058798D" w:rsidRDefault="00E02A38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E02A38" w:rsidRPr="0058798D" w14:paraId="249FE7A4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AD23E8" w14:textId="77777777" w:rsidR="00E02A38" w:rsidRPr="0058798D" w:rsidRDefault="00E02A38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71DD3" w14:textId="77777777" w:rsidR="00E02A38" w:rsidRPr="0058798D" w:rsidRDefault="00E02A38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FF75F" w14:textId="77777777" w:rsidR="00E02A38" w:rsidRPr="0058798D" w:rsidRDefault="00E02A38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201E7" w14:textId="77777777" w:rsidR="00E02A38" w:rsidRPr="0058798D" w:rsidRDefault="00E02A38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E02A38" w:rsidRPr="0058798D" w14:paraId="48184107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86478F" w14:textId="77777777" w:rsidR="00E02A38" w:rsidRPr="0058798D" w:rsidRDefault="00E02A38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40FA5" w14:textId="77777777" w:rsidR="00E02A38" w:rsidRPr="0058798D" w:rsidRDefault="00E02A38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8E67D" w14:textId="77777777" w:rsidR="00E02A38" w:rsidRPr="0058798D" w:rsidRDefault="00E02A38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F1012" w14:textId="77777777" w:rsidR="00E02A38" w:rsidRPr="0058798D" w:rsidRDefault="00E02A38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E02A38" w:rsidRPr="0058798D" w14:paraId="30E151F5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3961D" w14:textId="77777777" w:rsidR="00E02A38" w:rsidRPr="0058798D" w:rsidRDefault="00E02A38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2B7F2" w14:textId="77777777" w:rsidR="00E02A38" w:rsidRPr="0058798D" w:rsidRDefault="00E02A38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7777C" w14:textId="77777777" w:rsidR="00E02A38" w:rsidRPr="0058798D" w:rsidRDefault="00E02A38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FAF35" w14:textId="77777777" w:rsidR="00E02A38" w:rsidRPr="0058798D" w:rsidRDefault="00E02A38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bookmarkEnd w:id="10"/>
      <w:bookmarkEnd w:id="11"/>
    </w:tbl>
    <w:p w14:paraId="37CDFF96" w14:textId="77777777" w:rsidR="00E02A38" w:rsidRDefault="00E02A38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BF44EB9" w14:textId="77777777" w:rsidR="00E02A38" w:rsidRDefault="00E02A38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42AEAFE4" w14:textId="77777777" w:rsidR="00E02A38" w:rsidRDefault="00E02A38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9B186D8" w14:textId="77777777" w:rsidR="00E02A38" w:rsidRDefault="00E02A38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76B3345" w14:textId="77777777" w:rsidR="00E02A38" w:rsidRDefault="00E02A38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0529F803" w14:textId="77777777" w:rsidR="00E02A38" w:rsidRDefault="00E02A38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71175E5" w14:textId="77777777" w:rsidR="00E02A38" w:rsidRDefault="00E02A38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8B3A91E" w14:textId="77777777" w:rsidR="00E02A38" w:rsidRDefault="00E02A38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12D266C" w14:textId="77777777" w:rsidR="00E02A38" w:rsidRDefault="00E02A38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215ACB4" w14:textId="77777777" w:rsidR="00E02A38" w:rsidRDefault="00E02A38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375DA70" w14:textId="77777777" w:rsidR="00E02A38" w:rsidRDefault="00E02A38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153B3373" w14:textId="77777777" w:rsidR="007B6624" w:rsidRDefault="007B6624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30F63AC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47547723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454EED52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146D5D22" w14:textId="77777777" w:rsidR="00D05897" w:rsidRDefault="00D05897" w:rsidP="00984C6A">
      <w:pPr>
        <w:spacing w:after="0" w:line="240" w:lineRule="auto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4DF931B" w14:textId="77777777" w:rsidR="00D05897" w:rsidRDefault="00D05897" w:rsidP="00D05897">
      <w:pPr>
        <w:spacing w:after="0" w:line="240" w:lineRule="auto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3C55D8D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72481476" w14:textId="2E28B22B" w:rsidR="00D05897" w:rsidRP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single"/>
          <w:lang w:eastAsia="pl-PL"/>
        </w:rPr>
      </w:pPr>
      <w:r w:rsidRPr="00D05897">
        <w:rPr>
          <w:rFonts w:eastAsia="Times New Roman"/>
          <w:b/>
          <w:bCs/>
          <w:sz w:val="20"/>
          <w:szCs w:val="20"/>
          <w:u w:val="single"/>
          <w:lang w:eastAsia="pl-PL"/>
        </w:rPr>
        <w:t xml:space="preserve">Zadanie 6 -  </w:t>
      </w:r>
      <w:r w:rsidRPr="00D05897">
        <w:rPr>
          <w:rFonts w:eastAsia="Times New Roman" w:cs="Calibri"/>
          <w:b/>
          <w:bCs/>
          <w:u w:val="single"/>
        </w:rPr>
        <w:t>Zachowania autodestrukcyjne dzieci i młodzieży w pieczy zastępczej</w:t>
      </w:r>
    </w:p>
    <w:p w14:paraId="5FC75414" w14:textId="77777777" w:rsidR="00D05897" w:rsidRP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single"/>
          <w:lang w:eastAsia="pl-PL"/>
        </w:rPr>
      </w:pPr>
    </w:p>
    <w:p w14:paraId="28E6CD8C" w14:textId="77777777" w:rsidR="00D05897" w:rsidRDefault="00D05897" w:rsidP="00D05897">
      <w:pPr>
        <w:spacing w:after="0" w:line="240" w:lineRule="auto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0BE32309" w14:textId="01A221C9" w:rsidR="00D05897" w:rsidRPr="00E02A38" w:rsidRDefault="00D05897" w:rsidP="00D05897">
      <w:pPr>
        <w:spacing w:after="0" w:line="240" w:lineRule="auto"/>
        <w:jc w:val="both"/>
        <w:rPr>
          <w:rFonts w:eastAsia="Times New Roman"/>
          <w:b/>
          <w:bCs/>
          <w:sz w:val="20"/>
          <w:szCs w:val="20"/>
          <w:u w:val="single"/>
          <w:lang w:eastAsia="pl-PL"/>
        </w:rPr>
      </w:pPr>
      <w:bookmarkStart w:id="12" w:name="_Hlk166590341"/>
      <w:r w:rsidRPr="00D05897">
        <w:rPr>
          <w:rFonts w:eastAsia="Times New Roman"/>
          <w:b/>
          <w:bCs/>
          <w:sz w:val="20"/>
          <w:szCs w:val="20"/>
          <w:lang w:eastAsia="pl-PL"/>
        </w:rPr>
        <w:t xml:space="preserve">                  </w:t>
      </w:r>
      <w:r w:rsidRPr="00E02A38">
        <w:rPr>
          <w:rFonts w:eastAsia="Times New Roman"/>
          <w:b/>
          <w:bCs/>
          <w:sz w:val="20"/>
          <w:szCs w:val="20"/>
          <w:u w:val="single"/>
          <w:lang w:eastAsia="pl-PL"/>
        </w:rPr>
        <w:t xml:space="preserve">Trener w ramach zadania </w:t>
      </w:r>
      <w:r>
        <w:rPr>
          <w:rFonts w:eastAsia="Times New Roman"/>
          <w:b/>
          <w:bCs/>
          <w:sz w:val="20"/>
          <w:szCs w:val="20"/>
          <w:u w:val="single"/>
          <w:lang w:eastAsia="pl-PL"/>
        </w:rPr>
        <w:t>6</w:t>
      </w:r>
    </w:p>
    <w:p w14:paraId="23C3CCF7" w14:textId="77777777" w:rsidR="00D05897" w:rsidRDefault="00D05897" w:rsidP="00D05897">
      <w:pPr>
        <w:numPr>
          <w:ilvl w:val="0"/>
          <w:numId w:val="53"/>
        </w:num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58798D">
        <w:rPr>
          <w:rFonts w:eastAsia="Times New Roman" w:cs="Calibri"/>
          <w:sz w:val="20"/>
          <w:szCs w:val="20"/>
          <w:lang w:eastAsia="pl-PL"/>
        </w:rPr>
        <w:t>Oświadczam, że trener</w:t>
      </w:r>
      <w:r>
        <w:rPr>
          <w:rFonts w:eastAsia="Times New Roman" w:cs="Calibri"/>
          <w:sz w:val="20"/>
          <w:szCs w:val="20"/>
          <w:lang w:eastAsia="pl-PL"/>
        </w:rPr>
        <w:t>/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wykladowca</w:t>
      </w:r>
      <w:proofErr w:type="spellEnd"/>
      <w:r w:rsidRPr="0058798D">
        <w:rPr>
          <w:rFonts w:eastAsia="Times New Roman" w:cs="Calibri"/>
          <w:sz w:val="20"/>
          <w:szCs w:val="20"/>
          <w:lang w:eastAsia="pl-PL"/>
        </w:rPr>
        <w:t xml:space="preserve">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p</w:t>
      </w:r>
      <w:r>
        <w:rPr>
          <w:rFonts w:eastAsia="Times New Roman" w:cs="Calibri"/>
          <w:sz w:val="20"/>
          <w:szCs w:val="20"/>
          <w:lang w:eastAsia="pl-PL"/>
        </w:rPr>
        <w:t>osiada minimum 3 letnie doświadczenie zawodowe w charakterze trenera – wykładowcy w zakresie prowadzenia szkoleń związanych z zagadnieniami pieczy zastępczej</w:t>
      </w:r>
    </w:p>
    <w:p w14:paraId="299AD827" w14:textId="77777777" w:rsidR="00D05897" w:rsidRPr="00750220" w:rsidRDefault="00D05897" w:rsidP="00D05897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>
        <w:rPr>
          <w:rFonts w:eastAsia="Times New Roman" w:cs="Calibri"/>
          <w:sz w:val="20"/>
          <w:szCs w:val="20"/>
          <w:lang w:eastAsia="pl-PL"/>
        </w:rPr>
        <w:t xml:space="preserve">                         </w:t>
      </w: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D05897" w:rsidRPr="0058798D" w14:paraId="396F429E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632164" w14:textId="77777777" w:rsidR="00D05897" w:rsidRPr="0058798D" w:rsidRDefault="00D05897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04CF45" w14:textId="5FD1750F" w:rsidR="00D05897" w:rsidRPr="0058798D" w:rsidRDefault="00D05897" w:rsidP="00237715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 – zgodna z tematyką wskazaną w </w:t>
            </w:r>
            <w:r>
              <w:rPr>
                <w:rFonts w:cs="Arial"/>
                <w:sz w:val="18"/>
                <w:szCs w:val="18"/>
              </w:rPr>
              <w:t>SWZ</w:t>
            </w:r>
          </w:p>
          <w:p w14:paraId="05907106" w14:textId="41D6D97D" w:rsidR="00D05897" w:rsidRPr="0058798D" w:rsidRDefault="00D05897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szkolenia)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4C9653" w14:textId="77777777" w:rsidR="00D05897" w:rsidRPr="0058798D" w:rsidRDefault="00D05897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 xml:space="preserve">przedział czasu wykonania zamówienia w formule </w:t>
            </w:r>
            <w:r>
              <w:rPr>
                <w:rFonts w:cs="Calibri"/>
                <w:sz w:val="18"/>
                <w:szCs w:val="18"/>
              </w:rPr>
              <w:t>miesiąc/</w:t>
            </w:r>
            <w:r w:rsidRPr="0058798D">
              <w:rPr>
                <w:rFonts w:cs="Calibri"/>
                <w:sz w:val="18"/>
                <w:szCs w:val="18"/>
              </w:rPr>
              <w:t>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2FA8E5" w14:textId="77777777" w:rsidR="00D05897" w:rsidRPr="0058798D" w:rsidRDefault="00D05897" w:rsidP="00237715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D05897" w:rsidRPr="0058798D" w14:paraId="2B94D9D8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5B70AD" w14:textId="77777777" w:rsidR="00D05897" w:rsidRPr="0058798D" w:rsidRDefault="00D05897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FE8F69" w14:textId="77777777" w:rsidR="00D05897" w:rsidRPr="0058798D" w:rsidRDefault="00D05897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D0A501" w14:textId="77777777" w:rsidR="00D05897" w:rsidRPr="0058798D" w:rsidRDefault="00D05897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570CDA" w14:textId="77777777" w:rsidR="00D05897" w:rsidRPr="0058798D" w:rsidRDefault="00D05897" w:rsidP="00237715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D05897" w:rsidRPr="0058798D" w14:paraId="2237CF52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75F45C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C2C70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19550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9E2A0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D05897" w:rsidRPr="0058798D" w14:paraId="6765C1F0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19434C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79187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6B67F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3E06E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D05897" w:rsidRPr="0058798D" w14:paraId="371426A2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CDF632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AA61F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3B173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B7FD8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D05897" w:rsidRPr="0058798D" w14:paraId="14C474AE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1AF24A" w14:textId="77777777" w:rsidR="00D05897" w:rsidRPr="0058798D" w:rsidRDefault="00D05897" w:rsidP="00266816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DD33A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D49D0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58035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D05897" w:rsidRPr="0058798D" w14:paraId="637FD609" w14:textId="77777777" w:rsidTr="00237715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BD01C4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98BC7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42763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7CF7E" w14:textId="77777777" w:rsidR="00D05897" w:rsidRPr="0058798D" w:rsidRDefault="00D05897" w:rsidP="00237715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</w:tbl>
    <w:p w14:paraId="6C85F6BB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1FD6EAD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2209C07D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4D5280C1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bookmarkEnd w:id="12"/>
    <w:p w14:paraId="4DFBCF9E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587B82DB" w14:textId="77777777" w:rsidR="00D05897" w:rsidRDefault="00D05897" w:rsidP="00266816">
      <w:pPr>
        <w:spacing w:after="0" w:line="240" w:lineRule="auto"/>
        <w:ind w:left="720"/>
        <w:jc w:val="center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94FFCFB" w14:textId="77777777" w:rsidR="00D05897" w:rsidRDefault="00D05897" w:rsidP="00266816">
      <w:pPr>
        <w:spacing w:after="0" w:line="240" w:lineRule="auto"/>
        <w:ind w:left="720"/>
        <w:jc w:val="center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F2A1DB5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3B1007C5" w14:textId="77777777" w:rsidR="00D05897" w:rsidRDefault="00D05897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pl-PL"/>
        </w:rPr>
      </w:pPr>
    </w:p>
    <w:p w14:paraId="6B14ED2F" w14:textId="059CC434" w:rsidR="0058798D" w:rsidRPr="0058798D" w:rsidRDefault="0058798D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x-none"/>
        </w:rPr>
      </w:pPr>
      <w:r w:rsidRPr="0058798D">
        <w:rPr>
          <w:rFonts w:eastAsia="Times New Roman"/>
          <w:b/>
          <w:bCs/>
          <w:sz w:val="20"/>
          <w:szCs w:val="20"/>
          <w:u w:val="thick"/>
          <w:lang w:eastAsia="pl-PL"/>
        </w:rPr>
        <w:lastRenderedPageBreak/>
        <w:t xml:space="preserve">*Wykonawca winien wskazać Zadanie na które składa niniejszy </w:t>
      </w:r>
      <w:r w:rsidR="00E55209">
        <w:rPr>
          <w:rFonts w:eastAsia="Times New Roman"/>
          <w:b/>
          <w:bCs/>
          <w:sz w:val="20"/>
          <w:szCs w:val="20"/>
          <w:u w:val="thick"/>
          <w:lang w:eastAsia="pl-PL"/>
        </w:rPr>
        <w:t>wykaz</w:t>
      </w:r>
    </w:p>
    <w:p w14:paraId="1CDC11FF" w14:textId="69E3765C" w:rsidR="0058798D" w:rsidRPr="00395BE7" w:rsidRDefault="0058798D" w:rsidP="0058798D">
      <w:pPr>
        <w:spacing w:after="0" w:line="240" w:lineRule="auto"/>
        <w:ind w:left="720"/>
        <w:jc w:val="both"/>
        <w:rPr>
          <w:rFonts w:eastAsia="Times New Roman"/>
          <w:b/>
          <w:bCs/>
          <w:i/>
          <w:color w:val="00B0F0"/>
          <w:sz w:val="20"/>
          <w:szCs w:val="20"/>
          <w:u w:val="thick"/>
          <w:lang w:eastAsia="pl-PL"/>
        </w:rPr>
      </w:pPr>
      <w:r w:rsidRPr="00395BE7">
        <w:rPr>
          <w:rFonts w:eastAsia="Times New Roman"/>
          <w:b/>
          <w:bCs/>
          <w:color w:val="00B0F0"/>
          <w:sz w:val="20"/>
          <w:szCs w:val="20"/>
          <w:u w:val="thick"/>
          <w:lang w:eastAsia="pl-PL"/>
        </w:rPr>
        <w:t xml:space="preserve">UWAGA: </w:t>
      </w:r>
      <w:r w:rsidRPr="00395BE7">
        <w:rPr>
          <w:rFonts w:eastAsia="Times New Roman"/>
          <w:b/>
          <w:bCs/>
          <w:i/>
          <w:color w:val="00B0F0"/>
          <w:sz w:val="20"/>
          <w:szCs w:val="20"/>
          <w:u w:val="thick"/>
          <w:lang w:eastAsia="pl-PL"/>
        </w:rPr>
        <w:t>w przypadku kilku Zadań</w:t>
      </w:r>
      <w:r w:rsidR="00BE3E61" w:rsidRPr="00395BE7">
        <w:rPr>
          <w:rFonts w:eastAsia="Times New Roman"/>
          <w:b/>
          <w:bCs/>
          <w:i/>
          <w:color w:val="00B0F0"/>
          <w:sz w:val="20"/>
          <w:szCs w:val="20"/>
          <w:u w:val="thick"/>
          <w:lang w:eastAsia="pl-PL"/>
        </w:rPr>
        <w:t xml:space="preserve"> na które wykonawca składa swoją ofertę - </w:t>
      </w:r>
      <w:r w:rsidRPr="00395BE7">
        <w:rPr>
          <w:rFonts w:eastAsia="Times New Roman"/>
          <w:b/>
          <w:bCs/>
          <w:i/>
          <w:color w:val="00B0F0"/>
          <w:sz w:val="20"/>
          <w:szCs w:val="20"/>
          <w:u w:val="thick"/>
          <w:lang w:eastAsia="pl-PL"/>
        </w:rPr>
        <w:t xml:space="preserve"> niniejszy wykaz winien być sporządzony odrębnie dla każdego z Zadań</w:t>
      </w:r>
    </w:p>
    <w:p w14:paraId="41AB2918" w14:textId="77777777" w:rsidR="0058798D" w:rsidRPr="0058798D" w:rsidRDefault="0058798D" w:rsidP="0058798D">
      <w:pPr>
        <w:jc w:val="both"/>
        <w:rPr>
          <w:color w:val="FF0000"/>
          <w:sz w:val="20"/>
          <w:szCs w:val="20"/>
        </w:rPr>
      </w:pPr>
    </w:p>
    <w:p w14:paraId="0FC188A7" w14:textId="77777777" w:rsidR="00987DAC" w:rsidRDefault="00987DAC" w:rsidP="00987DA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590C211D" w14:textId="0EA42B97" w:rsidR="00987DAC" w:rsidRDefault="00987DAC" w:rsidP="00987DA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color w:val="FF0000"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Dokument musi zostać podpisany przez osoby uprawnione do reprezentowania Wykonawcy kwalifikowalnym podpisem elektronicznym</w:t>
      </w:r>
    </w:p>
    <w:p w14:paraId="7B478BF1" w14:textId="77777777" w:rsidR="00987DAC" w:rsidRDefault="00987DA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color w:val="FF0000"/>
          <w:sz w:val="20"/>
          <w:szCs w:val="20"/>
        </w:rPr>
      </w:pPr>
    </w:p>
    <w:p w14:paraId="3B059DA1" w14:textId="415F2CD4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Oświadczenie składam z pełną świadomością konsekwencji wprowadzenia Zamawiającego w błąd </w:t>
      </w:r>
    </w:p>
    <w:p w14:paraId="2995A09B" w14:textId="5F7CBE45" w:rsidR="002877DC" w:rsidRPr="002877D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przy przedstawianiu informacji oraz odpowiedzialności karnej z art. 297 Kodeksu karnego.</w:t>
      </w:r>
      <w:r w:rsidR="002877DC" w:rsidRPr="002877DC">
        <w:rPr>
          <w:rFonts w:cs="Calibri"/>
          <w:b/>
          <w:bCs/>
          <w:i/>
          <w:iCs/>
          <w:sz w:val="20"/>
          <w:szCs w:val="20"/>
        </w:rPr>
        <w:t xml:space="preserve"> </w:t>
      </w:r>
    </w:p>
    <w:sectPr w:rsidR="002877DC" w:rsidRPr="002877DC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5D9708" w14:textId="77777777" w:rsidR="000C6B65" w:rsidRDefault="000C6B65" w:rsidP="00DC5DAC">
      <w:pPr>
        <w:spacing w:after="0" w:line="240" w:lineRule="auto"/>
      </w:pPr>
      <w:r>
        <w:separator/>
      </w:r>
    </w:p>
  </w:endnote>
  <w:endnote w:type="continuationSeparator" w:id="0">
    <w:p w14:paraId="6516FDAE" w14:textId="77777777" w:rsidR="000C6B65" w:rsidRDefault="000C6B65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02C0E0" w14:textId="77777777" w:rsidR="000C6B65" w:rsidRDefault="000C6B65" w:rsidP="00DC5DAC">
      <w:pPr>
        <w:spacing w:after="0" w:line="240" w:lineRule="auto"/>
      </w:pPr>
      <w:r>
        <w:separator/>
      </w:r>
    </w:p>
  </w:footnote>
  <w:footnote w:type="continuationSeparator" w:id="0">
    <w:p w14:paraId="675DA768" w14:textId="77777777" w:rsidR="000C6B65" w:rsidRDefault="000C6B65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473C2"/>
    <w:multiLevelType w:val="hybridMultilevel"/>
    <w:tmpl w:val="33D623BC"/>
    <w:lvl w:ilvl="0" w:tplc="30A6A548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14B3B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3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E73A23"/>
    <w:multiLevelType w:val="hybridMultilevel"/>
    <w:tmpl w:val="7AE4232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7">
      <w:start w:val="1"/>
      <w:numFmt w:val="lowerLetter"/>
      <w:lvlText w:val="%2)"/>
      <w:lvlJc w:val="left"/>
      <w:pPr>
        <w:ind w:left="1866" w:hanging="360"/>
      </w:pPr>
    </w:lvl>
    <w:lvl w:ilvl="2" w:tplc="595ED89A">
      <w:start w:val="1"/>
      <w:numFmt w:val="decimal"/>
      <w:lvlText w:val="%3.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09B803C8"/>
    <w:multiLevelType w:val="hybridMultilevel"/>
    <w:tmpl w:val="5A280F2C"/>
    <w:lvl w:ilvl="0" w:tplc="595ED89A">
      <w:start w:val="1"/>
      <w:numFmt w:val="decimal"/>
      <w:lvlText w:val="%1."/>
      <w:lvlJc w:val="left"/>
      <w:pPr>
        <w:ind w:left="276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616383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7" w15:restartNumberingAfterBreak="0">
    <w:nsid w:val="14BE7FE6"/>
    <w:multiLevelType w:val="hybridMultilevel"/>
    <w:tmpl w:val="327C48BE"/>
    <w:lvl w:ilvl="0" w:tplc="FFFFFFFF">
      <w:start w:val="1"/>
      <w:numFmt w:val="decimal"/>
      <w:lvlText w:val="%1."/>
      <w:lvlJc w:val="left"/>
      <w:pPr>
        <w:ind w:left="2766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403F2C"/>
    <w:multiLevelType w:val="hybridMultilevel"/>
    <w:tmpl w:val="5C5CAF2E"/>
    <w:lvl w:ilvl="0" w:tplc="56F69B38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397725"/>
    <w:multiLevelType w:val="hybridMultilevel"/>
    <w:tmpl w:val="402EB6B8"/>
    <w:lvl w:ilvl="0" w:tplc="595ED89A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-540" w:hanging="360"/>
      </w:pPr>
    </w:lvl>
    <w:lvl w:ilvl="2" w:tplc="0415001B" w:tentative="1">
      <w:start w:val="1"/>
      <w:numFmt w:val="lowerRoman"/>
      <w:lvlText w:val="%3."/>
      <w:lvlJc w:val="right"/>
      <w:pPr>
        <w:ind w:left="180" w:hanging="180"/>
      </w:pPr>
    </w:lvl>
    <w:lvl w:ilvl="3" w:tplc="0415000F" w:tentative="1">
      <w:start w:val="1"/>
      <w:numFmt w:val="decimal"/>
      <w:lvlText w:val="%4."/>
      <w:lvlJc w:val="left"/>
      <w:pPr>
        <w:ind w:left="900" w:hanging="360"/>
      </w:pPr>
    </w:lvl>
    <w:lvl w:ilvl="4" w:tplc="04150019" w:tentative="1">
      <w:start w:val="1"/>
      <w:numFmt w:val="lowerLetter"/>
      <w:lvlText w:val="%5."/>
      <w:lvlJc w:val="left"/>
      <w:pPr>
        <w:ind w:left="1620" w:hanging="360"/>
      </w:pPr>
    </w:lvl>
    <w:lvl w:ilvl="5" w:tplc="0415001B" w:tentative="1">
      <w:start w:val="1"/>
      <w:numFmt w:val="lowerRoman"/>
      <w:lvlText w:val="%6."/>
      <w:lvlJc w:val="right"/>
      <w:pPr>
        <w:ind w:left="2340" w:hanging="180"/>
      </w:pPr>
    </w:lvl>
    <w:lvl w:ilvl="6" w:tplc="0415000F" w:tentative="1">
      <w:start w:val="1"/>
      <w:numFmt w:val="decimal"/>
      <w:lvlText w:val="%7."/>
      <w:lvlJc w:val="left"/>
      <w:pPr>
        <w:ind w:left="3060" w:hanging="360"/>
      </w:pPr>
    </w:lvl>
    <w:lvl w:ilvl="7" w:tplc="04150019" w:tentative="1">
      <w:start w:val="1"/>
      <w:numFmt w:val="lowerLetter"/>
      <w:lvlText w:val="%8."/>
      <w:lvlJc w:val="left"/>
      <w:pPr>
        <w:ind w:left="3780" w:hanging="360"/>
      </w:pPr>
    </w:lvl>
    <w:lvl w:ilvl="8" w:tplc="0415001B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12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C9F7BBE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15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21C1C32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17" w15:restartNumberingAfterBreak="0">
    <w:nsid w:val="35A81C7A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18" w15:restartNumberingAfterBreak="0">
    <w:nsid w:val="38C0545E"/>
    <w:multiLevelType w:val="hybridMultilevel"/>
    <w:tmpl w:val="92E03BA4"/>
    <w:lvl w:ilvl="0" w:tplc="84A8B0FE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BAC70EF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20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6A7522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23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3467639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25" w15:restartNumberingAfterBreak="0">
    <w:nsid w:val="556B28E2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26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E10A15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29" w15:restartNumberingAfterBreak="0">
    <w:nsid w:val="667F6B27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30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31" w15:restartNumberingAfterBreak="0">
    <w:nsid w:val="692F7317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32" w15:restartNumberingAfterBreak="0">
    <w:nsid w:val="6B270428"/>
    <w:multiLevelType w:val="hybridMultilevel"/>
    <w:tmpl w:val="327C48BE"/>
    <w:lvl w:ilvl="0" w:tplc="595ED89A">
      <w:start w:val="1"/>
      <w:numFmt w:val="decimal"/>
      <w:lvlText w:val="%1."/>
      <w:lvlJc w:val="left"/>
      <w:pPr>
        <w:ind w:left="276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6F3C78"/>
    <w:multiLevelType w:val="hybridMultilevel"/>
    <w:tmpl w:val="402EB6B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-540" w:hanging="360"/>
      </w:pPr>
    </w:lvl>
    <w:lvl w:ilvl="2" w:tplc="FFFFFFFF" w:tentative="1">
      <w:start w:val="1"/>
      <w:numFmt w:val="lowerRoman"/>
      <w:lvlText w:val="%3."/>
      <w:lvlJc w:val="right"/>
      <w:pPr>
        <w:ind w:left="180" w:hanging="180"/>
      </w:pPr>
    </w:lvl>
    <w:lvl w:ilvl="3" w:tplc="FFFFFFFF" w:tentative="1">
      <w:start w:val="1"/>
      <w:numFmt w:val="decimal"/>
      <w:lvlText w:val="%4."/>
      <w:lvlJc w:val="left"/>
      <w:pPr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ind w:left="4500" w:hanging="180"/>
      </w:pPr>
    </w:lvl>
  </w:abstractNum>
  <w:abstractNum w:abstractNumId="34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35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36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abstractNum w:abstractNumId="39" w15:restartNumberingAfterBreak="0">
    <w:nsid w:val="7E322549"/>
    <w:multiLevelType w:val="hybridMultilevel"/>
    <w:tmpl w:val="C8A4C7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105880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3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30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38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2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23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23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23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23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13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13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13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13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13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26"/>
  </w:num>
  <w:num w:numId="32" w16cid:durableId="1691562656">
    <w:abstractNumId w:val="9"/>
  </w:num>
  <w:num w:numId="33" w16cid:durableId="50170449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41381607">
    <w:abstractNumId w:val="4"/>
  </w:num>
  <w:num w:numId="35" w16cid:durableId="1297680199">
    <w:abstractNumId w:val="32"/>
  </w:num>
  <w:num w:numId="36" w16cid:durableId="527448144">
    <w:abstractNumId w:val="1"/>
  </w:num>
  <w:num w:numId="37" w16cid:durableId="1669020490">
    <w:abstractNumId w:val="7"/>
  </w:num>
  <w:num w:numId="38" w16cid:durableId="1759868138">
    <w:abstractNumId w:val="5"/>
  </w:num>
  <w:num w:numId="39" w16cid:durableId="2077623626">
    <w:abstractNumId w:val="0"/>
  </w:num>
  <w:num w:numId="40" w16cid:durableId="858859908">
    <w:abstractNumId w:val="39"/>
  </w:num>
  <w:num w:numId="41" w16cid:durableId="165218504">
    <w:abstractNumId w:val="11"/>
  </w:num>
  <w:num w:numId="42" w16cid:durableId="1831631854">
    <w:abstractNumId w:val="8"/>
  </w:num>
  <w:num w:numId="43" w16cid:durableId="1732726900">
    <w:abstractNumId w:val="28"/>
  </w:num>
  <w:num w:numId="44" w16cid:durableId="108596290">
    <w:abstractNumId w:val="14"/>
  </w:num>
  <w:num w:numId="45" w16cid:durableId="113139842">
    <w:abstractNumId w:val="33"/>
  </w:num>
  <w:num w:numId="46" w16cid:durableId="1329136838">
    <w:abstractNumId w:val="19"/>
  </w:num>
  <w:num w:numId="47" w16cid:durableId="2012953283">
    <w:abstractNumId w:val="22"/>
  </w:num>
  <w:num w:numId="48" w16cid:durableId="1833179668">
    <w:abstractNumId w:val="16"/>
  </w:num>
  <w:num w:numId="49" w16cid:durableId="2111775491">
    <w:abstractNumId w:val="29"/>
  </w:num>
  <w:num w:numId="50" w16cid:durableId="324364807">
    <w:abstractNumId w:val="31"/>
  </w:num>
  <w:num w:numId="51" w16cid:durableId="239489129">
    <w:abstractNumId w:val="25"/>
  </w:num>
  <w:num w:numId="52" w16cid:durableId="942609551">
    <w:abstractNumId w:val="17"/>
  </w:num>
  <w:num w:numId="53" w16cid:durableId="1855922477">
    <w:abstractNumId w:val="6"/>
  </w:num>
  <w:num w:numId="54" w16cid:durableId="837312179">
    <w:abstractNumId w:val="24"/>
  </w:num>
  <w:num w:numId="55" w16cid:durableId="1410151093">
    <w:abstractNumId w:val="2"/>
  </w:num>
  <w:num w:numId="56" w16cid:durableId="32923795">
    <w:abstractNumId w:val="1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447F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C6B65"/>
    <w:rsid w:val="000D03F3"/>
    <w:rsid w:val="000D505B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6231E"/>
    <w:rsid w:val="001732A0"/>
    <w:rsid w:val="00173C2A"/>
    <w:rsid w:val="00174A75"/>
    <w:rsid w:val="0017500B"/>
    <w:rsid w:val="00176A3C"/>
    <w:rsid w:val="00180AEB"/>
    <w:rsid w:val="00181D7B"/>
    <w:rsid w:val="00194A5A"/>
    <w:rsid w:val="00195F2A"/>
    <w:rsid w:val="001968CB"/>
    <w:rsid w:val="00197C31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0663C"/>
    <w:rsid w:val="002076D2"/>
    <w:rsid w:val="002206D4"/>
    <w:rsid w:val="002215CA"/>
    <w:rsid w:val="00227744"/>
    <w:rsid w:val="00230AAF"/>
    <w:rsid w:val="00235559"/>
    <w:rsid w:val="00241AB6"/>
    <w:rsid w:val="00244BB1"/>
    <w:rsid w:val="002525F4"/>
    <w:rsid w:val="00253155"/>
    <w:rsid w:val="00260AF2"/>
    <w:rsid w:val="00266816"/>
    <w:rsid w:val="00267240"/>
    <w:rsid w:val="00274455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B54ED"/>
    <w:rsid w:val="002C2155"/>
    <w:rsid w:val="002C22E1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5324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5BE7"/>
    <w:rsid w:val="003979EA"/>
    <w:rsid w:val="003A1ED0"/>
    <w:rsid w:val="003B04E8"/>
    <w:rsid w:val="003B4255"/>
    <w:rsid w:val="003B52F1"/>
    <w:rsid w:val="003B747E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361AF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8798D"/>
    <w:rsid w:val="005908DC"/>
    <w:rsid w:val="00592044"/>
    <w:rsid w:val="00592AC2"/>
    <w:rsid w:val="005953FC"/>
    <w:rsid w:val="005A00DA"/>
    <w:rsid w:val="005A0353"/>
    <w:rsid w:val="005A0E74"/>
    <w:rsid w:val="005A6726"/>
    <w:rsid w:val="005B09B2"/>
    <w:rsid w:val="005C732D"/>
    <w:rsid w:val="005D183D"/>
    <w:rsid w:val="005D606C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36509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22FC"/>
    <w:rsid w:val="006F6BCA"/>
    <w:rsid w:val="00702EFF"/>
    <w:rsid w:val="00706096"/>
    <w:rsid w:val="00733A42"/>
    <w:rsid w:val="00736279"/>
    <w:rsid w:val="00740DD7"/>
    <w:rsid w:val="00741F59"/>
    <w:rsid w:val="007459CF"/>
    <w:rsid w:val="00750220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B6624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2761"/>
    <w:rsid w:val="00815E18"/>
    <w:rsid w:val="00821AAF"/>
    <w:rsid w:val="00835CB4"/>
    <w:rsid w:val="00836CAF"/>
    <w:rsid w:val="00842A68"/>
    <w:rsid w:val="0084439C"/>
    <w:rsid w:val="008443C8"/>
    <w:rsid w:val="00844753"/>
    <w:rsid w:val="00853691"/>
    <w:rsid w:val="0085438F"/>
    <w:rsid w:val="00863770"/>
    <w:rsid w:val="008713C5"/>
    <w:rsid w:val="0088449B"/>
    <w:rsid w:val="0089135A"/>
    <w:rsid w:val="00897CA4"/>
    <w:rsid w:val="008A0B5C"/>
    <w:rsid w:val="008B662A"/>
    <w:rsid w:val="008B6CCC"/>
    <w:rsid w:val="008B76AC"/>
    <w:rsid w:val="008D108E"/>
    <w:rsid w:val="008E0DE0"/>
    <w:rsid w:val="008E2797"/>
    <w:rsid w:val="008E4E46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46A56"/>
    <w:rsid w:val="009508AC"/>
    <w:rsid w:val="00954E9F"/>
    <w:rsid w:val="00956B69"/>
    <w:rsid w:val="009631DB"/>
    <w:rsid w:val="00972B93"/>
    <w:rsid w:val="009766F2"/>
    <w:rsid w:val="0098380D"/>
    <w:rsid w:val="00984C6A"/>
    <w:rsid w:val="00987DAC"/>
    <w:rsid w:val="00990213"/>
    <w:rsid w:val="00995C15"/>
    <w:rsid w:val="009A207C"/>
    <w:rsid w:val="009A341F"/>
    <w:rsid w:val="009B73C0"/>
    <w:rsid w:val="009C1271"/>
    <w:rsid w:val="009C1C0E"/>
    <w:rsid w:val="009C62E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3E61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05897"/>
    <w:rsid w:val="00D14ECB"/>
    <w:rsid w:val="00D225D0"/>
    <w:rsid w:val="00D23AA8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930E4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2249"/>
    <w:rsid w:val="00E02A38"/>
    <w:rsid w:val="00E037A4"/>
    <w:rsid w:val="00E058FE"/>
    <w:rsid w:val="00E27A4C"/>
    <w:rsid w:val="00E3689C"/>
    <w:rsid w:val="00E4000E"/>
    <w:rsid w:val="00E55209"/>
    <w:rsid w:val="00E557D7"/>
    <w:rsid w:val="00E60106"/>
    <w:rsid w:val="00E67AF1"/>
    <w:rsid w:val="00E71C3A"/>
    <w:rsid w:val="00E7405E"/>
    <w:rsid w:val="00E91A6F"/>
    <w:rsid w:val="00EB04FC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2BF6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8798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8798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8798D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70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</TotalTime>
  <Pages>5</Pages>
  <Words>954</Words>
  <Characters>5725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6666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2</cp:revision>
  <cp:lastPrinted>2021-05-13T12:57:00Z</cp:lastPrinted>
  <dcterms:created xsi:type="dcterms:W3CDTF">2024-06-03T08:50:00Z</dcterms:created>
  <dcterms:modified xsi:type="dcterms:W3CDTF">2024-06-03T08:50:00Z</dcterms:modified>
</cp:coreProperties>
</file>