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80071" w14:textId="77777777" w:rsidR="00BE174A" w:rsidRPr="00E53279" w:rsidRDefault="00BE174A" w:rsidP="00BE174A">
      <w:pPr>
        <w:rPr>
          <w:rFonts w:ascii="Times New Roman" w:hAnsi="Times New Roman"/>
          <w:color w:val="auto"/>
          <w:szCs w:val="24"/>
        </w:rPr>
      </w:pPr>
    </w:p>
    <w:p w14:paraId="263B405F" w14:textId="7D600B17" w:rsidR="00E53279" w:rsidRPr="00E53279" w:rsidRDefault="00E53279" w:rsidP="00E53279">
      <w:pPr>
        <w:jc w:val="right"/>
        <w:rPr>
          <w:rFonts w:ascii="Times New Roman" w:hAnsi="Times New Roman"/>
          <w:color w:val="auto"/>
          <w:szCs w:val="24"/>
        </w:rPr>
      </w:pPr>
      <w:r w:rsidRPr="00E53279">
        <w:rPr>
          <w:rFonts w:ascii="Times New Roman" w:hAnsi="Times New Roman"/>
          <w:color w:val="auto"/>
          <w:szCs w:val="24"/>
        </w:rPr>
        <w:t xml:space="preserve">Katowice </w:t>
      </w:r>
      <w:r w:rsidR="004B3F36">
        <w:rPr>
          <w:rFonts w:ascii="Times New Roman" w:hAnsi="Times New Roman"/>
          <w:color w:val="auto"/>
          <w:szCs w:val="24"/>
        </w:rPr>
        <w:t>14</w:t>
      </w:r>
      <w:r w:rsidRPr="00E53279">
        <w:rPr>
          <w:rFonts w:ascii="Times New Roman" w:hAnsi="Times New Roman"/>
          <w:color w:val="auto"/>
          <w:szCs w:val="24"/>
        </w:rPr>
        <w:t>.07.2023 r.</w:t>
      </w:r>
    </w:p>
    <w:p w14:paraId="215726CD" w14:textId="77777777" w:rsidR="00E53279" w:rsidRPr="00E53279" w:rsidRDefault="00E53279" w:rsidP="00E53279">
      <w:pPr>
        <w:jc w:val="right"/>
        <w:rPr>
          <w:rFonts w:ascii="Times New Roman" w:hAnsi="Times New Roman"/>
          <w:color w:val="auto"/>
          <w:szCs w:val="24"/>
        </w:rPr>
      </w:pPr>
    </w:p>
    <w:p w14:paraId="5981DB73" w14:textId="76727DF5" w:rsidR="00E53279" w:rsidRPr="00E53279" w:rsidRDefault="00E53279" w:rsidP="00E53279">
      <w:pPr>
        <w:jc w:val="both"/>
        <w:rPr>
          <w:rFonts w:ascii="Times New Roman" w:hAnsi="Times New Roman"/>
          <w:color w:val="auto"/>
          <w:szCs w:val="24"/>
        </w:rPr>
      </w:pPr>
      <w:r w:rsidRPr="00E53279">
        <w:rPr>
          <w:rFonts w:ascii="Times New Roman" w:hAnsi="Times New Roman"/>
          <w:color w:val="auto"/>
          <w:szCs w:val="24"/>
        </w:rPr>
        <w:t xml:space="preserve">ZP/2550/23  </w:t>
      </w:r>
    </w:p>
    <w:p w14:paraId="7921588E" w14:textId="77777777" w:rsidR="00E53279" w:rsidRPr="00E53279" w:rsidRDefault="00E53279" w:rsidP="00E53279">
      <w:pPr>
        <w:jc w:val="both"/>
        <w:rPr>
          <w:rFonts w:ascii="Times New Roman" w:hAnsi="Times New Roman"/>
          <w:color w:val="auto"/>
          <w:szCs w:val="24"/>
        </w:rPr>
      </w:pPr>
    </w:p>
    <w:p w14:paraId="79798934" w14:textId="4A125ED7" w:rsidR="00E53279" w:rsidRPr="00E53279" w:rsidRDefault="00E53279" w:rsidP="00E53279">
      <w:pPr>
        <w:jc w:val="right"/>
        <w:rPr>
          <w:rFonts w:ascii="Times New Roman" w:hAnsi="Times New Roman"/>
          <w:b/>
          <w:bCs/>
          <w:color w:val="auto"/>
          <w:szCs w:val="24"/>
        </w:rPr>
      </w:pPr>
      <w:r w:rsidRPr="00E53279">
        <w:rPr>
          <w:rFonts w:ascii="Times New Roman" w:hAnsi="Times New Roman"/>
          <w:b/>
          <w:bCs/>
          <w:color w:val="auto"/>
          <w:szCs w:val="24"/>
        </w:rPr>
        <w:t>Do wszystkich Wykonawców</w:t>
      </w:r>
    </w:p>
    <w:p w14:paraId="06358197" w14:textId="77777777" w:rsidR="00E53279" w:rsidRPr="00E53279" w:rsidRDefault="00E53279" w:rsidP="00E53279">
      <w:pPr>
        <w:jc w:val="right"/>
        <w:rPr>
          <w:rFonts w:ascii="Times New Roman" w:hAnsi="Times New Roman"/>
          <w:color w:val="auto"/>
          <w:szCs w:val="24"/>
        </w:rPr>
      </w:pPr>
    </w:p>
    <w:p w14:paraId="0F4F3E85" w14:textId="05138E49" w:rsidR="00E53279" w:rsidRPr="00E53279" w:rsidRDefault="00E53279" w:rsidP="00E53279">
      <w:pPr>
        <w:jc w:val="both"/>
        <w:rPr>
          <w:rFonts w:ascii="Times New Roman" w:hAnsi="Times New Roman"/>
          <w:color w:val="auto"/>
          <w:szCs w:val="24"/>
        </w:rPr>
      </w:pPr>
      <w:r w:rsidRPr="00E53279">
        <w:rPr>
          <w:rFonts w:ascii="Times New Roman" w:hAnsi="Times New Roman"/>
          <w:color w:val="auto"/>
          <w:szCs w:val="24"/>
        </w:rPr>
        <w:t>Dotyczy: przetargu nieograniczonego na „Zakup i dostawę leków biologicznych II” nr sprawy: ZP/2550/23</w:t>
      </w:r>
    </w:p>
    <w:p w14:paraId="6E1E1C67" w14:textId="77777777" w:rsidR="00E53279" w:rsidRDefault="00E53279" w:rsidP="00E53279">
      <w:pPr>
        <w:jc w:val="both"/>
        <w:rPr>
          <w:rFonts w:ascii="Times New Roman" w:hAnsi="Times New Roman"/>
          <w:color w:val="auto"/>
          <w:szCs w:val="24"/>
        </w:rPr>
      </w:pPr>
    </w:p>
    <w:p w14:paraId="4C6A0435" w14:textId="77777777" w:rsidR="004B3F36" w:rsidRDefault="004B3F36" w:rsidP="00E53279">
      <w:pPr>
        <w:jc w:val="both"/>
        <w:rPr>
          <w:rFonts w:ascii="Times New Roman" w:hAnsi="Times New Roman"/>
          <w:color w:val="auto"/>
          <w:szCs w:val="24"/>
        </w:rPr>
      </w:pPr>
    </w:p>
    <w:p w14:paraId="49921AA3" w14:textId="79B7FD3A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Zamawiający zmienia treść Specyfikacji Warunków Zamówienia w załączniku nr 1 Formularz asortymentowo- cenowy Pakietu nr 3 </w:t>
      </w:r>
      <w:r w:rsidRPr="004B3F36">
        <w:rPr>
          <w:rFonts w:ascii="Times New Roman" w:hAnsi="Times New Roman"/>
          <w:color w:val="auto"/>
          <w:szCs w:val="24"/>
        </w:rPr>
        <w:t xml:space="preserve">Human </w:t>
      </w:r>
      <w:proofErr w:type="spellStart"/>
      <w:r w:rsidRPr="004B3F36">
        <w:rPr>
          <w:rFonts w:ascii="Times New Roman" w:hAnsi="Times New Roman"/>
          <w:color w:val="auto"/>
          <w:szCs w:val="24"/>
        </w:rPr>
        <w:t>normal</w:t>
      </w:r>
      <w:proofErr w:type="spellEnd"/>
      <w:r w:rsidRPr="004B3F36">
        <w:rPr>
          <w:rFonts w:ascii="Times New Roman" w:hAnsi="Times New Roman"/>
          <w:color w:val="auto"/>
          <w:szCs w:val="24"/>
        </w:rPr>
        <w:t xml:space="preserve"> immunoglobulin</w:t>
      </w:r>
      <w:r>
        <w:rPr>
          <w:rFonts w:ascii="Times New Roman" w:hAnsi="Times New Roman"/>
          <w:color w:val="auto"/>
          <w:szCs w:val="24"/>
        </w:rPr>
        <w:t xml:space="preserve"> w zakresie ilości:</w:t>
      </w:r>
    </w:p>
    <w:p w14:paraId="2FE9854E" w14:textId="77777777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</w:p>
    <w:p w14:paraId="534435B9" w14:textId="3B5A224C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 xml:space="preserve">Kolumna nr 4 </w:t>
      </w:r>
    </w:p>
    <w:p w14:paraId="10C19278" w14:textId="30C46089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Było:</w:t>
      </w:r>
    </w:p>
    <w:tbl>
      <w:tblPr>
        <w:tblW w:w="21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</w:tblGrid>
      <w:tr w:rsidR="004B3F36" w:rsidRPr="004B3F36" w14:paraId="33BC4F68" w14:textId="77777777" w:rsidTr="004B3F36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A1A9F" w14:textId="77777777" w:rsidR="004B3F36" w:rsidRPr="004B3F36" w:rsidRDefault="004B3F36" w:rsidP="004B3F36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4B3F36">
              <w:rPr>
                <w:rFonts w:ascii="Calibri" w:hAnsi="Calibri" w:cs="Calibri"/>
                <w:color w:val="000000"/>
                <w:sz w:val="22"/>
              </w:rPr>
              <w:t>Ilość produktów (gram)</w:t>
            </w:r>
          </w:p>
        </w:tc>
      </w:tr>
      <w:tr w:rsidR="004B3F36" w:rsidRPr="004B3F36" w14:paraId="4142D4E7" w14:textId="77777777" w:rsidTr="004B3F36">
        <w:trPr>
          <w:trHeight w:val="24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162E" w14:textId="77777777" w:rsidR="004B3F36" w:rsidRPr="004B3F36" w:rsidRDefault="004B3F36" w:rsidP="004B3F36">
            <w:pPr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B3F36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4</w:t>
            </w:r>
          </w:p>
        </w:tc>
      </w:tr>
      <w:tr w:rsidR="004B3F36" w:rsidRPr="004B3F36" w14:paraId="46061F0C" w14:textId="77777777" w:rsidTr="004B3F36">
        <w:trPr>
          <w:trHeight w:val="48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74DD" w14:textId="77777777" w:rsidR="004B3F36" w:rsidRPr="004B3F36" w:rsidRDefault="004B3F36" w:rsidP="004B3F36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4B3F36">
              <w:rPr>
                <w:rFonts w:ascii="Arial" w:hAnsi="Arial" w:cs="Arial"/>
                <w:color w:val="auto"/>
                <w:sz w:val="18"/>
                <w:szCs w:val="18"/>
              </w:rPr>
              <w:t>1 320</w:t>
            </w:r>
          </w:p>
        </w:tc>
      </w:tr>
    </w:tbl>
    <w:p w14:paraId="1B149EFF" w14:textId="77777777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</w:p>
    <w:p w14:paraId="4B9C4EED" w14:textId="706C370E" w:rsidR="004B3F36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t>Jest:</w:t>
      </w:r>
    </w:p>
    <w:tbl>
      <w:tblPr>
        <w:tblW w:w="21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</w:tblGrid>
      <w:tr w:rsidR="004B3F36" w:rsidRPr="004B3F36" w14:paraId="15E723BA" w14:textId="77777777" w:rsidTr="004B3F36">
        <w:trPr>
          <w:trHeight w:val="519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EF91B" w14:textId="77777777" w:rsidR="004B3F36" w:rsidRPr="004B3F36" w:rsidRDefault="004B3F36" w:rsidP="004B3F36">
            <w:pPr>
              <w:jc w:val="center"/>
              <w:rPr>
                <w:rFonts w:ascii="Calibri" w:hAnsi="Calibri" w:cs="Calibri"/>
                <w:color w:val="000000"/>
                <w:sz w:val="22"/>
              </w:rPr>
            </w:pPr>
            <w:r w:rsidRPr="004B3F36">
              <w:rPr>
                <w:rFonts w:ascii="Calibri" w:hAnsi="Calibri" w:cs="Calibri"/>
                <w:color w:val="000000"/>
                <w:sz w:val="22"/>
              </w:rPr>
              <w:t>Ilość produktów (gram)</w:t>
            </w:r>
          </w:p>
        </w:tc>
      </w:tr>
      <w:tr w:rsidR="004B3F36" w:rsidRPr="004B3F36" w14:paraId="76A4155A" w14:textId="77777777" w:rsidTr="004B3F36">
        <w:trPr>
          <w:trHeight w:val="24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62C5" w14:textId="77777777" w:rsidR="004B3F36" w:rsidRPr="004B3F36" w:rsidRDefault="004B3F36" w:rsidP="004B3F36">
            <w:pPr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B3F36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4</w:t>
            </w:r>
          </w:p>
        </w:tc>
      </w:tr>
      <w:tr w:rsidR="004B3F36" w:rsidRPr="004B3F36" w14:paraId="54E570D2" w14:textId="77777777" w:rsidTr="00A23714">
        <w:trPr>
          <w:trHeight w:val="480"/>
        </w:trPr>
        <w:tc>
          <w:tcPr>
            <w:tcW w:w="21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  <w:hideMark/>
          </w:tcPr>
          <w:p w14:paraId="0FD40C38" w14:textId="2D3335C9" w:rsidR="004B3F36" w:rsidRPr="004B3F36" w:rsidRDefault="004B3F36" w:rsidP="004B3F3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18"/>
                <w:szCs w:val="18"/>
              </w:rPr>
            </w:pPr>
            <w:r w:rsidRPr="004B3F36">
              <w:rPr>
                <w:rFonts w:ascii="Arial" w:hAnsi="Arial" w:cs="Arial"/>
                <w:b/>
                <w:bCs/>
                <w:i/>
                <w:iCs/>
                <w:color w:val="auto"/>
                <w:sz w:val="18"/>
                <w:szCs w:val="18"/>
              </w:rPr>
              <w:t>660</w:t>
            </w:r>
          </w:p>
        </w:tc>
      </w:tr>
    </w:tbl>
    <w:p w14:paraId="5D134CB3" w14:textId="77777777" w:rsidR="004B3F36" w:rsidRPr="00E53279" w:rsidRDefault="004B3F36" w:rsidP="004B3F36">
      <w:pPr>
        <w:jc w:val="both"/>
        <w:rPr>
          <w:rFonts w:ascii="Times New Roman" w:hAnsi="Times New Roman"/>
          <w:color w:val="auto"/>
          <w:szCs w:val="24"/>
        </w:rPr>
      </w:pPr>
    </w:p>
    <w:sectPr w:rsidR="004B3F36" w:rsidRPr="00E53279" w:rsidSect="00BE17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4F087" w14:textId="77777777" w:rsidR="00531EC1" w:rsidRDefault="00531EC1" w:rsidP="00BE174A">
      <w:r>
        <w:separator/>
      </w:r>
    </w:p>
  </w:endnote>
  <w:endnote w:type="continuationSeparator" w:id="0">
    <w:p w14:paraId="58EE5E99" w14:textId="77777777" w:rsidR="00531EC1" w:rsidRDefault="00531EC1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91E5A3-999E-4267-BBE7-5D36E703A304}"/>
    <w:embedBold r:id="rId2" w:fontKey="{54AE0132-F681-43AE-8B56-FFFC3F1EBF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Kokila"/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1DF2632E-D33D-4995-AFBF-5657B5E64D6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3A4F3059-8D1B-46E9-B290-1BB3F1C728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4B68D84-C1F3-411D-8D61-3CD22A1BD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0E8D9" w14:textId="77777777" w:rsidR="00BD5DEB" w:rsidRDefault="00BD5DE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6FCACB3C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2701D9B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0D08F07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2AFCA55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396004B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33A117C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461AE5F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0F53469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29E8676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53D3AA4A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144E3F">
            <w:rPr>
              <w:rFonts w:ascii="Futura Md BT" w:hAnsi="Futura Md BT"/>
              <w:b/>
              <w:sz w:val="14"/>
              <w:szCs w:val="14"/>
            </w:rPr>
            <w:t>86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144E3F">
            <w:rPr>
              <w:rFonts w:ascii="Futura Md BT" w:hAnsi="Futura Md BT"/>
              <w:b/>
              <w:sz w:val="14"/>
              <w:szCs w:val="14"/>
            </w:rPr>
            <w:t>35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7A38CAD8" w14:textId="77777777" w:rsidR="00B34619" w:rsidRPr="009645F2" w:rsidRDefault="006D3816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>
            <w:rPr>
              <w:rFonts w:ascii="Futura Md BT" w:hAnsi="Futura Md BT"/>
              <w:b/>
              <w:sz w:val="14"/>
              <w:szCs w:val="14"/>
            </w:rPr>
            <w:t>ING BANK ŚLĄSKI</w:t>
          </w:r>
          <w:r w:rsidR="00B34619" w:rsidRPr="009645F2">
            <w:rPr>
              <w:rFonts w:ascii="Futura Md BT" w:hAnsi="Futura Md BT"/>
              <w:b/>
              <w:sz w:val="14"/>
              <w:szCs w:val="14"/>
            </w:rPr>
            <w:t xml:space="preserve">: </w:t>
          </w:r>
          <w:r w:rsidRPr="006D3816">
            <w:rPr>
              <w:rFonts w:ascii="Futura Md BT" w:hAnsi="Futura Md BT"/>
              <w:b/>
              <w:sz w:val="14"/>
              <w:szCs w:val="14"/>
            </w:rPr>
            <w:t>25 1050 1214 1000 0022 1371 6489</w:t>
          </w:r>
        </w:p>
      </w:tc>
    </w:tr>
  </w:tbl>
  <w:p w14:paraId="51E3A5EC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5CE40" w14:textId="77777777" w:rsidR="00BD5DEB" w:rsidRDefault="00BD5D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102C3" w14:textId="77777777" w:rsidR="00531EC1" w:rsidRDefault="00531EC1" w:rsidP="00BE174A">
      <w:r>
        <w:separator/>
      </w:r>
    </w:p>
  </w:footnote>
  <w:footnote w:type="continuationSeparator" w:id="0">
    <w:p w14:paraId="1CC7CF00" w14:textId="77777777" w:rsidR="00531EC1" w:rsidRDefault="00531EC1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49EC8" w14:textId="77777777" w:rsidR="00BE174A" w:rsidRDefault="00000000">
    <w:pPr>
      <w:pStyle w:val="Nagwek"/>
    </w:pPr>
    <w:r>
      <w:rPr>
        <w:noProof/>
      </w:rPr>
      <w:pict w14:anchorId="052A62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F499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000000">
      <w:rPr>
        <w:rFonts w:ascii="Futura Md BT" w:hAnsi="Futura Md BT"/>
        <w:b/>
        <w:noProof/>
        <w:sz w:val="18"/>
        <w:szCs w:val="18"/>
      </w:rPr>
      <w:pict w14:anchorId="4607D4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1039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86B6C" w14:textId="77777777" w:rsidR="00BE174A" w:rsidRDefault="00000000">
    <w:pPr>
      <w:pStyle w:val="Nagwek"/>
    </w:pPr>
    <w:r>
      <w:rPr>
        <w:noProof/>
      </w:rPr>
      <w:pict w14:anchorId="35748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103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62B5D"/>
    <w:multiLevelType w:val="multilevel"/>
    <w:tmpl w:val="51D24E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66AA4CAF"/>
    <w:multiLevelType w:val="multilevel"/>
    <w:tmpl w:val="51D24E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757599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144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6A10"/>
    <w:rsid w:val="00062F29"/>
    <w:rsid w:val="00144E3F"/>
    <w:rsid w:val="00157E62"/>
    <w:rsid w:val="00182B64"/>
    <w:rsid w:val="00193115"/>
    <w:rsid w:val="00195CBC"/>
    <w:rsid w:val="00214C45"/>
    <w:rsid w:val="002F6377"/>
    <w:rsid w:val="00335066"/>
    <w:rsid w:val="00346A84"/>
    <w:rsid w:val="00374199"/>
    <w:rsid w:val="003905D4"/>
    <w:rsid w:val="003936DB"/>
    <w:rsid w:val="004332F1"/>
    <w:rsid w:val="00452D35"/>
    <w:rsid w:val="00466EEA"/>
    <w:rsid w:val="004B3F36"/>
    <w:rsid w:val="004D58E5"/>
    <w:rsid w:val="00531EC1"/>
    <w:rsid w:val="005770CA"/>
    <w:rsid w:val="005C511B"/>
    <w:rsid w:val="005F7D5E"/>
    <w:rsid w:val="006D3816"/>
    <w:rsid w:val="007067CE"/>
    <w:rsid w:val="007B065D"/>
    <w:rsid w:val="00800656"/>
    <w:rsid w:val="00810A4E"/>
    <w:rsid w:val="00824839"/>
    <w:rsid w:val="008C3CF3"/>
    <w:rsid w:val="00961FFC"/>
    <w:rsid w:val="009645F2"/>
    <w:rsid w:val="00A23714"/>
    <w:rsid w:val="00A30494"/>
    <w:rsid w:val="00A8338C"/>
    <w:rsid w:val="00B34619"/>
    <w:rsid w:val="00BD5DEB"/>
    <w:rsid w:val="00BD7D47"/>
    <w:rsid w:val="00BE174A"/>
    <w:rsid w:val="00C6792E"/>
    <w:rsid w:val="00D12FD8"/>
    <w:rsid w:val="00D53E7A"/>
    <w:rsid w:val="00D84C93"/>
    <w:rsid w:val="00E53279"/>
    <w:rsid w:val="00EC0552"/>
    <w:rsid w:val="00F5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3CA7A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ny tekst,Akapit z listą3,Obiekt,BulletC,Akapit z listą31,NOWY,Akapit z listą32,List Paragraph,CW_Lista,Akapit z listą2,Numerowanie,Akapit z listą BS,sw tekst,Kolorowa lista — akcent 11,L1,Akapit z listą5,T_SZ_List Paragraph,lp1,lp11"/>
    <w:basedOn w:val="Normalny"/>
    <w:link w:val="AkapitzlistZnak"/>
    <w:uiPriority w:val="34"/>
    <w:qFormat/>
    <w:rsid w:val="00E53279"/>
    <w:pPr>
      <w:widowControl w:val="0"/>
      <w:suppressAutoHyphens/>
      <w:ind w:left="720"/>
      <w:contextualSpacing/>
    </w:pPr>
    <w:rPr>
      <w:rFonts w:ascii="Times New Roman" w:eastAsia="SimSun" w:hAnsi="Times New Roman" w:cs="Mangal"/>
      <w:color w:val="auto"/>
      <w:kern w:val="1"/>
      <w:szCs w:val="21"/>
      <w:lang w:eastAsia="hi-IN" w:bidi="hi-IN"/>
    </w:rPr>
  </w:style>
  <w:style w:type="character" w:customStyle="1" w:styleId="AkapitzlistZnak">
    <w:name w:val="Akapit z listą Znak"/>
    <w:aliases w:val="normalny tekst Znak,Akapit z listą3 Znak,Obiekt Znak,BulletC Znak,Akapit z listą31 Znak,NOWY Znak,Akapit z listą32 Znak,List Paragraph Znak,CW_Lista Znak,Akapit z listą2 Znak,Numerowanie Znak,Akapit z listą BS Znak,sw tekst Znak"/>
    <w:link w:val="Akapitzlist"/>
    <w:uiPriority w:val="34"/>
    <w:locked/>
    <w:rsid w:val="00E53279"/>
    <w:rPr>
      <w:rFonts w:eastAsia="SimSun" w:cs="Mangal"/>
      <w:kern w:val="1"/>
      <w:sz w:val="24"/>
      <w:szCs w:val="21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E53279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E53279"/>
    <w:rPr>
      <w:rFonts w:eastAsia="SimSun" w:cs="Mangal"/>
      <w:kern w:val="1"/>
      <w:szCs w:val="18"/>
      <w:lang w:eastAsia="hi-IN" w:bidi="hi-IN"/>
    </w:rPr>
  </w:style>
  <w:style w:type="paragraph" w:customStyle="1" w:styleId="Default">
    <w:name w:val="Default"/>
    <w:qFormat/>
    <w:rsid w:val="00E53279"/>
    <w:pPr>
      <w:suppressAutoHyphens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2893F-B199-4462-9833-37B48B749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8</TotalTime>
  <Pages>1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Katarzyna</cp:lastModifiedBy>
  <cp:revision>3</cp:revision>
  <dcterms:created xsi:type="dcterms:W3CDTF">2023-07-14T10:27:00Z</dcterms:created>
  <dcterms:modified xsi:type="dcterms:W3CDTF">2023-07-14T10:35:00Z</dcterms:modified>
</cp:coreProperties>
</file>