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1B32E0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71C734DD" w14:textId="713B0425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04FE6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C22E1" w:rsidRPr="00A04FE6">
        <w:rPr>
          <w:rFonts w:cs="Calibri"/>
          <w:b/>
          <w:iCs/>
          <w:sz w:val="20"/>
          <w:szCs w:val="20"/>
          <w:u w:val="single"/>
        </w:rPr>
        <w:t>ZP.262</w:t>
      </w:r>
      <w:r w:rsidR="00A04FE6" w:rsidRPr="00A04FE6">
        <w:rPr>
          <w:rFonts w:cs="Calibri"/>
          <w:b/>
          <w:iCs/>
          <w:sz w:val="20"/>
          <w:szCs w:val="20"/>
          <w:u w:val="single"/>
        </w:rPr>
        <w:t>.7.</w:t>
      </w:r>
      <w:r w:rsidR="002C22E1" w:rsidRPr="00A04FE6">
        <w:rPr>
          <w:rFonts w:cs="Calibri"/>
          <w:b/>
          <w:iCs/>
          <w:sz w:val="20"/>
          <w:szCs w:val="20"/>
          <w:u w:val="single"/>
        </w:rPr>
        <w:t>2024</w:t>
      </w:r>
      <w:r w:rsidRPr="00A04FE6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>Załącznik nr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>6</w:t>
      </w:r>
      <w:r w:rsidR="00750220">
        <w:rPr>
          <w:rFonts w:cs="Calibri"/>
          <w:b/>
          <w:bCs/>
          <w:i/>
          <w:iCs/>
          <w:sz w:val="20"/>
          <w:szCs w:val="20"/>
        </w:rPr>
        <w:t>a i/lub 6b i/lub 6c i/lub 6d i/lub 6e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i/lub 6f </w:t>
      </w:r>
      <w:r w:rsidR="001B32E0">
        <w:rPr>
          <w:rFonts w:cs="Calibri"/>
          <w:b/>
          <w:bCs/>
          <w:i/>
          <w:iCs/>
          <w:sz w:val="20"/>
          <w:szCs w:val="20"/>
        </w:rPr>
        <w:t xml:space="preserve">i/lub 6g i/lub 6h i/lub 6i </w:t>
      </w:r>
      <w:r w:rsidRPr="008F26CC">
        <w:rPr>
          <w:rFonts w:cs="Calibri"/>
          <w:b/>
          <w:bCs/>
          <w:i/>
          <w:iCs/>
          <w:sz w:val="20"/>
          <w:szCs w:val="20"/>
        </w:rPr>
        <w:t>do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8F26CC">
        <w:rPr>
          <w:rFonts w:cs="Calibri"/>
          <w:b/>
          <w:bCs/>
          <w:i/>
          <w:iCs/>
          <w:sz w:val="20"/>
          <w:szCs w:val="20"/>
        </w:rPr>
        <w:t>SWZ</w:t>
      </w:r>
      <w:r w:rsidR="002B54ED">
        <w:rPr>
          <w:rFonts w:cs="Calibri"/>
          <w:b/>
          <w:bCs/>
          <w:i/>
          <w:iCs/>
          <w:sz w:val="20"/>
          <w:szCs w:val="20"/>
        </w:rPr>
        <w:t>*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4A8BCC07" w14:textId="77777777" w:rsidR="001B32E0" w:rsidRDefault="001B32E0" w:rsidP="001B32E0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01F00E1" w14:textId="77777777" w:rsidR="001B32E0" w:rsidRDefault="001B32E0" w:rsidP="001B32E0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1991C266" w14:textId="2CD34C79" w:rsidR="0058798D" w:rsidRPr="00235559" w:rsidRDefault="0058798D" w:rsidP="008A0B5C">
      <w:pPr>
        <w:spacing w:line="240" w:lineRule="auto"/>
        <w:contextualSpacing/>
        <w:jc w:val="center"/>
        <w:rPr>
          <w:rFonts w:cs="Calibri"/>
          <w:b/>
          <w:u w:val="single"/>
        </w:rPr>
      </w:pPr>
    </w:p>
    <w:p w14:paraId="5AA8B961" w14:textId="77777777" w:rsidR="00395BE7" w:rsidRPr="00395BE7" w:rsidRDefault="00395BE7" w:rsidP="00395BE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95BE7">
        <w:rPr>
          <w:rFonts w:eastAsia="Times New Roman" w:cs="Calibri"/>
          <w:b/>
          <w:bCs/>
          <w:lang w:eastAsia="pl-PL"/>
        </w:rPr>
        <w:t>„Doświadczenie osób wyznaczonych do realizacji zamówienia”</w:t>
      </w:r>
    </w:p>
    <w:p w14:paraId="07DB83CC" w14:textId="789EFA5B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</w:p>
    <w:p w14:paraId="0A5190AB" w14:textId="77777777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bookmarkStart w:id="0" w:name="_Hlk168051844"/>
      <w:r w:rsidRPr="002B54ED">
        <w:rPr>
          <w:rFonts w:cs="Calibri"/>
          <w:b/>
          <w:sz w:val="20"/>
          <w:szCs w:val="20"/>
          <w:u w:val="single"/>
        </w:rPr>
        <w:t xml:space="preserve">Zadanie 1: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Najnowsze zmiany w ustawie o pomocy społecznej z dnia 28 lipca 2023 r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7627B940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6CFAB0E0" w14:textId="77777777" w:rsidR="00096A2D" w:rsidRDefault="00096A2D" w:rsidP="00096A2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1" w:name="_Hlk148951708"/>
      <w:bookmarkStart w:id="2" w:name="_Hlk166587852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1 tj. w zakresie pomocy społecznej. </w:t>
      </w:r>
    </w:p>
    <w:p w14:paraId="68607F7A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5A8D2E4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760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FD90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143507B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5666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6210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46D1BDD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550DA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BAD1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C026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5FCD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1256A63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DA77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6F4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D7C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E25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E88187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3E6A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3CA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92C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D54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11BC17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EB49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E34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7C7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0BF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036571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919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053B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AF4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AB7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5758F78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8CDA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2D0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54D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7F4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"/>
    </w:tbl>
    <w:p w14:paraId="0B1DAE03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0CA9535A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6EF684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97F672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7A5C97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E2FBDB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8CFDC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3EF8F6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85D6EC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6EEA7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126610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864218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68154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8055D0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0CF72C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173C2FD" w14:textId="77777777" w:rsidR="00096A2D" w:rsidRPr="0058798D" w:rsidRDefault="00096A2D" w:rsidP="00096A2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bookmarkEnd w:id="2"/>
    <w:p w14:paraId="010C5DAC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2724967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76DDEC" w14:textId="77777777" w:rsidR="00096A2D" w:rsidRDefault="00096A2D" w:rsidP="00096A2D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0"/>
    <w:p w14:paraId="7B806EFB" w14:textId="49936436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2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Rodzinny wywiad środowiskowy – aktualności i zmiany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092E8CF2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59E1D9D5" w14:textId="575E6DA0" w:rsidR="00096A2D" w:rsidRDefault="00096A2D" w:rsidP="00096A2D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2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pomocy społecznej.</w:t>
      </w:r>
    </w:p>
    <w:p w14:paraId="486EA9E1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56F677F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7ECF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B6DFF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1647791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C9289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E7A4B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1F1968C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648E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89D64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AD16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F5E1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057436D4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48A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01E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0D0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A72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C0F28B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80F7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7D9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5A15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A91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522885C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B2856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5C5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204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655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64F8C0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0448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11A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342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896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32C3C14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BEC7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729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FC5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A97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309C328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28907A9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9BCFC3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225457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E5CA02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C836CF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8F923F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E49C1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545A38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BA06010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292521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263A44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A3126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2062A5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192865F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0348CDA" w14:textId="5DDEC2D7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3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Depresja i samobójstwa wśród dzieci i młodzieży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1B0C52E0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42D42062" w14:textId="65891032" w:rsidR="00096A2D" w:rsidRDefault="00096A2D" w:rsidP="00096A2D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3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</w:t>
      </w:r>
      <w:r>
        <w:rPr>
          <w:rFonts w:eastAsia="Times New Roman" w:cs="Calibri"/>
          <w:sz w:val="20"/>
          <w:szCs w:val="20"/>
          <w:lang w:eastAsia="pl-PL"/>
        </w:rPr>
        <w:t>depresji i samobójstw wśród dzieci i młodzieży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EEB349A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6E0E264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DF27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B254E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48B30105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B035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B26D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38CB682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03F4D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933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78D6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7830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2792865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6B51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444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C9E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989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75E7632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874E6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655B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510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C59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4E82F6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C031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EFFE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B518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410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FF09FE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FEF5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C3C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AE1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96E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3797343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3DF7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19F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F4D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D8D6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3EBB6E89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378C52F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D57955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09DD2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975651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7B3702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9E36C3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BBCCE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B0A00B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9F8B5F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568A04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D90FA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739F69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5B6144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5342F8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0FF1B6" w14:textId="77777777" w:rsidR="00096A2D" w:rsidRPr="0058798D" w:rsidRDefault="00096A2D" w:rsidP="00096A2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04B89848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8B6A85F" w14:textId="77777777" w:rsidR="00096A2D" w:rsidRDefault="00096A2D" w:rsidP="00096A2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5C6C707" w14:textId="12B7BAE4" w:rsidR="00096A2D" w:rsidRPr="002B54ED" w:rsidRDefault="00096A2D" w:rsidP="00096A2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4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Dziecko z zaburzeniami ze spectrum Autyzmu i zes</w:t>
      </w:r>
      <w:r w:rsidR="00010930">
        <w:rPr>
          <w:rFonts w:cs="Calibri"/>
          <w:b/>
          <w:bCs/>
          <w:kern w:val="36"/>
          <w:u w:val="single"/>
        </w:rPr>
        <w:t>połem Aspergera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45CE2BC3" w14:textId="77777777" w:rsidR="00096A2D" w:rsidRPr="002B54ED" w:rsidRDefault="00096A2D" w:rsidP="00096A2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171B7FA" w14:textId="131B1994" w:rsidR="00096A2D" w:rsidRDefault="00096A2D" w:rsidP="00010930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 w:rsidR="00010930">
        <w:rPr>
          <w:rFonts w:eastAsia="Times New Roman" w:cs="Calibri"/>
          <w:sz w:val="20"/>
          <w:szCs w:val="20"/>
          <w:lang w:eastAsia="pl-PL"/>
        </w:rPr>
        <w:t>4</w:t>
      </w:r>
      <w:r>
        <w:rPr>
          <w:rFonts w:eastAsia="Times New Roman" w:cs="Calibri"/>
          <w:sz w:val="20"/>
          <w:szCs w:val="20"/>
          <w:lang w:eastAsia="pl-PL"/>
        </w:rPr>
        <w:t xml:space="preserve"> tj. w zakresi</w:t>
      </w:r>
      <w:r w:rsidR="00010930">
        <w:rPr>
          <w:rFonts w:eastAsia="Times New Roman" w:cs="Calibri"/>
          <w:sz w:val="20"/>
          <w:szCs w:val="20"/>
          <w:lang w:eastAsia="pl-PL"/>
        </w:rPr>
        <w:t>e Autyzmu i zespołu Aspergera u dzieci i młodzieży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2ABA705" w14:textId="77777777" w:rsidR="00096A2D" w:rsidRPr="00750220" w:rsidRDefault="00096A2D" w:rsidP="00096A2D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96A2D" w:rsidRPr="0058798D" w14:paraId="343D303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434F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9F508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62A0AC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B2F3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FCF3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96A2D" w:rsidRPr="0058798D" w14:paraId="03F9A9A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FB9E0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A7E9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689B9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E3A27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96A2D" w:rsidRPr="0058798D" w14:paraId="2647EF4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D7FEC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52E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5844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007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85C9D4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3D24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08C9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0CE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5DA0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6D9B54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A00E3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CD5F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853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32D3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015533E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D0D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DBA1A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4EB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739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96A2D" w:rsidRPr="0058798D" w14:paraId="6D19B14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53322" w14:textId="77777777" w:rsidR="00096A2D" w:rsidRPr="0058798D" w:rsidRDefault="00096A2D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6FC1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FA3C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8F57" w14:textId="77777777" w:rsidR="00096A2D" w:rsidRPr="0058798D" w:rsidRDefault="00096A2D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DB2E53D" w14:textId="77777777" w:rsidR="00096A2D" w:rsidRPr="0058798D" w:rsidRDefault="00096A2D" w:rsidP="00096A2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231103B1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EC76F6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0A5F13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EE116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41E6A6C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DE56814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4D6C5F9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E759AEE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0C55C26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6D06C8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7A9EC7D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CE25C57" w14:textId="77777777" w:rsidR="00096A2D" w:rsidRPr="0058798D" w:rsidRDefault="00096A2D" w:rsidP="00096A2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C146DBD" w14:textId="302600E2" w:rsidR="00010930" w:rsidRPr="002B54ED" w:rsidRDefault="00010930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5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Praca koordynatora rodzinnej pieczy zastępczej i asystenta rodziny z rodzina konfliktową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46C2B876" w14:textId="77777777" w:rsidR="00010930" w:rsidRPr="002B54ED" w:rsidRDefault="00010930" w:rsidP="00010930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372B67AD" w14:textId="5EBDC0F6" w:rsidR="00010930" w:rsidRDefault="00010930" w:rsidP="00010930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5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</w:t>
      </w:r>
      <w:r>
        <w:rPr>
          <w:rFonts w:eastAsia="Times New Roman" w:cs="Calibri"/>
          <w:sz w:val="20"/>
          <w:szCs w:val="20"/>
          <w:lang w:eastAsia="pl-PL"/>
        </w:rPr>
        <w:t>pracy z dzieckiem i rodziną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7352567" w14:textId="77777777" w:rsidR="00010930" w:rsidRPr="00750220" w:rsidRDefault="00010930" w:rsidP="0001093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10930" w:rsidRPr="0058798D" w14:paraId="62D5194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93D1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A9F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703552D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896B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BC22D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10930" w:rsidRPr="0058798D" w14:paraId="4DCD8E4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8A0F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44FE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AAD96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20458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10930" w:rsidRPr="0058798D" w14:paraId="1690F110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8A36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275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554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62E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305FDF3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CA371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FB7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072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5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0F91A28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10CF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B362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9CCD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5B63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ED459F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60743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81D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C92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CCC4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693FC3C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D1022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BE4B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2A33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B02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E45A44B" w14:textId="77777777" w:rsidR="00010930" w:rsidRPr="0058798D" w:rsidRDefault="00010930" w:rsidP="00010930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0BCC1A3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5D75B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07AA03C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621011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C0F0FBA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8DB2B3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158BE4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A45237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F2DE26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6412D4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D73A01E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D25AC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BF0F010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5366E00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26EE2F" w14:textId="77777777" w:rsidR="00010930" w:rsidRPr="0058798D" w:rsidRDefault="00010930" w:rsidP="00010930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248C6867" w14:textId="77777777" w:rsidR="00010930" w:rsidRDefault="00010930" w:rsidP="00010930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8DFD67" w14:textId="77777777" w:rsidR="00010930" w:rsidRDefault="00010930" w:rsidP="00010930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140FEA8" w14:textId="4C18D05B" w:rsidR="00010930" w:rsidRPr="002B54ED" w:rsidRDefault="00010930" w:rsidP="00010930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6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 xml:space="preserve">Uzależnienia </w:t>
      </w:r>
      <w:r w:rsidR="00B0738B">
        <w:rPr>
          <w:rFonts w:cs="Calibri"/>
          <w:b/>
          <w:bCs/>
          <w:kern w:val="36"/>
          <w:u w:val="single"/>
        </w:rPr>
        <w:t xml:space="preserve">wśród dzieci i młodzieży, profilaktyka </w:t>
      </w:r>
      <w:proofErr w:type="spellStart"/>
      <w:r w:rsidR="00B0738B">
        <w:rPr>
          <w:rFonts w:cs="Calibri"/>
          <w:b/>
          <w:bCs/>
          <w:kern w:val="36"/>
          <w:u w:val="single"/>
        </w:rPr>
        <w:t>uzaleznień</w:t>
      </w:r>
      <w:proofErr w:type="spellEnd"/>
      <w:r w:rsidR="00B0738B">
        <w:rPr>
          <w:rFonts w:cs="Calibri"/>
          <w:b/>
          <w:bCs/>
          <w:kern w:val="36"/>
          <w:u w:val="single"/>
        </w:rPr>
        <w:t xml:space="preserve"> behawioralnych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05761B46" w14:textId="77777777" w:rsidR="00010930" w:rsidRPr="002B54ED" w:rsidRDefault="00010930" w:rsidP="00010930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F00EE4D" w14:textId="6A6EDD71" w:rsidR="00010930" w:rsidRDefault="00010930" w:rsidP="00B0738B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 w:rsidR="00B0738B">
        <w:rPr>
          <w:rFonts w:eastAsia="Times New Roman" w:cs="Calibri"/>
          <w:sz w:val="20"/>
          <w:szCs w:val="20"/>
          <w:lang w:eastAsia="pl-PL"/>
        </w:rPr>
        <w:t>6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</w:t>
      </w:r>
      <w:r w:rsidR="00B0738B">
        <w:rPr>
          <w:rFonts w:eastAsia="Times New Roman" w:cs="Calibri"/>
          <w:sz w:val="20"/>
          <w:szCs w:val="20"/>
          <w:lang w:eastAsia="pl-PL"/>
        </w:rPr>
        <w:t>uzależnień wśród dzieci i młodzieży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01C2B759" w14:textId="77777777" w:rsidR="00010930" w:rsidRPr="00750220" w:rsidRDefault="00010930" w:rsidP="00010930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010930" w:rsidRPr="0058798D" w14:paraId="4B677E85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08DB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9DB7B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7275F664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A4C2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7FDFC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010930" w:rsidRPr="0058798D" w14:paraId="7B3F815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D8337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FB91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C4E3E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284DA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010930" w:rsidRPr="0058798D" w14:paraId="08C2F13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23196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23E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4727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89E6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55EE3AE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D3282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896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2F00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F322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E64E638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6FB80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24D5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D638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1031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2B9DAC1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0B195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86A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B9AA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9869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010930" w:rsidRPr="0058798D" w14:paraId="4A72959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0C8AC" w14:textId="77777777" w:rsidR="00010930" w:rsidRPr="0058798D" w:rsidRDefault="00010930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5D26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85DF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9AA5" w14:textId="77777777" w:rsidR="00010930" w:rsidRPr="0058798D" w:rsidRDefault="00010930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28E1A00B" w14:textId="77777777" w:rsidR="00010930" w:rsidRPr="0058798D" w:rsidRDefault="00010930" w:rsidP="00010930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72C585D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EAC334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3881E9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5DCB44A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FD6342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D5B5C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6ABE5EB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BA0328C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BC01E51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457F433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D401C25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84AC8D" w14:textId="77777777" w:rsidR="00010930" w:rsidRPr="0058798D" w:rsidRDefault="00010930" w:rsidP="00010930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24820C7" w14:textId="35BAB976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7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Diagnoza problemów rodziny, tworzenie planów pracy z rodziną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641E3F51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776FFC23" w14:textId="0FF2ED87" w:rsidR="00B0738B" w:rsidRDefault="00B0738B" w:rsidP="00B0738B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7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p</w:t>
      </w:r>
      <w:r>
        <w:rPr>
          <w:rFonts w:eastAsia="Times New Roman" w:cs="Calibri"/>
          <w:sz w:val="20"/>
          <w:szCs w:val="20"/>
          <w:lang w:eastAsia="pl-PL"/>
        </w:rPr>
        <w:t>racy z dzieckiem i rodziną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E28B245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55E65C3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BB5B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80819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EAB8B43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A5D9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4171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B0738B" w:rsidRPr="0058798D" w14:paraId="0687152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B9C4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7B09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DF49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DD7A7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35FFA65C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28FA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768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DA7C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AA0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C85C14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DECC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F0C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A00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7DB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1519FDF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3D5A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FE8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1D83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2BB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05DF6AD5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FDBD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D5E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540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A12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77A68C80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2304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689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3D4D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81A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B690A7B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17C3E488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122F2B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C586D5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8D26FFE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C1F629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B15928C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5A3C320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6817A4C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03D56A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32227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618C0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B46672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6EFFEE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0121B64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1B18566" w14:textId="77777777" w:rsidR="00B0738B" w:rsidRPr="0058798D" w:rsidRDefault="00B0738B" w:rsidP="00B0738B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32576B21" w14:textId="77777777" w:rsidR="00B0738B" w:rsidRDefault="00B0738B" w:rsidP="00B0738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EB598FE" w14:textId="77777777" w:rsidR="00B0738B" w:rsidRDefault="00B0738B" w:rsidP="00B0738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7BB3777" w14:textId="77777777" w:rsidR="00B0738B" w:rsidRDefault="00B0738B" w:rsidP="00B0738B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6501DE8" w14:textId="775460DE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8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proofErr w:type="spellStart"/>
      <w:r>
        <w:rPr>
          <w:rFonts w:cs="Calibri"/>
          <w:b/>
          <w:bCs/>
          <w:kern w:val="36"/>
          <w:u w:val="single"/>
        </w:rPr>
        <w:t>Na</w:t>
      </w:r>
      <w:r>
        <w:rPr>
          <w:rFonts w:cs="Calibri"/>
          <w:b/>
          <w:bCs/>
          <w:kern w:val="36"/>
          <w:u w:val="single"/>
        </w:rPr>
        <w:t>rzedzia</w:t>
      </w:r>
      <w:proofErr w:type="spellEnd"/>
      <w:r>
        <w:rPr>
          <w:rFonts w:cs="Calibri"/>
          <w:b/>
          <w:bCs/>
          <w:kern w:val="36"/>
          <w:u w:val="single"/>
        </w:rPr>
        <w:t xml:space="preserve"> do dokumentowania pracy socjalnej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5A9827F1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1A414083" w14:textId="62B79552" w:rsidR="00B0738B" w:rsidRDefault="00B0738B" w:rsidP="00B0738B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8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p</w:t>
      </w:r>
      <w:r>
        <w:rPr>
          <w:rFonts w:eastAsia="Times New Roman" w:cs="Calibri"/>
          <w:sz w:val="20"/>
          <w:szCs w:val="20"/>
          <w:lang w:eastAsia="pl-PL"/>
        </w:rPr>
        <w:t>racy socjalnej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5454B403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1DC8D097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AA96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2F91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B69D0A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74C0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D41F8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B0738B" w:rsidRPr="0058798D" w14:paraId="3C69862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6F05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E4DDD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DC31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339B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7305163E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B94B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57D4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371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B58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19F2C012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341A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A579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F71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EE11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30146DB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F275E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0DC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45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B9C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200E391F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8114F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BDB3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1FC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4B2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514F082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2268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528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C915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DB69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5FF7FB02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476562D4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78D367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F6EFF5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047A35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7516963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44EAA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3EC1D2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42667DB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06B39D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C96BB8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DA6173E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7D68B80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B28F8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66C8EC9" w14:textId="4935BAD1" w:rsidR="00B0738B" w:rsidRPr="002B54ED" w:rsidRDefault="00B0738B" w:rsidP="00B0738B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 xml:space="preserve">Zadanie </w:t>
      </w:r>
      <w:r>
        <w:rPr>
          <w:rFonts w:cs="Calibri"/>
          <w:b/>
          <w:sz w:val="20"/>
          <w:szCs w:val="20"/>
          <w:u w:val="single"/>
        </w:rPr>
        <w:t>9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Pr="002B54ED">
        <w:rPr>
          <w:rFonts w:cs="Calibri"/>
          <w:b/>
          <w:bCs/>
          <w:kern w:val="36"/>
          <w:u w:val="single"/>
        </w:rPr>
        <w:t>„</w:t>
      </w:r>
      <w:r>
        <w:rPr>
          <w:rFonts w:cs="Calibri"/>
          <w:b/>
          <w:bCs/>
          <w:kern w:val="36"/>
          <w:u w:val="single"/>
        </w:rPr>
        <w:t>Praca z dzieckiem wykorzystywanym seksualnie, jak rozmawiać, tworzyć system wsparcia dla rodzin i ich bliskich</w:t>
      </w:r>
      <w:r w:rsidRPr="002B54ED">
        <w:rPr>
          <w:rFonts w:cs="Calibri"/>
          <w:b/>
          <w:bCs/>
          <w:kern w:val="36"/>
          <w:u w:val="single"/>
        </w:rPr>
        <w:t>”</w:t>
      </w:r>
    </w:p>
    <w:p w14:paraId="7DAE86EA" w14:textId="77777777" w:rsidR="00B0738B" w:rsidRPr="002B54ED" w:rsidRDefault="00B0738B" w:rsidP="00B0738B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2B7AAD4E" w14:textId="23C5B25F" w:rsidR="00B0738B" w:rsidRDefault="00B0738B" w:rsidP="00B0738B">
      <w:pPr>
        <w:numPr>
          <w:ilvl w:val="2"/>
          <w:numId w:val="33"/>
        </w:numPr>
        <w:spacing w:after="0" w:line="240" w:lineRule="auto"/>
        <w:ind w:left="0" w:firstLine="0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 przeprowadził/a w okresie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ostatnicj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 xml:space="preserve"> 3 lat przed upływem terminu składania ofert następujące szkolenia z zakresu tematyki z zadania </w:t>
      </w:r>
      <w:r>
        <w:rPr>
          <w:rFonts w:eastAsia="Times New Roman" w:cs="Calibri"/>
          <w:sz w:val="20"/>
          <w:szCs w:val="20"/>
          <w:lang w:eastAsia="pl-PL"/>
        </w:rPr>
        <w:t>9</w:t>
      </w:r>
      <w:r>
        <w:rPr>
          <w:rFonts w:eastAsia="Times New Roman" w:cs="Calibri"/>
          <w:sz w:val="20"/>
          <w:szCs w:val="20"/>
          <w:lang w:eastAsia="pl-PL"/>
        </w:rPr>
        <w:t xml:space="preserve"> tj. w zakresie </w:t>
      </w:r>
      <w:r>
        <w:rPr>
          <w:rFonts w:eastAsia="Times New Roman" w:cs="Calibri"/>
          <w:sz w:val="20"/>
          <w:szCs w:val="20"/>
          <w:lang w:eastAsia="pl-PL"/>
        </w:rPr>
        <w:t>pracy z dzieckiem wykorzystywanym seksualnie i ich rodzinami</w:t>
      </w:r>
      <w:r>
        <w:rPr>
          <w:rFonts w:eastAsia="Times New Roman" w:cs="Calibri"/>
          <w:sz w:val="20"/>
          <w:szCs w:val="20"/>
          <w:lang w:eastAsia="pl-PL"/>
        </w:rPr>
        <w:t xml:space="preserve">. </w:t>
      </w:r>
    </w:p>
    <w:p w14:paraId="1C574B33" w14:textId="77777777" w:rsidR="00B0738B" w:rsidRPr="00750220" w:rsidRDefault="00B0738B" w:rsidP="00B0738B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B0738B" w:rsidRPr="0058798D" w14:paraId="79611636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CB067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8473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64101298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62B5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A2F9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B0738B" w:rsidRPr="0058798D" w14:paraId="6C9FCA1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E0BB5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3DC6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BE184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76D7A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B0738B" w:rsidRPr="0058798D" w14:paraId="31985749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7EBFB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D520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F76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0EE7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54448ACD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5B2C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692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0918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891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3F4EC573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DCAF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4BA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1AAB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DE66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031A1751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990D0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52B4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A6B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C1AE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B0738B" w:rsidRPr="0058798D" w14:paraId="4AD40DEA" w14:textId="77777777" w:rsidTr="00AA600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D2F82" w14:textId="77777777" w:rsidR="00B0738B" w:rsidRPr="0058798D" w:rsidRDefault="00B0738B" w:rsidP="00AA600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40BA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20BF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1EEC" w14:textId="77777777" w:rsidR="00B0738B" w:rsidRPr="0058798D" w:rsidRDefault="00B0738B" w:rsidP="00AA600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4269D1A" w14:textId="77777777" w:rsidR="00B0738B" w:rsidRPr="0058798D" w:rsidRDefault="00B0738B" w:rsidP="00B0738B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1865D925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6482D19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F6C49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AE0AAA6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7FF7B5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2ACA88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A8CA21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15F1E3F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9180A9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A5B0311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091969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C4A0807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F22B5BA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71A2A1D2" w14:textId="77777777" w:rsidR="00B0738B" w:rsidRPr="0058798D" w:rsidRDefault="00B0738B" w:rsidP="00B0738B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726DBDF" w14:textId="77777777" w:rsidR="00B0738B" w:rsidRPr="0058798D" w:rsidRDefault="00B0738B" w:rsidP="00B0738B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78CDA0BF" w14:textId="77777777" w:rsidR="00B0738B" w:rsidRDefault="00B0738B" w:rsidP="00B0738B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1007C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14ED2F" w14:textId="059CC434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E55209">
        <w:rPr>
          <w:rFonts w:eastAsia="Times New Roman"/>
          <w:b/>
          <w:bCs/>
          <w:sz w:val="20"/>
          <w:szCs w:val="20"/>
          <w:u w:val="thick"/>
          <w:lang w:eastAsia="pl-PL"/>
        </w:rPr>
        <w:t>wykaz</w:t>
      </w:r>
    </w:p>
    <w:p w14:paraId="1CDC11FF" w14:textId="69E3765C" w:rsidR="0058798D" w:rsidRPr="00395BE7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</w:pPr>
      <w:r w:rsidRPr="00395BE7">
        <w:rPr>
          <w:rFonts w:eastAsia="Times New Roman"/>
          <w:b/>
          <w:bCs/>
          <w:color w:val="00B0F0"/>
          <w:sz w:val="20"/>
          <w:szCs w:val="20"/>
          <w:u w:val="thick"/>
          <w:lang w:eastAsia="pl-PL"/>
        </w:rPr>
        <w:t xml:space="preserve">UWAGA: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>w przypadku kilku Zadań</w:t>
      </w:r>
      <w:r w:rsidR="00BE3E61"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na które wykonawca składa swoją ofertę -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0FC188A7" w14:textId="7777777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C211D" w14:textId="0EA42B9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7B478BF1" w14:textId="77777777" w:rsidR="00987DAC" w:rsidRDefault="00987DA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3B059DA1" w14:textId="415F2CD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D8086" w14:textId="77777777" w:rsidR="00812761" w:rsidRDefault="00812761" w:rsidP="00DC5DAC">
      <w:pPr>
        <w:spacing w:after="0" w:line="240" w:lineRule="auto"/>
      </w:pPr>
      <w:r>
        <w:separator/>
      </w:r>
    </w:p>
  </w:endnote>
  <w:endnote w:type="continuationSeparator" w:id="0">
    <w:p w14:paraId="3FC207C7" w14:textId="77777777" w:rsidR="00812761" w:rsidRDefault="0081276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0FBC" w14:textId="77777777" w:rsidR="00812761" w:rsidRDefault="00812761" w:rsidP="00DC5DAC">
      <w:pPr>
        <w:spacing w:after="0" w:line="240" w:lineRule="auto"/>
      </w:pPr>
      <w:r>
        <w:separator/>
      </w:r>
    </w:p>
  </w:footnote>
  <w:footnote w:type="continuationSeparator" w:id="0">
    <w:p w14:paraId="6883193B" w14:textId="77777777" w:rsidR="00812761" w:rsidRDefault="0081276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473C2"/>
    <w:multiLevelType w:val="hybridMultilevel"/>
    <w:tmpl w:val="33D623BC"/>
    <w:lvl w:ilvl="0" w:tplc="30A6A54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B09FF"/>
    <w:multiLevelType w:val="hybridMultilevel"/>
    <w:tmpl w:val="45845BE2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4B3B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4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E73A23"/>
    <w:multiLevelType w:val="hybridMultilevel"/>
    <w:tmpl w:val="37E4A5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9B803C8"/>
    <w:multiLevelType w:val="hybridMultilevel"/>
    <w:tmpl w:val="5A280F2C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16383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8" w15:restartNumberingAfterBreak="0">
    <w:nsid w:val="138B61F9"/>
    <w:multiLevelType w:val="hybridMultilevel"/>
    <w:tmpl w:val="91D62448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03F2C"/>
    <w:multiLevelType w:val="hybridMultilevel"/>
    <w:tmpl w:val="5C5CAF2E"/>
    <w:lvl w:ilvl="0" w:tplc="56F69B3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397725"/>
    <w:multiLevelType w:val="hybridMultilevel"/>
    <w:tmpl w:val="402EB6B8"/>
    <w:lvl w:ilvl="0" w:tplc="595ED89A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-540" w:hanging="360"/>
      </w:pPr>
    </w:lvl>
    <w:lvl w:ilvl="2" w:tplc="0415001B" w:tentative="1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9F7BBE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1C1C3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9" w15:restartNumberingAfterBreak="0">
    <w:nsid w:val="35A81C7A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0" w15:restartNumberingAfterBreak="0">
    <w:nsid w:val="38C0545E"/>
    <w:multiLevelType w:val="hybridMultilevel"/>
    <w:tmpl w:val="92E03BA4"/>
    <w:lvl w:ilvl="0" w:tplc="84A8B0F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97F0460"/>
    <w:multiLevelType w:val="hybridMultilevel"/>
    <w:tmpl w:val="075EDF4A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C70EF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3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B13442"/>
    <w:multiLevelType w:val="hybridMultilevel"/>
    <w:tmpl w:val="0EC4B746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A752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7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467639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9" w15:restartNumberingAfterBreak="0">
    <w:nsid w:val="556B28E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0" w15:restartNumberingAfterBreak="0">
    <w:nsid w:val="568A2276"/>
    <w:multiLevelType w:val="hybridMultilevel"/>
    <w:tmpl w:val="A39056A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E542E"/>
    <w:multiLevelType w:val="hybridMultilevel"/>
    <w:tmpl w:val="71B6F248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10A15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5" w15:restartNumberingAfterBreak="0">
    <w:nsid w:val="667F6B2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37" w15:restartNumberingAfterBreak="0">
    <w:nsid w:val="684B587C"/>
    <w:multiLevelType w:val="hybridMultilevel"/>
    <w:tmpl w:val="900472D4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F731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9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F3C78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41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42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952EA2"/>
    <w:multiLevelType w:val="hybridMultilevel"/>
    <w:tmpl w:val="7E1C8F38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abstractNum w:abstractNumId="47" w15:restartNumberingAfterBreak="0">
    <w:nsid w:val="7E322549"/>
    <w:multiLevelType w:val="hybridMultilevel"/>
    <w:tmpl w:val="C8A4C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0588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3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46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2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2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2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2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2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1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1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1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1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1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32"/>
  </w:num>
  <w:num w:numId="32" w16cid:durableId="1691562656">
    <w:abstractNumId w:val="11"/>
  </w:num>
  <w:num w:numId="33" w16cid:durableId="501704499">
    <w:abstractNumId w:val="5"/>
  </w:num>
  <w:num w:numId="34" w16cid:durableId="241381607">
    <w:abstractNumId w:val="5"/>
  </w:num>
  <w:num w:numId="35" w16cid:durableId="1297680199">
    <w:abstractNumId w:val="39"/>
  </w:num>
  <w:num w:numId="36" w16cid:durableId="527448144">
    <w:abstractNumId w:val="2"/>
  </w:num>
  <w:num w:numId="37" w16cid:durableId="1669020490">
    <w:abstractNumId w:val="9"/>
  </w:num>
  <w:num w:numId="38" w16cid:durableId="1759868138">
    <w:abstractNumId w:val="6"/>
  </w:num>
  <w:num w:numId="39" w16cid:durableId="2077623626">
    <w:abstractNumId w:val="0"/>
  </w:num>
  <w:num w:numId="40" w16cid:durableId="858859908">
    <w:abstractNumId w:val="47"/>
  </w:num>
  <w:num w:numId="41" w16cid:durableId="165218504">
    <w:abstractNumId w:val="13"/>
  </w:num>
  <w:num w:numId="42" w16cid:durableId="1831631854">
    <w:abstractNumId w:val="10"/>
  </w:num>
  <w:num w:numId="43" w16cid:durableId="1732726900">
    <w:abstractNumId w:val="34"/>
  </w:num>
  <w:num w:numId="44" w16cid:durableId="108596290">
    <w:abstractNumId w:val="16"/>
  </w:num>
  <w:num w:numId="45" w16cid:durableId="113139842">
    <w:abstractNumId w:val="40"/>
  </w:num>
  <w:num w:numId="46" w16cid:durableId="1329136838">
    <w:abstractNumId w:val="22"/>
  </w:num>
  <w:num w:numId="47" w16cid:durableId="2012953283">
    <w:abstractNumId w:val="26"/>
  </w:num>
  <w:num w:numId="48" w16cid:durableId="1833179668">
    <w:abstractNumId w:val="18"/>
  </w:num>
  <w:num w:numId="49" w16cid:durableId="2111775491">
    <w:abstractNumId w:val="35"/>
  </w:num>
  <w:num w:numId="50" w16cid:durableId="324364807">
    <w:abstractNumId w:val="38"/>
  </w:num>
  <w:num w:numId="51" w16cid:durableId="239489129">
    <w:abstractNumId w:val="29"/>
  </w:num>
  <w:num w:numId="52" w16cid:durableId="942609551">
    <w:abstractNumId w:val="19"/>
  </w:num>
  <w:num w:numId="53" w16cid:durableId="1855922477">
    <w:abstractNumId w:val="7"/>
  </w:num>
  <w:num w:numId="54" w16cid:durableId="837312179">
    <w:abstractNumId w:val="28"/>
  </w:num>
  <w:num w:numId="55" w16cid:durableId="1410151093">
    <w:abstractNumId w:val="3"/>
  </w:num>
  <w:num w:numId="56" w16cid:durableId="32923795">
    <w:abstractNumId w:val="20"/>
  </w:num>
  <w:num w:numId="57" w16cid:durableId="55204844">
    <w:abstractNumId w:val="25"/>
  </w:num>
  <w:num w:numId="58" w16cid:durableId="2022049381">
    <w:abstractNumId w:val="44"/>
  </w:num>
  <w:num w:numId="59" w16cid:durableId="202407799">
    <w:abstractNumId w:val="21"/>
  </w:num>
  <w:num w:numId="60" w16cid:durableId="2077698269">
    <w:abstractNumId w:val="31"/>
  </w:num>
  <w:num w:numId="61" w16cid:durableId="1408965793">
    <w:abstractNumId w:val="1"/>
  </w:num>
  <w:num w:numId="62" w16cid:durableId="1041394962">
    <w:abstractNumId w:val="8"/>
  </w:num>
  <w:num w:numId="63" w16cid:durableId="23405338">
    <w:abstractNumId w:val="30"/>
  </w:num>
  <w:num w:numId="64" w16cid:durableId="2112510730">
    <w:abstractNumId w:val="3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0930"/>
    <w:rsid w:val="00014A41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96A2D"/>
    <w:rsid w:val="000A76F7"/>
    <w:rsid w:val="000B277D"/>
    <w:rsid w:val="000C5C3A"/>
    <w:rsid w:val="000C6077"/>
    <w:rsid w:val="000C62B0"/>
    <w:rsid w:val="000D03F3"/>
    <w:rsid w:val="000D505B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231E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2E0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63C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5755C"/>
    <w:rsid w:val="00260AF2"/>
    <w:rsid w:val="00266816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B54ED"/>
    <w:rsid w:val="002C2155"/>
    <w:rsid w:val="002C22E1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5BE7"/>
    <w:rsid w:val="003979EA"/>
    <w:rsid w:val="003A1ED0"/>
    <w:rsid w:val="003B04E8"/>
    <w:rsid w:val="003B4255"/>
    <w:rsid w:val="003B52F1"/>
    <w:rsid w:val="003B747E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361AF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A6726"/>
    <w:rsid w:val="005B09B2"/>
    <w:rsid w:val="005C732D"/>
    <w:rsid w:val="005D183D"/>
    <w:rsid w:val="005D606C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36279"/>
    <w:rsid w:val="00740DD7"/>
    <w:rsid w:val="00741F59"/>
    <w:rsid w:val="007459CF"/>
    <w:rsid w:val="00750220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662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2761"/>
    <w:rsid w:val="00815E18"/>
    <w:rsid w:val="00821AAF"/>
    <w:rsid w:val="00835CB4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135A"/>
    <w:rsid w:val="00897CA4"/>
    <w:rsid w:val="008A0B5C"/>
    <w:rsid w:val="008B662A"/>
    <w:rsid w:val="008B6CCC"/>
    <w:rsid w:val="008B76AC"/>
    <w:rsid w:val="008D108E"/>
    <w:rsid w:val="008E0DE0"/>
    <w:rsid w:val="008E2797"/>
    <w:rsid w:val="008E4E46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6A56"/>
    <w:rsid w:val="009508AC"/>
    <w:rsid w:val="00954E9F"/>
    <w:rsid w:val="00956B69"/>
    <w:rsid w:val="009631DB"/>
    <w:rsid w:val="00972B93"/>
    <w:rsid w:val="009766F2"/>
    <w:rsid w:val="0098380D"/>
    <w:rsid w:val="00987DAC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4FE6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C4D8D"/>
    <w:rsid w:val="00AD5629"/>
    <w:rsid w:val="00AF29FC"/>
    <w:rsid w:val="00AF31FB"/>
    <w:rsid w:val="00AF3B74"/>
    <w:rsid w:val="00AF5B1F"/>
    <w:rsid w:val="00AF5BDA"/>
    <w:rsid w:val="00B00CFA"/>
    <w:rsid w:val="00B0738B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05897"/>
    <w:rsid w:val="00D14ECB"/>
    <w:rsid w:val="00D225D0"/>
    <w:rsid w:val="00D23AA8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2A38"/>
    <w:rsid w:val="00E037A4"/>
    <w:rsid w:val="00E058FE"/>
    <w:rsid w:val="00E27A4C"/>
    <w:rsid w:val="00E3689C"/>
    <w:rsid w:val="00E4000E"/>
    <w:rsid w:val="00E55209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2BF6"/>
    <w:rsid w:val="00F63066"/>
    <w:rsid w:val="00F731AE"/>
    <w:rsid w:val="00F81481"/>
    <w:rsid w:val="00F82D55"/>
    <w:rsid w:val="00F84C53"/>
    <w:rsid w:val="00F90680"/>
    <w:rsid w:val="00F92BB8"/>
    <w:rsid w:val="00F94979"/>
    <w:rsid w:val="00F95C61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1272</TotalTime>
  <Pages>5</Pages>
  <Words>1135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10</cp:revision>
  <cp:lastPrinted>2021-05-13T12:57:00Z</cp:lastPrinted>
  <dcterms:created xsi:type="dcterms:W3CDTF">2024-05-14T11:33:00Z</dcterms:created>
  <dcterms:modified xsi:type="dcterms:W3CDTF">2024-05-31T11:06:00Z</dcterms:modified>
</cp:coreProperties>
</file>