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1E1F93" w:rsidRDefault="00FE3FBE" w:rsidP="00D14537">
      <w:pPr>
        <w:jc w:val="right"/>
        <w:rPr>
          <w:rFonts w:ascii="Times New Roman" w:hAnsi="Times New Roman" w:cs="Times New Roman"/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Pr="001E1F93" w:rsidRDefault="00FE3FBE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Wzór umowy</w:t>
      </w:r>
    </w:p>
    <w:p w14:paraId="0C9F6C67" w14:textId="77777777" w:rsidR="00152B72" w:rsidRPr="001E1F93" w:rsidRDefault="00152B72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</w:p>
    <w:p w14:paraId="6101EA67" w14:textId="4EF10CD1" w:rsidR="00FE3FBE" w:rsidRPr="001E1F93" w:rsidRDefault="00FE3FBE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 xml:space="preserve">UMOWA nr </w:t>
      </w:r>
      <w:r w:rsidR="00105BE5" w:rsidRPr="001E1F93">
        <w:rPr>
          <w:rFonts w:ascii="Times New Roman" w:hAnsi="Times New Roman" w:cs="Times New Roman"/>
          <w:b/>
          <w:bCs/>
        </w:rPr>
        <w:t>…………………………………..</w:t>
      </w:r>
    </w:p>
    <w:p w14:paraId="218A4F9B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 w:rsidRPr="001E1F93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E1F93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Pawła Koślacza - Wojewódzkiego Komendanta DWK OHP</w:t>
      </w:r>
    </w:p>
    <w:p w14:paraId="7C0EE55B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1E1F93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Pr="001E1F9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1E1F9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na usługi społeczne i inne szczególne usługi </w:t>
      </w:r>
      <w:r w:rsidR="009624F8" w:rsidRPr="001E1F93">
        <w:rPr>
          <w:rFonts w:ascii="Times New Roman" w:hAnsi="Times New Roman" w:cs="Times New Roman"/>
          <w:sz w:val="20"/>
          <w:szCs w:val="20"/>
        </w:rPr>
        <w:t xml:space="preserve">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 w:rsidRPr="001E1F93">
        <w:rPr>
          <w:rFonts w:ascii="Times New Roman" w:hAnsi="Times New Roman" w:cs="Times New Roman"/>
          <w:sz w:val="20"/>
          <w:szCs w:val="20"/>
        </w:rPr>
        <w:t>pk</w:t>
      </w:r>
      <w:r w:rsidRPr="001E1F93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 w:rsidRPr="001E1F93">
        <w:rPr>
          <w:rFonts w:ascii="Times New Roman" w:hAnsi="Times New Roman" w:cs="Times New Roman"/>
          <w:sz w:val="20"/>
          <w:szCs w:val="20"/>
        </w:rPr>
        <w:t xml:space="preserve">      </w:t>
      </w:r>
      <w:r w:rsidRPr="001E1F93">
        <w:rPr>
          <w:rFonts w:ascii="Times New Roman" w:hAnsi="Times New Roman" w:cs="Times New Roman"/>
          <w:sz w:val="20"/>
          <w:szCs w:val="20"/>
        </w:rPr>
        <w:t>i przeprowadzeniu kurs</w:t>
      </w:r>
      <w:r w:rsidR="00295F6C" w:rsidRPr="001E1F93">
        <w:rPr>
          <w:rFonts w:ascii="Times New Roman" w:hAnsi="Times New Roman" w:cs="Times New Roman"/>
          <w:sz w:val="20"/>
          <w:szCs w:val="20"/>
        </w:rPr>
        <w:t>ów</w:t>
      </w:r>
      <w:r w:rsidRPr="001E1F9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1E1F93">
        <w:rPr>
          <w:rFonts w:ascii="Times New Roman" w:hAnsi="Times New Roman" w:cs="Times New Roman"/>
          <w:sz w:val="20"/>
          <w:szCs w:val="20"/>
        </w:rPr>
        <w:t>ych</w:t>
      </w:r>
      <w:r w:rsidRPr="001E1F9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1E1F93">
        <w:rPr>
          <w:rFonts w:ascii="Times New Roman" w:hAnsi="Times New Roman" w:cs="Times New Roman"/>
          <w:sz w:val="20"/>
          <w:szCs w:val="20"/>
        </w:rPr>
        <w:t>młodzieży OHP</w:t>
      </w:r>
      <w:r w:rsidR="00D675A1" w:rsidRPr="001E1F93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1E1F9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1E1F9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7F6CFB3B" w:rsidR="00FE3FBE" w:rsidRPr="001E1F93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806412" w:rsidRPr="001E1F93">
        <w:rPr>
          <w:rFonts w:ascii="Times New Roman" w:hAnsi="Times New Roman" w:cs="Times New Roman"/>
          <w:b/>
          <w:sz w:val="20"/>
          <w:szCs w:val="20"/>
        </w:rPr>
        <w:t>2</w:t>
      </w:r>
    </w:p>
    <w:p w14:paraId="31323270" w14:textId="14EDEA51" w:rsidR="00FE3FBE" w:rsidRPr="001E1F93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1E1F93">
        <w:rPr>
          <w:rFonts w:ascii="Times New Roman" w:hAnsi="Times New Roman" w:cs="Times New Roman"/>
          <w:sz w:val="20"/>
          <w:szCs w:val="20"/>
        </w:rPr>
        <w:t xml:space="preserve"> pod nazwą</w:t>
      </w:r>
      <w:r w:rsidR="00D14537" w:rsidRPr="006C2280">
        <w:rPr>
          <w:rFonts w:ascii="Times New Roman" w:hAnsi="Times New Roman" w:cs="Times New Roman"/>
          <w:sz w:val="20"/>
          <w:szCs w:val="20"/>
        </w:rPr>
        <w:t>:</w:t>
      </w:r>
      <w:r w:rsidRPr="006C228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C2280" w:rsidRPr="006C2280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806412" w:rsidRPr="006C2280">
        <w:rPr>
          <w:rFonts w:ascii="Times New Roman" w:hAnsi="Times New Roman" w:cs="Times New Roman"/>
          <w:b/>
          <w:i/>
          <w:sz w:val="20"/>
          <w:szCs w:val="20"/>
        </w:rPr>
        <w:t>Laminacja rzęs i stylizacja brwi</w:t>
      </w:r>
      <w:r w:rsidR="006C2280" w:rsidRPr="006C2280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806412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w miejscowości</w:t>
      </w:r>
      <w:r w:rsidR="00806412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806412" w:rsidRPr="006C2280">
        <w:rPr>
          <w:rFonts w:ascii="Times New Roman" w:hAnsi="Times New Roman" w:cs="Times New Roman"/>
          <w:b/>
          <w:sz w:val="20"/>
          <w:szCs w:val="20"/>
        </w:rPr>
        <w:t>Jawor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1E1F93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806412" w:rsidRPr="001E1F93">
        <w:rPr>
          <w:rFonts w:ascii="Times New Roman" w:hAnsi="Times New Roman" w:cs="Times New Roman"/>
          <w:b/>
          <w:sz w:val="20"/>
          <w:szCs w:val="20"/>
        </w:rPr>
        <w:t>4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uczestników</w:t>
      </w:r>
      <w:r w:rsidR="000875A2"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806412" w:rsidRPr="001E1F93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0875A2"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uczestników.</w:t>
      </w:r>
    </w:p>
    <w:p w14:paraId="6DC5C9E7" w14:textId="3EF5CC59" w:rsidR="00FE3FBE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Szczegółowy opis przedmiotu zamówienia stanowi załącznik nr </w:t>
      </w:r>
      <w:r w:rsidR="00D93299" w:rsidRPr="001E1F93">
        <w:rPr>
          <w:rFonts w:ascii="Times New Roman" w:hAnsi="Times New Roman" w:cs="Times New Roman"/>
          <w:sz w:val="20"/>
          <w:szCs w:val="20"/>
        </w:rPr>
        <w:t>…</w:t>
      </w:r>
      <w:r w:rsidRPr="001E1F93">
        <w:rPr>
          <w:rFonts w:ascii="Times New Roman" w:hAnsi="Times New Roman" w:cs="Times New Roman"/>
          <w:sz w:val="20"/>
          <w:szCs w:val="20"/>
        </w:rPr>
        <w:t xml:space="preserve"> do SWZ, który będzie jednocześnie załącznikiem do umowy.</w:t>
      </w:r>
    </w:p>
    <w:p w14:paraId="359CB051" w14:textId="0B95F842" w:rsidR="004B6A91" w:rsidRPr="001E1F93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 w:rsidRPr="001E1F93">
        <w:rPr>
          <w:rFonts w:ascii="Times New Roman" w:hAnsi="Times New Roman" w:cs="Times New Roman"/>
          <w:sz w:val="20"/>
          <w:szCs w:val="20"/>
        </w:rPr>
        <w:t xml:space="preserve"> mogą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4A765E" w:rsidRPr="001E1F93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 w:rsidRPr="001E1F93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 w:rsidRPr="001E1F93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 w:rsidRPr="001E1F93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 w:rsidRPr="001E1F93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1E1F93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1E1F93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1E1F93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1E1F93">
        <w:rPr>
          <w:rFonts w:ascii="Times New Roman" w:hAnsi="Times New Roman" w:cs="Times New Roman"/>
          <w:sz w:val="20"/>
          <w:szCs w:val="20"/>
        </w:rPr>
        <w:t>zapewni</w:t>
      </w:r>
      <w:r w:rsidR="00A56E97" w:rsidRPr="001E1F93">
        <w:rPr>
          <w:rFonts w:ascii="Times New Roman" w:hAnsi="Times New Roman" w:cs="Times New Roman"/>
          <w:sz w:val="20"/>
          <w:szCs w:val="20"/>
        </w:rPr>
        <w:t>eni</w:t>
      </w:r>
      <w:r w:rsidRPr="001E1F93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1E1F93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Materiał</w:t>
      </w:r>
      <w:r w:rsidR="00A56E97" w:rsidRPr="001E1F93">
        <w:rPr>
          <w:rFonts w:ascii="Times New Roman" w:hAnsi="Times New Roman" w:cs="Times New Roman"/>
          <w:sz w:val="20"/>
          <w:szCs w:val="20"/>
        </w:rPr>
        <w:t>ów</w:t>
      </w:r>
      <w:r w:rsidRPr="001E1F93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 w:rsidRPr="001E1F93">
        <w:rPr>
          <w:rFonts w:ascii="Times New Roman" w:hAnsi="Times New Roman" w:cs="Times New Roman"/>
          <w:sz w:val="20"/>
          <w:szCs w:val="20"/>
        </w:rPr>
        <w:t>ych</w:t>
      </w:r>
      <w:r w:rsidRPr="001E1F93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1E1F93">
        <w:rPr>
          <w:rFonts w:ascii="Times New Roman" w:hAnsi="Times New Roman" w:cs="Times New Roman"/>
          <w:sz w:val="20"/>
          <w:szCs w:val="20"/>
        </w:rPr>
        <w:t>pomocnicz</w:t>
      </w:r>
      <w:r w:rsidR="007537B1" w:rsidRPr="001E1F93">
        <w:rPr>
          <w:rFonts w:ascii="Times New Roman" w:hAnsi="Times New Roman" w:cs="Times New Roman"/>
          <w:sz w:val="20"/>
          <w:szCs w:val="20"/>
        </w:rPr>
        <w:t>ych</w:t>
      </w:r>
      <w:r w:rsidRPr="001E1F93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1E1F93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Dwudaniow</w:t>
      </w:r>
      <w:r w:rsidR="00A56E97" w:rsidRPr="001E1F93">
        <w:rPr>
          <w:rFonts w:ascii="Times New Roman" w:hAnsi="Times New Roman" w:cs="Times New Roman"/>
          <w:sz w:val="20"/>
          <w:szCs w:val="20"/>
        </w:rPr>
        <w:t>ego</w:t>
      </w:r>
      <w:r w:rsidRPr="001E1F93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1E1F93">
        <w:rPr>
          <w:rFonts w:ascii="Times New Roman" w:hAnsi="Times New Roman" w:cs="Times New Roman"/>
          <w:sz w:val="20"/>
          <w:szCs w:val="20"/>
        </w:rPr>
        <w:t>ku</w:t>
      </w:r>
      <w:r w:rsidRPr="001E1F93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1E1F93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 w:rsidRPr="001E1F93">
        <w:rPr>
          <w:rFonts w:ascii="Times New Roman" w:hAnsi="Times New Roman" w:cs="Times New Roman"/>
          <w:sz w:val="20"/>
          <w:szCs w:val="20"/>
        </w:rPr>
        <w:t xml:space="preserve">części B pkt. 2 i 3 </w:t>
      </w:r>
      <w:r w:rsidRPr="001E1F93">
        <w:rPr>
          <w:rFonts w:ascii="Times New Roman" w:hAnsi="Times New Roman" w:cs="Times New Roman"/>
          <w:sz w:val="20"/>
          <w:szCs w:val="20"/>
        </w:rPr>
        <w:t>opisu przedmiotu zamówienia.</w:t>
      </w:r>
    </w:p>
    <w:p w14:paraId="7E176F23" w14:textId="221CCB97" w:rsidR="00032699" w:rsidRPr="001E1F93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Odzież</w:t>
      </w:r>
      <w:r w:rsidR="00A56E97" w:rsidRPr="001E1F93">
        <w:rPr>
          <w:rFonts w:ascii="Times New Roman" w:hAnsi="Times New Roman" w:cs="Times New Roman"/>
          <w:sz w:val="20"/>
          <w:szCs w:val="20"/>
        </w:rPr>
        <w:t>y</w:t>
      </w:r>
      <w:r w:rsidRPr="001E1F93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1E1F93">
        <w:rPr>
          <w:rFonts w:ascii="Times New Roman" w:hAnsi="Times New Roman" w:cs="Times New Roman"/>
          <w:sz w:val="20"/>
          <w:szCs w:val="20"/>
        </w:rPr>
        <w:t>ej</w:t>
      </w:r>
      <w:r w:rsidRPr="001E1F93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1E1F93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1E1F93">
        <w:rPr>
          <w:rFonts w:ascii="Times New Roman" w:hAnsi="Times New Roman" w:cs="Times New Roman"/>
          <w:sz w:val="20"/>
          <w:szCs w:val="20"/>
        </w:rPr>
        <w:t>a</w:t>
      </w:r>
      <w:r w:rsidRPr="001E1F93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1E1F93">
        <w:rPr>
          <w:rFonts w:ascii="Times New Roman" w:hAnsi="Times New Roman" w:cs="Times New Roman"/>
          <w:sz w:val="20"/>
          <w:szCs w:val="20"/>
        </w:rPr>
        <w:t xml:space="preserve">dla </w:t>
      </w:r>
      <w:r w:rsidRPr="001E1F93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1E1F93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 w:rsidRPr="001E1F93">
        <w:rPr>
          <w:rFonts w:ascii="Times New Roman" w:hAnsi="Times New Roman" w:cs="Times New Roman"/>
          <w:sz w:val="20"/>
          <w:szCs w:val="20"/>
        </w:rPr>
        <w:t xml:space="preserve">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 w:rsidRPr="001E1F93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1E1F93">
        <w:rPr>
          <w:rFonts w:ascii="Times New Roman" w:hAnsi="Times New Roman" w:cs="Times New Roman"/>
          <w:sz w:val="20"/>
          <w:szCs w:val="20"/>
        </w:rPr>
        <w:t>Wykonawcę</w:t>
      </w:r>
      <w:r w:rsidRPr="001E1F93">
        <w:rPr>
          <w:rFonts w:ascii="Times New Roman" w:hAnsi="Times New Roman" w:cs="Times New Roman"/>
          <w:sz w:val="20"/>
          <w:szCs w:val="20"/>
        </w:rPr>
        <w:t xml:space="preserve"> jest niedopuszczalne bez uprzedniego dostarczenia </w:t>
      </w:r>
      <w:r w:rsidR="007537B1" w:rsidRPr="001E1F93">
        <w:rPr>
          <w:rFonts w:ascii="Times New Roman" w:hAnsi="Times New Roman" w:cs="Times New Roman"/>
          <w:sz w:val="20"/>
          <w:szCs w:val="20"/>
        </w:rPr>
        <w:t>wymaganego</w:t>
      </w:r>
      <w:r w:rsidRPr="001E1F93">
        <w:rPr>
          <w:rFonts w:ascii="Times New Roman" w:hAnsi="Times New Roman" w:cs="Times New Roman"/>
          <w:sz w:val="20"/>
          <w:szCs w:val="20"/>
        </w:rPr>
        <w:t xml:space="preserve"> dokumentu potwierdzającego zawarcie aktualnej polisy ubezpieczeniowej</w:t>
      </w:r>
      <w:r w:rsidR="0055434F" w:rsidRPr="001E1F93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 w:rsidRPr="001E1F93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1E1F93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 w:rsidRPr="001E1F93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1E1F93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1E1F93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1E1F93">
        <w:rPr>
          <w:rFonts w:ascii="Times New Roman" w:hAnsi="Times New Roman" w:cs="Times New Roman"/>
          <w:sz w:val="20"/>
          <w:szCs w:val="20"/>
        </w:rPr>
        <w:t xml:space="preserve">a </w:t>
      </w:r>
      <w:r w:rsidRPr="001E1F93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1E1F93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1E1F93">
        <w:rPr>
          <w:rFonts w:ascii="Times New Roman" w:hAnsi="Times New Roman" w:cs="Times New Roman"/>
          <w:sz w:val="20"/>
          <w:szCs w:val="20"/>
        </w:rPr>
        <w:t>i</w:t>
      </w:r>
      <w:r w:rsidRPr="001E1F93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 w:rsidRPr="001E1F93">
        <w:rPr>
          <w:rFonts w:ascii="Times New Roman" w:hAnsi="Times New Roman" w:cs="Times New Roman"/>
          <w:sz w:val="20"/>
          <w:szCs w:val="20"/>
        </w:rPr>
        <w:t>harmonogramy, dzienniki</w:t>
      </w:r>
      <w:r w:rsidRPr="001E1F93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1E1F93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 w:rsidRPr="001E1F93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1E1F93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 w:rsidRPr="001E1F9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Pr="001E1F93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 w:rsidRPr="001E1F93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1E1F93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1E1F9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1E1F93">
        <w:rPr>
          <w:rFonts w:ascii="Times New Roman" w:hAnsi="Times New Roman" w:cs="Times New Roman"/>
          <w:sz w:val="20"/>
          <w:szCs w:val="20"/>
        </w:rPr>
        <w:t>Wykonawcę</w:t>
      </w:r>
      <w:r w:rsidR="0007747B" w:rsidRPr="001E1F93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1E1F93">
        <w:rPr>
          <w:rFonts w:ascii="Times New Roman" w:hAnsi="Times New Roman" w:cs="Times New Roman"/>
          <w:sz w:val="20"/>
          <w:szCs w:val="20"/>
        </w:rPr>
        <w:t>§2</w:t>
      </w:r>
      <w:r w:rsidR="0007747B" w:rsidRPr="001E1F93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1E1F93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1E1F93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1E1F9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1E1F9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1E1F93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1E1F93">
        <w:rPr>
          <w:rFonts w:ascii="Times New Roman" w:hAnsi="Times New Roman" w:cs="Times New Roman"/>
          <w:sz w:val="20"/>
          <w:szCs w:val="20"/>
        </w:rPr>
        <w:t>§7</w:t>
      </w:r>
      <w:r w:rsidR="0007747B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1E1F93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1E1F93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1E1F93">
        <w:rPr>
          <w:rFonts w:ascii="Times New Roman" w:hAnsi="Times New Roman" w:cs="Times New Roman"/>
          <w:sz w:val="20"/>
          <w:szCs w:val="20"/>
        </w:rPr>
        <w:t>§7 ust. 3-</w:t>
      </w:r>
      <w:r w:rsidR="00FF5F1D" w:rsidRPr="001E1F93">
        <w:rPr>
          <w:rFonts w:ascii="Times New Roman" w:hAnsi="Times New Roman" w:cs="Times New Roman"/>
          <w:sz w:val="20"/>
          <w:szCs w:val="20"/>
        </w:rPr>
        <w:t>9</w:t>
      </w:r>
      <w:r w:rsidR="001B58EB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1E1F93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677DF31D" w:rsidR="00D607E4" w:rsidRPr="001E1F93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0D0146" w:rsidRPr="002F08AC">
        <w:rPr>
          <w:rFonts w:ascii="Times New Roman" w:hAnsi="Times New Roman" w:cs="Times New Roman"/>
          <w:sz w:val="20"/>
          <w:szCs w:val="20"/>
        </w:rPr>
        <w:t>dla części nr 2 wynosi 30 dni od  dnia podpisania umowy tj. do dnia ……r.</w:t>
      </w:r>
    </w:p>
    <w:p w14:paraId="08EBDCB7" w14:textId="32AD40DC" w:rsidR="00FA47CD" w:rsidRPr="001E1F93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0CB4FC30" w14:textId="78E0F2A1" w:rsidR="004A6074" w:rsidRPr="004A6074" w:rsidRDefault="004A6074" w:rsidP="008B07E1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A6074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  wysokości .................. zł brutto..  Stawka podatku VAT: zwolniony</w:t>
      </w:r>
    </w:p>
    <w:p w14:paraId="0FC86E7D" w14:textId="54F73AE0" w:rsidR="00FE3FBE" w:rsidRPr="001E1F93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7435D2C" w14:textId="77E09D1F" w:rsidR="00FE3FBE" w:rsidRPr="001E1F93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 w:rsidRPr="001E1F93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 w:rsidRPr="001E1F93">
        <w:rPr>
          <w:rFonts w:ascii="Times New Roman" w:hAnsi="Times New Roman" w:cs="Times New Roman"/>
          <w:sz w:val="20"/>
          <w:szCs w:val="20"/>
        </w:rPr>
        <w:t>us</w:t>
      </w:r>
      <w:r w:rsidRPr="001E1F93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 w:rsidRPr="001E1F93">
        <w:rPr>
          <w:rFonts w:ascii="Times New Roman" w:hAnsi="Times New Roman" w:cs="Times New Roman"/>
          <w:sz w:val="20"/>
          <w:szCs w:val="20"/>
        </w:rPr>
        <w:br/>
      </w:r>
      <w:r w:rsidRPr="001E1F93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 w:rsidRPr="001E1F93">
        <w:rPr>
          <w:rFonts w:ascii="Times New Roman" w:hAnsi="Times New Roman" w:cs="Times New Roman"/>
          <w:sz w:val="20"/>
          <w:szCs w:val="20"/>
        </w:rPr>
        <w:t>ust</w:t>
      </w:r>
      <w:r w:rsidRPr="001E1F93">
        <w:rPr>
          <w:rFonts w:ascii="Times New Roman" w:hAnsi="Times New Roman" w:cs="Times New Roman"/>
          <w:sz w:val="20"/>
          <w:szCs w:val="20"/>
        </w:rPr>
        <w:t>. 1</w:t>
      </w:r>
      <w:r w:rsidR="0034206E" w:rsidRPr="001E1F93">
        <w:rPr>
          <w:rFonts w:ascii="Times New Roman" w:hAnsi="Times New Roman" w:cs="Times New Roman"/>
          <w:sz w:val="20"/>
          <w:szCs w:val="20"/>
        </w:rPr>
        <w:t xml:space="preserve"> lit</w:t>
      </w:r>
      <w:r w:rsidRPr="001E1F93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1E1F93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1E1F93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 w:rsidRPr="001E1F93">
        <w:rPr>
          <w:rFonts w:ascii="Times New Roman" w:hAnsi="Times New Roman" w:cs="Times New Roman"/>
          <w:sz w:val="20"/>
          <w:szCs w:val="20"/>
        </w:rPr>
        <w:t>us</w:t>
      </w:r>
      <w:r w:rsidRPr="001E1F93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Pr="001E1F93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1E1F93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1E1F93">
        <w:rPr>
          <w:rFonts w:ascii="Times New Roman" w:hAnsi="Times New Roman" w:cs="Times New Roman"/>
          <w:sz w:val="20"/>
          <w:szCs w:val="20"/>
        </w:rPr>
        <w:t xml:space="preserve">umowy. </w:t>
      </w:r>
    </w:p>
    <w:p w14:paraId="2152619D" w14:textId="28248081" w:rsidR="002609E7" w:rsidRPr="001E1F93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Przy</w:t>
      </w:r>
      <w:r w:rsidR="00104033" w:rsidRPr="001E1F93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 w:rsidRPr="001E1F93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1E1F93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szkolenia. Jeżeli uczestnik uczestniczył w minimum 60% zajęć, Zamawiający ponosi koszt pełnej realizacji kursu.</w:t>
      </w:r>
    </w:p>
    <w:p w14:paraId="78FC23CA" w14:textId="2FAD2ADE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4.</w:t>
      </w:r>
    </w:p>
    <w:p w14:paraId="7BF60280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Obowiązki Stron</w:t>
      </w:r>
    </w:p>
    <w:p w14:paraId="4E94C92E" w14:textId="7065D720" w:rsidR="009F6C58" w:rsidRPr="001E1F93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zamówienia oraz oświadcza, że osoby przy pomocy których wykonywana będzie usługa, </w:t>
      </w:r>
      <w:r w:rsidR="0066113E" w:rsidRPr="001E1F93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 w:rsidRPr="001E1F93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1E1F93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E1F93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1E1F93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 w:rsidRPr="001E1F93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1E1F93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1E1F93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 w:rsidRPr="001E1F93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1E1F93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1E1F93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1E1F93">
        <w:rPr>
          <w:rFonts w:ascii="Times New Roman" w:hAnsi="Times New Roman" w:cs="Times New Roman"/>
          <w:sz w:val="20"/>
          <w:szCs w:val="20"/>
        </w:rPr>
        <w:t>, str. 1</w:t>
      </w:r>
      <w:r w:rsidRPr="001E1F93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wzór stanowi 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1E1F93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1E1F93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1E1F93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1E1F93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1E1F93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1E1F93">
        <w:rPr>
          <w:rFonts w:ascii="Times New Roman" w:hAnsi="Times New Roman" w:cs="Times New Roman"/>
          <w:sz w:val="20"/>
          <w:szCs w:val="20"/>
        </w:rPr>
        <w:t xml:space="preserve"> do przekazania wymaganych dokumentów zapisanych w części B </w:t>
      </w:r>
      <w:r w:rsidR="006B6766" w:rsidRPr="001E1F93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037E12" w:rsidRPr="001E1F93">
        <w:rPr>
          <w:rFonts w:ascii="Times New Roman" w:hAnsi="Times New Roman" w:cs="Times New Roman"/>
          <w:sz w:val="20"/>
          <w:szCs w:val="20"/>
        </w:rPr>
        <w:t>18</w:t>
      </w:r>
      <w:r w:rsidRPr="001E1F93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1E1F93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 w:rsidRPr="001E1F93">
        <w:rPr>
          <w:rFonts w:ascii="Times New Roman" w:hAnsi="Times New Roman" w:cs="Times New Roman"/>
          <w:sz w:val="20"/>
          <w:szCs w:val="20"/>
        </w:rPr>
        <w:t>2 lit. h</w:t>
      </w:r>
      <w:r w:rsidR="009A3B82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1E1F93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1E1F93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1E1F93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 w:rsidRPr="001E1F93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Pr="001E1F93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Pr="001E1F93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5.</w:t>
      </w:r>
    </w:p>
    <w:p w14:paraId="60847D15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Warunki płatności</w:t>
      </w:r>
    </w:p>
    <w:p w14:paraId="55BF8264" w14:textId="77777777" w:rsidR="00FE3FBE" w:rsidRPr="001E1F93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1E1F93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1E1F93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1E1F93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1E1F93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1E1F93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1E1F93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1E1F93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1E1F93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Pr="001E1F93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 w:rsidRPr="001E1F93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Pr="001E1F93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Pr="001E1F9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wraz z konspektem godzinowym zajęć oraz w terminie </w:t>
      </w:r>
      <w:r w:rsidR="00152B72" w:rsidRPr="001E1F93">
        <w:rPr>
          <w:rFonts w:ascii="Times New Roman" w:hAnsi="Times New Roman" w:cs="Times New Roman"/>
          <w:sz w:val="20"/>
          <w:szCs w:val="20"/>
        </w:rPr>
        <w:t>7</w:t>
      </w:r>
      <w:r w:rsidRPr="001E1F93">
        <w:rPr>
          <w:rFonts w:ascii="Times New Roman" w:hAnsi="Times New Roman" w:cs="Times New Roman"/>
          <w:sz w:val="20"/>
          <w:szCs w:val="20"/>
        </w:rPr>
        <w:t xml:space="preserve"> dni kalendarzowych od daty zakończenia usługi (zajęć) Wykonawca zobowiązany jest złożyć następujące dokumenty</w:t>
      </w:r>
      <w:r w:rsidR="00345FA3" w:rsidRPr="001E1F9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 w:rsidRPr="001E1F93">
        <w:rPr>
          <w:rFonts w:ascii="Times New Roman" w:hAnsi="Times New Roman" w:cs="Times New Roman"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 w:rsidRPr="001E1F93">
        <w:rPr>
          <w:rFonts w:ascii="Times New Roman" w:hAnsi="Times New Roman" w:cs="Times New Roman"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1E1F93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kursów,</w:t>
      </w:r>
    </w:p>
    <w:p w14:paraId="3C23D3BE" w14:textId="77777777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1E1F93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 w:rsidRPr="001E1F93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kserokopie/skany zaświadczeń/certyfikatów o udziale w kursach wraz z zakresem tematycznym                 i godzinowym,</w:t>
      </w:r>
    </w:p>
    <w:p w14:paraId="383D978E" w14:textId="77777777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kserokopie/skany uzyskanych uprawnień o ile uczestnik kursu je otrzymał, </w:t>
      </w:r>
    </w:p>
    <w:p w14:paraId="2DEC0425" w14:textId="77777777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 w:rsidRPr="001E1F93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1E1F93">
        <w:rPr>
          <w:rFonts w:ascii="Times New Roman" w:hAnsi="Times New Roman" w:cs="Times New Roman"/>
          <w:sz w:val="20"/>
          <w:szCs w:val="20"/>
        </w:rPr>
        <w:t>elektronicznej)</w:t>
      </w:r>
      <w:r w:rsidR="005B4630" w:rsidRPr="001E1F93">
        <w:rPr>
          <w:rFonts w:ascii="Times New Roman" w:hAnsi="Times New Roman" w:cs="Times New Roman"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1E1F9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Pr="001E1F9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 w:rsidRPr="001E1F93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(t.j. Dz. U. z 2023 r. poz. 120).</w:t>
      </w:r>
    </w:p>
    <w:p w14:paraId="5636CB30" w14:textId="6E5CDE65" w:rsidR="007B3EBB" w:rsidRPr="001E1F93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 w:rsidRPr="001E1F93">
        <w:rPr>
          <w:rFonts w:ascii="Times New Roman" w:hAnsi="Times New Roman" w:cs="Times New Roman"/>
          <w:sz w:val="20"/>
          <w:szCs w:val="20"/>
        </w:rPr>
        <w:t>7</w:t>
      </w:r>
      <w:r w:rsidRPr="001E1F93"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 w:rsidRPr="001E1F93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1E1F93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6.</w:t>
      </w:r>
    </w:p>
    <w:p w14:paraId="38D5F3C3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Gwarancja i rękojmia za wady</w:t>
      </w:r>
    </w:p>
    <w:p w14:paraId="603039E6" w14:textId="77BB9F03" w:rsidR="00D14537" w:rsidRPr="001E1F93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1E1F93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E1F93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1E1F93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1E1F93">
        <w:rPr>
          <w:rFonts w:ascii="Times New Roman" w:hAnsi="Times New Roman" w:cs="Times New Roman"/>
          <w:sz w:val="20"/>
          <w:szCs w:val="20"/>
        </w:rPr>
        <w:t>a</w:t>
      </w:r>
      <w:r w:rsidRPr="001E1F9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1E1F93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1E1F93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niebezpieczeństwo</w:t>
      </w:r>
      <w:r w:rsidR="007537B1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7.</w:t>
      </w:r>
    </w:p>
    <w:p w14:paraId="1D592CBF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Kary umowne</w:t>
      </w:r>
    </w:p>
    <w:p w14:paraId="01166545" w14:textId="09E194A9" w:rsidR="00FE3FBE" w:rsidRPr="001E1F93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 w:rsidRPr="001E1F93">
        <w:rPr>
          <w:rFonts w:ascii="Times New Roman" w:hAnsi="Times New Roman" w:cs="Times New Roman"/>
          <w:sz w:val="20"/>
          <w:szCs w:val="20"/>
        </w:rPr>
        <w:t>brutto</w:t>
      </w:r>
      <w:r w:rsidRPr="001E1F93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 w:rsidRPr="001E1F93">
        <w:rPr>
          <w:rFonts w:ascii="Times New Roman" w:hAnsi="Times New Roman" w:cs="Times New Roman"/>
          <w:sz w:val="20"/>
          <w:szCs w:val="20"/>
        </w:rPr>
        <w:t>ust.</w:t>
      </w:r>
      <w:r w:rsidRPr="001E1F93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1E1F93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 w:rsidRPr="001E1F93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 w:rsidRPr="001E1F93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1E1F93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 w:rsidRPr="001E1F93">
        <w:rPr>
          <w:rFonts w:ascii="Times New Roman" w:hAnsi="Times New Roman" w:cs="Times New Roman"/>
          <w:sz w:val="20"/>
          <w:szCs w:val="20"/>
        </w:rPr>
        <w:t>brutto</w:t>
      </w:r>
      <w:r w:rsidR="00086AE2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Pr="001E1F93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1E1F93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1E1F93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1E1F93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niezapewnienie posiłków przewidzianych w części B w punkcie 2 i 3 opisu przedmiotu zamówienia</w:t>
      </w:r>
      <w:r w:rsidR="00240501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1E1F93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 w:rsidRPr="001E1F93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 w:rsidRPr="001E1F93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 w:rsidRPr="001E1F93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 w:rsidRPr="001E1F93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Pr="001E1F93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Pr="001E1F93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b</w:t>
      </w:r>
      <w:r w:rsidR="00FF380B" w:rsidRPr="001E1F93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Pr="001E1F93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b</w:t>
      </w:r>
      <w:r w:rsidR="00FF380B" w:rsidRPr="001E1F93">
        <w:rPr>
          <w:rFonts w:ascii="Times New Roman" w:hAnsi="Times New Roman" w:cs="Times New Roman"/>
          <w:sz w:val="20"/>
          <w:szCs w:val="20"/>
        </w:rPr>
        <w:t>rak wykonanyc</w:t>
      </w:r>
      <w:r w:rsidR="00C60DEA" w:rsidRPr="001E1F93">
        <w:rPr>
          <w:rFonts w:ascii="Times New Roman" w:hAnsi="Times New Roman" w:cs="Times New Roman"/>
          <w:sz w:val="20"/>
          <w:szCs w:val="20"/>
        </w:rPr>
        <w:t>h</w:t>
      </w:r>
      <w:r w:rsidR="00FF380B" w:rsidRPr="001E1F93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1E1F9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</w:t>
      </w:r>
      <w:r w:rsidR="00FF380B" w:rsidRPr="001E1F9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1E1F93">
        <w:rPr>
          <w:rFonts w:ascii="Times New Roman" w:hAnsi="Times New Roman" w:cs="Times New Roman"/>
          <w:sz w:val="20"/>
          <w:szCs w:val="20"/>
        </w:rPr>
        <w:t>5</w:t>
      </w:r>
      <w:r w:rsidR="00FB0B64" w:rsidRPr="001E1F9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1E1F93">
        <w:rPr>
          <w:rFonts w:ascii="Times New Roman" w:hAnsi="Times New Roman" w:cs="Times New Roman"/>
          <w:sz w:val="20"/>
          <w:szCs w:val="20"/>
        </w:rPr>
        <w:t>.</w:t>
      </w:r>
      <w:r w:rsidR="00FF380B" w:rsidRPr="001E1F9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1E1F9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1E1F93">
        <w:rPr>
          <w:rFonts w:ascii="Times New Roman" w:hAnsi="Times New Roman" w:cs="Times New Roman"/>
          <w:sz w:val="20"/>
          <w:szCs w:val="20"/>
        </w:rPr>
        <w:t>ust.</w:t>
      </w:r>
      <w:r w:rsidR="00345FA3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1E1F93">
        <w:rPr>
          <w:rFonts w:ascii="Times New Roman" w:hAnsi="Times New Roman" w:cs="Times New Roman"/>
          <w:sz w:val="20"/>
          <w:szCs w:val="20"/>
        </w:rPr>
        <w:t>7</w:t>
      </w:r>
      <w:r w:rsidR="00345FA3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1E1F93">
        <w:rPr>
          <w:rFonts w:ascii="Times New Roman" w:hAnsi="Times New Roman" w:cs="Times New Roman"/>
          <w:sz w:val="20"/>
          <w:szCs w:val="20"/>
        </w:rPr>
        <w:t>z</w:t>
      </w:r>
      <w:r w:rsidR="00FF380B" w:rsidRPr="001E1F93">
        <w:rPr>
          <w:rFonts w:ascii="Times New Roman" w:hAnsi="Times New Roman" w:cs="Times New Roman"/>
          <w:sz w:val="20"/>
          <w:szCs w:val="20"/>
        </w:rPr>
        <w:t>danie</w:t>
      </w:r>
      <w:r w:rsidR="00C60DEA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1E1F9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Pr="001E1F93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 w:rsidRPr="001E1F93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E1F93">
        <w:rPr>
          <w:rFonts w:ascii="Times New Roman" w:hAnsi="Times New Roman" w:cs="Times New Roman"/>
          <w:sz w:val="20"/>
          <w:szCs w:val="20"/>
        </w:rPr>
        <w:t>w harmonogramie, z przyczyn leżących po stronie Wykonawcy, Zamawiający zażąda od Wykonawcy zapłaty kary umownej w wysokości</w:t>
      </w:r>
      <w:r w:rsidR="00086AE2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 xml:space="preserve">50 % wartości całkowitego wynagrodzenia określonego w § 3 </w:t>
      </w:r>
      <w:r w:rsidR="00461568" w:rsidRPr="001E1F93">
        <w:rPr>
          <w:rFonts w:ascii="Times New Roman" w:hAnsi="Times New Roman" w:cs="Times New Roman"/>
          <w:sz w:val="20"/>
          <w:szCs w:val="20"/>
        </w:rPr>
        <w:t>us</w:t>
      </w:r>
      <w:r w:rsidRPr="001E1F93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      </w:t>
      </w:r>
      <w:r w:rsidRPr="001E1F93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1E1F93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 w:rsidRPr="001E1F9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brutto </w:t>
      </w:r>
      <w:r w:rsidRPr="001E1F93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 w:rsidRPr="001E1F93">
        <w:rPr>
          <w:rFonts w:ascii="Times New Roman" w:hAnsi="Times New Roman" w:cs="Times New Roman"/>
          <w:sz w:val="20"/>
          <w:szCs w:val="20"/>
        </w:rPr>
        <w:t>ust</w:t>
      </w:r>
      <w:r w:rsidR="00C16AB2" w:rsidRPr="001E1F93">
        <w:rPr>
          <w:rFonts w:ascii="Times New Roman" w:hAnsi="Times New Roman" w:cs="Times New Roman"/>
          <w:sz w:val="20"/>
          <w:szCs w:val="20"/>
        </w:rPr>
        <w:t xml:space="preserve">. </w:t>
      </w:r>
      <w:r w:rsidRPr="001E1F93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1E1F93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1E1F93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 w:rsidRPr="001E1F93">
        <w:rPr>
          <w:rFonts w:ascii="Times New Roman" w:hAnsi="Times New Roman" w:cs="Times New Roman"/>
          <w:sz w:val="20"/>
          <w:szCs w:val="20"/>
        </w:rPr>
        <w:t>us</w:t>
      </w:r>
      <w:r w:rsidR="00F31F8A" w:rsidRPr="001E1F93">
        <w:rPr>
          <w:rFonts w:ascii="Times New Roman" w:hAnsi="Times New Roman" w:cs="Times New Roman"/>
          <w:sz w:val="20"/>
          <w:szCs w:val="20"/>
        </w:rPr>
        <w:t xml:space="preserve">t. 1 </w:t>
      </w:r>
      <w:r w:rsidRPr="001E1F93">
        <w:rPr>
          <w:rFonts w:ascii="Times New Roman" w:hAnsi="Times New Roman" w:cs="Times New Roman"/>
          <w:sz w:val="20"/>
          <w:szCs w:val="20"/>
        </w:rPr>
        <w:t>za każde naruszenie za każdy dzień zwłoki. Kara powyższa jest naliczana niezależnie od kary za odstąpienie od umowy.</w:t>
      </w:r>
    </w:p>
    <w:p w14:paraId="07616385" w14:textId="7D247C13" w:rsidR="00FE3FBE" w:rsidRPr="001E1F93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1E1F9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1E1F93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 w:rsidRPr="001E1F93">
        <w:rPr>
          <w:rFonts w:ascii="Times New Roman" w:hAnsi="Times New Roman" w:cs="Times New Roman"/>
          <w:sz w:val="20"/>
          <w:szCs w:val="20"/>
        </w:rPr>
        <w:t>ust</w:t>
      </w:r>
      <w:r w:rsidR="00F31F8A" w:rsidRPr="001E1F93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1E1F93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 w:rsidRPr="001E1F93">
        <w:rPr>
          <w:rFonts w:ascii="Times New Roman" w:hAnsi="Times New Roman" w:cs="Times New Roman"/>
          <w:sz w:val="20"/>
          <w:szCs w:val="20"/>
        </w:rPr>
        <w:t>6</w:t>
      </w:r>
      <w:r w:rsidRPr="001E1F93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brutto </w:t>
      </w:r>
      <w:r w:rsidRPr="001E1F93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 w:rsidRPr="001E1F93">
        <w:rPr>
          <w:rFonts w:ascii="Times New Roman" w:hAnsi="Times New Roman" w:cs="Times New Roman"/>
          <w:sz w:val="20"/>
          <w:szCs w:val="20"/>
        </w:rPr>
        <w:t>ust</w:t>
      </w:r>
      <w:r w:rsidRPr="001E1F93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1E1F93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 w:rsidRPr="001E1F93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1E1F93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1E1F93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8.</w:t>
      </w:r>
    </w:p>
    <w:p w14:paraId="4190378F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Podwykonawcy</w:t>
      </w:r>
    </w:p>
    <w:p w14:paraId="54B0341A" w14:textId="77777777" w:rsidR="00FE3FBE" w:rsidRPr="001E1F93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1E1F93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1E1F93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1E1F93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1E1F93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1E1F93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1E1F93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1E1F93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1E1F93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 w:rsidRPr="001E1F93">
        <w:rPr>
          <w:rFonts w:ascii="Times New Roman" w:hAnsi="Times New Roman" w:cs="Times New Roman"/>
          <w:sz w:val="20"/>
          <w:szCs w:val="20"/>
        </w:rPr>
        <w:t>us</w:t>
      </w:r>
      <w:r w:rsidRPr="001E1F93">
        <w:rPr>
          <w:rFonts w:ascii="Times New Roman" w:hAnsi="Times New Roman" w:cs="Times New Roman"/>
          <w:sz w:val="20"/>
          <w:szCs w:val="20"/>
        </w:rPr>
        <w:t>t. 1</w:t>
      </w:r>
      <w:r w:rsidR="007E3377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1E1F93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Pr="001E1F93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 w:rsidRPr="001E1F93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1E1F93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1E1F93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1E1F93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1E1F93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1E1F93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1E1F93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9.</w:t>
      </w:r>
    </w:p>
    <w:p w14:paraId="6A3C86F7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Odstąpienie i rozwiązanie umowy</w:t>
      </w:r>
    </w:p>
    <w:p w14:paraId="2F12ACB0" w14:textId="7C615C2B" w:rsidR="00FE3FBE" w:rsidRPr="001E1F93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C16AB2" w:rsidRPr="001E1F93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lub dalsze wykonywanie umowy może zagrozić podstawowemu interesowi bezpieczeństwa państwa lub bezpieczeństwu publicznemu</w:t>
      </w:r>
      <w:r w:rsidR="00A457BB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C13F38" w:rsidRPr="001E1F93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 w:rsidRPr="001E1F93">
        <w:rPr>
          <w:rFonts w:ascii="Times New Roman" w:hAnsi="Times New Roman" w:cs="Times New Roman"/>
          <w:sz w:val="20"/>
          <w:szCs w:val="20"/>
        </w:rPr>
        <w:t>lub</w:t>
      </w:r>
      <w:r w:rsidR="00580C93" w:rsidRPr="001E1F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1E1F93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1E1F93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 w:rsidRPr="001E1F93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1E1F93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1E1F93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1E1F93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1E1F93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1E1F93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1E1F93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1E1F93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1E1F93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Pr="001E1F93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Pr="001E1F93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 w:rsidRPr="001E1F93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1E1F93"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Pr="001E1F93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10</w:t>
      </w:r>
    </w:p>
    <w:p w14:paraId="58293B67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Możliwość dokonania zmian w umowie</w:t>
      </w:r>
    </w:p>
    <w:p w14:paraId="40D8B197" w14:textId="5B1B0536" w:rsidR="00FE3FBE" w:rsidRPr="001E1F93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1E1F93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1E1F93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1E1F93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 w:rsidRPr="001E1F93">
        <w:rPr>
          <w:rFonts w:ascii="Times New Roman" w:hAnsi="Times New Roman" w:cs="Times New Roman"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454809" w:rsidRPr="001E1F93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1E1F93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1E1F93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Pr="001E1F93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 w:rsidRPr="001E1F93">
        <w:rPr>
          <w:rFonts w:ascii="Times New Roman" w:hAnsi="Times New Roman" w:cs="Times New Roman"/>
          <w:sz w:val="20"/>
          <w:szCs w:val="20"/>
        </w:rPr>
        <w:br/>
      </w:r>
      <w:r w:rsidRPr="001E1F93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 w:rsidRPr="001E1F93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1E1F93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Pr="001E1F93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1E1F93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Pr="001E1F93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1E1F93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1E1F93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1E1F93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1E1F93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 w:rsidRPr="001E1F93">
        <w:rPr>
          <w:rFonts w:ascii="Times New Roman" w:hAnsi="Times New Roman" w:cs="Times New Roman"/>
          <w:sz w:val="20"/>
          <w:szCs w:val="20"/>
        </w:rPr>
        <w:t>W</w:t>
      </w:r>
      <w:r w:rsidRPr="001E1F93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 w:rsidRPr="001E1F93">
        <w:rPr>
          <w:rFonts w:ascii="Times New Roman" w:hAnsi="Times New Roman" w:cs="Times New Roman"/>
          <w:sz w:val="20"/>
          <w:szCs w:val="20"/>
        </w:rPr>
        <w:t>W</w:t>
      </w:r>
      <w:r w:rsidRPr="001E1F93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 w:rsidRPr="001E1F93">
        <w:rPr>
          <w:rFonts w:ascii="Times New Roman" w:hAnsi="Times New Roman" w:cs="Times New Roman"/>
          <w:sz w:val="20"/>
          <w:szCs w:val="20"/>
        </w:rPr>
        <w:t>W</w:t>
      </w:r>
      <w:r w:rsidRPr="001E1F93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1E1F93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1E1F9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Pr="001E1F93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</w:t>
      </w:r>
      <w:r w:rsidRPr="001E1F93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1E1F93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 w:rsidRPr="001E1F93">
        <w:rPr>
          <w:rFonts w:ascii="Times New Roman" w:hAnsi="Times New Roman" w:cs="Times New Roman"/>
          <w:sz w:val="20"/>
          <w:szCs w:val="20"/>
        </w:rPr>
        <w:t>Wykonawcę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B62F3E" w:rsidRPr="001E1F93">
        <w:rPr>
          <w:rFonts w:ascii="Times New Roman" w:hAnsi="Times New Roman" w:cs="Times New Roman"/>
          <w:sz w:val="20"/>
          <w:szCs w:val="20"/>
        </w:rPr>
        <w:t xml:space="preserve">      </w:t>
      </w:r>
      <w:r w:rsidRPr="001E1F93"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11</w:t>
      </w:r>
    </w:p>
    <w:p w14:paraId="738FA686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Waloryzacja wynagrodzenia</w:t>
      </w:r>
    </w:p>
    <w:p w14:paraId="7C988ADB" w14:textId="6877FD4D" w:rsidR="009A35E4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12</w:t>
      </w:r>
    </w:p>
    <w:p w14:paraId="384CBCEC" w14:textId="72F889F1" w:rsidR="00FF69A5" w:rsidRPr="001E1F93" w:rsidRDefault="00FE3FBE" w:rsidP="00FF69A5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1E1F93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 w:rsidRPr="001E1F93">
        <w:rPr>
          <w:rFonts w:ascii="Times New Roman" w:hAnsi="Times New Roman" w:cs="Times New Roman"/>
          <w:sz w:val="20"/>
          <w:szCs w:val="20"/>
        </w:rPr>
        <w:br/>
      </w:r>
      <w:r w:rsidRPr="001E1F93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 w:rsidRPr="001E1F93">
        <w:rPr>
          <w:rFonts w:ascii="Times New Roman" w:hAnsi="Times New Roman" w:cs="Times New Roman"/>
          <w:sz w:val="20"/>
          <w:szCs w:val="20"/>
        </w:rPr>
        <w:t>1802</w:t>
      </w:r>
      <w:r w:rsidRPr="001E1F93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>z § 4 Rozporządzeni</w:t>
      </w:r>
      <w:r w:rsidR="00063AFF" w:rsidRPr="001E1F93">
        <w:rPr>
          <w:rFonts w:ascii="Times New Roman" w:hAnsi="Times New Roman" w:cs="Times New Roman"/>
          <w:sz w:val="20"/>
          <w:szCs w:val="20"/>
        </w:rPr>
        <w:t>a</w:t>
      </w:r>
      <w:r w:rsidRPr="001E1F93">
        <w:rPr>
          <w:rFonts w:ascii="Times New Roman" w:hAnsi="Times New Roman" w:cs="Times New Roman"/>
          <w:sz w:val="20"/>
          <w:szCs w:val="20"/>
        </w:rPr>
        <w:t xml:space="preserve"> Ministra Pracy i Polityki Społecznej z dnia 22 lipca 2011 r. w sprawie szczegółowych zadań i organizacji Ochotniczych Hufców Pracy (Dz. U. z 2011 r. Nr 155 poz. 920), zarządzeniem </w:t>
      </w:r>
      <w:r w:rsidR="00E3284F" w:rsidRPr="001E1F93">
        <w:rPr>
          <w:rFonts w:ascii="Times New Roman" w:hAnsi="Times New Roman" w:cs="Times New Roman"/>
          <w:sz w:val="20"/>
          <w:szCs w:val="20"/>
        </w:rPr>
        <w:br/>
      </w:r>
      <w:r w:rsidRPr="001E1F93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1E1F93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1E1F93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1E1F93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 stanowi 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1E1F93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1E1F9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B589541" w14:textId="387D1E25" w:rsidR="00C64D52" w:rsidRPr="001E1F93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1E1F93">
        <w:rPr>
          <w:rFonts w:ascii="Times New Roman" w:hAnsi="Times New Roman" w:cs="Times New Roman"/>
          <w:sz w:val="20"/>
          <w:szCs w:val="20"/>
        </w:rPr>
        <w:t>sob</w:t>
      </w:r>
      <w:r w:rsidRPr="001E1F93">
        <w:rPr>
          <w:rFonts w:ascii="Times New Roman" w:hAnsi="Times New Roman" w:cs="Times New Roman"/>
          <w:sz w:val="20"/>
          <w:szCs w:val="20"/>
        </w:rPr>
        <w:t>y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któr</w:t>
      </w:r>
      <w:r w:rsidRPr="001E1F93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1E1F93">
        <w:rPr>
          <w:rFonts w:ascii="Times New Roman" w:hAnsi="Times New Roman" w:cs="Times New Roman"/>
          <w:sz w:val="20"/>
          <w:szCs w:val="20"/>
        </w:rPr>
        <w:t>świadczy</w:t>
      </w:r>
      <w:r w:rsidRPr="001E1F93">
        <w:rPr>
          <w:rFonts w:ascii="Times New Roman" w:hAnsi="Times New Roman" w:cs="Times New Roman"/>
          <w:sz w:val="20"/>
          <w:szCs w:val="20"/>
        </w:rPr>
        <w:t>ły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1E1F93">
        <w:rPr>
          <w:rFonts w:ascii="Times New Roman" w:hAnsi="Times New Roman" w:cs="Times New Roman"/>
          <w:sz w:val="20"/>
          <w:szCs w:val="20"/>
        </w:rPr>
        <w:t>y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1E1F93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BB308F" w:rsidRPr="001E1F93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1E1F93">
        <w:rPr>
          <w:rFonts w:ascii="Times New Roman" w:hAnsi="Times New Roman" w:cs="Times New Roman"/>
          <w:sz w:val="20"/>
          <w:szCs w:val="20"/>
        </w:rPr>
        <w:t>i zobowiązuj</w:t>
      </w:r>
      <w:r w:rsidR="00BB308F" w:rsidRPr="001E1F93">
        <w:rPr>
          <w:rFonts w:ascii="Times New Roman" w:hAnsi="Times New Roman" w:cs="Times New Roman"/>
          <w:sz w:val="20"/>
          <w:szCs w:val="20"/>
        </w:rPr>
        <w:t>ą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 w:rsidRPr="001E1F93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1E1F93">
        <w:rPr>
          <w:rFonts w:ascii="Times New Roman" w:hAnsi="Times New Roman" w:cs="Times New Roman"/>
          <w:sz w:val="20"/>
          <w:szCs w:val="20"/>
        </w:rPr>
        <w:t>do ich przestrzegania</w:t>
      </w:r>
      <w:r w:rsidRPr="001E1F93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Pr="001E1F93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 w:rsidRPr="001E1F93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1E1F93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Pr="001E1F93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 13</w:t>
      </w:r>
    </w:p>
    <w:p w14:paraId="5D35BA7B" w14:textId="77777777" w:rsidR="00FE3FBE" w:rsidRPr="001E1F93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Postanowienia końcowe</w:t>
      </w:r>
    </w:p>
    <w:p w14:paraId="713FE41C" w14:textId="77777777" w:rsidR="00FE3FBE" w:rsidRPr="001E1F93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1E1F93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</w:t>
      </w:r>
      <w:r w:rsidRPr="001E1F93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1E1F93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1E1F93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1E1F93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1E1F93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 w:rsidRPr="001E1F93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E1F93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1E1F93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1E1F93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1E1F93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Pr="001E1F93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Pr="001E1F93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Pr="001E1F93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1E1F93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 w:rsidRPr="001E1F93">
        <w:rPr>
          <w:rFonts w:ascii="Times New Roman" w:hAnsi="Times New Roman" w:cs="Times New Roman"/>
          <w:bCs/>
          <w:sz w:val="20"/>
          <w:szCs w:val="20"/>
        </w:rPr>
        <w:t>________</w:t>
      </w:r>
      <w:r w:rsidRPr="001E1F93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Pr="001E1F93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Pr="001E1F93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Pr="001E1F93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Pr="001E1F93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Pr="001E1F93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Pr="001E1F93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Pr="001E1F93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Pr="001E1F93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Pr="001E1F93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Pr="001E1F93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Pr="001E1F93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Pr="001E1F93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Pr="001E1F93" w:rsidRDefault="003F3F3C" w:rsidP="00214F63">
      <w:pPr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E1F93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E1F93">
        <w:rPr>
          <w:rFonts w:ascii="Times New Roman" w:hAnsi="Times New Roman" w:cs="Times New Roman"/>
          <w:sz w:val="20"/>
          <w:szCs w:val="20"/>
        </w:rPr>
        <w:t>…</w:t>
      </w:r>
      <w:r w:rsidRPr="001E1F93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E1F93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E1F93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E1F93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E1F93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192A3543" w:rsidR="002C7ABC" w:rsidRPr="001E1F93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E1F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E1F93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EC5965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E1F9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EC5965">
        <w:rPr>
          <w:rFonts w:ascii="Times New Roman" w:hAnsi="Times New Roman" w:cs="Times New Roman"/>
          <w:sz w:val="20"/>
          <w:szCs w:val="20"/>
        </w:rPr>
        <w:t xml:space="preserve"> </w:t>
      </w:r>
      <w:r w:rsidR="0062647F" w:rsidRPr="001E1F93">
        <w:rPr>
          <w:rFonts w:ascii="Times New Roman" w:hAnsi="Times New Roman" w:cs="Times New Roman"/>
          <w:sz w:val="20"/>
          <w:szCs w:val="20"/>
        </w:rPr>
        <w:t>w wieku 17-25 lat.</w:t>
      </w:r>
    </w:p>
    <w:p w14:paraId="074816F7" w14:textId="77777777" w:rsidR="002C7ABC" w:rsidRPr="001E1F93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E1F93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73B58C6E" w14:textId="69D81201" w:rsidR="00E6769D" w:rsidRPr="00B76AC2" w:rsidRDefault="00E6769D" w:rsidP="00B76AC2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B76AC2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</w:t>
      </w:r>
      <w:r w:rsidR="00113228">
        <w:rPr>
          <w:rFonts w:ascii="Times New Roman" w:hAnsi="Times New Roman" w:cs="Times New Roman"/>
          <w:sz w:val="20"/>
          <w:szCs w:val="20"/>
        </w:rPr>
        <w:t>:</w:t>
      </w:r>
      <w:r w:rsidRPr="00B76AC2" w:rsidDel="00E6769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97930A9" w14:textId="495241DD" w:rsidR="002C7ABC" w:rsidRPr="001E1F93" w:rsidRDefault="002C7ABC" w:rsidP="00ED05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Część nr 2</w:t>
      </w:r>
    </w:p>
    <w:p w14:paraId="094C7DD8" w14:textId="76CEC8AB" w:rsidR="002C7ABC" w:rsidRPr="00D4162F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19355D">
        <w:rPr>
          <w:rFonts w:ascii="Times New Roman" w:hAnsi="Times New Roman" w:cs="Times New Roman"/>
          <w:b/>
          <w:bCs/>
          <w:i/>
          <w:sz w:val="20"/>
          <w:szCs w:val="20"/>
        </w:rPr>
        <w:t>„</w:t>
      </w:r>
      <w:r w:rsidR="00E4150C" w:rsidRPr="0019355D">
        <w:rPr>
          <w:rFonts w:ascii="Times New Roman" w:hAnsi="Times New Roman" w:cs="Times New Roman"/>
          <w:b/>
          <w:bCs/>
          <w:i/>
          <w:sz w:val="20"/>
          <w:szCs w:val="20"/>
        </w:rPr>
        <w:t>Laminacja rzęs i stylizacja brwi</w:t>
      </w:r>
      <w:r w:rsidRPr="0019355D">
        <w:rPr>
          <w:rFonts w:ascii="Times New Roman" w:hAnsi="Times New Roman" w:cs="Times New Roman"/>
          <w:b/>
          <w:bCs/>
          <w:i/>
          <w:sz w:val="20"/>
          <w:szCs w:val="20"/>
        </w:rPr>
        <w:t>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="00E4150C" w:rsidRPr="001E1F93">
        <w:rPr>
          <w:rFonts w:ascii="Times New Roman" w:hAnsi="Times New Roman" w:cs="Times New Roman"/>
          <w:b/>
          <w:bCs/>
          <w:sz w:val="20"/>
          <w:szCs w:val="20"/>
        </w:rPr>
        <w:t>Jawor</w:t>
      </w:r>
      <w:r w:rsidR="00DF3D83"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33892"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</w:t>
      </w:r>
      <w:r w:rsidR="00DF3D83" w:rsidRPr="00D4162F">
        <w:rPr>
          <w:rFonts w:ascii="Times New Roman" w:hAnsi="Times New Roman" w:cs="Times New Roman"/>
          <w:bCs/>
          <w:sz w:val="20"/>
          <w:szCs w:val="20"/>
        </w:rPr>
        <w:t>dla</w:t>
      </w:r>
      <w:r w:rsidR="00DF3D83" w:rsidRPr="00D4162F">
        <w:rPr>
          <w:rFonts w:ascii="Times New Roman" w:hAnsi="Times New Roman" w:cs="Times New Roman"/>
          <w:sz w:val="20"/>
          <w:szCs w:val="20"/>
        </w:rPr>
        <w:t xml:space="preserve"> </w:t>
      </w:r>
      <w:r w:rsidR="000C13E6" w:rsidRPr="00D4162F">
        <w:rPr>
          <w:rFonts w:ascii="Times New Roman" w:hAnsi="Times New Roman" w:cs="Times New Roman"/>
          <w:sz w:val="20"/>
          <w:szCs w:val="20"/>
        </w:rPr>
        <w:t xml:space="preserve">minimalnej ilości </w:t>
      </w:r>
      <w:r w:rsidR="000C13E6" w:rsidRPr="00D4162F">
        <w:rPr>
          <w:rFonts w:ascii="Times New Roman" w:hAnsi="Times New Roman" w:cs="Times New Roman"/>
          <w:b/>
          <w:sz w:val="20"/>
          <w:szCs w:val="20"/>
        </w:rPr>
        <w:t xml:space="preserve">4 </w:t>
      </w:r>
      <w:r w:rsidR="000C13E6" w:rsidRPr="00D4162F">
        <w:rPr>
          <w:rFonts w:ascii="Times New Roman" w:hAnsi="Times New Roman" w:cs="Times New Roman"/>
          <w:sz w:val="20"/>
          <w:szCs w:val="20"/>
        </w:rPr>
        <w:t>uczestników i maksymalnej</w:t>
      </w:r>
      <w:r w:rsidR="00796677" w:rsidRPr="00D4162F">
        <w:rPr>
          <w:rFonts w:ascii="Times New Roman" w:hAnsi="Times New Roman" w:cs="Times New Roman"/>
          <w:sz w:val="20"/>
          <w:szCs w:val="20"/>
        </w:rPr>
        <w:t xml:space="preserve"> ilości</w:t>
      </w:r>
      <w:r w:rsidR="000C13E6" w:rsidRPr="00D4162F">
        <w:rPr>
          <w:rFonts w:ascii="Times New Roman" w:hAnsi="Times New Roman" w:cs="Times New Roman"/>
          <w:sz w:val="20"/>
          <w:szCs w:val="20"/>
        </w:rPr>
        <w:t xml:space="preserve"> </w:t>
      </w:r>
      <w:r w:rsidR="00E4150C" w:rsidRPr="00D4162F">
        <w:rPr>
          <w:rFonts w:ascii="Times New Roman" w:hAnsi="Times New Roman" w:cs="Times New Roman"/>
          <w:b/>
          <w:sz w:val="20"/>
          <w:szCs w:val="20"/>
        </w:rPr>
        <w:t>6</w:t>
      </w:r>
      <w:r w:rsidRPr="00D4162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4162F">
        <w:rPr>
          <w:rFonts w:ascii="Times New Roman" w:hAnsi="Times New Roman" w:cs="Times New Roman"/>
          <w:sz w:val="20"/>
          <w:szCs w:val="20"/>
        </w:rPr>
        <w:t>uczestników</w:t>
      </w:r>
      <w:r w:rsidR="00DF3D83" w:rsidRPr="00D4162F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1E1F93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E1F93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E1F93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E1F93">
        <w:rPr>
          <w:rFonts w:ascii="Times New Roman" w:hAnsi="Times New Roman" w:cs="Times New Roman"/>
          <w:bCs/>
          <w:sz w:val="20"/>
          <w:szCs w:val="20"/>
        </w:rPr>
        <w:t>7</w:t>
      </w:r>
      <w:r w:rsidRPr="001E1F93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E1F93">
        <w:rPr>
          <w:rFonts w:ascii="Times New Roman" w:hAnsi="Times New Roman" w:cs="Times New Roman"/>
          <w:bCs/>
          <w:sz w:val="20"/>
          <w:szCs w:val="20"/>
        </w:rPr>
        <w:t>5</w:t>
      </w:r>
      <w:r w:rsidRPr="001E1F93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E1F93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E1F93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E1F93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23ACBAB3" w:rsidR="002C7ABC" w:rsidRPr="001E1F93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B81DF6" w:rsidRPr="002F08AC">
        <w:rPr>
          <w:rFonts w:ascii="Times New Roman" w:hAnsi="Times New Roman" w:cs="Times New Roman"/>
          <w:sz w:val="20"/>
          <w:szCs w:val="20"/>
        </w:rPr>
        <w:t>dla części nr 2 wynosi 30 dni od  dnia podpisania umowy tj. do dnia ……r.</w:t>
      </w:r>
    </w:p>
    <w:p w14:paraId="6D67E7B1" w14:textId="4978DBCB" w:rsidR="002C7ABC" w:rsidRPr="001E1F93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E1F93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E1F93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E1F93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E1F93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1E1F93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E1F93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E1F93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E1F93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E1F93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E1F93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(t.j. Dz. U. </w:t>
      </w:r>
      <w:r w:rsidR="00710855" w:rsidRPr="001E1F93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E1F93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E1F93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E1F93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E1F93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E1F93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E1F93">
        <w:rPr>
          <w:rFonts w:ascii="Times New Roman" w:hAnsi="Times New Roman" w:cs="Times New Roman"/>
          <w:sz w:val="20"/>
          <w:szCs w:val="20"/>
        </w:rPr>
        <w:t xml:space="preserve"> 3</w:t>
      </w:r>
      <w:r w:rsidRPr="001E1F93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E1F93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E1F93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ze </w:t>
      </w:r>
      <w:r w:rsidRPr="001E1F93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E1F93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E1F93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1E1F93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E1F93">
        <w:rPr>
          <w:rFonts w:ascii="Times New Roman" w:hAnsi="Times New Roman" w:cs="Times New Roman"/>
          <w:sz w:val="20"/>
          <w:szCs w:val="20"/>
        </w:rPr>
        <w:t>W</w:t>
      </w:r>
      <w:r w:rsidR="008922DB" w:rsidRPr="001E1F93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E1F93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E1F93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E1F93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E1F93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E1F93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E1F93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E1F93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E1F93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E1F93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E1F93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E1F93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Kurs</w:t>
      </w:r>
      <w:r w:rsidR="005253B5" w:rsidRPr="001E1F93">
        <w:rPr>
          <w:rFonts w:ascii="Times New Roman" w:hAnsi="Times New Roman" w:cs="Times New Roman"/>
          <w:sz w:val="20"/>
          <w:szCs w:val="20"/>
        </w:rPr>
        <w:t>y</w:t>
      </w:r>
      <w:r w:rsidRPr="001E1F93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E1F93">
        <w:rPr>
          <w:rFonts w:ascii="Times New Roman" w:hAnsi="Times New Roman" w:cs="Times New Roman"/>
          <w:sz w:val="20"/>
          <w:szCs w:val="20"/>
        </w:rPr>
        <w:t>y</w:t>
      </w:r>
      <w:r w:rsidRPr="001E1F93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E1F9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E1F93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E1F93">
        <w:rPr>
          <w:rFonts w:ascii="Times New Roman" w:hAnsi="Times New Roman" w:cs="Times New Roman"/>
          <w:sz w:val="20"/>
          <w:szCs w:val="20"/>
        </w:rPr>
        <w:t xml:space="preserve"> 5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E1F93">
        <w:rPr>
          <w:rFonts w:ascii="Times New Roman" w:hAnsi="Times New Roman" w:cs="Times New Roman"/>
          <w:sz w:val="20"/>
          <w:szCs w:val="20"/>
        </w:rPr>
        <w:t>us</w:t>
      </w:r>
      <w:r w:rsidRPr="001E1F93">
        <w:rPr>
          <w:rFonts w:ascii="Times New Roman" w:hAnsi="Times New Roman" w:cs="Times New Roman"/>
          <w:sz w:val="20"/>
          <w:szCs w:val="20"/>
        </w:rPr>
        <w:t>t</w:t>
      </w:r>
      <w:r w:rsidR="00185570" w:rsidRPr="001E1F93">
        <w:rPr>
          <w:rFonts w:ascii="Times New Roman" w:hAnsi="Times New Roman" w:cs="Times New Roman"/>
          <w:sz w:val="20"/>
          <w:szCs w:val="20"/>
        </w:rPr>
        <w:t>.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E1F93">
        <w:rPr>
          <w:rFonts w:ascii="Times New Roman" w:hAnsi="Times New Roman" w:cs="Times New Roman"/>
          <w:sz w:val="20"/>
          <w:szCs w:val="20"/>
        </w:rPr>
        <w:t>5</w:t>
      </w:r>
      <w:r w:rsidRPr="001E1F93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E1F93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E1F93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E1F93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E1F93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E1F93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E1F93">
        <w:rPr>
          <w:rFonts w:ascii="Times New Roman" w:hAnsi="Times New Roman" w:cs="Times New Roman"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E1F93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E1F93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E1F93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E1F93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E1F93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E1F93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E1F93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E1F93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E1F93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E1F9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E1F93">
        <w:rPr>
          <w:rFonts w:ascii="Times New Roman" w:hAnsi="Times New Roman" w:cs="Times New Roman"/>
          <w:sz w:val="20"/>
          <w:szCs w:val="20"/>
        </w:rPr>
        <w:t xml:space="preserve">   </w:t>
      </w:r>
      <w:r w:rsidRPr="001E1F93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E1F93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E1F93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E1F93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E1F93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E1F93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E1F93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E1F93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1E1F93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E1F93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E1F93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E1F93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E1F93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E1F93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E1F93">
        <w:rPr>
          <w:rFonts w:ascii="Times New Roman" w:hAnsi="Times New Roman" w:cs="Times New Roman"/>
          <w:sz w:val="20"/>
          <w:szCs w:val="20"/>
        </w:rPr>
        <w:t>y</w:t>
      </w:r>
      <w:r w:rsidRPr="001E1F93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E1F93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E1F93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E1F93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E1F93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E1F93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E1F93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E1F93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E1F93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E1F93">
        <w:rPr>
          <w:rFonts w:ascii="Times New Roman" w:hAnsi="Times New Roman" w:cs="Times New Roman"/>
          <w:sz w:val="20"/>
          <w:szCs w:val="20"/>
        </w:rPr>
        <w:t>ubezpieczyć</w:t>
      </w:r>
      <w:r w:rsidRPr="001E1F93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E1F93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E1F93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E1F93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E1F93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E1F93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5618E8AE" w:rsidR="00185570" w:rsidRPr="00782337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782337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i doświadczenia oraz zgodnie z obowiązującymi przepisami prawnymi dotyczącymi przeprowadzania odpowiednich kursów zawodowych w danym zawodzie, z zastrzeżeniem, że zajęcia teoretyczne liczone są w godzinach lekcyjnych (tj. 45 min), a zajęcia praktyczne  w zegarowych (tj. 60 min). </w:t>
      </w:r>
    </w:p>
    <w:p w14:paraId="69655E01" w14:textId="77777777" w:rsidR="00B23892" w:rsidRPr="001E1F93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E1F93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E1F93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E1F93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E1F93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E1F93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E1F93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E1F93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E1F93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E1F93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E1F93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E1F93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E1F93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E1F93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E1F93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E1F93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E1F93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E1F93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E1F93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E1F93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E1F93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E1F93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E1F93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E1F93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E1F93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E1F93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E1F93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E1F93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E1F93">
        <w:rPr>
          <w:rFonts w:ascii="Times New Roman" w:hAnsi="Times New Roman" w:cs="Times New Roman"/>
          <w:b/>
          <w:sz w:val="20"/>
          <w:szCs w:val="20"/>
        </w:rPr>
        <w:t>7</w:t>
      </w:r>
      <w:r w:rsidRPr="001E1F93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E1F93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E1F93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E1F93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E1F93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E1F93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E1F93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E1F93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E1F93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E1F93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E1F93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E1F93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E1F93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E1F93">
        <w:rPr>
          <w:rFonts w:ascii="Times New Roman" w:hAnsi="Times New Roman" w:cs="Times New Roman"/>
          <w:sz w:val="20"/>
          <w:szCs w:val="20"/>
        </w:rPr>
        <w:t>).</w:t>
      </w:r>
      <w:r w:rsidR="003B0214" w:rsidRPr="001E1F93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E1F93">
        <w:rPr>
          <w:rFonts w:ascii="Times New Roman" w:hAnsi="Times New Roman" w:cs="Times New Roman"/>
          <w:sz w:val="20"/>
          <w:szCs w:val="20"/>
        </w:rPr>
        <w:t>„</w:t>
      </w:r>
      <w:r w:rsidR="00521BBE" w:rsidRPr="001E1F93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E1F93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E1F93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E1F93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E1F93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E1F93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E1F93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E1F93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E1F93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E1F93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E1F93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1E1F93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E1F93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E1F93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E1F93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E1F93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E1F93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E1F93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E1F93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E1F93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E1F93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E1F93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E1F93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E1F93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E1F93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E1F93">
        <w:rPr>
          <w:rFonts w:ascii="Times New Roman" w:hAnsi="Times New Roman" w:cs="Times New Roman"/>
          <w:sz w:val="20"/>
          <w:szCs w:val="20"/>
        </w:rPr>
        <w:t>,</w:t>
      </w:r>
      <w:r w:rsidR="00DA6490"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E1F93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E1F93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E1F93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E1F93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E1F93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E1F93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E1F93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E1F93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E1F93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E1F93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E1F93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E1F93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E1F93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E1F93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E1F93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E1F93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E1F93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E1F93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1E1F93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E1F93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E1F93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E1F93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E1F93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E1F93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E1F93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E1F93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E1F93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E1F93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52993F79" w14:textId="7AE349AE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F93">
        <w:rPr>
          <w:rFonts w:ascii="Times New Roman" w:hAnsi="Times New Roman" w:cs="Times New Roman"/>
          <w:b/>
          <w:sz w:val="28"/>
          <w:szCs w:val="28"/>
        </w:rPr>
        <w:t xml:space="preserve">Część 1 i </w:t>
      </w:r>
      <w:r w:rsidR="00E9146F" w:rsidRPr="001E1F93">
        <w:rPr>
          <w:rFonts w:ascii="Times New Roman" w:hAnsi="Times New Roman" w:cs="Times New Roman"/>
          <w:b/>
          <w:sz w:val="28"/>
          <w:szCs w:val="28"/>
        </w:rPr>
        <w:t>2</w:t>
      </w:r>
      <w:r w:rsidRPr="001E1F93">
        <w:rPr>
          <w:rFonts w:ascii="Times New Roman" w:hAnsi="Times New Roman" w:cs="Times New Roman"/>
          <w:b/>
          <w:sz w:val="28"/>
          <w:szCs w:val="28"/>
        </w:rPr>
        <w:t xml:space="preserve"> – kurs „</w:t>
      </w:r>
      <w:r w:rsidR="00E9146F" w:rsidRPr="001E1F93">
        <w:rPr>
          <w:rFonts w:ascii="Times New Roman" w:hAnsi="Times New Roman" w:cs="Times New Roman"/>
        </w:rPr>
        <w:t xml:space="preserve"> </w:t>
      </w:r>
      <w:r w:rsidR="00E9146F" w:rsidRPr="001E1F93">
        <w:rPr>
          <w:rFonts w:ascii="Times New Roman" w:hAnsi="Times New Roman" w:cs="Times New Roman"/>
          <w:b/>
          <w:sz w:val="28"/>
          <w:szCs w:val="28"/>
        </w:rPr>
        <w:t>Laminacja rzęs i stylizacja brwi</w:t>
      </w:r>
      <w:r w:rsidRPr="001E1F93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5C24EEAE" w14:textId="6B7EDA5D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9146F" w:rsidRPr="001E1F93">
        <w:rPr>
          <w:rFonts w:ascii="Times New Roman" w:hAnsi="Times New Roman" w:cs="Times New Roman"/>
          <w:b/>
          <w:sz w:val="20"/>
          <w:szCs w:val="20"/>
        </w:rPr>
        <w:t>1</w:t>
      </w:r>
      <w:r w:rsidRPr="001E1F93">
        <w:rPr>
          <w:rFonts w:ascii="Times New Roman" w:hAnsi="Times New Roman" w:cs="Times New Roman"/>
          <w:b/>
          <w:sz w:val="20"/>
          <w:szCs w:val="20"/>
        </w:rPr>
        <w:t>6 godzin dydaktycznych</w:t>
      </w:r>
    </w:p>
    <w:p w14:paraId="0FE56E5E" w14:textId="77777777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055D57C4" w14:textId="77777777" w:rsidR="00DD5828" w:rsidRPr="001E1F93" w:rsidRDefault="00DD5828" w:rsidP="00DD5828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</w:t>
      </w:r>
      <w:r w:rsidR="002C7ABC" w:rsidRPr="001E1F93">
        <w:rPr>
          <w:rFonts w:ascii="Times New Roman" w:hAnsi="Times New Roman" w:cs="Times New Roman"/>
          <w:sz w:val="20"/>
          <w:szCs w:val="20"/>
        </w:rPr>
        <w:t xml:space="preserve">ekcja I – </w:t>
      </w:r>
      <w:r w:rsidR="00F8683D" w:rsidRPr="001E1F93">
        <w:rPr>
          <w:rFonts w:ascii="Times New Roman" w:hAnsi="Times New Roman" w:cs="Times New Roman"/>
          <w:sz w:val="20"/>
          <w:szCs w:val="20"/>
        </w:rPr>
        <w:t xml:space="preserve"> BHP i standardy pracy stylistki/stylisty</w:t>
      </w:r>
    </w:p>
    <w:p w14:paraId="113E194B" w14:textId="30DC0FF8" w:rsidR="00BB3BD4" w:rsidRPr="001E1F93" w:rsidRDefault="00F8683D" w:rsidP="00807901">
      <w:pPr>
        <w:pStyle w:val="Akapitzlist"/>
        <w:numPr>
          <w:ilvl w:val="0"/>
          <w:numId w:val="142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Higiena pracy i przygotowanie stanowiska.</w:t>
      </w:r>
    </w:p>
    <w:p w14:paraId="5D902EE4" w14:textId="2109D797" w:rsidR="00F8683D" w:rsidRPr="001E1F93" w:rsidRDefault="00F8683D" w:rsidP="00BB3BD4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Zasady dezynfekcji i sterylizacji narzędzi.</w:t>
      </w:r>
    </w:p>
    <w:p w14:paraId="11A08A29" w14:textId="43AE5B4A" w:rsidR="00F8683D" w:rsidRPr="001E1F93" w:rsidRDefault="00F8683D" w:rsidP="007A4FA7">
      <w:pPr>
        <w:pStyle w:val="Akapitzlist"/>
        <w:numPr>
          <w:ilvl w:val="0"/>
          <w:numId w:val="78"/>
        </w:num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Reakcje alergiczne – jak je rozpoznawać i przeciwdziałać.</w:t>
      </w:r>
    </w:p>
    <w:p w14:paraId="12F0F995" w14:textId="76FA3FCD" w:rsidR="00F8683D" w:rsidRPr="001E1F93" w:rsidRDefault="00F8683D" w:rsidP="003B49B2">
      <w:pPr>
        <w:pStyle w:val="Tekstdymka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Komunikacja z klientem – analiza oczekiwań i efektów zabiegu</w:t>
      </w:r>
      <w:r w:rsidR="00366CDC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5F609977" w14:textId="08BE7AA8" w:rsidR="002C7ABC" w:rsidRPr="001E1F93" w:rsidRDefault="002C7AB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219687" w14:textId="551C1E0C" w:rsidR="002C7ABC" w:rsidRPr="001E1F93" w:rsidRDefault="00807901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</w:t>
      </w:r>
      <w:r w:rsidR="002C7ABC" w:rsidRPr="001E1F93">
        <w:rPr>
          <w:rFonts w:ascii="Times New Roman" w:hAnsi="Times New Roman" w:cs="Times New Roman"/>
          <w:sz w:val="20"/>
          <w:szCs w:val="20"/>
        </w:rPr>
        <w:t xml:space="preserve">ekcja II – </w:t>
      </w:r>
      <w:r w:rsidR="00F8683D" w:rsidRPr="001E1F93">
        <w:rPr>
          <w:rFonts w:ascii="Times New Roman" w:hAnsi="Times New Roman" w:cs="Times New Roman"/>
          <w:sz w:val="20"/>
          <w:szCs w:val="20"/>
        </w:rPr>
        <w:t xml:space="preserve"> Stylizacja brwi</w:t>
      </w:r>
    </w:p>
    <w:p w14:paraId="69AF2FF0" w14:textId="698A088D" w:rsidR="00F8683D" w:rsidRPr="001E1F93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Geometria brwi – zasady dopasowania kształtu do twarzy.</w:t>
      </w:r>
    </w:p>
    <w:p w14:paraId="06E1ED9C" w14:textId="6F76F258" w:rsidR="00F8683D" w:rsidRPr="001E1F93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Koloryzacja farbką – dobór koloru do typu urody.</w:t>
      </w:r>
    </w:p>
    <w:p w14:paraId="2D79530C" w14:textId="413C141A" w:rsidR="00F8683D" w:rsidRPr="001E1F93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Techniki stylizacji brwi z użyciem wosku i pęsety.</w:t>
      </w:r>
    </w:p>
    <w:p w14:paraId="65C6BD0A" w14:textId="38DC0648" w:rsidR="00F8683D" w:rsidRPr="001E1F93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Regulacja brwi z zachowaniem naturalnego łuku.</w:t>
      </w:r>
    </w:p>
    <w:p w14:paraId="0E888B8E" w14:textId="09B6C45F" w:rsidR="00F8683D" w:rsidRPr="001E1F93" w:rsidRDefault="00F8683D" w:rsidP="00F8683D">
      <w:pPr>
        <w:pStyle w:val="Akapitzlist"/>
        <w:numPr>
          <w:ilvl w:val="0"/>
          <w:numId w:val="79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Stylizacja brwi w zależności od wieku i rysów twarzy.</w:t>
      </w:r>
    </w:p>
    <w:p w14:paraId="439813A7" w14:textId="77777777" w:rsidR="00B32560" w:rsidRPr="001E1F93" w:rsidRDefault="00B32560" w:rsidP="00B32560">
      <w:pPr>
        <w:pStyle w:val="Akapitzlist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7E34AF4D" w14:textId="77777777" w:rsidR="00F8683D" w:rsidRPr="001E1F93" w:rsidRDefault="00F8683D" w:rsidP="00F8683D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Sekcja III - Laminacja rzęs i pielęgnacja </w:t>
      </w:r>
    </w:p>
    <w:p w14:paraId="463614C8" w14:textId="77777777" w:rsidR="00F8683D" w:rsidRPr="001E1F93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Wprowadzenie do zabiegu laminacji – wskazania i przeciwskazania.</w:t>
      </w:r>
    </w:p>
    <w:p w14:paraId="23C82795" w14:textId="77777777" w:rsidR="00F8683D" w:rsidRPr="001E1F93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Omówienie struktury rzęs i preparatów stosowanych w zabiegu.</w:t>
      </w:r>
    </w:p>
    <w:p w14:paraId="50A33A52" w14:textId="77777777" w:rsidR="00F8683D" w:rsidRPr="001E1F93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Technika liftingu rzęs krok po kroku.</w:t>
      </w:r>
    </w:p>
    <w:p w14:paraId="210148A9" w14:textId="77777777" w:rsidR="00F8683D" w:rsidRPr="001E1F93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Laminacja rzęs z zastosowaniem nowoczesnych technik laminacji.</w:t>
      </w:r>
    </w:p>
    <w:p w14:paraId="494D5250" w14:textId="77777777" w:rsidR="00F8683D" w:rsidRPr="001E1F93" w:rsidRDefault="00F8683D" w:rsidP="00F8683D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Prawidłowa aplikacja silikonowych wałeczków i podkręcanie rzęs.</w:t>
      </w:r>
    </w:p>
    <w:p w14:paraId="537716BF" w14:textId="77777777" w:rsidR="003B49B2" w:rsidRPr="001E1F93" w:rsidRDefault="00F8683D" w:rsidP="003B49B2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Efekty i utrwalenie – jak osiągnąć naturalny, trwały rezultat.</w:t>
      </w:r>
    </w:p>
    <w:p w14:paraId="7A21DC35" w14:textId="522AEA9B" w:rsidR="00F8683D" w:rsidRPr="001E1F93" w:rsidRDefault="00F8683D" w:rsidP="003B49B2">
      <w:pPr>
        <w:pStyle w:val="Akapitzlist"/>
        <w:numPr>
          <w:ilvl w:val="0"/>
          <w:numId w:val="78"/>
        </w:numPr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Pielęgnacja rzęs po zabiegu.</w:t>
      </w:r>
    </w:p>
    <w:p w14:paraId="01CD888B" w14:textId="711DD816" w:rsidR="002C7ABC" w:rsidRPr="001E1F93" w:rsidRDefault="008D3A13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</w:t>
      </w:r>
      <w:r w:rsidR="002C7ABC" w:rsidRPr="001E1F93">
        <w:rPr>
          <w:rFonts w:ascii="Times New Roman" w:hAnsi="Times New Roman" w:cs="Times New Roman"/>
          <w:sz w:val="20"/>
          <w:szCs w:val="20"/>
        </w:rPr>
        <w:t>onadto na potrzeby szkolenia Wykonawca umożliwi uczestnikom dostęp do narzędzi i materiałów niezbędnych podczas szkolenia (wszystkie materiały powinny być dostępne w ilości zapewniającej uczestnikom sprawną pracę).</w:t>
      </w:r>
    </w:p>
    <w:p w14:paraId="0EFE62F9" w14:textId="5ED85256" w:rsidR="002C7ABC" w:rsidRPr="001E1F93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Nabyte umiejętności praktyczne</w:t>
      </w:r>
      <w:r w:rsidR="00906DCA" w:rsidRPr="001E1F93">
        <w:rPr>
          <w:rFonts w:ascii="Times New Roman" w:hAnsi="Times New Roman" w:cs="Times New Roman"/>
          <w:b/>
          <w:sz w:val="20"/>
          <w:szCs w:val="20"/>
        </w:rPr>
        <w:t xml:space="preserve"> i uprawnienia</w:t>
      </w:r>
      <w:r w:rsidRPr="001E1F93">
        <w:rPr>
          <w:rFonts w:ascii="Times New Roman" w:hAnsi="Times New Roman" w:cs="Times New Roman"/>
          <w:b/>
          <w:sz w:val="20"/>
          <w:szCs w:val="20"/>
        </w:rPr>
        <w:t>:</w:t>
      </w:r>
    </w:p>
    <w:p w14:paraId="2163D096" w14:textId="3CADD2CF" w:rsidR="00906DCA" w:rsidRPr="001E1F93" w:rsidRDefault="00906DCA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5027A114" w14:textId="1BE1BFCC" w:rsidR="002C7ABC" w:rsidRPr="001E1F93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 xml:space="preserve">wiedza w zakresie </w:t>
      </w:r>
      <w:r w:rsidR="00906DCA" w:rsidRPr="001E1F93">
        <w:rPr>
          <w:rFonts w:ascii="Times New Roman" w:hAnsi="Times New Roman" w:cs="Times New Roman"/>
          <w:bCs/>
          <w:sz w:val="20"/>
          <w:szCs w:val="20"/>
        </w:rPr>
        <w:t>laminacji rzęs i stylizacji brwi</w:t>
      </w:r>
      <w:r w:rsidR="00266536" w:rsidRPr="001E1F93">
        <w:rPr>
          <w:rFonts w:ascii="Times New Roman" w:hAnsi="Times New Roman" w:cs="Times New Roman"/>
          <w:bCs/>
          <w:sz w:val="20"/>
          <w:szCs w:val="20"/>
        </w:rPr>
        <w:t>,</w:t>
      </w:r>
    </w:p>
    <w:p w14:paraId="1B5B6611" w14:textId="74F94CDD" w:rsidR="002C7ABC" w:rsidRPr="001E1F93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 xml:space="preserve">stylizacja </w:t>
      </w:r>
      <w:r w:rsidR="00906DCA" w:rsidRPr="001E1F93">
        <w:rPr>
          <w:rFonts w:ascii="Times New Roman" w:hAnsi="Times New Roman" w:cs="Times New Roman"/>
          <w:bCs/>
          <w:sz w:val="20"/>
          <w:szCs w:val="20"/>
        </w:rPr>
        <w:t xml:space="preserve">brwi różnymi technikami </w:t>
      </w:r>
      <w:r w:rsidRPr="001E1F93">
        <w:rPr>
          <w:rFonts w:ascii="Times New Roman" w:hAnsi="Times New Roman" w:cs="Times New Roman"/>
          <w:bCs/>
          <w:sz w:val="20"/>
          <w:szCs w:val="20"/>
        </w:rPr>
        <w:t>(obsługa klienta),</w:t>
      </w:r>
    </w:p>
    <w:p w14:paraId="1C675FF0" w14:textId="29D9AA29" w:rsidR="002C7ABC" w:rsidRPr="001E1F93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wiedza o trendach we współczes</w:t>
      </w:r>
      <w:r w:rsidR="00906DCA" w:rsidRPr="001E1F93">
        <w:rPr>
          <w:rFonts w:ascii="Times New Roman" w:hAnsi="Times New Roman" w:cs="Times New Roman"/>
          <w:bCs/>
          <w:sz w:val="20"/>
          <w:szCs w:val="20"/>
        </w:rPr>
        <w:t>nej kosmetologii</w:t>
      </w:r>
      <w:r w:rsidR="00366464" w:rsidRPr="001E1F93">
        <w:rPr>
          <w:rFonts w:ascii="Times New Roman" w:hAnsi="Times New Roman" w:cs="Times New Roman"/>
          <w:bCs/>
          <w:sz w:val="20"/>
          <w:szCs w:val="20"/>
        </w:rPr>
        <w:t>,</w:t>
      </w:r>
    </w:p>
    <w:p w14:paraId="44D831C9" w14:textId="77777777" w:rsidR="002C7ABC" w:rsidRPr="001E1F93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znajomość sprzętu i produktów wykorzystywanych do przeprowadzanych zabiegów,</w:t>
      </w:r>
    </w:p>
    <w:p w14:paraId="34FABD51" w14:textId="77777777" w:rsidR="002C7ABC" w:rsidRPr="001E1F93" w:rsidRDefault="002C7ABC" w:rsidP="006B506C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znajomość zasad bezpieczeństwa w miejscu pracy i w trakcie wykonywanych czynności.</w:t>
      </w:r>
    </w:p>
    <w:p w14:paraId="123DA957" w14:textId="77777777" w:rsidR="002C7ABC" w:rsidRPr="001E1F93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 ukończeniu szkolenia każdy z uczestników powinien wypełnić ankietę ewaluacyjną przygotowaną przez Wykonawcę - ankieta powinna zawierać ocenę całości szkolenia, poziom merytoryczny szkolenia, otrzymane materiały szkoleniowe i poszczególnych wykładowców.</w:t>
      </w:r>
    </w:p>
    <w:p w14:paraId="62962B12" w14:textId="77777777" w:rsidR="002C7ABC" w:rsidRPr="001E1F93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35FF41C8" w14:textId="77777777" w:rsidR="002C7ABC" w:rsidRPr="001E1F93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1C8B733F" w14:textId="77777777" w:rsidR="002C7ABC" w:rsidRPr="001E1F93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koszty wynajmu lub eksploatacji sal i pomieszczeń do zajęć teoretycznych i praktycznych, </w:t>
      </w:r>
    </w:p>
    <w:p w14:paraId="2CD0E658" w14:textId="77777777" w:rsidR="002C7ABC" w:rsidRPr="001E1F93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6521891F" w14:textId="77777777" w:rsidR="002C7ABC" w:rsidRPr="001E1F93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52964B38" w14:textId="3A7F0CDC" w:rsidR="002C7ABC" w:rsidRPr="001E1F93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3F4E21" w:rsidRPr="001E1F93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1E1F93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6AD07ED4" w14:textId="698F5D5D" w:rsidR="002C7ABC" w:rsidRPr="001E1F93" w:rsidRDefault="002C7ABC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koszty wydania dokumentów potwierdzających ukończenie szkolenia </w:t>
      </w:r>
      <w:r w:rsidR="000A328F" w:rsidRPr="001E1F93">
        <w:rPr>
          <w:rFonts w:ascii="Times New Roman" w:hAnsi="Times New Roman" w:cs="Times New Roman"/>
          <w:sz w:val="20"/>
          <w:szCs w:val="20"/>
        </w:rPr>
        <w:t>i uzyskane umiejętności, kwalifikacji lub określonych uprawnień zawodowych,</w:t>
      </w:r>
    </w:p>
    <w:p w14:paraId="2FF9D374" w14:textId="2535A7B8" w:rsidR="0042485A" w:rsidRPr="001E1F93" w:rsidRDefault="0042485A" w:rsidP="0042485A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519DF366" w14:textId="2B07B5DA" w:rsidR="000E3A4E" w:rsidRPr="001E1F93" w:rsidRDefault="000E3A4E" w:rsidP="006B506C">
      <w:pPr>
        <w:numPr>
          <w:ilvl w:val="0"/>
          <w:numId w:val="4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ubezpieczenie NNW,</w:t>
      </w:r>
    </w:p>
    <w:p w14:paraId="3E6BB6AA" w14:textId="77777777" w:rsidR="00C26299" w:rsidRPr="001E1F93" w:rsidRDefault="000E3A4E" w:rsidP="00152E19">
      <w:pPr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F93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A898C4" w14:textId="76A0D436" w:rsidR="00FE3FBE" w:rsidRPr="001E1F93" w:rsidRDefault="000E3A4E" w:rsidP="00152E19">
      <w:pPr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F93">
        <w:rPr>
          <w:rFonts w:ascii="Times New Roman" w:hAnsi="Times New Roman" w:cs="Times New Roman"/>
          <w:sz w:val="20"/>
          <w:szCs w:val="20"/>
        </w:rPr>
        <w:t>minimum dwudaniowy posiłek w każdym dniu szkoleniowym trwającym minimum 5 godzin dziennie.</w:t>
      </w:r>
    </w:p>
    <w:p w14:paraId="415968D7" w14:textId="77777777" w:rsidR="006F6FDC" w:rsidRPr="001E1F93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Pr="001E1F93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Pr="001E1F93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6E18261D" w14:textId="77777777" w:rsidR="00E12FD2" w:rsidRDefault="00E12FD2" w:rsidP="0050708E">
      <w:pPr>
        <w:rPr>
          <w:rFonts w:ascii="Times New Roman" w:hAnsi="Times New Roman" w:cs="Times New Roman"/>
          <w:sz w:val="20"/>
          <w:szCs w:val="20"/>
        </w:rPr>
      </w:pPr>
    </w:p>
    <w:p w14:paraId="66720670" w14:textId="21630088" w:rsidR="00FE3FBE" w:rsidRPr="001E1F93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 xml:space="preserve">dot. Umowy nr </w:t>
      </w:r>
      <w:r w:rsidR="00221AA9" w:rsidRPr="001E1F93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1E1F93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1E1F93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1E1F93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Zorganizowanie i przeprowadzeni kursów zawodowych dla młodzieży OHP</w:t>
      </w:r>
      <w:r w:rsidR="00D33F3D" w:rsidRPr="001E1F93">
        <w:rPr>
          <w:rFonts w:ascii="Times New Roman" w:hAnsi="Times New Roman" w:cs="Times New Roman"/>
          <w:sz w:val="20"/>
          <w:szCs w:val="20"/>
        </w:rPr>
        <w:t>, absolwentów OHP</w:t>
      </w:r>
      <w:r w:rsidRPr="001E1F93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1E1F93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 w:rsidRPr="001E1F93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1E1F93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1E1F93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 w:rsidRPr="001E1F9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1E1F93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1E1F93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 w:rsidRPr="001E1F93">
        <w:rPr>
          <w:rFonts w:ascii="Times New Roman" w:hAnsi="Times New Roman" w:cs="Times New Roman"/>
          <w:sz w:val="20"/>
          <w:szCs w:val="20"/>
        </w:rPr>
        <w:t xml:space="preserve">części </w:t>
      </w:r>
      <w:r w:rsidRPr="001E1F93">
        <w:rPr>
          <w:rFonts w:ascii="Times New Roman" w:hAnsi="Times New Roman" w:cs="Times New Roman"/>
          <w:sz w:val="20"/>
          <w:szCs w:val="20"/>
        </w:rPr>
        <w:t>B.</w:t>
      </w:r>
      <w:r w:rsidR="0062084D" w:rsidRPr="001E1F93">
        <w:rPr>
          <w:rFonts w:ascii="Times New Roman" w:hAnsi="Times New Roman" w:cs="Times New Roman"/>
          <w:sz w:val="20"/>
          <w:szCs w:val="20"/>
        </w:rPr>
        <w:t xml:space="preserve"> pkt.20 </w:t>
      </w:r>
      <w:r w:rsidRPr="001E1F93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1E1F93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 w:rsidRPr="001E1F9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1E1F93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1E1F93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 w:rsidRPr="001E1F9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1E1F93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1E1F93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1E1F93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1E1F93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E1F93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1E1F93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1E1F93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 w:rsidRPr="001E1F93">
        <w:rPr>
          <w:rFonts w:ascii="Times New Roman" w:hAnsi="Times New Roman" w:cs="Times New Roman"/>
          <w:i/>
          <w:sz w:val="20"/>
          <w:szCs w:val="20"/>
        </w:rPr>
        <w:tab/>
      </w:r>
      <w:r w:rsidRPr="001E1F93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1E1F93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1E1F93">
        <w:rPr>
          <w:rFonts w:ascii="Times New Roman" w:hAnsi="Times New Roman" w:cs="Times New Roman"/>
          <w:i/>
          <w:sz w:val="20"/>
          <w:szCs w:val="20"/>
        </w:rPr>
        <w:tab/>
      </w:r>
      <w:r w:rsidRPr="001E1F93">
        <w:rPr>
          <w:rFonts w:ascii="Times New Roman" w:hAnsi="Times New Roman" w:cs="Times New Roman"/>
          <w:i/>
          <w:sz w:val="20"/>
          <w:szCs w:val="20"/>
        </w:rPr>
        <w:tab/>
      </w:r>
      <w:r w:rsidRPr="001E1F93">
        <w:rPr>
          <w:rFonts w:ascii="Times New Roman" w:hAnsi="Times New Roman" w:cs="Times New Roman"/>
          <w:i/>
          <w:sz w:val="20"/>
          <w:szCs w:val="20"/>
        </w:rPr>
        <w:tab/>
      </w:r>
      <w:r w:rsidRPr="001E1F93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1E1F93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1E1F93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 w:rsidRPr="001E1F93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Pr="001E1F9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6176F243" w14:textId="77777777" w:rsidR="00C078D5" w:rsidRPr="001E1F93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Pr="001E1F93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054E1892" w14:textId="77777777" w:rsidR="004606FB" w:rsidRDefault="004606FB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75F64F53" w:rsidR="00FE3FBE" w:rsidRPr="001E1F93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 w:rsidRPr="001E1F93">
        <w:rPr>
          <w:rFonts w:ascii="Times New Roman" w:hAnsi="Times New Roman" w:cs="Times New Roman"/>
          <w:sz w:val="20"/>
          <w:szCs w:val="20"/>
        </w:rPr>
        <w:t>3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FB1380" w:rsidRPr="001E1F93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1E1F9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1E1F9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1E1F93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 w:rsidRPr="001E1F9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sprawie szczegółowych zadań i organizacji Ochotniczych Hufców Pracy (Dz. U. z 2011 r. Nr 155 poz. 920) i art. 22b ustawy z dnia 13 maja 2016 r. o przeciwdziałaniu zagrożeniom przestępczością na tle seksualnym i ochronie małoletnich (t.j.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 w:rsidRPr="001E1F9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1E1F93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1E1F93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1E1F93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 w:rsidRPr="001E1F93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1E1F93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1E1F93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 w:rsidRPr="001E1F93">
        <w:rPr>
          <w:rFonts w:ascii="Times New Roman" w:hAnsi="Times New Roman" w:cs="Times New Roman"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7D5C6E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1E1F93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1E1F93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1E1F93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1E1F93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Każde przemocowe działanie wobec małoletniego (bicie, szturchanie, popychanie, szarpanie, kopanie, klepanie).</w:t>
      </w:r>
    </w:p>
    <w:p w14:paraId="58E4454B" w14:textId="77777777" w:rsidR="00FE3FBE" w:rsidRPr="001E1F93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1E1F93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 w:rsidRPr="001E1F9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 w:rsidRPr="001E1F93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1E1F93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 w:rsidRPr="001E1F93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 w:rsidRPr="001E1F93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E1F93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E1F93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E1F93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1E1F93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 w:rsidRPr="001E1F93"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 w:rsidRPr="001E1F93">
        <w:rPr>
          <w:rFonts w:ascii="Times New Roman" w:hAnsi="Times New Roman" w:cs="Times New Roman"/>
          <w:sz w:val="20"/>
          <w:szCs w:val="20"/>
        </w:rPr>
        <w:t>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 w:rsidRPr="001E1F93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Pr="001E1F93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1E1F93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Pr="001E1F93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Pr="001E1F93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Pr="001E1F93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Pr="001E1F93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E63C732" w14:textId="61232966" w:rsidR="00FE3FBE" w:rsidRPr="001E1F93" w:rsidRDefault="00613621" w:rsidP="00613621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 w:rsidRPr="001E1F93">
        <w:rPr>
          <w:rFonts w:ascii="Times New Roman" w:hAnsi="Times New Roman" w:cs="Times New Roman"/>
          <w:sz w:val="20"/>
          <w:szCs w:val="20"/>
        </w:rPr>
        <w:t>4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1E1F93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1E1F93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E1F93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 w:rsidRPr="001E1F9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E1F93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1E1F93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Pawł</w:t>
      </w:r>
      <w:r w:rsidR="00CD17A1" w:rsidRPr="001E1F93">
        <w:rPr>
          <w:rFonts w:ascii="Times New Roman" w:hAnsi="Times New Roman" w:cs="Times New Roman"/>
          <w:sz w:val="20"/>
          <w:szCs w:val="20"/>
        </w:rPr>
        <w:t>a</w:t>
      </w:r>
      <w:r w:rsidRPr="001E1F93">
        <w:rPr>
          <w:rFonts w:ascii="Times New Roman" w:hAnsi="Times New Roman" w:cs="Times New Roman"/>
          <w:sz w:val="20"/>
          <w:szCs w:val="20"/>
        </w:rPr>
        <w:t xml:space="preserve"> Koślacz</w:t>
      </w:r>
      <w:r w:rsidR="00CD17A1" w:rsidRPr="001E1F93">
        <w:rPr>
          <w:rFonts w:ascii="Times New Roman" w:hAnsi="Times New Roman" w:cs="Times New Roman"/>
          <w:sz w:val="20"/>
          <w:szCs w:val="20"/>
        </w:rPr>
        <w:t>a</w:t>
      </w:r>
      <w:r w:rsidRPr="001E1F93">
        <w:rPr>
          <w:rFonts w:ascii="Times New Roman" w:hAnsi="Times New Roman" w:cs="Times New Roman"/>
          <w:sz w:val="20"/>
          <w:szCs w:val="20"/>
        </w:rPr>
        <w:t xml:space="preserve"> – </w:t>
      </w:r>
      <w:r w:rsidR="00FE3FBE" w:rsidRPr="001E1F93">
        <w:rPr>
          <w:rFonts w:ascii="Times New Roman" w:hAnsi="Times New Roman" w:cs="Times New Roman"/>
          <w:sz w:val="20"/>
          <w:szCs w:val="20"/>
        </w:rPr>
        <w:t>Wojewódzki</w:t>
      </w:r>
      <w:r w:rsidR="00CD17A1" w:rsidRPr="001E1F93">
        <w:rPr>
          <w:rFonts w:ascii="Times New Roman" w:hAnsi="Times New Roman" w:cs="Times New Roman"/>
          <w:sz w:val="20"/>
          <w:szCs w:val="20"/>
        </w:rPr>
        <w:t>ego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 w:rsidRPr="001E1F93">
        <w:rPr>
          <w:rFonts w:ascii="Times New Roman" w:hAnsi="Times New Roman" w:cs="Times New Roman"/>
          <w:sz w:val="20"/>
          <w:szCs w:val="20"/>
        </w:rPr>
        <w:t>a DWK</w:t>
      </w:r>
      <w:r w:rsidR="00FE3FBE" w:rsidRPr="001E1F93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1E1F93">
        <w:rPr>
          <w:rFonts w:ascii="Times New Roman" w:hAnsi="Times New Roman" w:cs="Times New Roman"/>
          <w:sz w:val="20"/>
          <w:szCs w:val="20"/>
        </w:rPr>
        <w:t xml:space="preserve">" lub </w:t>
      </w:r>
      <w:r w:rsidRPr="001E1F93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zwanym dalej „</w:t>
      </w:r>
      <w:r w:rsidRPr="001E1F93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lub </w:t>
      </w:r>
      <w:r w:rsidRPr="001E1F93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1E1F9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1E1F9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1E1F93">
        <w:rPr>
          <w:rFonts w:ascii="Times New Roman" w:hAnsi="Times New Roman" w:cs="Times New Roman"/>
          <w:sz w:val="20"/>
          <w:szCs w:val="20"/>
        </w:rPr>
        <w:br/>
        <w:t>z Umową</w:t>
      </w:r>
      <w:r w:rsidRPr="001E1F9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E1F93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1E1F93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1E1F93">
        <w:rPr>
          <w:rFonts w:ascii="Times New Roman" w:hAnsi="Times New Roman" w:cs="Times New Roman"/>
          <w:sz w:val="20"/>
          <w:szCs w:val="20"/>
        </w:rPr>
        <w:t xml:space="preserve"> zorganizowania </w:t>
      </w:r>
      <w:r w:rsidR="00B26B03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1E1F93">
        <w:rPr>
          <w:rFonts w:ascii="Times New Roman" w:hAnsi="Times New Roman" w:cs="Times New Roman"/>
          <w:sz w:val="20"/>
          <w:szCs w:val="20"/>
        </w:rPr>
        <w:t>i przeprowadzenia kursów zawodowych dla młodzieży OHP</w:t>
      </w:r>
      <w:r w:rsidR="008F3329" w:rsidRPr="001E1F93">
        <w:rPr>
          <w:rFonts w:ascii="Times New Roman" w:hAnsi="Times New Roman" w:cs="Times New Roman"/>
          <w:sz w:val="20"/>
          <w:szCs w:val="20"/>
        </w:rPr>
        <w:t>, absolwentów</w:t>
      </w:r>
      <w:r w:rsidR="006A1B11" w:rsidRPr="001E1F93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1E1F93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1E1F93">
        <w:rPr>
          <w:rFonts w:ascii="Times New Roman" w:hAnsi="Times New Roman" w:cs="Times New Roman"/>
          <w:sz w:val="20"/>
          <w:szCs w:val="20"/>
        </w:rPr>
        <w:t>.</w:t>
      </w:r>
      <w:r w:rsidR="0026634D" w:rsidRPr="001E1F93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1E1F93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1E1F93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§1</w:t>
      </w:r>
    </w:p>
    <w:p w14:paraId="2B07ABF7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Postanowienia podstawowe umowy</w:t>
      </w:r>
    </w:p>
    <w:p w14:paraId="605CE378" w14:textId="06305838" w:rsidR="00FE3FBE" w:rsidRPr="001E1F93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(t.j.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1E1F93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1E1F93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 w:rsidRPr="001E1F93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1E1F93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1E1F93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1E1F93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1E1F93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1E1F93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1E1F93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1E1F93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 w:rsidRPr="001E1F93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E1F93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 w:rsidRPr="001E1F93">
        <w:rPr>
          <w:rFonts w:ascii="Times New Roman" w:hAnsi="Times New Roman" w:cs="Times New Roman"/>
          <w:sz w:val="20"/>
          <w:szCs w:val="20"/>
        </w:rPr>
        <w:t>,</w:t>
      </w:r>
      <w:r w:rsidRPr="001E1F93">
        <w:rPr>
          <w:rFonts w:ascii="Times New Roman" w:hAnsi="Times New Roman" w:cs="Times New Roman"/>
          <w:sz w:val="20"/>
          <w:szCs w:val="20"/>
        </w:rPr>
        <w:t xml:space="preserve"> </w:t>
      </w:r>
      <w:r w:rsidR="00464379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1E1F93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1E1F93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 w:rsidRPr="001E1F93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 w:rsidRPr="001E1F93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1E1F93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1E1F93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1E1F93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1E1F93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1E1F93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§2</w:t>
      </w:r>
    </w:p>
    <w:p w14:paraId="2E279514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Wzajemna komunikacja</w:t>
      </w:r>
    </w:p>
    <w:p w14:paraId="3F8EDD68" w14:textId="77777777" w:rsidR="00FE3FBE" w:rsidRPr="001E1F93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6ECE2908" w:rsidR="00FE3FBE" w:rsidRPr="001E1F93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1E1F93">
        <w:rPr>
          <w:rFonts w:ascii="Times New Roman" w:hAnsi="Times New Roman" w:cs="Times New Roman"/>
          <w:i/>
          <w:sz w:val="20"/>
          <w:szCs w:val="20"/>
        </w:rPr>
        <w:t xml:space="preserve">kontakt: </w:t>
      </w:r>
      <w:r w:rsidR="00FC1B87" w:rsidRPr="001E1F93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……………………………………………………………….</w:t>
      </w:r>
    </w:p>
    <w:p w14:paraId="71896EF2" w14:textId="77777777" w:rsidR="00FE3FBE" w:rsidRPr="001E1F93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1E1F93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1E1F93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1E1F93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 w:rsidRPr="001E1F93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1E1F93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1E1F93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 w:rsidRPr="001E1F93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1E1F93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§3</w:t>
      </w:r>
    </w:p>
    <w:p w14:paraId="5604E234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Prawo audytu</w:t>
      </w:r>
    </w:p>
    <w:p w14:paraId="1466D4B0" w14:textId="77777777" w:rsidR="00FE3FBE" w:rsidRPr="001E1F93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1E1F93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1E1F93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1E1F93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 w:rsidRPr="001E1F93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E1F93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§4</w:t>
      </w:r>
    </w:p>
    <w:p w14:paraId="1EBA85D7" w14:textId="77777777" w:rsidR="00FE3FBE" w:rsidRPr="001E1F9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E1F93">
        <w:rPr>
          <w:rFonts w:ascii="Times New Roman" w:hAnsi="Times New Roman" w:cs="Times New Roman"/>
          <w:b/>
          <w:bCs/>
        </w:rPr>
        <w:t>Odpowiedzialność i postanowienia końcowe</w:t>
      </w:r>
    </w:p>
    <w:p w14:paraId="74AD5215" w14:textId="77777777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 w:rsidRPr="001E1F93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E1F93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 w:rsidRPr="001E1F93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E1F93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 w:rsidRPr="001E1F93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E1F93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1E1F93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1E1F9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1E1F93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1E1F93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Pr="001E1F9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Pr="001E1F9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1E1F93">
        <w:rPr>
          <w:rFonts w:ascii="Times New Roman" w:hAnsi="Times New Roman" w:cs="Times New Roman"/>
          <w:sz w:val="20"/>
          <w:szCs w:val="20"/>
        </w:rPr>
        <w:tab/>
      </w:r>
      <w:r w:rsidR="004013D3" w:rsidRPr="001E1F93">
        <w:rPr>
          <w:rFonts w:ascii="Times New Roman" w:hAnsi="Times New Roman" w:cs="Times New Roman"/>
          <w:sz w:val="20"/>
          <w:szCs w:val="20"/>
        </w:rPr>
        <w:tab/>
      </w:r>
      <w:r w:rsidR="004013D3" w:rsidRPr="001E1F93">
        <w:rPr>
          <w:rFonts w:ascii="Times New Roman" w:hAnsi="Times New Roman" w:cs="Times New Roman"/>
          <w:sz w:val="20"/>
          <w:szCs w:val="20"/>
        </w:rPr>
        <w:tab/>
      </w:r>
      <w:r w:rsidR="004013D3" w:rsidRPr="001E1F93">
        <w:rPr>
          <w:rFonts w:ascii="Times New Roman" w:hAnsi="Times New Roman" w:cs="Times New Roman"/>
          <w:sz w:val="20"/>
          <w:szCs w:val="20"/>
        </w:rPr>
        <w:tab/>
      </w:r>
      <w:r w:rsidRPr="001E1F93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1E1F93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1E1F93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E1F93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1E1F93">
        <w:rPr>
          <w:rFonts w:ascii="Times New Roman" w:hAnsi="Times New Roman" w:cs="Times New Roman"/>
          <w:b/>
          <w:sz w:val="20"/>
          <w:szCs w:val="20"/>
        </w:rPr>
        <w:tab/>
      </w:r>
      <w:r w:rsidRPr="001E1F93">
        <w:rPr>
          <w:rFonts w:ascii="Times New Roman" w:hAnsi="Times New Roman" w:cs="Times New Roman"/>
          <w:b/>
          <w:sz w:val="20"/>
          <w:szCs w:val="20"/>
        </w:rPr>
        <w:tab/>
      </w:r>
      <w:r w:rsidR="004013D3" w:rsidRPr="001E1F93">
        <w:rPr>
          <w:rFonts w:ascii="Times New Roman" w:hAnsi="Times New Roman" w:cs="Times New Roman"/>
          <w:b/>
          <w:sz w:val="20"/>
          <w:szCs w:val="20"/>
        </w:rPr>
        <w:tab/>
      </w:r>
      <w:r w:rsidR="004013D3" w:rsidRPr="001E1F93">
        <w:rPr>
          <w:rFonts w:ascii="Times New Roman" w:hAnsi="Times New Roman" w:cs="Times New Roman"/>
          <w:b/>
          <w:sz w:val="20"/>
          <w:szCs w:val="20"/>
        </w:rPr>
        <w:tab/>
      </w:r>
      <w:r w:rsidR="004013D3" w:rsidRPr="001E1F93">
        <w:rPr>
          <w:rFonts w:ascii="Times New Roman" w:hAnsi="Times New Roman" w:cs="Times New Roman"/>
          <w:b/>
          <w:sz w:val="20"/>
          <w:szCs w:val="20"/>
        </w:rPr>
        <w:tab/>
      </w:r>
      <w:r w:rsidR="004013D3" w:rsidRPr="001E1F93">
        <w:rPr>
          <w:rFonts w:ascii="Times New Roman" w:hAnsi="Times New Roman" w:cs="Times New Roman"/>
          <w:b/>
          <w:sz w:val="20"/>
          <w:szCs w:val="20"/>
        </w:rPr>
        <w:tab/>
      </w:r>
      <w:r w:rsidRPr="001E1F93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77108BB" w14:textId="77777777" w:rsidR="00C50246" w:rsidRDefault="00C50246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61424C2B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146C0809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05F4C1A1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19B4E74D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4C1A3616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2499BDEA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39177E45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5553E2C0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0E2EB6BF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31256C71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01DA1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3F4BE371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(ob./nb**)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>** ob. – obecny, nb-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0561CD28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1612756B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43A4F2DA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6182FE3A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4E3CE7C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1A4C6FC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4DACC36E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415A5530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F2648" w14:textId="77777777" w:rsidR="00983E1C" w:rsidRDefault="00983E1C" w:rsidP="0068577F">
      <w:pPr>
        <w:spacing w:after="0" w:line="240" w:lineRule="auto"/>
      </w:pPr>
      <w:r>
        <w:separator/>
      </w:r>
    </w:p>
  </w:endnote>
  <w:endnote w:type="continuationSeparator" w:id="0">
    <w:p w14:paraId="737F4A21" w14:textId="77777777" w:rsidR="00983E1C" w:rsidRDefault="00983E1C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84E8E" w14:textId="77777777" w:rsidR="00983E1C" w:rsidRDefault="00983E1C" w:rsidP="0068577F">
      <w:pPr>
        <w:spacing w:after="0" w:line="240" w:lineRule="auto"/>
      </w:pPr>
      <w:r>
        <w:separator/>
      </w:r>
    </w:p>
  </w:footnote>
  <w:footnote w:type="continuationSeparator" w:id="0">
    <w:p w14:paraId="7C652F84" w14:textId="77777777" w:rsidR="00983E1C" w:rsidRDefault="00983E1C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36719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4401518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487985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7018442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70666120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6331732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7659298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830412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9058939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4732720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2581781">
    <w:abstractNumId w:val="69"/>
  </w:num>
  <w:num w:numId="12" w16cid:durableId="57575180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0401736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832069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1932352282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490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847619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10693953">
    <w:abstractNumId w:val="14"/>
  </w:num>
  <w:num w:numId="19" w16cid:durableId="11845564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544652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91641927">
    <w:abstractNumId w:val="42"/>
  </w:num>
  <w:num w:numId="22" w16cid:durableId="854684205">
    <w:abstractNumId w:val="47"/>
  </w:num>
  <w:num w:numId="23" w16cid:durableId="15863081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15767488">
    <w:abstractNumId w:val="63"/>
  </w:num>
  <w:num w:numId="25" w16cid:durableId="209197858">
    <w:abstractNumId w:val="18"/>
  </w:num>
  <w:num w:numId="26" w16cid:durableId="19512349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5083683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563119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7360714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7877364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504227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77839202">
    <w:abstractNumId w:val="72"/>
  </w:num>
  <w:num w:numId="33" w16cid:durableId="2111701369">
    <w:abstractNumId w:val="7"/>
  </w:num>
  <w:num w:numId="34" w16cid:durableId="699742348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2097152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10493115">
    <w:abstractNumId w:val="51"/>
  </w:num>
  <w:num w:numId="37" w16cid:durableId="1078018524">
    <w:abstractNumId w:val="10"/>
  </w:num>
  <w:num w:numId="38" w16cid:durableId="171352918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91071328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4276435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4791485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18204158">
    <w:abstractNumId w:val="98"/>
  </w:num>
  <w:num w:numId="43" w16cid:durableId="1643533859">
    <w:abstractNumId w:val="15"/>
  </w:num>
  <w:num w:numId="44" w16cid:durableId="14132377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40749314">
    <w:abstractNumId w:val="115"/>
  </w:num>
  <w:num w:numId="46" w16cid:durableId="2099476751">
    <w:abstractNumId w:val="92"/>
  </w:num>
  <w:num w:numId="47" w16cid:durableId="177237898">
    <w:abstractNumId w:val="13"/>
  </w:num>
  <w:num w:numId="48" w16cid:durableId="48843574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73967190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1918028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725576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46597194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3139233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982923852">
    <w:abstractNumId w:val="122"/>
  </w:num>
  <w:num w:numId="55" w16cid:durableId="1812673757">
    <w:abstractNumId w:val="55"/>
  </w:num>
  <w:num w:numId="56" w16cid:durableId="254246534">
    <w:abstractNumId w:val="100"/>
  </w:num>
  <w:num w:numId="57" w16cid:durableId="709913559">
    <w:abstractNumId w:val="75"/>
  </w:num>
  <w:num w:numId="58" w16cid:durableId="869534861">
    <w:abstractNumId w:val="68"/>
  </w:num>
  <w:num w:numId="59" w16cid:durableId="1895658405">
    <w:abstractNumId w:val="45"/>
  </w:num>
  <w:num w:numId="60" w16cid:durableId="486945892">
    <w:abstractNumId w:val="105"/>
  </w:num>
  <w:num w:numId="61" w16cid:durableId="1626933161">
    <w:abstractNumId w:val="35"/>
  </w:num>
  <w:num w:numId="62" w16cid:durableId="158676850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664237706">
    <w:abstractNumId w:val="12"/>
  </w:num>
  <w:num w:numId="64" w16cid:durableId="1067722046">
    <w:abstractNumId w:val="3"/>
  </w:num>
  <w:num w:numId="65" w16cid:durableId="1903363885">
    <w:abstractNumId w:val="29"/>
  </w:num>
  <w:num w:numId="66" w16cid:durableId="202208605">
    <w:abstractNumId w:val="24"/>
  </w:num>
  <w:num w:numId="67" w16cid:durableId="479002778">
    <w:abstractNumId w:val="88"/>
  </w:num>
  <w:num w:numId="68" w16cid:durableId="1610813880">
    <w:abstractNumId w:val="22"/>
  </w:num>
  <w:num w:numId="69" w16cid:durableId="1868639650">
    <w:abstractNumId w:val="58"/>
  </w:num>
  <w:num w:numId="70" w16cid:durableId="1682121463">
    <w:abstractNumId w:val="39"/>
  </w:num>
  <w:num w:numId="71" w16cid:durableId="153420185">
    <w:abstractNumId w:val="112"/>
  </w:num>
  <w:num w:numId="72" w16cid:durableId="1168137862">
    <w:abstractNumId w:val="6"/>
  </w:num>
  <w:num w:numId="73" w16cid:durableId="1816607071">
    <w:abstractNumId w:val="44"/>
  </w:num>
  <w:num w:numId="74" w16cid:durableId="1220439623">
    <w:abstractNumId w:val="48"/>
  </w:num>
  <w:num w:numId="75" w16cid:durableId="1221134643">
    <w:abstractNumId w:val="20"/>
  </w:num>
  <w:num w:numId="76" w16cid:durableId="452334119">
    <w:abstractNumId w:val="124"/>
  </w:num>
  <w:num w:numId="77" w16cid:durableId="359555530">
    <w:abstractNumId w:val="46"/>
  </w:num>
  <w:num w:numId="78" w16cid:durableId="323900113">
    <w:abstractNumId w:val="43"/>
  </w:num>
  <w:num w:numId="79" w16cid:durableId="1106928820">
    <w:abstractNumId w:val="0"/>
  </w:num>
  <w:num w:numId="80" w16cid:durableId="231433623">
    <w:abstractNumId w:val="111"/>
  </w:num>
  <w:num w:numId="81" w16cid:durableId="1775861734">
    <w:abstractNumId w:val="116"/>
  </w:num>
  <w:num w:numId="82" w16cid:durableId="700588499">
    <w:abstractNumId w:val="56"/>
  </w:num>
  <w:num w:numId="83" w16cid:durableId="1773626269">
    <w:abstractNumId w:val="27"/>
  </w:num>
  <w:num w:numId="84" w16cid:durableId="1859927092">
    <w:abstractNumId w:val="103"/>
  </w:num>
  <w:num w:numId="85" w16cid:durableId="1844319630">
    <w:abstractNumId w:val="114"/>
  </w:num>
  <w:num w:numId="86" w16cid:durableId="1934628472">
    <w:abstractNumId w:val="79"/>
  </w:num>
  <w:num w:numId="87" w16cid:durableId="786237061">
    <w:abstractNumId w:val="120"/>
  </w:num>
  <w:num w:numId="88" w16cid:durableId="343746055">
    <w:abstractNumId w:val="86"/>
  </w:num>
  <w:num w:numId="89" w16cid:durableId="200825426">
    <w:abstractNumId w:val="95"/>
  </w:num>
  <w:num w:numId="90" w16cid:durableId="608781817">
    <w:abstractNumId w:val="26"/>
  </w:num>
  <w:num w:numId="91" w16cid:durableId="1413357030">
    <w:abstractNumId w:val="38"/>
  </w:num>
  <w:num w:numId="92" w16cid:durableId="118106505">
    <w:abstractNumId w:val="81"/>
  </w:num>
  <w:num w:numId="93" w16cid:durableId="281424840">
    <w:abstractNumId w:val="59"/>
  </w:num>
  <w:num w:numId="94" w16cid:durableId="1000892000">
    <w:abstractNumId w:val="83"/>
  </w:num>
  <w:num w:numId="95" w16cid:durableId="115029607">
    <w:abstractNumId w:val="77"/>
  </w:num>
  <w:num w:numId="96" w16cid:durableId="1734501021">
    <w:abstractNumId w:val="90"/>
  </w:num>
  <w:num w:numId="97" w16cid:durableId="1928999534">
    <w:abstractNumId w:val="97"/>
  </w:num>
  <w:num w:numId="98" w16cid:durableId="499346436">
    <w:abstractNumId w:val="23"/>
  </w:num>
  <w:num w:numId="99" w16cid:durableId="286594253">
    <w:abstractNumId w:val="30"/>
  </w:num>
  <w:num w:numId="100" w16cid:durableId="1058820501">
    <w:abstractNumId w:val="41"/>
  </w:num>
  <w:num w:numId="101" w16cid:durableId="909727630">
    <w:abstractNumId w:val="101"/>
  </w:num>
  <w:num w:numId="102" w16cid:durableId="1343313899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401291910">
    <w:abstractNumId w:val="61"/>
  </w:num>
  <w:num w:numId="104" w16cid:durableId="78261389">
    <w:abstractNumId w:val="96"/>
  </w:num>
  <w:num w:numId="105" w16cid:durableId="18088147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440103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48728830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1119572367">
    <w:abstractNumId w:val="80"/>
  </w:num>
  <w:num w:numId="109" w16cid:durableId="209180409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830407350">
    <w:abstractNumId w:val="9"/>
  </w:num>
  <w:num w:numId="111" w16cid:durableId="2113891498">
    <w:abstractNumId w:val="85"/>
  </w:num>
  <w:num w:numId="112" w16cid:durableId="752969380">
    <w:abstractNumId w:val="127"/>
  </w:num>
  <w:num w:numId="113" w16cid:durableId="474833643">
    <w:abstractNumId w:val="21"/>
  </w:num>
  <w:num w:numId="114" w16cid:durableId="1013461302">
    <w:abstractNumId w:val="40"/>
  </w:num>
  <w:num w:numId="115" w16cid:durableId="1714303514">
    <w:abstractNumId w:val="106"/>
  </w:num>
  <w:num w:numId="116" w16cid:durableId="113134986">
    <w:abstractNumId w:val="33"/>
  </w:num>
  <w:num w:numId="117" w16cid:durableId="594560922">
    <w:abstractNumId w:val="78"/>
  </w:num>
  <w:num w:numId="118" w16cid:durableId="1184128364">
    <w:abstractNumId w:val="67"/>
  </w:num>
  <w:num w:numId="119" w16cid:durableId="877855032">
    <w:abstractNumId w:val="108"/>
  </w:num>
  <w:num w:numId="120" w16cid:durableId="759329409">
    <w:abstractNumId w:val="50"/>
  </w:num>
  <w:num w:numId="121" w16cid:durableId="255527830">
    <w:abstractNumId w:val="99"/>
  </w:num>
  <w:num w:numId="122" w16cid:durableId="600794335">
    <w:abstractNumId w:val="91"/>
  </w:num>
  <w:num w:numId="123" w16cid:durableId="2038694710">
    <w:abstractNumId w:val="62"/>
  </w:num>
  <w:num w:numId="124" w16cid:durableId="331490052">
    <w:abstractNumId w:val="16"/>
  </w:num>
  <w:num w:numId="125" w16cid:durableId="840506016">
    <w:abstractNumId w:val="76"/>
  </w:num>
  <w:num w:numId="126" w16cid:durableId="2043356965">
    <w:abstractNumId w:val="65"/>
  </w:num>
  <w:num w:numId="127" w16cid:durableId="1603994311">
    <w:abstractNumId w:val="94"/>
  </w:num>
  <w:num w:numId="128" w16cid:durableId="2002461081">
    <w:abstractNumId w:val="66"/>
  </w:num>
  <w:num w:numId="129" w16cid:durableId="1771119382">
    <w:abstractNumId w:val="93"/>
  </w:num>
  <w:num w:numId="130" w16cid:durableId="673805609">
    <w:abstractNumId w:val="54"/>
  </w:num>
  <w:num w:numId="131" w16cid:durableId="1810123445">
    <w:abstractNumId w:val="4"/>
  </w:num>
  <w:num w:numId="132" w16cid:durableId="475144920">
    <w:abstractNumId w:val="25"/>
  </w:num>
  <w:num w:numId="133" w16cid:durableId="1105467708">
    <w:abstractNumId w:val="2"/>
  </w:num>
  <w:num w:numId="134" w16cid:durableId="1953705766">
    <w:abstractNumId w:val="37"/>
  </w:num>
  <w:num w:numId="135" w16cid:durableId="177544838">
    <w:abstractNumId w:val="89"/>
  </w:num>
  <w:num w:numId="136" w16cid:durableId="1191186053">
    <w:abstractNumId w:val="17"/>
  </w:num>
  <w:num w:numId="137" w16cid:durableId="1405955229">
    <w:abstractNumId w:val="82"/>
  </w:num>
  <w:num w:numId="138" w16cid:durableId="1059287458">
    <w:abstractNumId w:val="52"/>
  </w:num>
  <w:num w:numId="139" w16cid:durableId="277951770">
    <w:abstractNumId w:val="119"/>
  </w:num>
  <w:num w:numId="140" w16cid:durableId="1051727322">
    <w:abstractNumId w:val="1"/>
  </w:num>
  <w:num w:numId="141" w16cid:durableId="1290356358">
    <w:abstractNumId w:val="57"/>
  </w:num>
  <w:num w:numId="142" w16cid:durableId="1215461756">
    <w:abstractNumId w:val="117"/>
  </w:num>
  <w:num w:numId="143" w16cid:durableId="1660763404">
    <w:abstractNumId w:val="87"/>
  </w:num>
  <w:num w:numId="144" w16cid:durableId="340622055">
    <w:abstractNumId w:val="32"/>
  </w:num>
  <w:num w:numId="145" w16cid:durableId="1236210977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1DA1"/>
    <w:rsid w:val="00003903"/>
    <w:rsid w:val="00012627"/>
    <w:rsid w:val="00013161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3A34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146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228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355D"/>
    <w:rsid w:val="001941D7"/>
    <w:rsid w:val="00194799"/>
    <w:rsid w:val="00194B4F"/>
    <w:rsid w:val="001970B4"/>
    <w:rsid w:val="00197DCE"/>
    <w:rsid w:val="001A39D3"/>
    <w:rsid w:val="001A434B"/>
    <w:rsid w:val="001A4BE4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1F93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4F63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4475"/>
    <w:rsid w:val="002C7ABC"/>
    <w:rsid w:val="002D12B5"/>
    <w:rsid w:val="002D45C8"/>
    <w:rsid w:val="002D52DE"/>
    <w:rsid w:val="002D60FB"/>
    <w:rsid w:val="002D623D"/>
    <w:rsid w:val="002E3737"/>
    <w:rsid w:val="002F08AC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C746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06FB"/>
    <w:rsid w:val="00461568"/>
    <w:rsid w:val="0046326E"/>
    <w:rsid w:val="00464379"/>
    <w:rsid w:val="00465510"/>
    <w:rsid w:val="00465635"/>
    <w:rsid w:val="00465823"/>
    <w:rsid w:val="00470BB9"/>
    <w:rsid w:val="004722A6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6074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E74D6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0708E"/>
    <w:rsid w:val="0051059C"/>
    <w:rsid w:val="00511174"/>
    <w:rsid w:val="00511BD1"/>
    <w:rsid w:val="00512520"/>
    <w:rsid w:val="0051451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4652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621"/>
    <w:rsid w:val="00613C47"/>
    <w:rsid w:val="0061597F"/>
    <w:rsid w:val="006159AF"/>
    <w:rsid w:val="00615D37"/>
    <w:rsid w:val="006204EF"/>
    <w:rsid w:val="0062084D"/>
    <w:rsid w:val="00621FB9"/>
    <w:rsid w:val="0062497D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295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280"/>
    <w:rsid w:val="006C266E"/>
    <w:rsid w:val="006C66E3"/>
    <w:rsid w:val="006D08B0"/>
    <w:rsid w:val="006E0471"/>
    <w:rsid w:val="006E0EBC"/>
    <w:rsid w:val="006E11EE"/>
    <w:rsid w:val="006E2215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233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6412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45E"/>
    <w:rsid w:val="008922DB"/>
    <w:rsid w:val="008972F4"/>
    <w:rsid w:val="008A08A4"/>
    <w:rsid w:val="008A2CE2"/>
    <w:rsid w:val="008B07E1"/>
    <w:rsid w:val="008B2743"/>
    <w:rsid w:val="008B361F"/>
    <w:rsid w:val="008C1143"/>
    <w:rsid w:val="008C2051"/>
    <w:rsid w:val="008C4910"/>
    <w:rsid w:val="008C5B5C"/>
    <w:rsid w:val="008C66AF"/>
    <w:rsid w:val="008C6B60"/>
    <w:rsid w:val="008D2BDE"/>
    <w:rsid w:val="008D3A13"/>
    <w:rsid w:val="008D3E87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1D82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3E1C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5F2C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76AC2"/>
    <w:rsid w:val="00B81DF6"/>
    <w:rsid w:val="00B8476C"/>
    <w:rsid w:val="00B849CC"/>
    <w:rsid w:val="00B86588"/>
    <w:rsid w:val="00B935FD"/>
    <w:rsid w:val="00B94BF2"/>
    <w:rsid w:val="00B94D73"/>
    <w:rsid w:val="00B95B15"/>
    <w:rsid w:val="00B9618E"/>
    <w:rsid w:val="00B961F5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400A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1011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833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024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6A85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6663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62F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C5D0F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E7A62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2FD2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98D"/>
    <w:rsid w:val="00E62FD2"/>
    <w:rsid w:val="00E64D20"/>
    <w:rsid w:val="00E6769D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965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5D5"/>
    <w:rsid w:val="00F31859"/>
    <w:rsid w:val="00F31F8A"/>
    <w:rsid w:val="00F3613C"/>
    <w:rsid w:val="00F3648C"/>
    <w:rsid w:val="00F41D18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1B87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0751DC"/>
    <w:rsid w:val="00101670"/>
    <w:rsid w:val="001B46CD"/>
    <w:rsid w:val="002301B7"/>
    <w:rsid w:val="002B226A"/>
    <w:rsid w:val="002B3B93"/>
    <w:rsid w:val="00321C88"/>
    <w:rsid w:val="00352439"/>
    <w:rsid w:val="003D39A8"/>
    <w:rsid w:val="005D6B3E"/>
    <w:rsid w:val="00654D53"/>
    <w:rsid w:val="006A5E17"/>
    <w:rsid w:val="0070218F"/>
    <w:rsid w:val="007F2837"/>
    <w:rsid w:val="008506E2"/>
    <w:rsid w:val="008A1523"/>
    <w:rsid w:val="008E4DA6"/>
    <w:rsid w:val="00926A79"/>
    <w:rsid w:val="009429F1"/>
    <w:rsid w:val="0094664C"/>
    <w:rsid w:val="009D2058"/>
    <w:rsid w:val="00AC7688"/>
    <w:rsid w:val="00B34AFE"/>
    <w:rsid w:val="00C01EE8"/>
    <w:rsid w:val="00CB6663"/>
    <w:rsid w:val="00DD680C"/>
    <w:rsid w:val="00E800D1"/>
    <w:rsid w:val="00F81C18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90613-FAD2-49DD-AAA9-A3E9F129C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93</TotalTime>
  <Pages>38</Pages>
  <Words>11149</Words>
  <Characters>66899</Characters>
  <Application>Microsoft Office Word</Application>
  <DocSecurity>0</DocSecurity>
  <Lines>557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55</cp:revision>
  <cp:lastPrinted>2025-04-30T06:18:00Z</cp:lastPrinted>
  <dcterms:created xsi:type="dcterms:W3CDTF">2025-04-30T11:51:00Z</dcterms:created>
  <dcterms:modified xsi:type="dcterms:W3CDTF">2025-05-28T12:34:00Z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