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9BD9" w14:textId="5309533C" w:rsidR="004759A0" w:rsidRPr="004759A0" w:rsidRDefault="00685AD4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sz w:val="20"/>
          <w:szCs w:val="20"/>
        </w:rPr>
      </w:pPr>
      <w:r w:rsidRPr="00896AAB">
        <w:rPr>
          <w:rFonts w:cs="Calibri"/>
          <w:color w:val="000000" w:themeColor="text1"/>
          <w:sz w:val="20"/>
          <w:szCs w:val="20"/>
        </w:rPr>
        <w:t>ZP.26</w:t>
      </w:r>
      <w:r>
        <w:rPr>
          <w:rFonts w:cs="Calibri"/>
          <w:color w:val="000000" w:themeColor="text1"/>
          <w:sz w:val="20"/>
          <w:szCs w:val="20"/>
        </w:rPr>
        <w:t>3.5.</w:t>
      </w:r>
      <w:r w:rsidRPr="00896AAB">
        <w:rPr>
          <w:rFonts w:cs="Calibri"/>
          <w:color w:val="000000" w:themeColor="text1"/>
          <w:sz w:val="20"/>
          <w:szCs w:val="20"/>
        </w:rPr>
        <w:t>2023</w:t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  <w:t xml:space="preserve">         </w:t>
      </w:r>
      <w:r w:rsidR="004759A0" w:rsidRPr="004759A0">
        <w:rPr>
          <w:rFonts w:cs="Calibri"/>
          <w:sz w:val="20"/>
          <w:szCs w:val="20"/>
        </w:rPr>
        <w:tab/>
        <w:t xml:space="preserve">  </w:t>
      </w:r>
    </w:p>
    <w:p w14:paraId="5E12CAD1" w14:textId="77777777" w:rsidR="004759A0" w:rsidRPr="004759A0" w:rsidRDefault="004759A0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759A0">
        <w:rPr>
          <w:rFonts w:cs="Calibri"/>
          <w:sz w:val="20"/>
          <w:szCs w:val="20"/>
        </w:rPr>
        <w:t xml:space="preserve"> </w:t>
      </w:r>
    </w:p>
    <w:p w14:paraId="11FB9EDA" w14:textId="11BED4E2" w:rsidR="004759A0" w:rsidRPr="004759A0" w:rsidRDefault="004512B1" w:rsidP="004512B1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bCs/>
          <w:iCs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                     </w:t>
      </w:r>
      <w:r w:rsidR="004759A0" w:rsidRPr="004759A0">
        <w:rPr>
          <w:rFonts w:cs="Calibri"/>
          <w:sz w:val="20"/>
          <w:szCs w:val="20"/>
        </w:rPr>
        <w:t xml:space="preserve">Załącznik nr </w:t>
      </w:r>
      <w:r w:rsidR="00D908C7">
        <w:rPr>
          <w:rFonts w:cs="Calibri"/>
          <w:sz w:val="20"/>
          <w:szCs w:val="20"/>
        </w:rPr>
        <w:t>4</w:t>
      </w:r>
      <w:r w:rsidR="004759A0" w:rsidRPr="004759A0">
        <w:rPr>
          <w:rFonts w:cs="Calibri"/>
          <w:sz w:val="20"/>
          <w:szCs w:val="20"/>
        </w:rPr>
        <w:t xml:space="preserve">  do zapytania ofertowego</w:t>
      </w:r>
    </w:p>
    <w:p w14:paraId="7D09CC63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7BF2DED5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 xml:space="preserve">Dolnośląski Ośrodek Polityki Społecznej </w:t>
      </w:r>
    </w:p>
    <w:p w14:paraId="2F5B8EBC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Ul. Trzebnicka 42-44</w:t>
      </w:r>
    </w:p>
    <w:p w14:paraId="667F97CA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50-230 Wrocław</w:t>
      </w:r>
      <w:r w:rsidRPr="004759A0">
        <w:rPr>
          <w:rFonts w:cs="Calibri"/>
          <w:sz w:val="20"/>
          <w:szCs w:val="20"/>
        </w:rPr>
        <w:br/>
      </w:r>
      <w:r w:rsidRPr="004759A0">
        <w:rPr>
          <w:rFonts w:cs="Calibri"/>
          <w:sz w:val="20"/>
          <w:szCs w:val="20"/>
        </w:rPr>
        <w:br/>
      </w:r>
    </w:p>
    <w:p w14:paraId="47EF03E3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3774FDB2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4759A0">
        <w:rPr>
          <w:rFonts w:cs="Calibri"/>
          <w:i/>
          <w:sz w:val="20"/>
          <w:szCs w:val="20"/>
        </w:rPr>
        <w:t>CEDiG</w:t>
      </w:r>
      <w:proofErr w:type="spellEnd"/>
      <w:r w:rsidRPr="004759A0">
        <w:rPr>
          <w:rFonts w:cs="Calibri"/>
          <w:i/>
          <w:sz w:val="20"/>
          <w:szCs w:val="20"/>
        </w:rPr>
        <w:t>)</w:t>
      </w:r>
    </w:p>
    <w:p w14:paraId="1E357487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Reprezentowany przez:</w:t>
      </w:r>
    </w:p>
    <w:p w14:paraId="03C410E0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13C80CD6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(imię, nazwisko, stanowisko/podstawa do reprezentacji)</w:t>
      </w:r>
    </w:p>
    <w:p w14:paraId="7CA12EB4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O Ś W I A D C Z E N I E WYKONAWCY </w:t>
      </w:r>
    </w:p>
    <w:p w14:paraId="4E899BBD" w14:textId="77777777" w:rsidR="004759A0" w:rsidRPr="004759A0" w:rsidRDefault="004759A0" w:rsidP="004759A0">
      <w:pPr>
        <w:spacing w:after="0"/>
        <w:jc w:val="center"/>
        <w:rPr>
          <w:rFonts w:cs="Calibri"/>
          <w:b/>
          <w:sz w:val="20"/>
        </w:rPr>
      </w:pPr>
      <w:r w:rsidRPr="004759A0">
        <w:rPr>
          <w:rFonts w:cs="Calibri"/>
          <w:b/>
          <w:sz w:val="20"/>
          <w:szCs w:val="20"/>
        </w:rPr>
        <w:t xml:space="preserve">WARUNEK DOTYCZĄCY PODSTAWY WYKLUCZENIA Z POSTĘPOWANIA </w:t>
      </w:r>
      <w:r w:rsidRPr="004759A0">
        <w:rPr>
          <w:rFonts w:cs="Calibri"/>
          <w:b/>
          <w:i/>
          <w:iCs/>
          <w:sz w:val="20"/>
          <w:u w:val="single"/>
        </w:rPr>
        <w:t>niniejszym oświadczam:</w:t>
      </w:r>
    </w:p>
    <w:p w14:paraId="10286E51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</w:t>
      </w:r>
      <w:r w:rsidRPr="004759A0">
        <w:rPr>
          <w:bCs/>
          <w:sz w:val="20"/>
          <w:szCs w:val="20"/>
        </w:rPr>
        <w:t xml:space="preserve"> </w:t>
      </w:r>
      <w:r w:rsidRPr="004759A0">
        <w:rPr>
          <w:rFonts w:cs="Calibri"/>
          <w:bCs/>
          <w:sz w:val="20"/>
          <w:szCs w:val="20"/>
        </w:rPr>
        <w:t>*</w:t>
      </w:r>
    </w:p>
    <w:p w14:paraId="7A1CC5E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3CE2379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bookmarkStart w:id="0" w:name="_Hlk117756058"/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bookmarkEnd w:id="0"/>
    <w:p w14:paraId="4D7C817D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p w14:paraId="3C807120" w14:textId="77777777" w:rsidR="004759A0" w:rsidRPr="004759A0" w:rsidRDefault="004759A0" w:rsidP="004759A0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        </w:t>
      </w:r>
    </w:p>
    <w:p w14:paraId="2680B4DD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2A74CC4" w14:textId="4F7D648D" w:rsidR="004759A0" w:rsidRPr="004759A0" w:rsidRDefault="00E333D9" w:rsidP="00E333D9">
      <w:pPr>
        <w:spacing w:after="0" w:line="240" w:lineRule="auto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E333D9">
        <w:rPr>
          <w:rFonts w:eastAsia="Times New Roman" w:cs="Calibri"/>
          <w:b/>
          <w:bCs/>
          <w:sz w:val="18"/>
          <w:szCs w:val="18"/>
          <w:lang w:eastAsia="pl-PL"/>
        </w:rPr>
        <w:t xml:space="preserve">                </w:t>
      </w:r>
      <w:r w:rsidR="004759A0" w:rsidRPr="004759A0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 xml:space="preserve">*** niepotrzebne skreślić /właściwe zaznaczyć </w:t>
      </w:r>
    </w:p>
    <w:p w14:paraId="5738C3CF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7BCB66A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7DBB2C07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cs="Arial"/>
          <w:sz w:val="16"/>
          <w:szCs w:val="16"/>
        </w:rPr>
        <w:t xml:space="preserve">     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>Dokument musi być podpisany przez osoby upoważnione do zaciągania zobowiązań i składania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8969EEB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oświadczeń woli w imieniu Wykonawcy, dokument winien być podpisany przez jeden ze wskazanych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FB49225" w14:textId="71A1DD80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poniżej sposobów: </w:t>
      </w:r>
    </w:p>
    <w:p w14:paraId="547AA9A3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</w:t>
      </w:r>
    </w:p>
    <w:p w14:paraId="5DAECEA8" w14:textId="6A997984" w:rsidR="004759A0" w:rsidRPr="004759A0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przypadku oferty składanej w postaci skanu. </w:t>
      </w:r>
    </w:p>
    <w:p w14:paraId="67FB8FDB" w14:textId="2AADF9AF" w:rsidR="00E333D9" w:rsidRDefault="00E333D9" w:rsidP="004759A0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Elektronicznym podpisem kwalifikowanym, podpisem zaufanym lub podpisem osobistym – w </w:t>
      </w:r>
      <w:r>
        <w:rPr>
          <w:rFonts w:eastAsia="Times New Roman" w:cs="Calibri"/>
          <w:b/>
          <w:bCs/>
          <w:sz w:val="20"/>
          <w:szCs w:val="20"/>
          <w:u w:val="single"/>
        </w:rPr>
        <w:t xml:space="preserve"> </w:t>
      </w:r>
    </w:p>
    <w:p w14:paraId="0EFA907D" w14:textId="249E432C" w:rsidR="001C62B0" w:rsidRPr="00E333D9" w:rsidRDefault="00E333D9" w:rsidP="00E333D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>przypadku składania oferty w formie elektronicznej.</w:t>
      </w:r>
    </w:p>
    <w:sectPr w:rsidR="001C62B0" w:rsidRPr="00E333D9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A6AB9" w14:textId="77777777" w:rsidR="00774B9A" w:rsidRDefault="00774B9A" w:rsidP="00DC5DAC">
      <w:pPr>
        <w:spacing w:after="0" w:line="240" w:lineRule="auto"/>
      </w:pPr>
      <w:r>
        <w:separator/>
      </w:r>
    </w:p>
  </w:endnote>
  <w:endnote w:type="continuationSeparator" w:id="0">
    <w:p w14:paraId="1FA0B650" w14:textId="77777777" w:rsidR="00774B9A" w:rsidRDefault="00774B9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A6374" w14:textId="77777777" w:rsidR="00774B9A" w:rsidRDefault="00774B9A" w:rsidP="00DC5DAC">
      <w:pPr>
        <w:spacing w:after="0" w:line="240" w:lineRule="auto"/>
      </w:pPr>
      <w:r>
        <w:separator/>
      </w:r>
    </w:p>
  </w:footnote>
  <w:footnote w:type="continuationSeparator" w:id="0">
    <w:p w14:paraId="59C506A3" w14:textId="77777777" w:rsidR="00774B9A" w:rsidRDefault="00774B9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1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9"/>
  </w:num>
  <w:num w:numId="2" w16cid:durableId="1515194549">
    <w:abstractNumId w:val="20"/>
  </w:num>
  <w:num w:numId="3" w16cid:durableId="221716196">
    <w:abstractNumId w:val="5"/>
  </w:num>
  <w:num w:numId="4" w16cid:durableId="906375097">
    <w:abstractNumId w:val="11"/>
  </w:num>
  <w:num w:numId="5" w16cid:durableId="460001163">
    <w:abstractNumId w:val="14"/>
  </w:num>
  <w:num w:numId="6" w16cid:durableId="1873033924">
    <w:abstractNumId w:val="16"/>
  </w:num>
  <w:num w:numId="7" w16cid:durableId="71202668">
    <w:abstractNumId w:val="6"/>
  </w:num>
  <w:num w:numId="8" w16cid:durableId="908421667">
    <w:abstractNumId w:val="8"/>
  </w:num>
  <w:num w:numId="9" w16cid:durableId="354042240">
    <w:abstractNumId w:val="18"/>
  </w:num>
  <w:num w:numId="10" w16cid:durableId="1207646048">
    <w:abstractNumId w:val="21"/>
  </w:num>
  <w:num w:numId="11" w16cid:durableId="68233856">
    <w:abstractNumId w:val="10"/>
  </w:num>
  <w:num w:numId="12" w16cid:durableId="875236097">
    <w:abstractNumId w:val="3"/>
  </w:num>
  <w:num w:numId="13" w16cid:durableId="1065180989">
    <w:abstractNumId w:val="13"/>
  </w:num>
  <w:num w:numId="14" w16cid:durableId="1425417187">
    <w:abstractNumId w:val="19"/>
  </w:num>
  <w:num w:numId="15" w16cid:durableId="1979188258">
    <w:abstractNumId w:val="12"/>
  </w:num>
  <w:num w:numId="16" w16cid:durableId="731587462">
    <w:abstractNumId w:val="0"/>
  </w:num>
  <w:num w:numId="17" w16cid:durableId="103696103">
    <w:abstractNumId w:val="1"/>
  </w:num>
  <w:num w:numId="18" w16cid:durableId="1132208617">
    <w:abstractNumId w:val="2"/>
  </w:num>
  <w:num w:numId="19" w16cid:durableId="457532326">
    <w:abstractNumId w:val="4"/>
  </w:num>
  <w:num w:numId="20" w16cid:durableId="783185532">
    <w:abstractNumId w:val="7"/>
  </w:num>
  <w:num w:numId="21" w16cid:durableId="37513432">
    <w:abstractNumId w:val="15"/>
  </w:num>
  <w:num w:numId="22" w16cid:durableId="9564459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B7F46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12B1"/>
    <w:rsid w:val="00457783"/>
    <w:rsid w:val="0047165C"/>
    <w:rsid w:val="004759A0"/>
    <w:rsid w:val="0048161F"/>
    <w:rsid w:val="00490BB0"/>
    <w:rsid w:val="004A7AC2"/>
    <w:rsid w:val="004C0A64"/>
    <w:rsid w:val="004C696B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6593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85AD4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74B9A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B206A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E76"/>
    <w:rsid w:val="00A375A3"/>
    <w:rsid w:val="00A43FEA"/>
    <w:rsid w:val="00A537C9"/>
    <w:rsid w:val="00A55254"/>
    <w:rsid w:val="00A612D0"/>
    <w:rsid w:val="00A62480"/>
    <w:rsid w:val="00A65C43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08C7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33D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13</TotalTime>
  <Pages>1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Office Office</cp:lastModifiedBy>
  <cp:revision>7</cp:revision>
  <cp:lastPrinted>2021-05-13T12:57:00Z</cp:lastPrinted>
  <dcterms:created xsi:type="dcterms:W3CDTF">2023-09-27T10:53:00Z</dcterms:created>
  <dcterms:modified xsi:type="dcterms:W3CDTF">2023-10-24T07:03:00Z</dcterms:modified>
</cp:coreProperties>
</file>