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4AE13" w14:textId="6C220F05" w:rsidR="009A58F3" w:rsidRDefault="009A58F3" w:rsidP="009A58F3">
      <w:pPr>
        <w:tabs>
          <w:tab w:val="left" w:pos="567"/>
        </w:tabs>
        <w:spacing w:after="0" w:line="240" w:lineRule="auto"/>
        <w:ind w:right="1"/>
        <w:jc w:val="right"/>
        <w:rPr>
          <w:rFonts w:ascii="Calibri" w:hAnsi="Calibri" w:cs="Calibri"/>
          <w:sz w:val="20"/>
          <w:szCs w:val="20"/>
          <w:lang w:eastAsia="pl-PL"/>
        </w:rPr>
      </w:pPr>
      <w:r w:rsidRPr="009A58F3">
        <w:rPr>
          <w:rFonts w:ascii="Calibri" w:hAnsi="Calibri" w:cs="Calibri"/>
          <w:sz w:val="20"/>
          <w:szCs w:val="20"/>
          <w:lang w:eastAsia="pl-PL"/>
        </w:rPr>
        <w:t>Załącznik nr 1 do SWZ</w:t>
      </w:r>
    </w:p>
    <w:p w14:paraId="728A761C" w14:textId="101DBA67" w:rsidR="00010896" w:rsidRPr="009A58F3" w:rsidRDefault="00010896" w:rsidP="009A58F3">
      <w:pPr>
        <w:tabs>
          <w:tab w:val="left" w:pos="567"/>
        </w:tabs>
        <w:spacing w:after="0" w:line="240" w:lineRule="auto"/>
        <w:ind w:right="1"/>
        <w:jc w:val="center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b/>
          <w:bCs/>
          <w:sz w:val="20"/>
          <w:szCs w:val="20"/>
          <w:u w:val="single"/>
        </w:rPr>
        <w:t>FORMULARZ OFERTY</w:t>
      </w:r>
    </w:p>
    <w:p w14:paraId="44E1F5A0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b/>
          <w:sz w:val="20"/>
          <w:szCs w:val="20"/>
          <w:lang w:eastAsia="pl-PL"/>
        </w:rPr>
      </w:pPr>
      <w:r w:rsidRPr="00FB759B">
        <w:rPr>
          <w:rFonts w:ascii="Calibri" w:hAnsi="Calibri" w:cs="Calibri"/>
          <w:b/>
          <w:sz w:val="20"/>
          <w:szCs w:val="20"/>
          <w:lang w:eastAsia="pl-PL"/>
        </w:rPr>
        <w:t>OFERTA</w:t>
      </w:r>
    </w:p>
    <w:p w14:paraId="2B98D2DE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b/>
          <w:sz w:val="20"/>
          <w:szCs w:val="20"/>
          <w:lang w:eastAsia="pl-PL"/>
        </w:rPr>
      </w:pPr>
      <w:r w:rsidRPr="00FB759B">
        <w:rPr>
          <w:rFonts w:ascii="Calibri" w:hAnsi="Calibri" w:cs="Calibri"/>
          <w:b/>
          <w:sz w:val="20"/>
          <w:szCs w:val="20"/>
          <w:lang w:eastAsia="pl-PL"/>
        </w:rPr>
        <w:t>dla Uniwersytetu Jagiellońskiego - Collegium Medicum</w:t>
      </w:r>
    </w:p>
    <w:p w14:paraId="20DE5D07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b/>
          <w:sz w:val="20"/>
          <w:szCs w:val="20"/>
          <w:lang w:eastAsia="pl-PL"/>
        </w:rPr>
      </w:pPr>
      <w:r w:rsidRPr="00FB759B">
        <w:rPr>
          <w:rFonts w:ascii="Calibri" w:hAnsi="Calibri" w:cs="Calibri"/>
          <w:b/>
          <w:sz w:val="20"/>
          <w:szCs w:val="20"/>
          <w:lang w:eastAsia="pl-PL"/>
        </w:rPr>
        <w:t>ul. św. Anny 12, 31-008 Kraków</w:t>
      </w:r>
    </w:p>
    <w:p w14:paraId="0DA388DF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 xml:space="preserve">Nazwa (Firma) Wykonawcy – </w:t>
      </w:r>
    </w:p>
    <w:p w14:paraId="55C696BF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</w:p>
    <w:p w14:paraId="3E91FF05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01F1304C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 xml:space="preserve">Adres Wykonawcy – </w:t>
      </w:r>
    </w:p>
    <w:p w14:paraId="1CD6800B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</w:p>
    <w:p w14:paraId="6BFAF4D2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58F106E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>Adres do korespondencji –</w:t>
      </w:r>
    </w:p>
    <w:p w14:paraId="2C76146B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</w:p>
    <w:p w14:paraId="48FA1926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  <w:r w:rsidRPr="00FB759B">
        <w:rPr>
          <w:rFonts w:ascii="Calibri" w:hAnsi="Calibri" w:cs="Calibri"/>
          <w:sz w:val="20"/>
          <w:szCs w:val="20"/>
          <w:lang w:val="en-US" w:eastAsia="pl-PL"/>
        </w:rPr>
        <w:t>………………...................................................................................................................</w:t>
      </w:r>
    </w:p>
    <w:p w14:paraId="3DA39D33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</w:p>
    <w:p w14:paraId="48D27190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  <w:r w:rsidRPr="00FB759B">
        <w:rPr>
          <w:rFonts w:ascii="Calibri" w:hAnsi="Calibri" w:cs="Calibri"/>
          <w:sz w:val="20"/>
          <w:szCs w:val="20"/>
          <w:lang w:val="en-US" w:eastAsia="pl-PL"/>
        </w:rPr>
        <w:t xml:space="preserve">Tel. - .................................................; </w:t>
      </w:r>
    </w:p>
    <w:p w14:paraId="4C5B7874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</w:p>
    <w:p w14:paraId="6C28DD7E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  <w:r w:rsidRPr="00FB759B">
        <w:rPr>
          <w:rFonts w:ascii="Calibri" w:hAnsi="Calibri" w:cs="Calibri"/>
          <w:sz w:val="20"/>
          <w:szCs w:val="20"/>
          <w:lang w:val="en-US" w:eastAsia="pl-PL"/>
        </w:rPr>
        <w:t>E-mail: ........................................................................;</w:t>
      </w:r>
    </w:p>
    <w:p w14:paraId="76C6256E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</w:p>
    <w:p w14:paraId="2A96D424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val="en-US" w:eastAsia="pl-PL"/>
        </w:rPr>
      </w:pPr>
      <w:r w:rsidRPr="00FB759B">
        <w:rPr>
          <w:rFonts w:ascii="Calibri" w:hAnsi="Calibri" w:cs="Calibri"/>
          <w:sz w:val="20"/>
          <w:szCs w:val="20"/>
          <w:lang w:val="en-US" w:eastAsia="pl-PL"/>
        </w:rPr>
        <w:t>NIP - ...........................................................; REGON - .............................................;</w:t>
      </w:r>
    </w:p>
    <w:p w14:paraId="77552132" w14:textId="77777777" w:rsidR="00010896" w:rsidRPr="00FB759B" w:rsidRDefault="00010896" w:rsidP="00FB759B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="Calibri" w:hAnsi="Calibri" w:cs="Calibri"/>
          <w:color w:val="000000"/>
          <w:sz w:val="20"/>
          <w:szCs w:val="20"/>
          <w:lang w:val="en-US" w:eastAsia="pl-PL"/>
        </w:rPr>
      </w:pPr>
    </w:p>
    <w:p w14:paraId="17E77D3E" w14:textId="64E1B7D2" w:rsidR="009264D7" w:rsidRPr="00FB759B" w:rsidRDefault="000B4F17" w:rsidP="00FB759B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="Calibri" w:hAnsi="Calibri" w:cs="Calibri"/>
          <w:bCs/>
          <w:i/>
          <w:sz w:val="20"/>
          <w:szCs w:val="20"/>
          <w:lang w:eastAsia="pl-PL"/>
        </w:rPr>
      </w:pPr>
      <w:r w:rsidRPr="00FB759B">
        <w:rPr>
          <w:rFonts w:ascii="Calibri" w:hAnsi="Calibri" w:cs="Calibri"/>
          <w:i/>
          <w:sz w:val="20"/>
          <w:szCs w:val="20"/>
          <w:lang w:eastAsia="pl-PL"/>
        </w:rPr>
        <w:t>Nawiązując do ogłoszenia o</w:t>
      </w:r>
      <w:r w:rsidR="00841F93" w:rsidRPr="00FB759B">
        <w:rPr>
          <w:rFonts w:ascii="Calibri" w:hAnsi="Calibri" w:cs="Calibri"/>
          <w:i/>
          <w:sz w:val="20"/>
          <w:szCs w:val="20"/>
          <w:lang w:eastAsia="pl-PL"/>
        </w:rPr>
        <w:t xml:space="preserve"> </w:t>
      </w:r>
      <w:r w:rsidRPr="00FB759B">
        <w:rPr>
          <w:rFonts w:ascii="Calibri" w:hAnsi="Calibri" w:cs="Calibri"/>
          <w:i/>
          <w:sz w:val="20"/>
          <w:szCs w:val="20"/>
          <w:lang w:eastAsia="pl-PL"/>
        </w:rPr>
        <w:t>zamówieniu w trybie podstawowym</w:t>
      </w:r>
      <w:r w:rsidR="00B0013E">
        <w:rPr>
          <w:rFonts w:ascii="Calibri" w:hAnsi="Calibri" w:cs="Calibri"/>
          <w:i/>
          <w:sz w:val="20"/>
          <w:szCs w:val="20"/>
          <w:lang w:eastAsia="pl-PL"/>
        </w:rPr>
        <w:t xml:space="preserve"> z fakultatywnymi negocjacjami</w:t>
      </w:r>
      <w:r w:rsidRPr="00FB759B">
        <w:rPr>
          <w:rFonts w:ascii="Calibri" w:hAnsi="Calibri" w:cs="Calibri"/>
          <w:i/>
          <w:sz w:val="20"/>
          <w:szCs w:val="20"/>
          <w:lang w:eastAsia="pl-PL"/>
        </w:rPr>
        <w:t xml:space="preserve"> na </w:t>
      </w:r>
      <w:r w:rsidRPr="00FB759B">
        <w:rPr>
          <w:rFonts w:ascii="Calibri" w:hAnsi="Calibri" w:cs="Calibri"/>
          <w:i/>
          <w:sz w:val="20"/>
          <w:szCs w:val="20"/>
        </w:rPr>
        <w:t xml:space="preserve">wyłonienie Wykonawcy w zakresie </w:t>
      </w:r>
      <w:r w:rsidR="00FE28C9" w:rsidRPr="00FB759B">
        <w:rPr>
          <w:rFonts w:ascii="Calibri" w:hAnsi="Calibri" w:cs="Calibri"/>
          <w:i/>
          <w:sz w:val="20"/>
          <w:szCs w:val="20"/>
        </w:rPr>
        <w:t xml:space="preserve">sukcesywnych dostaw </w:t>
      </w:r>
      <w:r w:rsidR="00B0013E">
        <w:rPr>
          <w:rFonts w:ascii="Calibri" w:hAnsi="Calibri" w:cs="Calibri"/>
          <w:i/>
          <w:sz w:val="20"/>
          <w:szCs w:val="20"/>
        </w:rPr>
        <w:t>papieru</w:t>
      </w:r>
      <w:r w:rsidR="002219EC" w:rsidRPr="00FB759B">
        <w:rPr>
          <w:rFonts w:ascii="Calibri" w:hAnsi="Calibri" w:cs="Calibri"/>
          <w:i/>
          <w:sz w:val="20"/>
          <w:szCs w:val="20"/>
        </w:rPr>
        <w:t xml:space="preserve"> dla </w:t>
      </w:r>
      <w:r w:rsidRPr="00FB759B">
        <w:rPr>
          <w:rFonts w:ascii="Calibri" w:hAnsi="Calibri" w:cs="Calibri"/>
          <w:i/>
          <w:sz w:val="20"/>
          <w:szCs w:val="20"/>
        </w:rPr>
        <w:t>jednostek organizacyjnych Uniwersytetu Jagiellońskiego - Collegium Medicum w Kra</w:t>
      </w:r>
      <w:r w:rsidR="00BE3907" w:rsidRPr="00FB759B">
        <w:rPr>
          <w:rFonts w:ascii="Calibri" w:hAnsi="Calibri" w:cs="Calibri"/>
          <w:i/>
          <w:sz w:val="20"/>
          <w:szCs w:val="20"/>
        </w:rPr>
        <w:t>kowie</w:t>
      </w:r>
      <w:r w:rsidRPr="00FB759B">
        <w:rPr>
          <w:rFonts w:ascii="Calibri" w:hAnsi="Calibri" w:cs="Calibri"/>
          <w:bCs/>
          <w:i/>
          <w:sz w:val="20"/>
          <w:szCs w:val="20"/>
          <w:lang w:eastAsia="pl-PL"/>
        </w:rPr>
        <w:t>,</w:t>
      </w:r>
    </w:p>
    <w:p w14:paraId="26BC7397" w14:textId="77777777" w:rsidR="00010896" w:rsidRPr="00FB759B" w:rsidRDefault="00010896" w:rsidP="00FB759B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="Calibri" w:hAnsi="Calibri" w:cs="Calibri"/>
          <w:b/>
          <w:i/>
          <w:sz w:val="20"/>
          <w:szCs w:val="20"/>
        </w:rPr>
      </w:pPr>
      <w:r w:rsidRPr="00FB759B">
        <w:rPr>
          <w:rFonts w:ascii="Calibri" w:hAnsi="Calibri" w:cs="Calibri"/>
          <w:i/>
          <w:sz w:val="20"/>
          <w:szCs w:val="20"/>
          <w:lang w:eastAsia="pl-PL"/>
        </w:rPr>
        <w:t>ja/my niżej podpisany/i:</w:t>
      </w:r>
    </w:p>
    <w:p w14:paraId="26AB26F2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sz w:val="20"/>
          <w:szCs w:val="20"/>
          <w:lang w:eastAsia="pl-PL"/>
        </w:rPr>
      </w:pPr>
    </w:p>
    <w:p w14:paraId="0F01E982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5767E0AA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i/>
          <w:sz w:val="20"/>
          <w:szCs w:val="20"/>
          <w:lang w:eastAsia="pl-PL"/>
        </w:rPr>
      </w:pPr>
      <w:r w:rsidRPr="00FB759B">
        <w:rPr>
          <w:rFonts w:ascii="Calibri" w:hAnsi="Calibri" w:cs="Calibri"/>
          <w:i/>
          <w:sz w:val="20"/>
          <w:szCs w:val="20"/>
          <w:lang w:eastAsia="pl-PL"/>
        </w:rPr>
        <w:t>imię i nazwisko osoby podpisującej ofertę</w:t>
      </w:r>
    </w:p>
    <w:p w14:paraId="4722BBB0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>działając w imieniu i na rzecz:</w:t>
      </w:r>
    </w:p>
    <w:p w14:paraId="1A87384A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sz w:val="20"/>
          <w:szCs w:val="20"/>
          <w:lang w:eastAsia="pl-PL"/>
        </w:rPr>
      </w:pPr>
    </w:p>
    <w:p w14:paraId="50873132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6D771B7C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sz w:val="20"/>
          <w:szCs w:val="20"/>
          <w:lang w:eastAsia="pl-PL"/>
        </w:rPr>
      </w:pPr>
    </w:p>
    <w:p w14:paraId="0D665977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 w:right="1"/>
        <w:jc w:val="center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A82CF9F" w14:textId="77777777" w:rsidR="00010896" w:rsidRPr="00FB759B" w:rsidRDefault="00010896" w:rsidP="00FB759B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="Calibri" w:hAnsi="Calibri" w:cs="Calibri"/>
          <w:i/>
          <w:sz w:val="20"/>
          <w:szCs w:val="20"/>
        </w:rPr>
      </w:pPr>
      <w:r w:rsidRPr="00FB759B">
        <w:rPr>
          <w:rFonts w:ascii="Calibri" w:hAnsi="Calibri" w:cs="Calibri"/>
          <w:i/>
          <w:sz w:val="20"/>
          <w:szCs w:val="20"/>
        </w:rPr>
        <w:t>nazwa i adres Wykonawcy</w:t>
      </w:r>
    </w:p>
    <w:p w14:paraId="7763D2BC" w14:textId="77777777" w:rsidR="00E91AA7" w:rsidRPr="00FB759B" w:rsidRDefault="00E91AA7" w:rsidP="00FB759B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="Calibri" w:hAnsi="Calibri" w:cs="Calibri"/>
          <w:i/>
          <w:sz w:val="20"/>
          <w:szCs w:val="20"/>
          <w:highlight w:val="yellow"/>
        </w:rPr>
      </w:pPr>
    </w:p>
    <w:p w14:paraId="4B987D8B" w14:textId="77777777" w:rsidR="000B4F17" w:rsidRPr="00FB759B" w:rsidRDefault="000B4F17" w:rsidP="001E19D1">
      <w:pPr>
        <w:numPr>
          <w:ilvl w:val="6"/>
          <w:numId w:val="37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="Calibri" w:hAnsi="Calibri" w:cs="Calibri"/>
          <w:sz w:val="20"/>
          <w:szCs w:val="20"/>
        </w:rPr>
      </w:pPr>
      <w:r w:rsidRPr="00FB759B">
        <w:rPr>
          <w:rFonts w:ascii="Calibri" w:hAnsi="Calibri" w:cs="Calibr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34151217" w14:textId="77777777" w:rsidR="002219EC" w:rsidRPr="00FB759B" w:rsidRDefault="002219EC" w:rsidP="00FB759B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  <w:r w:rsidRPr="00E81F04">
        <w:rPr>
          <w:rFonts w:ascii="Calibri" w:hAnsi="Calibri" w:cs="Calibri"/>
          <w:sz w:val="20"/>
          <w:szCs w:val="20"/>
          <w:lang w:eastAsia="pl-PL"/>
        </w:rPr>
        <w:t xml:space="preserve">za łączną kwotę </w:t>
      </w:r>
      <w:r w:rsidRPr="00E81F04">
        <w:rPr>
          <w:rFonts w:ascii="Calibri" w:hAnsi="Calibri" w:cs="Calibri"/>
          <w:b/>
          <w:sz w:val="20"/>
          <w:szCs w:val="20"/>
          <w:lang w:eastAsia="pl-PL"/>
        </w:rPr>
        <w:t>netto:</w:t>
      </w:r>
      <w:r w:rsidRPr="00E81F04">
        <w:rPr>
          <w:rFonts w:ascii="Calibri" w:hAnsi="Calibri" w:cs="Calibr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E81F04">
        <w:rPr>
          <w:rFonts w:ascii="Calibri" w:hAnsi="Calibri" w:cs="Calibri"/>
          <w:b/>
          <w:sz w:val="20"/>
          <w:szCs w:val="20"/>
          <w:lang w:eastAsia="pl-PL"/>
        </w:rPr>
        <w:t>brutto</w:t>
      </w:r>
      <w:r w:rsidRPr="00E81F04">
        <w:rPr>
          <w:rFonts w:ascii="Calibri" w:hAnsi="Calibri" w:cs="Calibri"/>
          <w:sz w:val="20"/>
          <w:szCs w:val="20"/>
          <w:lang w:eastAsia="pl-PL"/>
        </w:rPr>
        <w:t xml:space="preserve">: </w:t>
      </w:r>
      <w:r w:rsidRPr="00E81F04">
        <w:rPr>
          <w:rFonts w:ascii="Calibri" w:hAnsi="Calibri" w:cs="Calibri"/>
          <w:b/>
          <w:sz w:val="20"/>
          <w:szCs w:val="20"/>
          <w:lang w:eastAsia="pl-PL"/>
        </w:rPr>
        <w:t>........................ zł</w:t>
      </w:r>
      <w:r w:rsidRPr="00E81F04">
        <w:rPr>
          <w:rFonts w:ascii="Calibri" w:hAnsi="Calibri" w:cs="Calibri"/>
          <w:sz w:val="20"/>
          <w:szCs w:val="20"/>
          <w:lang w:eastAsia="pl-PL"/>
        </w:rPr>
        <w:t xml:space="preserve"> (słownie złotych brutto: ......................................................................................... )</w:t>
      </w:r>
      <w:r w:rsidRPr="00E81F04">
        <w:rPr>
          <w:rFonts w:ascii="Calibri" w:hAnsi="Calibri" w:cs="Calibri"/>
          <w:sz w:val="20"/>
          <w:szCs w:val="20"/>
        </w:rPr>
        <w:t>,</w:t>
      </w:r>
      <w:r w:rsidRPr="00FB759B">
        <w:rPr>
          <w:rFonts w:ascii="Calibri" w:hAnsi="Calibri" w:cs="Calibri"/>
          <w:sz w:val="20"/>
          <w:szCs w:val="20"/>
        </w:rPr>
        <w:t xml:space="preserve">  </w:t>
      </w:r>
    </w:p>
    <w:p w14:paraId="2763D8F8" w14:textId="2F38F9AE" w:rsidR="002219EC" w:rsidRPr="00FB759B" w:rsidRDefault="00FC4193" w:rsidP="00FB759B">
      <w:pPr>
        <w:tabs>
          <w:tab w:val="left" w:pos="567"/>
        </w:tabs>
        <w:spacing w:after="0" w:line="360" w:lineRule="auto"/>
        <w:ind w:left="284" w:right="91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Opis oferowanego przedmiotu zamówienia i k</w:t>
      </w:r>
      <w:r w:rsidR="002219EC" w:rsidRPr="00FB759B">
        <w:rPr>
          <w:rFonts w:ascii="Calibri" w:hAnsi="Calibri" w:cs="Calibri"/>
          <w:sz w:val="20"/>
          <w:szCs w:val="20"/>
        </w:rPr>
        <w:t>alkulacja ceny oferty</w:t>
      </w:r>
      <w:r>
        <w:rPr>
          <w:rFonts w:ascii="Calibri" w:hAnsi="Calibri" w:cs="Calibri"/>
          <w:sz w:val="20"/>
          <w:szCs w:val="20"/>
        </w:rPr>
        <w:t>,</w:t>
      </w:r>
      <w:r w:rsidR="002219EC" w:rsidRPr="00FB759B">
        <w:rPr>
          <w:rFonts w:ascii="Calibri" w:hAnsi="Calibri" w:cs="Calibri"/>
          <w:sz w:val="20"/>
          <w:szCs w:val="20"/>
        </w:rPr>
        <w:t xml:space="preserve"> według wzoru z</w:t>
      </w:r>
      <w:r w:rsidR="002219EC" w:rsidRPr="00FB759B">
        <w:rPr>
          <w:rFonts w:ascii="Calibri" w:hAnsi="Calibri" w:cs="Calibri"/>
          <w:b/>
          <w:sz w:val="20"/>
          <w:szCs w:val="20"/>
        </w:rPr>
        <w:t xml:space="preserve"> załącznika A do Formularza oferty</w:t>
      </w:r>
      <w:r>
        <w:rPr>
          <w:rFonts w:ascii="Calibri" w:hAnsi="Calibri" w:cs="Calibri"/>
          <w:b/>
          <w:sz w:val="20"/>
          <w:szCs w:val="20"/>
        </w:rPr>
        <w:t>,</w:t>
      </w:r>
      <w:r w:rsidR="002219EC" w:rsidRPr="00FB759B">
        <w:rPr>
          <w:rFonts w:ascii="Calibri" w:hAnsi="Calibri" w:cs="Calibri"/>
          <w:b/>
          <w:sz w:val="20"/>
          <w:szCs w:val="20"/>
        </w:rPr>
        <w:t xml:space="preserve"> </w:t>
      </w:r>
      <w:r w:rsidR="002219EC" w:rsidRPr="00FB759B">
        <w:rPr>
          <w:rFonts w:ascii="Calibri" w:hAnsi="Calibri" w:cs="Calibri"/>
          <w:sz w:val="20"/>
          <w:szCs w:val="20"/>
        </w:rPr>
        <w:t>stanowi integralną część niniejszej oferty.</w:t>
      </w:r>
    </w:p>
    <w:p w14:paraId="3C87690D" w14:textId="77777777" w:rsidR="00D13921" w:rsidRPr="00FB759B" w:rsidRDefault="00D13921" w:rsidP="001E19D1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91" w:firstLine="0"/>
        <w:jc w:val="both"/>
        <w:rPr>
          <w:rFonts w:ascii="Calibri" w:hAnsi="Calibri" w:cs="Calibri"/>
          <w:sz w:val="20"/>
          <w:szCs w:val="20"/>
        </w:rPr>
      </w:pPr>
      <w:r w:rsidRPr="00FB759B">
        <w:rPr>
          <w:rFonts w:ascii="Calibri" w:hAnsi="Calibri" w:cs="Calibri"/>
          <w:sz w:val="20"/>
          <w:szCs w:val="20"/>
          <w:lang w:val="cs-CZ"/>
        </w:rPr>
        <w:t>Oferujemy .......</w:t>
      </w:r>
      <w:r w:rsidRPr="00FB759B">
        <w:rPr>
          <w:rFonts w:ascii="Calibri" w:hAnsi="Calibri" w:cs="Calibri"/>
          <w:b/>
          <w:sz w:val="20"/>
          <w:szCs w:val="20"/>
          <w:lang w:val="cs-CZ"/>
        </w:rPr>
        <w:t xml:space="preserve"> dni roboczych (min. 2 dni  robocze – max. 4 dni robocze) </w:t>
      </w:r>
      <w:r w:rsidRPr="00FB759B">
        <w:rPr>
          <w:rFonts w:ascii="Calibri" w:hAnsi="Calibri" w:cs="Calibri"/>
          <w:sz w:val="20"/>
          <w:szCs w:val="20"/>
          <w:lang w:val="cs-CZ"/>
        </w:rPr>
        <w:t>od otrzymania zamówienia, jako</w:t>
      </w:r>
      <w:r w:rsidRPr="00FB759B">
        <w:rPr>
          <w:rFonts w:ascii="Calibri" w:hAnsi="Calibri" w:cs="Calibri"/>
          <w:b/>
          <w:sz w:val="20"/>
          <w:szCs w:val="20"/>
          <w:lang w:val="cs-CZ"/>
        </w:rPr>
        <w:t xml:space="preserve"> czas realizacji zamówienia </w:t>
      </w:r>
      <w:r w:rsidRPr="00FB759B">
        <w:rPr>
          <w:rFonts w:ascii="Calibri" w:hAnsi="Calibri" w:cs="Calibri"/>
          <w:b/>
          <w:color w:val="FF0000"/>
          <w:sz w:val="20"/>
          <w:szCs w:val="20"/>
          <w:vertAlign w:val="superscript"/>
          <w:lang w:eastAsia="pl-PL"/>
        </w:rPr>
        <w:t>**</w:t>
      </w:r>
      <w:r w:rsidRPr="00FB759B">
        <w:rPr>
          <w:rFonts w:ascii="Calibri" w:hAnsi="Calibri" w:cs="Calibri"/>
          <w:i/>
          <w:color w:val="FF0000"/>
          <w:sz w:val="20"/>
          <w:szCs w:val="20"/>
          <w:vertAlign w:val="superscript"/>
        </w:rPr>
        <w:t xml:space="preserve"> - wypełnić z uwzględnieniem informacji zawartych pkt.5) SWZ oraz pkt. 17) SWZ</w:t>
      </w:r>
    </w:p>
    <w:p w14:paraId="31D5F216" w14:textId="77777777" w:rsidR="00D13921" w:rsidRPr="00FB759B" w:rsidRDefault="00D13921" w:rsidP="001E19D1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="Calibri" w:hAnsi="Calibri" w:cs="Calibri"/>
          <w:sz w:val="20"/>
          <w:szCs w:val="20"/>
        </w:rPr>
      </w:pPr>
      <w:r w:rsidRPr="00FB759B">
        <w:rPr>
          <w:rFonts w:ascii="Calibri" w:hAnsi="Calibri" w:cs="Calibri"/>
          <w:sz w:val="20"/>
          <w:szCs w:val="20"/>
        </w:rPr>
        <w:tab/>
      </w:r>
      <w:r w:rsidRPr="00FB759B">
        <w:rPr>
          <w:rFonts w:ascii="Calibri" w:hAnsi="Calibri" w:cs="Calibri"/>
          <w:sz w:val="20"/>
          <w:szCs w:val="20"/>
          <w:lang w:val="cs-CZ"/>
        </w:rPr>
        <w:t xml:space="preserve">Oferujemy </w:t>
      </w:r>
      <w:r w:rsidRPr="00FB759B">
        <w:rPr>
          <w:rFonts w:ascii="Calibri" w:hAnsi="Calibri" w:cs="Calibri"/>
          <w:b/>
          <w:sz w:val="20"/>
          <w:szCs w:val="20"/>
          <w:lang w:val="cs-CZ"/>
        </w:rPr>
        <w:t xml:space="preserve">......…… dni roboczych (min. 10 dni  roboczych – max. 21 dni roboczych) czasu przygotowania platformy internetowej </w:t>
      </w:r>
      <w:r w:rsidRPr="00FB759B">
        <w:rPr>
          <w:rFonts w:ascii="Calibri" w:hAnsi="Calibri" w:cs="Calibri"/>
          <w:b/>
          <w:color w:val="FF0000"/>
          <w:sz w:val="20"/>
          <w:szCs w:val="20"/>
          <w:vertAlign w:val="superscript"/>
          <w:lang w:eastAsia="pl-PL"/>
        </w:rPr>
        <w:t>**</w:t>
      </w:r>
      <w:r w:rsidRPr="00FB759B">
        <w:rPr>
          <w:rFonts w:ascii="Calibri" w:hAnsi="Calibri" w:cs="Calibri"/>
          <w:i/>
          <w:color w:val="FF0000"/>
          <w:sz w:val="20"/>
          <w:szCs w:val="20"/>
          <w:vertAlign w:val="superscript"/>
        </w:rPr>
        <w:t xml:space="preserve"> - wypełnić z uwzględnieniem informacji zawartych pkt.5) SWZ oraz pkt. 17) SWZ</w:t>
      </w:r>
    </w:p>
    <w:p w14:paraId="77B51213" w14:textId="1906CBDD" w:rsidR="002219EC" w:rsidRPr="0038350B" w:rsidRDefault="002219EC" w:rsidP="001E19D1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="Calibri" w:hAnsi="Calibri" w:cs="Calibri"/>
          <w:sz w:val="20"/>
          <w:szCs w:val="20"/>
        </w:rPr>
      </w:pPr>
      <w:r w:rsidRPr="0038350B">
        <w:rPr>
          <w:rFonts w:ascii="Calibri" w:hAnsi="Calibri" w:cs="Calibri"/>
          <w:sz w:val="20"/>
          <w:szCs w:val="20"/>
        </w:rPr>
        <w:t>Deklarujemy</w:t>
      </w:r>
      <w:r w:rsidRPr="0038350B">
        <w:rPr>
          <w:rFonts w:ascii="Calibri" w:hAnsi="Calibri" w:cs="Calibri"/>
          <w:color w:val="FF00FF"/>
          <w:sz w:val="20"/>
          <w:szCs w:val="20"/>
        </w:rPr>
        <w:t xml:space="preserve"> </w:t>
      </w:r>
      <w:r w:rsidRPr="0038350B">
        <w:rPr>
          <w:rFonts w:ascii="Calibri" w:hAnsi="Calibri" w:cs="Calibri"/>
          <w:sz w:val="20"/>
          <w:szCs w:val="20"/>
        </w:rPr>
        <w:t xml:space="preserve">wykonanie zamówienia </w:t>
      </w:r>
      <w:r w:rsidR="0038350B">
        <w:rPr>
          <w:rFonts w:ascii="Calibri" w:hAnsi="Calibri" w:cs="Calibri"/>
          <w:sz w:val="20"/>
          <w:szCs w:val="20"/>
        </w:rPr>
        <w:t xml:space="preserve">sukcesywnie </w:t>
      </w:r>
      <w:r w:rsidRPr="0038350B">
        <w:rPr>
          <w:rFonts w:ascii="Calibri" w:hAnsi="Calibri" w:cs="Calibri"/>
          <w:sz w:val="20"/>
          <w:szCs w:val="20"/>
        </w:rPr>
        <w:t xml:space="preserve">w terminie </w:t>
      </w:r>
      <w:r w:rsidRPr="0038350B">
        <w:rPr>
          <w:rFonts w:ascii="Calibri" w:hAnsi="Calibri" w:cs="Calibri"/>
          <w:b/>
          <w:sz w:val="20"/>
          <w:szCs w:val="20"/>
          <w:lang w:eastAsia="pl-PL"/>
        </w:rPr>
        <w:t xml:space="preserve"> </w:t>
      </w:r>
      <w:r w:rsidR="00FE28C9" w:rsidRPr="0038350B">
        <w:rPr>
          <w:rFonts w:ascii="Calibri" w:hAnsi="Calibri" w:cs="Calibri"/>
          <w:b/>
          <w:sz w:val="20"/>
          <w:szCs w:val="20"/>
        </w:rPr>
        <w:t>12</w:t>
      </w:r>
      <w:r w:rsidRPr="0038350B">
        <w:rPr>
          <w:rFonts w:ascii="Calibri" w:hAnsi="Calibri" w:cs="Calibri"/>
          <w:b/>
          <w:sz w:val="20"/>
          <w:szCs w:val="20"/>
        </w:rPr>
        <w:t xml:space="preserve"> miesięcy liczonych od </w:t>
      </w:r>
      <w:r w:rsidR="0038350B" w:rsidRPr="0038350B">
        <w:rPr>
          <w:rFonts w:ascii="Calibri" w:hAnsi="Calibri" w:cs="Calibri"/>
          <w:b/>
          <w:sz w:val="20"/>
          <w:szCs w:val="20"/>
        </w:rPr>
        <w:t xml:space="preserve"> dnia 01.09.2025r. </w:t>
      </w:r>
      <w:r w:rsidRPr="0038350B">
        <w:rPr>
          <w:rFonts w:ascii="Calibri" w:hAnsi="Calibri" w:cs="Calibri"/>
          <w:sz w:val="20"/>
          <w:szCs w:val="20"/>
        </w:rPr>
        <w:t>lub do wyczerpania wartości umowy</w:t>
      </w:r>
      <w:r w:rsidR="0038350B" w:rsidRPr="0038350B">
        <w:rPr>
          <w:rFonts w:ascii="Calibri" w:hAnsi="Calibri" w:cs="Calibri"/>
          <w:sz w:val="20"/>
          <w:szCs w:val="20"/>
          <w:lang w:eastAsia="pl-PL"/>
        </w:rPr>
        <w:t>, z uwzględnieniem zapisów pkt. 6) SWZ.</w:t>
      </w:r>
    </w:p>
    <w:p w14:paraId="78836C2B" w14:textId="7C7CE857" w:rsidR="00D13921" w:rsidRPr="00FB759B" w:rsidRDefault="00D13921" w:rsidP="001E19D1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2" w:firstLine="0"/>
        <w:contextualSpacing/>
        <w:jc w:val="both"/>
        <w:rPr>
          <w:rFonts w:ascii="Calibri" w:hAnsi="Calibri" w:cs="Calibri"/>
          <w:sz w:val="20"/>
          <w:szCs w:val="20"/>
        </w:rPr>
      </w:pPr>
      <w:r w:rsidRPr="00FB759B">
        <w:rPr>
          <w:rFonts w:ascii="Calibri" w:hAnsi="Calibri" w:cs="Calibri"/>
          <w:sz w:val="20"/>
          <w:szCs w:val="20"/>
        </w:rPr>
        <w:t xml:space="preserve">Deklarujemy, że termin ważności </w:t>
      </w:r>
      <w:r w:rsidR="00B0013E">
        <w:rPr>
          <w:rFonts w:ascii="Calibri" w:hAnsi="Calibri" w:cs="Calibri"/>
          <w:sz w:val="20"/>
          <w:szCs w:val="20"/>
        </w:rPr>
        <w:t>papieru</w:t>
      </w:r>
      <w:r w:rsidRPr="00FB759B">
        <w:rPr>
          <w:rFonts w:ascii="Calibri" w:hAnsi="Calibri" w:cs="Calibri"/>
          <w:sz w:val="20"/>
          <w:szCs w:val="20"/>
        </w:rPr>
        <w:t xml:space="preserve"> jest nie krótszy niż 2/3 terminu ważności podanego przez producenta.</w:t>
      </w:r>
    </w:p>
    <w:p w14:paraId="64D9A4D5" w14:textId="77777777" w:rsidR="00187759" w:rsidRPr="00FB759B" w:rsidRDefault="00187759" w:rsidP="001E19D1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contextualSpacing/>
        <w:jc w:val="both"/>
        <w:rPr>
          <w:rFonts w:ascii="Calibri" w:hAnsi="Calibri" w:cs="Calibri"/>
          <w:sz w:val="20"/>
          <w:szCs w:val="20"/>
        </w:rPr>
      </w:pPr>
      <w:r w:rsidRPr="00FB759B">
        <w:rPr>
          <w:rFonts w:ascii="Calibri" w:hAnsi="Calibri" w:cs="Calibri"/>
          <w:sz w:val="20"/>
          <w:szCs w:val="20"/>
        </w:rPr>
        <w:t>Oświadczamy, iż oferowany przedmiot zamówienia odpowiada wymaganiom określonym przez Zamawiającego w treści SWZ.</w:t>
      </w:r>
    </w:p>
    <w:p w14:paraId="0C9558EC" w14:textId="77777777" w:rsidR="00187759" w:rsidRPr="00FB759B" w:rsidRDefault="00187759" w:rsidP="001E19D1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contextualSpacing/>
        <w:jc w:val="both"/>
        <w:rPr>
          <w:rFonts w:ascii="Calibri" w:eastAsia="Times New Roman" w:hAnsi="Calibri" w:cs="Calibri"/>
          <w:b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bCs/>
          <w:sz w:val="20"/>
          <w:szCs w:val="20"/>
          <w:lang w:eastAsia="pl-PL"/>
        </w:rPr>
        <w:t>Oświadczamy, że uważamy się za związanych niniejszą ofertą na czas wskazany w SWZ, tj. 30 dni od daty składania ofert.</w:t>
      </w:r>
    </w:p>
    <w:p w14:paraId="58810B88" w14:textId="77777777" w:rsidR="00187759" w:rsidRPr="00FB759B" w:rsidRDefault="00187759" w:rsidP="001E19D1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="Calibri" w:hAnsi="Calibri" w:cs="Calibri"/>
          <w:color w:val="000000"/>
          <w:sz w:val="20"/>
          <w:szCs w:val="20"/>
          <w:lang w:eastAsia="pl-PL"/>
        </w:rPr>
      </w:pPr>
      <w:r w:rsidRPr="00FB759B">
        <w:rPr>
          <w:rFonts w:ascii="Calibri" w:hAnsi="Calibri" w:cs="Calibri"/>
          <w:bCs/>
          <w:sz w:val="20"/>
          <w:szCs w:val="20"/>
          <w:lang w:eastAsia="pl-PL"/>
        </w:rPr>
        <w:lastRenderedPageBreak/>
        <w:t>Oświadczamy</w:t>
      </w:r>
      <w:r w:rsidRPr="00FB759B">
        <w:rPr>
          <w:rFonts w:ascii="Calibri" w:hAnsi="Calibri" w:cs="Calibri"/>
          <w:sz w:val="20"/>
          <w:szCs w:val="20"/>
          <w:lang w:eastAsia="pl-PL"/>
        </w:rPr>
        <w:t xml:space="preserve">, że zapoznaliśmy się z projektowanymi postanowieniami umowy, stanowiącymi </w:t>
      </w:r>
      <w:r w:rsidRPr="00FB759B">
        <w:rPr>
          <w:rFonts w:ascii="Calibri" w:hAnsi="Calibri" w:cs="Calibri"/>
          <w:b/>
          <w:sz w:val="20"/>
          <w:szCs w:val="20"/>
          <w:lang w:eastAsia="pl-PL"/>
        </w:rPr>
        <w:t>integralną część SWZ</w:t>
      </w:r>
      <w:r w:rsidRPr="00FB759B">
        <w:rPr>
          <w:rFonts w:ascii="Calibri" w:hAnsi="Calibri" w:cs="Calibr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69A44A47" w14:textId="77777777" w:rsidR="00187759" w:rsidRPr="00FB759B" w:rsidRDefault="00187759" w:rsidP="001E19D1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="Calibri" w:hAnsi="Calibri" w:cs="Calibri"/>
          <w:color w:val="000000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>Oświadczamy, że akceptujemy 30 dniowy termin płatności.</w:t>
      </w:r>
    </w:p>
    <w:p w14:paraId="5EC278E2" w14:textId="77777777" w:rsidR="00187759" w:rsidRPr="00FB759B" w:rsidRDefault="00187759" w:rsidP="001E19D1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-51" w:firstLine="0"/>
        <w:jc w:val="both"/>
        <w:rPr>
          <w:rFonts w:ascii="Calibri" w:hAnsi="Calibri" w:cs="Calibri"/>
          <w:bCs/>
          <w:sz w:val="20"/>
          <w:szCs w:val="20"/>
          <w:lang w:eastAsia="pl-PL"/>
        </w:rPr>
      </w:pPr>
      <w:r w:rsidRPr="00FB759B">
        <w:rPr>
          <w:rFonts w:ascii="Calibri" w:hAnsi="Calibri" w:cs="Calibri"/>
          <w:bCs/>
          <w:sz w:val="20"/>
          <w:szCs w:val="20"/>
          <w:lang w:eastAsia="pl-PL"/>
        </w:rPr>
        <w:t>Oświadczamy, że jesteśmy</w:t>
      </w:r>
      <w:r w:rsidRPr="00FB759B">
        <w:rPr>
          <w:rFonts w:ascii="Calibri" w:hAnsi="Calibri" w:cs="Calibri"/>
          <w:bCs/>
          <w:color w:val="FF0000"/>
          <w:sz w:val="20"/>
          <w:szCs w:val="20"/>
          <w:lang w:eastAsia="pl-PL"/>
        </w:rPr>
        <w:t>*</w:t>
      </w:r>
      <w:r w:rsidRPr="00FB759B">
        <w:rPr>
          <w:rFonts w:ascii="Calibri" w:hAnsi="Calibri" w:cs="Calibri"/>
          <w:bCs/>
          <w:sz w:val="20"/>
          <w:szCs w:val="20"/>
          <w:lang w:eastAsia="pl-PL"/>
        </w:rPr>
        <w:t xml:space="preserve"> / nie jesteśmy</w:t>
      </w:r>
      <w:r w:rsidRPr="00FB759B">
        <w:rPr>
          <w:rFonts w:ascii="Calibri" w:hAnsi="Calibri" w:cs="Calibri"/>
          <w:bCs/>
          <w:color w:val="FF0000"/>
          <w:sz w:val="20"/>
          <w:szCs w:val="20"/>
          <w:lang w:eastAsia="pl-PL"/>
        </w:rPr>
        <w:t>*</w:t>
      </w:r>
      <w:r w:rsidRPr="00FB759B">
        <w:rPr>
          <w:rFonts w:ascii="Calibri" w:hAnsi="Calibri" w:cs="Calibri"/>
          <w:bCs/>
          <w:sz w:val="20"/>
          <w:szCs w:val="20"/>
          <w:lang w:eastAsia="pl-PL"/>
        </w:rPr>
        <w:t>: mikroprzedsiębiorstwem</w:t>
      </w:r>
      <w:r w:rsidRPr="00FB759B">
        <w:rPr>
          <w:rFonts w:ascii="Calibri" w:hAnsi="Calibri" w:cs="Calibri"/>
          <w:bCs/>
          <w:color w:val="FF0000"/>
          <w:sz w:val="20"/>
          <w:szCs w:val="20"/>
          <w:lang w:eastAsia="pl-PL"/>
        </w:rPr>
        <w:t>*</w:t>
      </w:r>
      <w:r w:rsidRPr="00FB759B">
        <w:rPr>
          <w:rFonts w:ascii="Calibri" w:hAnsi="Calibri" w:cs="Calibri"/>
          <w:bCs/>
          <w:sz w:val="20"/>
          <w:szCs w:val="20"/>
          <w:lang w:eastAsia="pl-PL"/>
        </w:rPr>
        <w:t>, małym przedsiębiorstwem</w:t>
      </w:r>
      <w:r w:rsidRPr="00FB759B">
        <w:rPr>
          <w:rFonts w:ascii="Calibri" w:hAnsi="Calibri" w:cs="Calibri"/>
          <w:bCs/>
          <w:color w:val="FF0000"/>
          <w:sz w:val="20"/>
          <w:szCs w:val="20"/>
          <w:lang w:eastAsia="pl-PL"/>
        </w:rPr>
        <w:t>*</w:t>
      </w:r>
      <w:r w:rsidRPr="00FB759B">
        <w:rPr>
          <w:rFonts w:ascii="Calibri" w:hAnsi="Calibri" w:cs="Calibri"/>
          <w:bCs/>
          <w:sz w:val="20"/>
          <w:szCs w:val="20"/>
          <w:lang w:eastAsia="pl-PL"/>
        </w:rPr>
        <w:t>, średnim przedsiębiorstwem</w:t>
      </w:r>
      <w:r w:rsidRPr="00FB759B">
        <w:rPr>
          <w:rFonts w:ascii="Calibri" w:hAnsi="Calibri" w:cs="Calibri"/>
          <w:bCs/>
          <w:color w:val="FF0000"/>
          <w:sz w:val="20"/>
          <w:szCs w:val="20"/>
          <w:lang w:eastAsia="pl-PL"/>
        </w:rPr>
        <w:t>*</w:t>
      </w:r>
      <w:r w:rsidRPr="00FB759B">
        <w:rPr>
          <w:rFonts w:ascii="Calibri" w:hAnsi="Calibri" w:cs="Calibri"/>
          <w:bCs/>
          <w:sz w:val="20"/>
          <w:szCs w:val="20"/>
          <w:lang w:eastAsia="pl-PL"/>
        </w:rPr>
        <w:t>.</w:t>
      </w:r>
    </w:p>
    <w:p w14:paraId="65A44FF0" w14:textId="77777777" w:rsidR="00187759" w:rsidRPr="00FB759B" w:rsidRDefault="00187759" w:rsidP="00FB759B">
      <w:pPr>
        <w:tabs>
          <w:tab w:val="left" w:pos="567"/>
        </w:tabs>
        <w:spacing w:after="0" w:line="360" w:lineRule="auto"/>
        <w:ind w:left="284" w:right="-51"/>
        <w:jc w:val="both"/>
        <w:rPr>
          <w:rFonts w:ascii="Calibri" w:hAnsi="Calibri" w:cs="Calibri"/>
          <w:i/>
          <w:color w:val="FF0000"/>
          <w:sz w:val="20"/>
          <w:szCs w:val="20"/>
          <w:lang w:eastAsia="pl-PL"/>
        </w:rPr>
      </w:pPr>
      <w:r w:rsidRPr="00FB759B">
        <w:rPr>
          <w:rFonts w:ascii="Calibri" w:hAnsi="Calibri" w:cs="Calibri"/>
          <w:i/>
          <w:color w:val="FF0000"/>
          <w:sz w:val="20"/>
          <w:szCs w:val="20"/>
          <w:lang w:eastAsia="pl-PL"/>
        </w:rPr>
        <w:t>* - niepotrzebne skreślić</w:t>
      </w:r>
    </w:p>
    <w:p w14:paraId="6B9BA238" w14:textId="77777777" w:rsidR="002219EC" w:rsidRPr="00FB759B" w:rsidRDefault="002219EC" w:rsidP="001E19D1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="Calibri" w:eastAsia="Times New Roman" w:hAnsi="Calibri" w:cs="Calibri"/>
          <w:bCs/>
          <w:sz w:val="20"/>
          <w:szCs w:val="20"/>
          <w:lang w:eastAsia="pl-PL"/>
        </w:rPr>
      </w:pPr>
      <w:r w:rsidRPr="00FB759B">
        <w:rPr>
          <w:rFonts w:ascii="Calibri" w:hAnsi="Calibri" w:cs="Calibri"/>
          <w:bCs/>
          <w:sz w:val="20"/>
          <w:szCs w:val="20"/>
        </w:rPr>
        <w:t xml:space="preserve">Oświadczamy, że wykonanie niniejszego zamówienia zamierzamy wykonać bez udziału Podwykonawców </w:t>
      </w:r>
      <w:r w:rsidRPr="00FB759B">
        <w:rPr>
          <w:rFonts w:ascii="Calibri" w:hAnsi="Calibri" w:cs="Calibri"/>
          <w:bCs/>
          <w:color w:val="FF0000"/>
          <w:sz w:val="20"/>
          <w:szCs w:val="20"/>
        </w:rPr>
        <w:t>*</w:t>
      </w:r>
      <w:r w:rsidRPr="00FB759B">
        <w:rPr>
          <w:rFonts w:ascii="Calibri" w:hAnsi="Calibri" w:cs="Calibri"/>
          <w:bCs/>
          <w:sz w:val="20"/>
          <w:szCs w:val="20"/>
        </w:rPr>
        <w:t xml:space="preserve">/ z udziałem Podwykonawców </w:t>
      </w:r>
      <w:r w:rsidRPr="00FB759B">
        <w:rPr>
          <w:rFonts w:ascii="Calibri" w:hAnsi="Calibri" w:cs="Calibri"/>
          <w:bCs/>
          <w:color w:val="FF0000"/>
          <w:sz w:val="20"/>
          <w:szCs w:val="20"/>
        </w:rPr>
        <w:t>*</w:t>
      </w:r>
      <w:r w:rsidRPr="00FB759B">
        <w:rPr>
          <w:rFonts w:ascii="Calibri" w:hAnsi="Calibri" w:cs="Calibri"/>
          <w:bCs/>
          <w:sz w:val="20"/>
          <w:szCs w:val="20"/>
        </w:rPr>
        <w:t xml:space="preserve">. </w:t>
      </w:r>
    </w:p>
    <w:p w14:paraId="4CAB3E19" w14:textId="77777777" w:rsidR="002219EC" w:rsidRPr="00FB759B" w:rsidRDefault="002219EC" w:rsidP="00FB759B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="Calibri" w:eastAsia="Times New Roman" w:hAnsi="Calibri" w:cs="Calibri"/>
          <w:bCs/>
          <w:sz w:val="20"/>
          <w:szCs w:val="20"/>
          <w:lang w:eastAsia="pl-PL"/>
        </w:rPr>
      </w:pPr>
      <w:r w:rsidRPr="00FB759B">
        <w:rPr>
          <w:rFonts w:ascii="Calibri" w:hAnsi="Calibri" w:cs="Calibri"/>
          <w:bCs/>
          <w:sz w:val="20"/>
          <w:szCs w:val="20"/>
        </w:rPr>
        <w:t>Podwykonawcom zamierzamy powierzyć określoną część (zakres) prac, tj.:</w:t>
      </w:r>
    </w:p>
    <w:p w14:paraId="607A1361" w14:textId="77777777" w:rsidR="002219EC" w:rsidRPr="00FB759B" w:rsidRDefault="002219EC" w:rsidP="00FB759B">
      <w:pPr>
        <w:tabs>
          <w:tab w:val="left" w:pos="567"/>
        </w:tabs>
        <w:spacing w:after="0" w:line="360" w:lineRule="auto"/>
        <w:ind w:left="284"/>
        <w:jc w:val="both"/>
        <w:rPr>
          <w:rFonts w:ascii="Calibri" w:hAnsi="Calibri" w:cs="Calibri"/>
          <w:bCs/>
          <w:sz w:val="20"/>
          <w:szCs w:val="20"/>
        </w:rPr>
      </w:pPr>
      <w:r w:rsidRPr="00FB759B">
        <w:rPr>
          <w:rFonts w:ascii="Calibri" w:hAnsi="Calibri" w:cs="Calibr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46466953" w14:textId="77777777" w:rsidR="002219EC" w:rsidRPr="00FB759B" w:rsidRDefault="002219EC" w:rsidP="00FB759B">
      <w:pPr>
        <w:tabs>
          <w:tab w:val="left" w:pos="567"/>
        </w:tabs>
        <w:spacing w:after="0" w:line="360" w:lineRule="auto"/>
        <w:ind w:left="284"/>
        <w:jc w:val="both"/>
        <w:rPr>
          <w:rFonts w:ascii="Calibri" w:eastAsia="Times New Roman" w:hAnsi="Calibri" w:cs="Calibri"/>
          <w:b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16435D03" w14:textId="77777777" w:rsidR="002219EC" w:rsidRPr="00FB759B" w:rsidRDefault="002219EC" w:rsidP="00FB759B">
      <w:pPr>
        <w:tabs>
          <w:tab w:val="left" w:pos="567"/>
        </w:tabs>
        <w:spacing w:after="0" w:line="360" w:lineRule="auto"/>
        <w:ind w:left="284"/>
        <w:jc w:val="both"/>
        <w:rPr>
          <w:rFonts w:ascii="Calibri" w:eastAsia="Times New Roman" w:hAnsi="Calibri" w:cs="Calibri"/>
          <w:bCs/>
          <w:i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3153F6FC" w14:textId="77777777" w:rsidR="002219EC" w:rsidRPr="00FB759B" w:rsidRDefault="002219EC" w:rsidP="00FB759B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="Calibri" w:hAnsi="Calibri" w:cs="Calibri"/>
          <w:bCs/>
          <w:i/>
          <w:color w:val="FF0000"/>
          <w:sz w:val="20"/>
          <w:szCs w:val="20"/>
        </w:rPr>
      </w:pPr>
      <w:r w:rsidRPr="00FB759B">
        <w:rPr>
          <w:rFonts w:ascii="Calibri" w:hAnsi="Calibri" w:cs="Calibri"/>
          <w:bCs/>
          <w:i/>
          <w:color w:val="FF0000"/>
          <w:sz w:val="20"/>
          <w:szCs w:val="20"/>
        </w:rPr>
        <w:t>* - niepotrzebne skreślić</w:t>
      </w:r>
    </w:p>
    <w:p w14:paraId="7D36F28A" w14:textId="77777777" w:rsidR="00187759" w:rsidRPr="00FB759B" w:rsidRDefault="00187759" w:rsidP="001E19D1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="Calibri" w:hAnsi="Calibri" w:cs="Calibri"/>
          <w:bCs/>
          <w:iCs/>
          <w:sz w:val="20"/>
          <w:szCs w:val="20"/>
        </w:rPr>
      </w:pPr>
      <w:r w:rsidRPr="00FB759B">
        <w:rPr>
          <w:rFonts w:ascii="Calibri" w:hAnsi="Calibri" w:cs="Calibri"/>
          <w:bCs/>
          <w:iCs/>
          <w:sz w:val="20"/>
          <w:szCs w:val="20"/>
        </w:rPr>
        <w:t xml:space="preserve">Oświadczamy, iż w cenie oferty uwzględniliśmy koszty i zakres całości przedmiotu zamówienia oraz, że oferujemy wykonanie przedmiotu zamówienia zgodnie z wymaganiami i warunkami opisanymi oraz określonymi przez Zamawiającego w SWZ. </w:t>
      </w:r>
    </w:p>
    <w:p w14:paraId="4003A5E6" w14:textId="77777777" w:rsidR="00187759" w:rsidRPr="00FB759B" w:rsidRDefault="00187759" w:rsidP="001E19D1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="Calibri" w:hAnsi="Calibri" w:cs="Calibri"/>
          <w:bCs/>
          <w:iCs/>
          <w:sz w:val="20"/>
          <w:szCs w:val="20"/>
        </w:rPr>
      </w:pPr>
      <w:r w:rsidRPr="00FB759B">
        <w:rPr>
          <w:rFonts w:ascii="Calibri" w:eastAsia="Times New Roman" w:hAnsi="Calibri" w:cs="Calibri"/>
          <w:bCs/>
          <w:sz w:val="20"/>
          <w:szCs w:val="20"/>
          <w:lang w:eastAsia="ar-SA"/>
        </w:rPr>
        <w:t>Oświadczamy, że deklarujemy doręczenie faktury:</w:t>
      </w:r>
    </w:p>
    <w:p w14:paraId="67003581" w14:textId="6DE60056" w:rsidR="00D13921" w:rsidRPr="00E92083" w:rsidRDefault="00D13921" w:rsidP="00E92083">
      <w:pPr>
        <w:pStyle w:val="Akapitzlist"/>
        <w:widowControl w:val="0"/>
        <w:numPr>
          <w:ilvl w:val="1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="Calibri" w:eastAsia="Times New Roman" w:hAnsi="Calibri" w:cs="Calibri"/>
          <w:bCs/>
          <w:sz w:val="20"/>
          <w:szCs w:val="20"/>
          <w:lang w:eastAsia="ar-SA"/>
        </w:rPr>
      </w:pPr>
      <w:r w:rsidRPr="00E92083">
        <w:rPr>
          <w:rFonts w:ascii="Calibri" w:eastAsia="Times New Roman" w:hAnsi="Calibri" w:cs="Calibri"/>
          <w:bCs/>
          <w:sz w:val="20"/>
          <w:szCs w:val="20"/>
          <w:lang w:eastAsia="ar-SA"/>
        </w:rPr>
        <w:t xml:space="preserve">w formie papierowej wraz z wymaganymi załącznikami pod warunkiem doręczenia na adres: jednostki UJ CM składającej zamówienie, </w:t>
      </w:r>
      <w:r w:rsidRPr="00E92083">
        <w:rPr>
          <w:rFonts w:ascii="Calibri" w:eastAsia="Times New Roman" w:hAnsi="Calibri" w:cs="Calibri"/>
          <w:bCs/>
          <w:color w:val="FF0000"/>
          <w:sz w:val="20"/>
          <w:szCs w:val="20"/>
          <w:lang w:eastAsia="ar-SA"/>
        </w:rPr>
        <w:t>*</w:t>
      </w:r>
    </w:p>
    <w:p w14:paraId="0E11849C" w14:textId="75F35492" w:rsidR="00D13921" w:rsidRPr="00E92083" w:rsidRDefault="00D13921" w:rsidP="00E92083">
      <w:pPr>
        <w:pStyle w:val="Akapitzlist"/>
        <w:widowControl w:val="0"/>
        <w:numPr>
          <w:ilvl w:val="1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="Calibri" w:eastAsia="Times New Roman" w:hAnsi="Calibri" w:cs="Calibri"/>
          <w:bCs/>
          <w:sz w:val="20"/>
          <w:szCs w:val="20"/>
          <w:lang w:eastAsia="ar-SA"/>
        </w:rPr>
      </w:pPr>
      <w:r w:rsidRPr="00E92083">
        <w:rPr>
          <w:rFonts w:ascii="Calibri" w:eastAsia="Times New Roman" w:hAnsi="Calibri" w:cs="Calibri"/>
          <w:bCs/>
          <w:sz w:val="20"/>
          <w:szCs w:val="20"/>
          <w:lang w:eastAsia="ar-SA"/>
        </w:rPr>
        <w:t xml:space="preserve">w formie elektronicznej wraz z wymaganymi załącznikami pod warunkiem przesłania na adres: ..........................(wskazany przez Zamawiającego), </w:t>
      </w:r>
      <w:r w:rsidRPr="00E92083">
        <w:rPr>
          <w:rFonts w:ascii="Calibri" w:eastAsia="Times New Roman" w:hAnsi="Calibri" w:cs="Calibri"/>
          <w:bCs/>
          <w:color w:val="FF0000"/>
          <w:sz w:val="20"/>
          <w:szCs w:val="20"/>
          <w:lang w:eastAsia="ar-SA"/>
        </w:rPr>
        <w:t>*</w:t>
      </w:r>
    </w:p>
    <w:p w14:paraId="511919FB" w14:textId="70DCF28F" w:rsidR="00D13921" w:rsidRPr="00E92083" w:rsidRDefault="00D13921" w:rsidP="00E92083">
      <w:pPr>
        <w:pStyle w:val="Akapitzlist"/>
        <w:widowControl w:val="0"/>
        <w:numPr>
          <w:ilvl w:val="1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="Calibri" w:eastAsia="Times New Roman" w:hAnsi="Calibri" w:cs="Calibri"/>
          <w:bCs/>
          <w:sz w:val="20"/>
          <w:szCs w:val="20"/>
          <w:lang w:eastAsia="ar-SA"/>
        </w:rPr>
      </w:pPr>
      <w:r w:rsidRPr="00E92083">
        <w:rPr>
          <w:rFonts w:ascii="Calibri" w:eastAsia="Times New Roman" w:hAnsi="Calibri" w:cs="Calibri"/>
          <w:bCs/>
          <w:sz w:val="20"/>
          <w:szCs w:val="20"/>
          <w:lang w:eastAsia="ar-SA"/>
        </w:rPr>
        <w:t>w formie ustrukturyzowanej faktury elektronicznej wraz z wymaganymi załącznikami pod warunkiem przesłania na adres PEF: DUNS 422178194.</w:t>
      </w:r>
      <w:r w:rsidRPr="00E92083">
        <w:rPr>
          <w:rFonts w:ascii="Calibri" w:eastAsia="Times New Roman" w:hAnsi="Calibri" w:cs="Calibri"/>
          <w:bCs/>
          <w:color w:val="FF0000"/>
          <w:sz w:val="20"/>
          <w:szCs w:val="20"/>
          <w:lang w:eastAsia="ar-SA"/>
        </w:rPr>
        <w:t xml:space="preserve"> *</w:t>
      </w:r>
    </w:p>
    <w:p w14:paraId="4B068CB2" w14:textId="58E9F3F4" w:rsidR="00187759" w:rsidRPr="00FB759B" w:rsidRDefault="00187759" w:rsidP="00FB759B">
      <w:pPr>
        <w:tabs>
          <w:tab w:val="left" w:pos="567"/>
        </w:tabs>
        <w:spacing w:after="0" w:line="360" w:lineRule="auto"/>
        <w:ind w:left="284" w:right="1"/>
        <w:jc w:val="both"/>
        <w:rPr>
          <w:rFonts w:ascii="Calibri" w:hAnsi="Calibri" w:cs="Calibri"/>
          <w:sz w:val="20"/>
          <w:szCs w:val="20"/>
        </w:rPr>
      </w:pPr>
      <w:r w:rsidRPr="00FB759B">
        <w:rPr>
          <w:rFonts w:ascii="Calibri" w:hAnsi="Calibri" w:cs="Calibri"/>
          <w:i/>
          <w:color w:val="FF0000"/>
          <w:sz w:val="20"/>
          <w:szCs w:val="20"/>
          <w:lang w:eastAsia="pl-PL"/>
        </w:rPr>
        <w:t>* - niepotrzebne skreślić</w:t>
      </w:r>
    </w:p>
    <w:p w14:paraId="555072B0" w14:textId="7CB7D301" w:rsidR="00187759" w:rsidRPr="00E92083" w:rsidRDefault="00B20BFC" w:rsidP="00E92083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="Calibri" w:hAnsi="Calibri" w:cs="Calibri"/>
          <w:sz w:val="20"/>
          <w:szCs w:val="20"/>
        </w:rPr>
      </w:pPr>
      <w:r w:rsidRPr="00E92083">
        <w:rPr>
          <w:rFonts w:ascii="Calibri" w:hAnsi="Calibri" w:cs="Calibr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0A4CA49B" w14:textId="2C56E169" w:rsidR="00010896" w:rsidRPr="00E92083" w:rsidRDefault="00010896" w:rsidP="00E92083">
      <w:pPr>
        <w:pStyle w:val="Akapitzlist"/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1" w:firstLine="0"/>
        <w:jc w:val="both"/>
        <w:rPr>
          <w:rFonts w:ascii="Calibri" w:hAnsi="Calibri" w:cs="Calibri"/>
          <w:sz w:val="20"/>
          <w:szCs w:val="20"/>
        </w:rPr>
      </w:pPr>
      <w:r w:rsidRPr="00E92083">
        <w:rPr>
          <w:rFonts w:ascii="Calibri" w:hAnsi="Calibri" w:cs="Calibri"/>
          <w:bCs/>
          <w:spacing w:val="-6"/>
          <w:sz w:val="20"/>
          <w:szCs w:val="20"/>
          <w:lang w:eastAsia="pl-PL"/>
        </w:rPr>
        <w:t>Oświadczamy</w:t>
      </w:r>
      <w:r w:rsidRPr="00E92083">
        <w:rPr>
          <w:rFonts w:ascii="Calibri" w:hAnsi="Calibri" w:cs="Calibr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3953798B" w14:textId="77777777" w:rsidR="00010896" w:rsidRPr="00FB759B" w:rsidRDefault="00010896" w:rsidP="00FB759B">
      <w:pPr>
        <w:tabs>
          <w:tab w:val="left" w:pos="567"/>
        </w:tabs>
        <w:spacing w:after="0" w:line="360" w:lineRule="auto"/>
        <w:ind w:left="284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FB759B">
        <w:rPr>
          <w:rFonts w:ascii="Calibri" w:hAnsi="Calibri" w:cs="Calibri"/>
          <w:color w:val="FF0000"/>
          <w:sz w:val="20"/>
          <w:szCs w:val="20"/>
          <w:lang w:eastAsia="pl-PL"/>
        </w:rPr>
        <w:t>*</w:t>
      </w:r>
    </w:p>
    <w:p w14:paraId="526A9BEB" w14:textId="77777777" w:rsidR="00010896" w:rsidRPr="00FB759B" w:rsidRDefault="00010896" w:rsidP="00FB759B">
      <w:pPr>
        <w:tabs>
          <w:tab w:val="left" w:pos="567"/>
        </w:tabs>
        <w:spacing w:after="0" w:line="360" w:lineRule="auto"/>
        <w:ind w:left="284"/>
        <w:jc w:val="both"/>
        <w:rPr>
          <w:rFonts w:ascii="Calibri" w:hAnsi="Calibri" w:cs="Calibri"/>
          <w:i/>
          <w:color w:val="FF0000"/>
          <w:sz w:val="20"/>
          <w:szCs w:val="20"/>
          <w:lang w:eastAsia="pl-PL"/>
        </w:rPr>
      </w:pPr>
      <w:r w:rsidRPr="00FB759B">
        <w:rPr>
          <w:rFonts w:ascii="Calibri" w:hAnsi="Calibri" w:cs="Calibri"/>
          <w:i/>
          <w:color w:val="FF0000"/>
          <w:sz w:val="20"/>
          <w:szCs w:val="20"/>
          <w:lang w:eastAsia="pl-PL"/>
        </w:rPr>
        <w:t>* - należy odpowiednio wypełnić</w:t>
      </w:r>
    </w:p>
    <w:p w14:paraId="5EEC58B7" w14:textId="77777777" w:rsidR="00010896" w:rsidRPr="00FB759B" w:rsidRDefault="00010896" w:rsidP="001E19D1">
      <w:pPr>
        <w:pStyle w:val="Akapitzlist"/>
        <w:numPr>
          <w:ilvl w:val="0"/>
          <w:numId w:val="10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Calibri" w:hAnsi="Calibri" w:cs="Calibri"/>
          <w:sz w:val="20"/>
          <w:szCs w:val="20"/>
        </w:rPr>
      </w:pPr>
      <w:r w:rsidRPr="00FB759B">
        <w:rPr>
          <w:rFonts w:ascii="Calibri" w:hAnsi="Calibri" w:cs="Calibri"/>
          <w:bCs/>
          <w:sz w:val="20"/>
          <w:szCs w:val="20"/>
        </w:rPr>
        <w:t>Oświadczamy</w:t>
      </w:r>
      <w:r w:rsidRPr="00FB759B">
        <w:rPr>
          <w:rFonts w:ascii="Calibri" w:hAnsi="Calibri" w:cs="Calibri"/>
          <w:sz w:val="20"/>
          <w:szCs w:val="20"/>
        </w:rPr>
        <w:t>, iż jesteśmy/nie jesteśmy czynnym podatnikiem podatku od towarów i usług (VAT)*.</w:t>
      </w:r>
    </w:p>
    <w:p w14:paraId="2C145639" w14:textId="77777777" w:rsidR="00187759" w:rsidRPr="00FB759B" w:rsidRDefault="00187759" w:rsidP="00FB759B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="Calibri" w:hAnsi="Calibri" w:cs="Calibri"/>
          <w:i/>
          <w:iCs/>
          <w:color w:val="FF0000"/>
          <w:sz w:val="20"/>
          <w:szCs w:val="20"/>
        </w:rPr>
      </w:pPr>
      <w:r w:rsidRPr="00FB759B">
        <w:rPr>
          <w:rFonts w:ascii="Calibri" w:hAnsi="Calibri" w:cs="Calibri"/>
          <w:i/>
          <w:iCs/>
          <w:color w:val="FF0000"/>
          <w:sz w:val="20"/>
          <w:szCs w:val="20"/>
        </w:rPr>
        <w:t>* - niepotrzebne skreślić</w:t>
      </w:r>
    </w:p>
    <w:p w14:paraId="233C9835" w14:textId="77777777" w:rsidR="00187759" w:rsidRPr="00FB759B" w:rsidRDefault="00187759" w:rsidP="00FB759B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="Calibri" w:hAnsi="Calibri" w:cs="Calibri"/>
          <w:i/>
          <w:iCs/>
          <w:color w:val="FF0000"/>
          <w:sz w:val="20"/>
          <w:szCs w:val="20"/>
        </w:rPr>
      </w:pPr>
    </w:p>
    <w:p w14:paraId="66A7F860" w14:textId="77777777" w:rsidR="00010896" w:rsidRPr="00FB759B" w:rsidRDefault="00010896" w:rsidP="001E19D1">
      <w:pPr>
        <w:pStyle w:val="Akapitzlist"/>
        <w:numPr>
          <w:ilvl w:val="0"/>
          <w:numId w:val="10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="Calibri" w:hAnsi="Calibri" w:cs="Calibri"/>
          <w:i/>
          <w:iCs/>
          <w:color w:val="FF0000"/>
          <w:sz w:val="20"/>
          <w:szCs w:val="20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lastRenderedPageBreak/>
        <w:t xml:space="preserve">Oświadczamy, iż osobą upoważnioną do kontaktów z Zamawiającym w zakresie złożonej oferty oraz w sprawach dotyczących ewentualnej realizacji umowy jest: </w:t>
      </w:r>
    </w:p>
    <w:p w14:paraId="54F073E2" w14:textId="77777777" w:rsidR="00010896" w:rsidRPr="00FB759B" w:rsidRDefault="00010896" w:rsidP="00FB759B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</w:p>
    <w:p w14:paraId="279A8C5B" w14:textId="77777777" w:rsidR="00010896" w:rsidRPr="00FB759B" w:rsidRDefault="00010896" w:rsidP="00FB759B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6F073E12" w14:textId="77777777" w:rsidR="00010896" w:rsidRPr="00FB759B" w:rsidRDefault="00010896" w:rsidP="00FB759B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i/>
          <w:iCs/>
          <w:sz w:val="20"/>
          <w:szCs w:val="20"/>
          <w:lang w:eastAsia="pl-PL"/>
        </w:rPr>
        <w:t>(można wypełnić fakultatywnie)</w:t>
      </w:r>
    </w:p>
    <w:p w14:paraId="03E52F87" w14:textId="77777777" w:rsidR="00010896" w:rsidRPr="00FB759B" w:rsidRDefault="00010896" w:rsidP="00FB759B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</w:p>
    <w:p w14:paraId="0A5D129B" w14:textId="77777777" w:rsidR="00010896" w:rsidRPr="00FB759B" w:rsidRDefault="00010896" w:rsidP="001E19D1">
      <w:pPr>
        <w:pStyle w:val="Akapitzlist"/>
        <w:numPr>
          <w:ilvl w:val="0"/>
          <w:numId w:val="10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>Oświadczamy, że wybór oferty:</w:t>
      </w:r>
    </w:p>
    <w:p w14:paraId="2F9F7F81" w14:textId="77777777" w:rsidR="00010896" w:rsidRPr="00FB759B" w:rsidRDefault="00010896" w:rsidP="001E19D1">
      <w:pPr>
        <w:pStyle w:val="Akapitzlist"/>
        <w:numPr>
          <w:ilvl w:val="3"/>
          <w:numId w:val="71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14EB3E60" w14:textId="77777777" w:rsidR="00010896" w:rsidRPr="00FB759B" w:rsidRDefault="00010896" w:rsidP="001E19D1">
      <w:pPr>
        <w:pStyle w:val="Akapitzlist"/>
        <w:numPr>
          <w:ilvl w:val="3"/>
          <w:numId w:val="71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1FC4996E" w14:textId="77777777" w:rsidR="00010896" w:rsidRPr="00FB759B" w:rsidRDefault="00010896" w:rsidP="00FB759B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 xml:space="preserve">Powyższy obowiązek podatkowy będzie dotyczył </w:t>
      </w:r>
    </w:p>
    <w:p w14:paraId="543EDF69" w14:textId="77777777" w:rsidR="00010896" w:rsidRPr="00FB759B" w:rsidRDefault="00010896" w:rsidP="00FB759B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0B0D9FCE" w14:textId="77777777" w:rsidR="00010896" w:rsidRPr="00FB759B" w:rsidRDefault="00010896" w:rsidP="00FB759B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FB759B">
        <w:rPr>
          <w:rFonts w:ascii="Calibri" w:hAnsi="Calibri" w:cs="Calibri"/>
          <w:sz w:val="20"/>
          <w:szCs w:val="20"/>
          <w:lang w:eastAsia="pl-PL"/>
        </w:rPr>
        <w:t xml:space="preserve"> objętych przedmiotem zamówienia.*</w:t>
      </w:r>
    </w:p>
    <w:p w14:paraId="24B86174" w14:textId="77777777" w:rsidR="00FF517C" w:rsidRPr="00FB759B" w:rsidRDefault="00FF517C" w:rsidP="00FB759B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highlight w:val="yellow"/>
          <w:lang w:eastAsia="pl-PL"/>
        </w:rPr>
      </w:pPr>
    </w:p>
    <w:p w14:paraId="507F5AC8" w14:textId="6A6BF3CF" w:rsidR="00D13921" w:rsidRPr="00FB759B" w:rsidRDefault="00D13921" w:rsidP="001E19D1">
      <w:pPr>
        <w:pStyle w:val="Akapitzlist"/>
        <w:numPr>
          <w:ilvl w:val="0"/>
          <w:numId w:val="106"/>
        </w:numPr>
        <w:tabs>
          <w:tab w:val="left" w:pos="284"/>
          <w:tab w:val="left" w:pos="567"/>
        </w:tabs>
        <w:spacing w:after="120" w:line="240" w:lineRule="auto"/>
        <w:ind w:left="284" w:firstLine="0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</w:rPr>
        <w:t xml:space="preserve">Oświadczamy, iż oferujemy przedmiot zamówienia zgodny z wymaganiami i warunkami opisanymi oraz określonymi przez Zamawiającego w SWZ, na potwierdzenie czego załączamy </w:t>
      </w:r>
      <w:r w:rsidR="00FC4193">
        <w:rPr>
          <w:rFonts w:ascii="Calibri" w:hAnsi="Calibri" w:cs="Calibri"/>
          <w:sz w:val="20"/>
          <w:szCs w:val="20"/>
        </w:rPr>
        <w:t xml:space="preserve">opis oferowanych produktów wraz z </w:t>
      </w:r>
      <w:r w:rsidR="00FC4193" w:rsidRPr="00B922B5">
        <w:rPr>
          <w:rFonts w:ascii="Calibri" w:hAnsi="Calibri" w:cs="Calibri"/>
          <w:sz w:val="20"/>
          <w:szCs w:val="20"/>
        </w:rPr>
        <w:t>wypełnioną kalkulację cenową</w:t>
      </w:r>
      <w:r w:rsidR="00FC4193">
        <w:rPr>
          <w:rFonts w:ascii="Calibri" w:hAnsi="Calibri" w:cs="Calibri"/>
          <w:sz w:val="20"/>
          <w:szCs w:val="20"/>
        </w:rPr>
        <w:t>, odpowiednio do wzoru</w:t>
      </w:r>
      <w:r w:rsidR="00FC4193" w:rsidRPr="00B922B5">
        <w:rPr>
          <w:rFonts w:ascii="Calibri" w:hAnsi="Calibri" w:cs="Calibri"/>
          <w:sz w:val="20"/>
          <w:szCs w:val="20"/>
        </w:rPr>
        <w:t xml:space="preserve"> stanowiąc</w:t>
      </w:r>
      <w:r w:rsidR="00FC4193">
        <w:rPr>
          <w:rFonts w:ascii="Calibri" w:hAnsi="Calibri" w:cs="Calibri"/>
          <w:sz w:val="20"/>
          <w:szCs w:val="20"/>
        </w:rPr>
        <w:t>ego</w:t>
      </w:r>
      <w:r w:rsidR="00FC4193" w:rsidRPr="00B922B5">
        <w:rPr>
          <w:rFonts w:ascii="Calibri" w:hAnsi="Calibri" w:cs="Calibri"/>
          <w:sz w:val="20"/>
          <w:szCs w:val="20"/>
        </w:rPr>
        <w:t xml:space="preserve"> </w:t>
      </w:r>
      <w:r w:rsidR="00FC4193" w:rsidRPr="00B922B5">
        <w:rPr>
          <w:rFonts w:ascii="Calibri" w:hAnsi="Calibri" w:cs="Calibri"/>
          <w:b/>
          <w:sz w:val="20"/>
          <w:szCs w:val="20"/>
        </w:rPr>
        <w:t>Załącznik</w:t>
      </w:r>
      <w:r w:rsidR="00FC4193" w:rsidRPr="00B922B5">
        <w:rPr>
          <w:rFonts w:ascii="Calibri" w:hAnsi="Calibri" w:cs="Calibri"/>
          <w:sz w:val="20"/>
          <w:szCs w:val="20"/>
        </w:rPr>
        <w:t xml:space="preserve"> </w:t>
      </w:r>
      <w:r w:rsidR="00FC4193" w:rsidRPr="00B922B5">
        <w:rPr>
          <w:rFonts w:ascii="Calibri" w:hAnsi="Calibri" w:cs="Calibri"/>
          <w:b/>
          <w:sz w:val="20"/>
          <w:szCs w:val="20"/>
        </w:rPr>
        <w:t xml:space="preserve">A </w:t>
      </w:r>
      <w:r w:rsidR="00FC4193" w:rsidRPr="00B922B5">
        <w:rPr>
          <w:rFonts w:ascii="Calibri" w:hAnsi="Calibri" w:cs="Calibri"/>
          <w:sz w:val="20"/>
          <w:szCs w:val="20"/>
        </w:rPr>
        <w:t>do Formularza oferty</w:t>
      </w:r>
      <w:r w:rsidR="00FC4193">
        <w:rPr>
          <w:rFonts w:ascii="Calibri" w:hAnsi="Calibri" w:cs="Calibri"/>
          <w:sz w:val="20"/>
          <w:szCs w:val="20"/>
        </w:rPr>
        <w:t>,</w:t>
      </w:r>
      <w:r w:rsidR="00FC4193" w:rsidRPr="00B922B5">
        <w:rPr>
          <w:rFonts w:ascii="Calibri" w:hAnsi="Calibri" w:cs="Calibri"/>
          <w:sz w:val="20"/>
          <w:szCs w:val="20"/>
        </w:rPr>
        <w:t xml:space="preserve"> zawierając</w:t>
      </w:r>
      <w:r w:rsidR="00AD3D9F">
        <w:rPr>
          <w:rFonts w:ascii="Calibri" w:hAnsi="Calibri" w:cs="Calibri"/>
          <w:sz w:val="20"/>
          <w:szCs w:val="20"/>
        </w:rPr>
        <w:t>y</w:t>
      </w:r>
      <w:r w:rsidR="00FC4193" w:rsidRPr="00B922B5">
        <w:rPr>
          <w:rFonts w:ascii="Calibri" w:hAnsi="Calibri" w:cs="Calibri"/>
          <w:sz w:val="20"/>
          <w:szCs w:val="20"/>
        </w:rPr>
        <w:t xml:space="preserve"> szczegółowy opis przedmiotu zamówienia określając</w:t>
      </w:r>
      <w:r w:rsidR="00AD3D9F">
        <w:rPr>
          <w:rFonts w:ascii="Calibri" w:hAnsi="Calibri" w:cs="Calibri"/>
          <w:sz w:val="20"/>
          <w:szCs w:val="20"/>
        </w:rPr>
        <w:t>y</w:t>
      </w:r>
      <w:r w:rsidR="00FC4193" w:rsidRPr="00B922B5">
        <w:rPr>
          <w:rFonts w:ascii="Calibri" w:hAnsi="Calibri" w:cs="Calibri"/>
          <w:sz w:val="20"/>
          <w:szCs w:val="20"/>
        </w:rPr>
        <w:t xml:space="preserve"> parametry i wymagania techniczne, funkcjonalne oraz przedstawiając</w:t>
      </w:r>
      <w:r w:rsidR="00AD3D9F">
        <w:rPr>
          <w:rFonts w:ascii="Calibri" w:hAnsi="Calibri" w:cs="Calibri"/>
          <w:sz w:val="20"/>
          <w:szCs w:val="20"/>
        </w:rPr>
        <w:t>y</w:t>
      </w:r>
      <w:r w:rsidR="00FC4193" w:rsidRPr="00B922B5">
        <w:rPr>
          <w:rFonts w:ascii="Calibri" w:hAnsi="Calibri" w:cs="Calibri"/>
          <w:sz w:val="20"/>
          <w:szCs w:val="20"/>
        </w:rPr>
        <w:t xml:space="preserve"> zaoferowane ceny</w:t>
      </w:r>
      <w:r w:rsidR="00FC4193">
        <w:rPr>
          <w:rFonts w:ascii="Calibri" w:hAnsi="Calibri" w:cs="Calibri"/>
          <w:sz w:val="20"/>
          <w:szCs w:val="20"/>
        </w:rPr>
        <w:t xml:space="preserve"> (1 plik w formacie </w:t>
      </w:r>
      <w:proofErr w:type="spellStart"/>
      <w:r w:rsidR="00FC4193">
        <w:rPr>
          <w:rFonts w:ascii="Calibri" w:hAnsi="Calibri" w:cs="Calibri"/>
          <w:sz w:val="20"/>
          <w:szCs w:val="20"/>
        </w:rPr>
        <w:t>excel</w:t>
      </w:r>
      <w:proofErr w:type="spellEnd"/>
      <w:r w:rsidR="00FC4193">
        <w:rPr>
          <w:rFonts w:ascii="Calibri" w:hAnsi="Calibri" w:cs="Calibri"/>
          <w:sz w:val="20"/>
          <w:szCs w:val="20"/>
        </w:rPr>
        <w:t>)</w:t>
      </w:r>
      <w:r w:rsidRPr="00FB759B">
        <w:rPr>
          <w:rFonts w:ascii="Calibri" w:hAnsi="Calibri" w:cs="Calibri"/>
          <w:sz w:val="20"/>
          <w:szCs w:val="20"/>
        </w:rPr>
        <w:t xml:space="preserve">. </w:t>
      </w:r>
    </w:p>
    <w:p w14:paraId="7C4BE703" w14:textId="77777777" w:rsidR="00FC4193" w:rsidRDefault="00FC4193" w:rsidP="00FC4193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="Calibri" w:hAnsi="Calibri" w:cs="Calibri"/>
          <w:sz w:val="20"/>
          <w:szCs w:val="20"/>
          <w:lang w:eastAsia="pl-PL"/>
        </w:rPr>
      </w:pPr>
    </w:p>
    <w:p w14:paraId="37A82703" w14:textId="35363995" w:rsidR="00010896" w:rsidRPr="00FB759B" w:rsidRDefault="009336AD" w:rsidP="001E19D1">
      <w:pPr>
        <w:pStyle w:val="Akapitzlist"/>
        <w:numPr>
          <w:ilvl w:val="0"/>
          <w:numId w:val="10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sz w:val="20"/>
          <w:szCs w:val="20"/>
        </w:rPr>
        <w:t>Z</w:t>
      </w:r>
      <w:r w:rsidR="00010896" w:rsidRPr="00FB759B">
        <w:rPr>
          <w:rFonts w:ascii="Calibri" w:hAnsi="Calibri" w:cs="Calibri"/>
          <w:sz w:val="20"/>
          <w:szCs w:val="20"/>
        </w:rPr>
        <w:t xml:space="preserve">ałączniki: </w:t>
      </w:r>
    </w:p>
    <w:p w14:paraId="48ED6ECA" w14:textId="7DCC4738" w:rsidR="009945A2" w:rsidRPr="00FB759B" w:rsidRDefault="00A037BE" w:rsidP="001E19D1">
      <w:pPr>
        <w:numPr>
          <w:ilvl w:val="0"/>
          <w:numId w:val="8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b/>
          <w:sz w:val="20"/>
          <w:szCs w:val="20"/>
          <w:u w:val="single"/>
        </w:rPr>
      </w:pPr>
      <w:r>
        <w:rPr>
          <w:rFonts w:ascii="Calibri" w:hAnsi="Calibri" w:cs="Calibri"/>
          <w:bCs/>
          <w:sz w:val="20"/>
          <w:szCs w:val="20"/>
        </w:rPr>
        <w:t>o</w:t>
      </w:r>
      <w:r w:rsidR="009945A2" w:rsidRPr="00FB759B">
        <w:rPr>
          <w:rFonts w:ascii="Calibri" w:hAnsi="Calibri" w:cs="Calibri"/>
          <w:bCs/>
          <w:sz w:val="20"/>
          <w:szCs w:val="20"/>
        </w:rPr>
        <w:t>świadczenie o spełnianiu warunków udziału w postępowaniu i braku podstaw do wykluczenia stanowiące Załącznik nr 2 SWZ</w:t>
      </w:r>
      <w:r>
        <w:rPr>
          <w:rFonts w:ascii="Calibri" w:hAnsi="Calibri" w:cs="Calibri"/>
          <w:bCs/>
          <w:sz w:val="20"/>
          <w:szCs w:val="20"/>
        </w:rPr>
        <w:t>,</w:t>
      </w:r>
      <w:r w:rsidR="009945A2" w:rsidRPr="00FB759B">
        <w:rPr>
          <w:rFonts w:ascii="Calibri" w:hAnsi="Calibri" w:cs="Calibri"/>
          <w:bCs/>
          <w:sz w:val="20"/>
          <w:szCs w:val="20"/>
        </w:rPr>
        <w:t xml:space="preserve"> </w:t>
      </w:r>
    </w:p>
    <w:p w14:paraId="57C006E9" w14:textId="2FBEB31C" w:rsidR="009945A2" w:rsidRPr="00FB759B" w:rsidRDefault="00FC4193" w:rsidP="001E19D1">
      <w:pPr>
        <w:numPr>
          <w:ilvl w:val="0"/>
          <w:numId w:val="8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opis oferowanych produktów wraz z </w:t>
      </w:r>
      <w:r w:rsidRPr="00B922B5">
        <w:rPr>
          <w:rFonts w:ascii="Calibri" w:hAnsi="Calibri" w:cs="Calibri"/>
          <w:sz w:val="20"/>
          <w:szCs w:val="20"/>
        </w:rPr>
        <w:t>wypełnioną kalkulację cenową</w:t>
      </w:r>
      <w:r>
        <w:rPr>
          <w:rFonts w:ascii="Calibri" w:hAnsi="Calibri" w:cs="Calibri"/>
          <w:sz w:val="20"/>
          <w:szCs w:val="20"/>
        </w:rPr>
        <w:t>, odpowiednio do wzoru</w:t>
      </w:r>
      <w:r w:rsidRPr="00B922B5">
        <w:rPr>
          <w:rFonts w:ascii="Calibri" w:hAnsi="Calibri" w:cs="Calibri"/>
          <w:sz w:val="20"/>
          <w:szCs w:val="20"/>
        </w:rPr>
        <w:t xml:space="preserve"> stanowiąc</w:t>
      </w:r>
      <w:r>
        <w:rPr>
          <w:rFonts w:ascii="Calibri" w:hAnsi="Calibri" w:cs="Calibri"/>
          <w:sz w:val="20"/>
          <w:szCs w:val="20"/>
        </w:rPr>
        <w:t>ego</w:t>
      </w:r>
      <w:r w:rsidRPr="00B922B5">
        <w:rPr>
          <w:rFonts w:ascii="Calibri" w:hAnsi="Calibri" w:cs="Calibri"/>
          <w:sz w:val="20"/>
          <w:szCs w:val="20"/>
        </w:rPr>
        <w:t xml:space="preserve"> </w:t>
      </w:r>
      <w:r w:rsidRPr="00B922B5">
        <w:rPr>
          <w:rFonts w:ascii="Calibri" w:hAnsi="Calibri" w:cs="Calibri"/>
          <w:b/>
          <w:sz w:val="20"/>
          <w:szCs w:val="20"/>
        </w:rPr>
        <w:t>Załącznik</w:t>
      </w:r>
      <w:r w:rsidRPr="00B922B5">
        <w:rPr>
          <w:rFonts w:ascii="Calibri" w:hAnsi="Calibri" w:cs="Calibri"/>
          <w:sz w:val="20"/>
          <w:szCs w:val="20"/>
        </w:rPr>
        <w:t xml:space="preserve"> </w:t>
      </w:r>
      <w:r w:rsidRPr="00B922B5">
        <w:rPr>
          <w:rFonts w:ascii="Calibri" w:hAnsi="Calibri" w:cs="Calibri"/>
          <w:b/>
          <w:sz w:val="20"/>
          <w:szCs w:val="20"/>
        </w:rPr>
        <w:t xml:space="preserve">A </w:t>
      </w:r>
      <w:r w:rsidRPr="00B922B5">
        <w:rPr>
          <w:rFonts w:ascii="Calibri" w:hAnsi="Calibri" w:cs="Calibri"/>
          <w:sz w:val="20"/>
          <w:szCs w:val="20"/>
        </w:rPr>
        <w:t>do Formularza oferty</w:t>
      </w:r>
      <w:r>
        <w:rPr>
          <w:rFonts w:ascii="Calibri" w:hAnsi="Calibri" w:cs="Calibri"/>
          <w:sz w:val="20"/>
          <w:szCs w:val="20"/>
        </w:rPr>
        <w:t>,</w:t>
      </w:r>
      <w:r w:rsidRPr="00B922B5">
        <w:rPr>
          <w:rFonts w:ascii="Calibri" w:hAnsi="Calibri" w:cs="Calibri"/>
          <w:sz w:val="20"/>
          <w:szCs w:val="20"/>
        </w:rPr>
        <w:t xml:space="preserve"> zawierając</w:t>
      </w:r>
      <w:r>
        <w:rPr>
          <w:rFonts w:ascii="Calibri" w:hAnsi="Calibri" w:cs="Calibri"/>
          <w:sz w:val="20"/>
          <w:szCs w:val="20"/>
        </w:rPr>
        <w:t>y</w:t>
      </w:r>
      <w:r w:rsidRPr="00B922B5">
        <w:rPr>
          <w:rFonts w:ascii="Calibri" w:hAnsi="Calibri" w:cs="Calibri"/>
          <w:sz w:val="20"/>
          <w:szCs w:val="20"/>
        </w:rPr>
        <w:t xml:space="preserve"> szczegółowy opis przedmiotu zamówienia określając</w:t>
      </w:r>
      <w:r>
        <w:rPr>
          <w:rFonts w:ascii="Calibri" w:hAnsi="Calibri" w:cs="Calibri"/>
          <w:sz w:val="20"/>
          <w:szCs w:val="20"/>
        </w:rPr>
        <w:t>ą</w:t>
      </w:r>
      <w:r w:rsidRPr="00B922B5">
        <w:rPr>
          <w:rFonts w:ascii="Calibri" w:hAnsi="Calibri" w:cs="Calibri"/>
          <w:sz w:val="20"/>
          <w:szCs w:val="20"/>
        </w:rPr>
        <w:t xml:space="preserve"> parametry i wymagania techniczne, funkcjonalne oraz przedstawiającą zaoferowane ceny</w:t>
      </w:r>
      <w:r>
        <w:rPr>
          <w:rFonts w:ascii="Calibri" w:hAnsi="Calibri" w:cs="Calibri"/>
          <w:sz w:val="20"/>
          <w:szCs w:val="20"/>
        </w:rPr>
        <w:t xml:space="preserve"> (1 plik w formacie </w:t>
      </w:r>
      <w:proofErr w:type="spellStart"/>
      <w:r>
        <w:rPr>
          <w:rFonts w:ascii="Calibri" w:hAnsi="Calibri" w:cs="Calibri"/>
          <w:sz w:val="20"/>
          <w:szCs w:val="20"/>
        </w:rPr>
        <w:t>excel</w:t>
      </w:r>
      <w:proofErr w:type="spellEnd"/>
      <w:r>
        <w:rPr>
          <w:rFonts w:ascii="Calibri" w:hAnsi="Calibri" w:cs="Calibri"/>
          <w:sz w:val="20"/>
          <w:szCs w:val="20"/>
        </w:rPr>
        <w:t>)</w:t>
      </w:r>
      <w:r w:rsidR="009945A2" w:rsidRPr="00FB759B">
        <w:rPr>
          <w:rFonts w:ascii="Calibri" w:hAnsi="Calibri" w:cs="Calibri"/>
          <w:bCs/>
          <w:sz w:val="20"/>
          <w:szCs w:val="20"/>
        </w:rPr>
        <w:t>,</w:t>
      </w:r>
    </w:p>
    <w:p w14:paraId="7CD5F614" w14:textId="1CBD05DA" w:rsidR="009945A2" w:rsidRPr="00FB759B" w:rsidRDefault="0030712C" w:rsidP="001E19D1">
      <w:pPr>
        <w:numPr>
          <w:ilvl w:val="0"/>
          <w:numId w:val="8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</w:rPr>
      </w:pPr>
      <w:r w:rsidRPr="00936C89">
        <w:rPr>
          <w:rFonts w:ascii="Calibri" w:hAnsi="Calibri" w:cs="Calibri"/>
          <w:iCs/>
          <w:sz w:val="20"/>
          <w:szCs w:val="20"/>
        </w:rPr>
        <w:t>karty katalogowe  i/lub wydruk</w:t>
      </w:r>
      <w:r>
        <w:rPr>
          <w:rFonts w:ascii="Calibri" w:hAnsi="Calibri" w:cs="Calibri"/>
          <w:iCs/>
          <w:sz w:val="20"/>
          <w:szCs w:val="20"/>
        </w:rPr>
        <w:t>i</w:t>
      </w:r>
      <w:r w:rsidRPr="00936C89">
        <w:rPr>
          <w:rFonts w:ascii="Calibri" w:hAnsi="Calibri" w:cs="Calibri"/>
          <w:iCs/>
          <w:sz w:val="20"/>
          <w:szCs w:val="20"/>
        </w:rPr>
        <w:t xml:space="preserve"> ze stron internetowych i/lub inn</w:t>
      </w:r>
      <w:r>
        <w:rPr>
          <w:rFonts w:ascii="Calibri" w:hAnsi="Calibri" w:cs="Calibri"/>
          <w:iCs/>
          <w:sz w:val="20"/>
          <w:szCs w:val="20"/>
        </w:rPr>
        <w:t>e</w:t>
      </w:r>
      <w:r w:rsidRPr="00936C89">
        <w:rPr>
          <w:rFonts w:ascii="Calibri" w:hAnsi="Calibri" w:cs="Calibri"/>
          <w:iCs/>
          <w:sz w:val="20"/>
          <w:szCs w:val="20"/>
        </w:rPr>
        <w:t xml:space="preserve"> dokument</w:t>
      </w:r>
      <w:r>
        <w:rPr>
          <w:rFonts w:ascii="Calibri" w:hAnsi="Calibri" w:cs="Calibri"/>
          <w:iCs/>
          <w:sz w:val="20"/>
          <w:szCs w:val="20"/>
        </w:rPr>
        <w:t>y,</w:t>
      </w:r>
      <w:r w:rsidRPr="00936C89">
        <w:rPr>
          <w:rFonts w:ascii="Calibri" w:hAnsi="Calibri" w:cs="Calibri"/>
          <w:iCs/>
          <w:sz w:val="20"/>
          <w:szCs w:val="20"/>
        </w:rPr>
        <w:t xml:space="preserve"> w tym fotografi</w:t>
      </w:r>
      <w:r>
        <w:rPr>
          <w:rFonts w:ascii="Calibri" w:hAnsi="Calibri" w:cs="Calibri"/>
          <w:iCs/>
          <w:sz w:val="20"/>
          <w:szCs w:val="20"/>
        </w:rPr>
        <w:t>e</w:t>
      </w:r>
      <w:r w:rsidRPr="00936C89">
        <w:rPr>
          <w:rFonts w:ascii="Calibri" w:hAnsi="Calibri" w:cs="Calibri"/>
          <w:iCs/>
          <w:sz w:val="20"/>
          <w:szCs w:val="20"/>
        </w:rPr>
        <w:t xml:space="preserve"> przedstawiając</w:t>
      </w:r>
      <w:r>
        <w:rPr>
          <w:rFonts w:ascii="Calibri" w:hAnsi="Calibri" w:cs="Calibri"/>
          <w:iCs/>
          <w:sz w:val="20"/>
          <w:szCs w:val="20"/>
        </w:rPr>
        <w:t>e</w:t>
      </w:r>
      <w:r w:rsidRPr="00936C89">
        <w:rPr>
          <w:rFonts w:ascii="Calibri" w:hAnsi="Calibri" w:cs="Calibri"/>
          <w:iCs/>
          <w:sz w:val="20"/>
          <w:szCs w:val="20"/>
        </w:rPr>
        <w:t xml:space="preserve"> </w:t>
      </w:r>
      <w:r>
        <w:rPr>
          <w:rFonts w:ascii="Calibri" w:hAnsi="Calibri" w:cs="Calibri"/>
          <w:iCs/>
          <w:sz w:val="20"/>
          <w:szCs w:val="20"/>
        </w:rPr>
        <w:t>oferowany</w:t>
      </w:r>
      <w:r w:rsidRPr="00936C89">
        <w:rPr>
          <w:rFonts w:ascii="Calibri" w:hAnsi="Calibri" w:cs="Calibri"/>
          <w:iCs/>
          <w:sz w:val="20"/>
          <w:szCs w:val="20"/>
        </w:rPr>
        <w:t xml:space="preserve"> produkt</w:t>
      </w:r>
      <w:r>
        <w:rPr>
          <w:rFonts w:ascii="Calibri" w:hAnsi="Calibri" w:cs="Calibri"/>
          <w:iCs/>
          <w:sz w:val="20"/>
          <w:szCs w:val="20"/>
        </w:rPr>
        <w:t>,</w:t>
      </w:r>
      <w:r w:rsidRPr="00936C89">
        <w:rPr>
          <w:rFonts w:ascii="Calibri" w:hAnsi="Calibri" w:cs="Calibri"/>
          <w:iCs/>
          <w:sz w:val="20"/>
          <w:szCs w:val="20"/>
        </w:rPr>
        <w:t xml:space="preserve"> </w:t>
      </w:r>
      <w:r w:rsidR="00286BAF" w:rsidRPr="00286BAF">
        <w:rPr>
          <w:rFonts w:ascii="Calibri" w:hAnsi="Calibri" w:cs="Calibri"/>
          <w:iCs/>
          <w:sz w:val="20"/>
          <w:szCs w:val="20"/>
        </w:rPr>
        <w:t>potwierdzające, że oferowany przedmiot zamówienia odpowiadają wymaganiom określonym przez Zamawiającego w treści SWZ. tj. pozwalające w sposób jednoznaczny identyfikować zaoferowany produkt, logo lub nazwę producenta – jeżeli posiada. Wyżej wymienione dokumenty muszą w sposób jednoznaczny identyfikować zaoferowany produkt, logo lub nazwę producenta -jeśli posiada</w:t>
      </w:r>
      <w:r w:rsidR="00F85AD8">
        <w:rPr>
          <w:rFonts w:ascii="Calibri" w:hAnsi="Calibri" w:cs="Calibri"/>
          <w:sz w:val="20"/>
          <w:szCs w:val="20"/>
          <w:shd w:val="clear" w:color="auto" w:fill="FFFFFF"/>
        </w:rPr>
        <w:t>,</w:t>
      </w:r>
    </w:p>
    <w:p w14:paraId="374E4A83" w14:textId="77777777" w:rsidR="0050743F" w:rsidRPr="00FB759B" w:rsidRDefault="0050743F" w:rsidP="001E19D1">
      <w:pPr>
        <w:numPr>
          <w:ilvl w:val="0"/>
          <w:numId w:val="86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="Calibri" w:hAnsi="Calibri" w:cs="Calibri"/>
          <w:sz w:val="20"/>
          <w:szCs w:val="20"/>
        </w:rPr>
      </w:pPr>
      <w:r w:rsidRPr="00FB759B">
        <w:rPr>
          <w:rFonts w:ascii="Calibri" w:hAnsi="Calibri" w:cs="Calibri"/>
          <w:sz w:val="20"/>
          <w:szCs w:val="20"/>
        </w:rPr>
        <w:t>.............................</w:t>
      </w:r>
    </w:p>
    <w:p w14:paraId="518D5722" w14:textId="77777777" w:rsidR="00187759" w:rsidRPr="00FB759B" w:rsidRDefault="00187759" w:rsidP="00FB759B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="Calibri" w:hAnsi="Calibri" w:cs="Calibri"/>
          <w:sz w:val="20"/>
          <w:szCs w:val="20"/>
          <w:highlight w:val="yellow"/>
        </w:rPr>
      </w:pPr>
    </w:p>
    <w:p w14:paraId="3654A17F" w14:textId="77777777" w:rsidR="00010896" w:rsidRPr="00FB759B" w:rsidRDefault="00010896" w:rsidP="00FB759B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="Calibri" w:hAnsi="Calibri" w:cs="Calibri"/>
          <w:i/>
          <w:iCs/>
          <w:sz w:val="20"/>
          <w:szCs w:val="20"/>
        </w:rPr>
      </w:pPr>
      <w:r w:rsidRPr="00FB759B">
        <w:rPr>
          <w:rFonts w:ascii="Calibri" w:hAnsi="Calibri" w:cs="Calibri"/>
          <w:i/>
          <w:iCs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67C45F6C" w14:textId="77777777" w:rsidR="00BF482D" w:rsidRPr="00FB759B" w:rsidRDefault="00BF482D" w:rsidP="00FB759B">
      <w:pPr>
        <w:pStyle w:val="Textbody"/>
        <w:tabs>
          <w:tab w:val="left" w:pos="567"/>
        </w:tabs>
        <w:spacing w:after="0"/>
        <w:ind w:left="284"/>
        <w:jc w:val="right"/>
        <w:rPr>
          <w:rFonts w:ascii="Calibri" w:hAnsi="Calibri" w:cs="Calibri"/>
          <w:b/>
          <w:i/>
          <w:sz w:val="20"/>
          <w:szCs w:val="20"/>
          <w:u w:val="single"/>
        </w:rPr>
      </w:pPr>
    </w:p>
    <w:p w14:paraId="738DADB7" w14:textId="77777777" w:rsidR="00BF482D" w:rsidRPr="00FB759B" w:rsidRDefault="00BF482D" w:rsidP="00FB759B">
      <w:pPr>
        <w:pStyle w:val="Textbody"/>
        <w:tabs>
          <w:tab w:val="left" w:pos="567"/>
        </w:tabs>
        <w:spacing w:after="0"/>
        <w:ind w:left="284"/>
        <w:jc w:val="right"/>
        <w:rPr>
          <w:rFonts w:ascii="Calibri" w:hAnsi="Calibri" w:cs="Calibri"/>
          <w:b/>
          <w:i/>
          <w:sz w:val="20"/>
          <w:szCs w:val="20"/>
          <w:u w:val="single"/>
        </w:rPr>
      </w:pPr>
    </w:p>
    <w:p w14:paraId="1D4E2C82" w14:textId="77777777" w:rsidR="00010896" w:rsidRPr="00FB759B" w:rsidRDefault="00010896" w:rsidP="00FB759B">
      <w:pPr>
        <w:pStyle w:val="Textbody"/>
        <w:tabs>
          <w:tab w:val="left" w:pos="567"/>
        </w:tabs>
        <w:spacing w:after="0"/>
        <w:ind w:left="284"/>
        <w:jc w:val="right"/>
        <w:rPr>
          <w:rFonts w:ascii="Calibri" w:eastAsia="Times New Roman" w:hAnsi="Calibri" w:cs="Calibri"/>
          <w:sz w:val="20"/>
          <w:szCs w:val="20"/>
          <w:lang w:eastAsia="pl-PL"/>
        </w:rPr>
      </w:pPr>
      <w:r w:rsidRPr="00FB759B">
        <w:rPr>
          <w:rFonts w:ascii="Calibri" w:hAnsi="Calibri" w:cs="Calibri"/>
          <w:b/>
          <w:i/>
          <w:sz w:val="20"/>
          <w:szCs w:val="20"/>
          <w:u w:val="single"/>
        </w:rPr>
        <w:br w:type="page"/>
      </w:r>
      <w:r w:rsidRPr="00FB759B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Załącznik nr 2 do SWZ</w:t>
      </w:r>
    </w:p>
    <w:p w14:paraId="5B0E47C6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Składane wraz z ofertą.</w:t>
      </w:r>
    </w:p>
    <w:p w14:paraId="4DE45AE2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OŚWIADCZENIA WYKONAWCY</w:t>
      </w:r>
    </w:p>
    <w:p w14:paraId="4C7F75C7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50D63FCA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center"/>
        <w:rPr>
          <w:rFonts w:ascii="Calibri" w:eastAsia="Times New Roman" w:hAnsi="Calibri" w:cs="Calibri"/>
          <w:sz w:val="20"/>
          <w:szCs w:val="20"/>
          <w:u w:val="single"/>
          <w:lang w:eastAsia="pl-PL"/>
        </w:rPr>
      </w:pPr>
      <w:r w:rsidRPr="00FB759B">
        <w:rPr>
          <w:rFonts w:ascii="Calibri" w:eastAsia="Times New Roman" w:hAnsi="Calibri" w:cs="Calibri"/>
          <w:sz w:val="20"/>
          <w:szCs w:val="20"/>
          <w:u w:val="single"/>
          <w:lang w:eastAsia="pl-PL"/>
        </w:rPr>
        <w:t>DOTYCZĄCE SPEŁNIANIA WARUNKÓW UDZIAŁU W POSTĘPOWANIU</w:t>
      </w:r>
    </w:p>
    <w:p w14:paraId="465A02D2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062B1559" w14:textId="5E706FF1" w:rsidR="008A6B16" w:rsidRDefault="008A6B16" w:rsidP="00FB759B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sz w:val="20"/>
          <w:szCs w:val="20"/>
          <w:lang w:eastAsia="pl-PL"/>
        </w:rPr>
        <w:t>Na potrzeby postępowania o udzielenie zamówienia publicznego na</w:t>
      </w:r>
      <w:r w:rsidR="00147B66" w:rsidRPr="00FB759B">
        <w:rPr>
          <w:rFonts w:ascii="Calibri" w:hAnsi="Calibri" w:cs="Calibri"/>
          <w:sz w:val="20"/>
          <w:szCs w:val="20"/>
          <w:lang w:eastAsia="pl-PL"/>
        </w:rPr>
        <w:t xml:space="preserve"> </w:t>
      </w:r>
      <w:r w:rsidR="00147B66" w:rsidRPr="00FB759B">
        <w:rPr>
          <w:rFonts w:ascii="Calibri" w:hAnsi="Calibri" w:cs="Calibri"/>
          <w:sz w:val="20"/>
          <w:szCs w:val="20"/>
        </w:rPr>
        <w:t xml:space="preserve">wyłonienie Wykonawcy w zakresie </w:t>
      </w:r>
      <w:r w:rsidR="00FE28C9" w:rsidRPr="00FB759B">
        <w:rPr>
          <w:rFonts w:ascii="Calibri" w:hAnsi="Calibri" w:cs="Calibri"/>
          <w:sz w:val="20"/>
          <w:szCs w:val="20"/>
        </w:rPr>
        <w:t xml:space="preserve">sukcesywnych dostaw </w:t>
      </w:r>
      <w:r w:rsidR="00C065E9">
        <w:rPr>
          <w:rFonts w:ascii="Calibri" w:hAnsi="Calibri" w:cs="Calibri"/>
          <w:sz w:val="20"/>
          <w:szCs w:val="20"/>
        </w:rPr>
        <w:t>papieru</w:t>
      </w:r>
      <w:r w:rsidR="00FE28C9" w:rsidRPr="00FB759B">
        <w:rPr>
          <w:rFonts w:ascii="Calibri" w:hAnsi="Calibri" w:cs="Calibri"/>
          <w:sz w:val="20"/>
          <w:szCs w:val="20"/>
        </w:rPr>
        <w:t xml:space="preserve"> </w:t>
      </w:r>
      <w:r w:rsidR="00147B66" w:rsidRPr="00FB759B">
        <w:rPr>
          <w:rFonts w:ascii="Calibri" w:hAnsi="Calibri" w:cs="Calibri"/>
          <w:sz w:val="20"/>
          <w:szCs w:val="20"/>
        </w:rPr>
        <w:t>dla jednostek organizacyjnych Uniwersytetu Jagiellońskiego - Collegium Medicum w Krakowie</w:t>
      </w:r>
      <w:r w:rsidR="00147B66" w:rsidRPr="00FB759B">
        <w:rPr>
          <w:rFonts w:ascii="Calibri" w:hAnsi="Calibri" w:cs="Calibri"/>
          <w:bCs/>
          <w:sz w:val="20"/>
          <w:szCs w:val="20"/>
          <w:lang w:eastAsia="pl-PL"/>
        </w:rPr>
        <w:t>,</w:t>
      </w:r>
      <w:r w:rsidRPr="00FB759B">
        <w:rPr>
          <w:rFonts w:ascii="Calibri" w:eastAsia="Times New Roman" w:hAnsi="Calibri" w:cs="Calibri"/>
          <w:sz w:val="20"/>
          <w:szCs w:val="20"/>
          <w:lang w:eastAsia="pl-PL"/>
        </w:rPr>
        <w:t xml:space="preserve"> oświadczamy co następuje:</w:t>
      </w:r>
    </w:p>
    <w:p w14:paraId="5B39A037" w14:textId="77777777" w:rsidR="00B20BFC" w:rsidRDefault="00B20BFC" w:rsidP="00FB759B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7D786988" w14:textId="77777777" w:rsidR="00B20BFC" w:rsidRPr="00B20BFC" w:rsidRDefault="00B20BFC" w:rsidP="00B20BFC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0F7575FA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283BBD21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D37581" w14:textId="77777777" w:rsidR="00B20BFC" w:rsidRPr="00B20BFC" w:rsidRDefault="00B20BFC" w:rsidP="00B20BFC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94F9986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0DC18459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3FEF591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71F8E18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09B276E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B44726A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BE622F9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46D89BD3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EDEC0BF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954A16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447FAA4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675ED1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AD2782" w14:textId="77777777" w:rsidR="00B20BFC" w:rsidRPr="00B20BFC" w:rsidRDefault="00B20BFC" w:rsidP="00B20BFC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0DD166D1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3562296F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1DC4D93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B98ABC9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3B031E61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B20BFC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B20BFC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01B13959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F1B11A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0123D48B" w14:textId="77777777" w:rsidR="00B20BFC" w:rsidRPr="00B20BFC" w:rsidRDefault="00B20BFC" w:rsidP="00B20BFC">
      <w:pPr>
        <w:tabs>
          <w:tab w:val="left" w:pos="567"/>
        </w:tabs>
        <w:spacing w:after="24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569D9567" w14:textId="77777777" w:rsidR="00B20BFC" w:rsidRPr="00B20BFC" w:rsidRDefault="00B20BFC" w:rsidP="00B20BFC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767974D9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2C84A4D7" w14:textId="77777777" w:rsidR="00B20BFC" w:rsidRPr="00B20BFC" w:rsidRDefault="00B20BFC" w:rsidP="001E19D1">
      <w:pPr>
        <w:numPr>
          <w:ilvl w:val="6"/>
          <w:numId w:val="123"/>
        </w:numPr>
        <w:tabs>
          <w:tab w:val="left" w:pos="567"/>
        </w:tabs>
        <w:autoSpaceDE w:val="0"/>
        <w:autoSpaceDN w:val="0"/>
        <w:adjustRightInd w:val="0"/>
        <w:spacing w:after="15" w:line="240" w:lineRule="auto"/>
        <w:ind w:left="284" w:firstLine="0"/>
        <w:contextualSpacing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B20BFC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</w:p>
    <w:p w14:paraId="77B49741" w14:textId="77777777" w:rsidR="00B20BFC" w:rsidRPr="00B20BFC" w:rsidRDefault="00B20BFC" w:rsidP="001E19D1">
      <w:pPr>
        <w:numPr>
          <w:ilvl w:val="6"/>
          <w:numId w:val="12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contextualSpacing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B20BFC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Oświadczamy, że posiadamy zdolność techniczną lub zawodową pozwalającą na realizację zamówienia, </w:t>
      </w:r>
    </w:p>
    <w:p w14:paraId="661B9FEF" w14:textId="77777777" w:rsidR="00B20BFC" w:rsidRPr="00B20BFC" w:rsidRDefault="00B20BFC" w:rsidP="001E19D1">
      <w:pPr>
        <w:numPr>
          <w:ilvl w:val="6"/>
          <w:numId w:val="12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contextualSpacing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0" w:name="_Hlk167439572"/>
    </w:p>
    <w:p w14:paraId="4CD36F76" w14:textId="77777777" w:rsidR="00B20BFC" w:rsidRPr="00B20BFC" w:rsidRDefault="00B20BFC" w:rsidP="001E19D1">
      <w:pPr>
        <w:numPr>
          <w:ilvl w:val="6"/>
          <w:numId w:val="123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firstLine="0"/>
        <w:contextualSpacing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B20BFC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1" w:name="_Hlk103061369"/>
      <w:bookmarkEnd w:id="0"/>
    </w:p>
    <w:p w14:paraId="6667E153" w14:textId="77777777" w:rsidR="00B20BFC" w:rsidRPr="00B20BFC" w:rsidRDefault="00B20BFC" w:rsidP="001E19D1">
      <w:pPr>
        <w:widowControl w:val="0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3A3C16BA" w14:textId="77777777" w:rsidR="00B20BFC" w:rsidRPr="00B20BFC" w:rsidRDefault="00B20BFC" w:rsidP="001E19D1">
      <w:pPr>
        <w:widowControl w:val="0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2E40B4CA" w14:textId="77777777" w:rsidR="00B20BFC" w:rsidRPr="00B20BFC" w:rsidRDefault="00B20BFC" w:rsidP="001E19D1">
      <w:pPr>
        <w:widowControl w:val="0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03646D59" w14:textId="77777777" w:rsidR="00B20BFC" w:rsidRPr="00B20BFC" w:rsidRDefault="00B20BFC" w:rsidP="001E19D1">
      <w:pPr>
        <w:widowControl w:val="0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3EC39924" w14:textId="77777777" w:rsidR="00B20BFC" w:rsidRPr="00B20BFC" w:rsidRDefault="00B20BFC" w:rsidP="001E19D1">
      <w:pPr>
        <w:widowControl w:val="0"/>
        <w:numPr>
          <w:ilvl w:val="1"/>
          <w:numId w:val="12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 w:firstLine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70D6E18D" w14:textId="110BF831" w:rsidR="00B20BFC" w:rsidRPr="00B20BFC" w:rsidRDefault="00B20BFC" w:rsidP="001E19D1">
      <w:pPr>
        <w:widowControl w:val="0"/>
        <w:numPr>
          <w:ilvl w:val="0"/>
          <w:numId w:val="87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284" w:right="-51"/>
        <w:contextualSpacing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B20BFC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E92083">
        <w:rPr>
          <w:rFonts w:asciiTheme="minorHAnsi" w:eastAsia="Calibri" w:hAnsiTheme="minorHAnsi" w:cstheme="minorHAnsi"/>
          <w:sz w:val="20"/>
          <w:szCs w:val="20"/>
        </w:rPr>
        <w:t>5</w:t>
      </w:r>
      <w:r w:rsidRPr="00B20BFC">
        <w:rPr>
          <w:rFonts w:asciiTheme="minorHAnsi" w:eastAsia="Calibri" w:hAnsiTheme="minorHAnsi" w:cstheme="minorHAnsi"/>
          <w:sz w:val="20"/>
          <w:szCs w:val="20"/>
        </w:rPr>
        <w:t>r. poz. 5</w:t>
      </w:r>
      <w:r w:rsidR="00E92083">
        <w:rPr>
          <w:rFonts w:asciiTheme="minorHAnsi" w:eastAsia="Calibri" w:hAnsiTheme="minorHAnsi" w:cstheme="minorHAnsi"/>
          <w:sz w:val="20"/>
          <w:szCs w:val="20"/>
        </w:rPr>
        <w:t>14</w:t>
      </w:r>
      <w:r w:rsidRPr="00B20BFC">
        <w:rPr>
          <w:rFonts w:asciiTheme="minorHAnsi" w:eastAsia="Calibri" w:hAnsiTheme="minorHAnsi" w:cstheme="minorHAnsi"/>
          <w:sz w:val="20"/>
          <w:szCs w:val="20"/>
        </w:rPr>
        <w:t>)</w:t>
      </w: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7E97D881" w14:textId="77777777" w:rsidR="00B20BFC" w:rsidRPr="00B20BFC" w:rsidRDefault="00B20BFC" w:rsidP="001E19D1">
      <w:pPr>
        <w:numPr>
          <w:ilvl w:val="0"/>
          <w:numId w:val="87"/>
        </w:num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vanish/>
          <w:sz w:val="20"/>
          <w:szCs w:val="20"/>
          <w:lang w:eastAsia="pl-PL"/>
        </w:rPr>
      </w:pPr>
    </w:p>
    <w:p w14:paraId="2259B77D" w14:textId="77777777" w:rsidR="00B20BFC" w:rsidRPr="00B20BFC" w:rsidRDefault="00B20BFC" w:rsidP="001E19D1">
      <w:pPr>
        <w:numPr>
          <w:ilvl w:val="0"/>
          <w:numId w:val="87"/>
        </w:num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vanish/>
          <w:sz w:val="20"/>
          <w:szCs w:val="20"/>
          <w:lang w:eastAsia="pl-PL"/>
        </w:rPr>
      </w:pPr>
    </w:p>
    <w:p w14:paraId="66E0FC2B" w14:textId="77777777" w:rsidR="00B20BFC" w:rsidRPr="00B20BFC" w:rsidRDefault="00B20BFC" w:rsidP="001E19D1">
      <w:pPr>
        <w:numPr>
          <w:ilvl w:val="1"/>
          <w:numId w:val="125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6036DB94" w14:textId="77777777" w:rsidR="00B20BFC" w:rsidRPr="00B20BFC" w:rsidRDefault="00B20BFC" w:rsidP="001E19D1">
      <w:pPr>
        <w:numPr>
          <w:ilvl w:val="1"/>
          <w:numId w:val="125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zm.) jest osoba wymieniona w wykazach określonych w rozporządzeniu 765/2006 i rozporządzeniu 269/2014 ani wpisana na listę lub będąca takim beneficjentem rzeczywistym od dnia 24 lutego 2022r., o ile została wpisana na listę </w:t>
      </w: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na podstawie decyzji w sprawie wpisu na listę rozstrzygającej o zastosowaniu środka, o którym mowa w art. 1 pkt 3 cytowanej ustawy;</w:t>
      </w:r>
    </w:p>
    <w:p w14:paraId="3392B46D" w14:textId="77777777" w:rsidR="00B20BFC" w:rsidRPr="00B20BFC" w:rsidRDefault="00B20BFC" w:rsidP="001E19D1">
      <w:pPr>
        <w:numPr>
          <w:ilvl w:val="1"/>
          <w:numId w:val="125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1"/>
    </w:p>
    <w:p w14:paraId="1E209683" w14:textId="77777777" w:rsidR="00B20BFC" w:rsidRPr="00B20BFC" w:rsidRDefault="00B20BFC" w:rsidP="00B20BFC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33ADC0E" w14:textId="77777777" w:rsidR="00B20BFC" w:rsidRPr="00B20BFC" w:rsidRDefault="00B20BFC" w:rsidP="00B20BFC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2" w:name="_Hlk167439446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418F554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bookmarkEnd w:id="2"/>
    <w:p w14:paraId="2C88751A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0A013B45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C4B6ADB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44F3485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D9E8798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5C48B51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302165A3" w14:textId="77777777" w:rsidR="00B20BFC" w:rsidRPr="00B20BFC" w:rsidRDefault="00B20BFC" w:rsidP="00B20BFC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B20BFC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dotyczy)*</w:t>
      </w:r>
    </w:p>
    <w:p w14:paraId="0C44F56F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4C886749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27EF2BB2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1D6C0CC7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5330236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20E8BC3E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B8A5C36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600343F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0E12A4D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0920CEE0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B20BFC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B20BFC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4AAD2770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FCED923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D6D11AB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0C4BB400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F45269C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AE71ADF" w14:textId="77777777" w:rsidR="00B20BFC" w:rsidRPr="00B20BFC" w:rsidRDefault="00B20BFC" w:rsidP="00B20BFC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7EFE9B93" w14:textId="77777777" w:rsidR="00B20BFC" w:rsidRPr="00B20BFC" w:rsidRDefault="00B20BFC" w:rsidP="00B20BFC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08A349F2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7B587FFC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0D32D3CC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1F3E64A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4D69307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B20BFC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B20BFC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26D34DFC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1363793E" w14:textId="77777777" w:rsidR="00B20BFC" w:rsidRPr="00B20BFC" w:rsidRDefault="00B20BFC" w:rsidP="00B20BFC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6A2EF7F1" w14:textId="77777777" w:rsidR="00B20BFC" w:rsidRPr="00B20BFC" w:rsidRDefault="00B20BFC" w:rsidP="00B20BF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B20BFC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307FD9A" w14:textId="77777777" w:rsidR="00B20BFC" w:rsidRPr="00FB759B" w:rsidRDefault="00B20BFC" w:rsidP="00FB759B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3DDEAFC1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4F574926" w14:textId="09BEE256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right"/>
        <w:rPr>
          <w:rFonts w:ascii="Calibri" w:eastAsia="Times New Roman" w:hAnsi="Calibri" w:cs="Calibri"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Załącznik nr 3 do SWZ</w:t>
      </w:r>
    </w:p>
    <w:p w14:paraId="629E0674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Składane wraz z ofertą</w:t>
      </w:r>
      <w:r w:rsidR="00DF353A" w:rsidRPr="00FB759B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 xml:space="preserve"> </w:t>
      </w:r>
      <w:r w:rsidR="00DF353A" w:rsidRPr="00FB759B">
        <w:rPr>
          <w:rFonts w:ascii="Calibri" w:eastAsia="Times New Roman" w:hAnsi="Calibri" w:cs="Calibr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FB759B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.</w:t>
      </w:r>
    </w:p>
    <w:p w14:paraId="636A6D33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</w:p>
    <w:p w14:paraId="04EC2E4C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FB759B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73B8DB3E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center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15BFDE39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PISEMNE ZOBOWIĄZANIE PODMIOTU</w:t>
      </w:r>
    </w:p>
    <w:p w14:paraId="7CBCFE8E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FB759B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Pzp</w:t>
      </w:r>
      <w:proofErr w:type="spellEnd"/>
    </w:p>
    <w:p w14:paraId="797E8338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057D0272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sz w:val="20"/>
          <w:szCs w:val="20"/>
          <w:lang w:eastAsia="pl-PL"/>
        </w:rPr>
        <w:t>Działając w imieniu i na rzecz:</w:t>
      </w:r>
    </w:p>
    <w:p w14:paraId="27D36FB6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7571579B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3AC1E2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FB759B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CEiDG</w:t>
      </w:r>
      <w:proofErr w:type="spellEnd"/>
      <w:r w:rsidRPr="00FB759B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 xml:space="preserve"> - o ile dotyczy)* </w:t>
      </w:r>
    </w:p>
    <w:p w14:paraId="212CB639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4B57683F" w14:textId="16B5D64C" w:rsidR="00010896" w:rsidRPr="00FB759B" w:rsidRDefault="008A6B16" w:rsidP="00FB759B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sz w:val="20"/>
          <w:szCs w:val="20"/>
          <w:lang w:eastAsia="pl-PL"/>
        </w:rPr>
        <w:t xml:space="preserve">Oświadczamy, że w postępowaniu </w:t>
      </w:r>
      <w:r w:rsidR="00147B66" w:rsidRPr="00FB759B">
        <w:rPr>
          <w:rFonts w:ascii="Calibri" w:hAnsi="Calibri" w:cs="Calibri"/>
          <w:sz w:val="20"/>
          <w:szCs w:val="20"/>
          <w:lang w:eastAsia="pl-PL"/>
        </w:rPr>
        <w:t xml:space="preserve">na </w:t>
      </w:r>
      <w:r w:rsidR="00147B66" w:rsidRPr="00FB759B">
        <w:rPr>
          <w:rFonts w:ascii="Calibri" w:hAnsi="Calibri" w:cs="Calibri"/>
          <w:sz w:val="20"/>
          <w:szCs w:val="20"/>
        </w:rPr>
        <w:t xml:space="preserve">wyłonienie Wykonawcy </w:t>
      </w:r>
      <w:r w:rsidR="00FE28C9" w:rsidRPr="00FB759B">
        <w:rPr>
          <w:rFonts w:ascii="Calibri" w:hAnsi="Calibri" w:cs="Calibri"/>
          <w:sz w:val="20"/>
          <w:szCs w:val="20"/>
        </w:rPr>
        <w:t xml:space="preserve">w zakresie sukcesywnych dostaw </w:t>
      </w:r>
      <w:r w:rsidR="00553ECD">
        <w:rPr>
          <w:rFonts w:ascii="Calibri" w:hAnsi="Calibri" w:cs="Calibri"/>
          <w:sz w:val="20"/>
          <w:szCs w:val="20"/>
        </w:rPr>
        <w:t>papieru</w:t>
      </w:r>
      <w:r w:rsidR="00FE28C9" w:rsidRPr="00FB759B">
        <w:rPr>
          <w:rFonts w:ascii="Calibri" w:hAnsi="Calibri" w:cs="Calibri"/>
          <w:sz w:val="20"/>
          <w:szCs w:val="20"/>
        </w:rPr>
        <w:t xml:space="preserve"> dla jednostek organizacyjnych Uniwersytetu Jagiellońskiego - Collegium Medicum w Krakowie</w:t>
      </w:r>
      <w:r w:rsidR="00147B66" w:rsidRPr="00FB759B">
        <w:rPr>
          <w:rFonts w:ascii="Calibri" w:hAnsi="Calibri" w:cs="Calibri"/>
          <w:bCs/>
          <w:sz w:val="20"/>
          <w:szCs w:val="20"/>
          <w:lang w:eastAsia="pl-PL"/>
        </w:rPr>
        <w:t>,</w:t>
      </w:r>
      <w:r w:rsidR="0059701D" w:rsidRPr="00FB759B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 xml:space="preserve"> </w:t>
      </w:r>
      <w:r w:rsidR="00010896" w:rsidRPr="00FB759B">
        <w:rPr>
          <w:rFonts w:ascii="Calibri" w:eastAsia="Times New Roman" w:hAnsi="Calibri" w:cs="Calibri"/>
          <w:sz w:val="20"/>
          <w:szCs w:val="20"/>
          <w:lang w:eastAsia="pl-PL"/>
        </w:rPr>
        <w:t>zobowiązujemy się udostępnić nasze zasoby Wykonawcy:</w:t>
      </w:r>
    </w:p>
    <w:p w14:paraId="734713EC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8D4392D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50A23150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794AAC37" w14:textId="77777777" w:rsidR="00010896" w:rsidRDefault="00010896" w:rsidP="00FB759B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28AE55F1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4323D3AB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07C2E26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7033847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192D8C7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59933417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i opisać zakres udostępnionych zasobów, tj.: zdolności techniczne lub zawodowe, sytuację ekonomiczną lub finansową, doświadczenie, wiedzę, osoby, sprzęt, urządzenia itp., odpowiednio o ile dotyczy)</w:t>
      </w:r>
    </w:p>
    <w:p w14:paraId="7F424279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FD2048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28CC3B9B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3E176DCB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23DBDF56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4513B0DF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F75318E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6DFAE68E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D6BCAD9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3B51CB03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BE6064F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28CE4D5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02339AF2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10CBE80B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7991B554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65E6455C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4DFFBF5A" w14:textId="77777777" w:rsidR="0019024B" w:rsidRPr="00910888" w:rsidRDefault="0019024B" w:rsidP="001E19D1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75CACDF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960C44C" w14:textId="77777777" w:rsidR="0019024B" w:rsidRPr="00910888" w:rsidRDefault="0019024B" w:rsidP="001E19D1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3" w:name="_Hlk167439609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bookmarkEnd w:id="3"/>
    <w:p w14:paraId="405776EB" w14:textId="2C621EFA" w:rsidR="0019024B" w:rsidRPr="00910888" w:rsidRDefault="0019024B" w:rsidP="001E19D1">
      <w:pPr>
        <w:numPr>
          <w:ilvl w:val="0"/>
          <w:numId w:val="7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910888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E92083">
        <w:rPr>
          <w:rFonts w:asciiTheme="minorHAnsi" w:eastAsia="Calibri" w:hAnsiTheme="minorHAnsi" w:cstheme="minorHAnsi"/>
          <w:sz w:val="20"/>
          <w:szCs w:val="20"/>
        </w:rPr>
        <w:t>5</w:t>
      </w:r>
      <w:r w:rsidRPr="00910888">
        <w:rPr>
          <w:rFonts w:asciiTheme="minorHAnsi" w:eastAsia="Calibri" w:hAnsiTheme="minorHAnsi" w:cstheme="minorHAnsi"/>
          <w:sz w:val="20"/>
          <w:szCs w:val="20"/>
        </w:rPr>
        <w:t>r. poz. 5</w:t>
      </w:r>
      <w:r w:rsidR="00E92083">
        <w:rPr>
          <w:rFonts w:asciiTheme="minorHAnsi" w:eastAsia="Calibri" w:hAnsiTheme="minorHAnsi" w:cstheme="minorHAnsi"/>
          <w:sz w:val="20"/>
          <w:szCs w:val="20"/>
        </w:rPr>
        <w:t>14</w:t>
      </w:r>
      <w:r w:rsidRPr="00910888">
        <w:rPr>
          <w:rFonts w:asciiTheme="minorHAnsi" w:eastAsia="Calibri" w:hAnsiTheme="minorHAnsi" w:cstheme="minorHAnsi"/>
          <w:sz w:val="20"/>
          <w:szCs w:val="20"/>
        </w:rPr>
        <w:t>)</w:t>
      </w: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7679F101" w14:textId="77777777" w:rsidR="0019024B" w:rsidRPr="00910888" w:rsidRDefault="0019024B" w:rsidP="001E19D1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F1FB930" w14:textId="77777777" w:rsidR="0019024B" w:rsidRPr="00910888" w:rsidRDefault="0019024B" w:rsidP="001E19D1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F1029CC" w14:textId="77777777" w:rsidR="0019024B" w:rsidRDefault="0019024B" w:rsidP="001E19D1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609DB14D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5E288B5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8CD84F7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362D9C3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231CCC8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22B36DE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4D87ED8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7E7D694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D749074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497EED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F41B4BD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CA76C3A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35E026E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67F2263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9727848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BE646A0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32009BD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357B03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22CD47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12761B7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1A2F91E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24B601F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BAAA1BF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D1EB26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B5CAC99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D6605F2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732457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5D08F77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BBF3E06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7DB6426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E243671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72A0371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251777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42C3BFF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17854FA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E021B6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CEF3217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8147872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C2FE9F3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49DAAF7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062E9D1" w14:textId="77777777" w:rsidR="0019024B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E213C1B" w14:textId="77777777" w:rsidR="0019024B" w:rsidRPr="00910888" w:rsidRDefault="0019024B" w:rsidP="0019024B">
      <w:pPr>
        <w:tabs>
          <w:tab w:val="left" w:pos="567"/>
        </w:tabs>
        <w:spacing w:after="0" w:line="240" w:lineRule="auto"/>
        <w:ind w:left="64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61181D3" w14:textId="77777777" w:rsidR="0019024B" w:rsidRPr="00FB759B" w:rsidRDefault="0019024B" w:rsidP="00FB759B">
      <w:pPr>
        <w:tabs>
          <w:tab w:val="left" w:pos="567"/>
        </w:tabs>
        <w:spacing w:after="0" w:line="240" w:lineRule="auto"/>
        <w:ind w:left="284"/>
        <w:jc w:val="both"/>
        <w:rPr>
          <w:rFonts w:ascii="Calibri" w:eastAsia="Times New Roman" w:hAnsi="Calibri" w:cs="Calibri"/>
          <w:sz w:val="20"/>
          <w:szCs w:val="20"/>
          <w:lang w:eastAsia="pl-PL"/>
        </w:rPr>
      </w:pPr>
    </w:p>
    <w:p w14:paraId="6CCE6482" w14:textId="404555C8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right"/>
        <w:rPr>
          <w:rFonts w:ascii="Calibri" w:hAnsi="Calibri" w:cs="Calibri"/>
          <w:sz w:val="20"/>
          <w:szCs w:val="20"/>
          <w:highlight w:val="magenta"/>
        </w:rPr>
      </w:pPr>
      <w:r w:rsidRPr="00FB759B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Załącznik nr 4 do SWZ</w:t>
      </w:r>
    </w:p>
    <w:p w14:paraId="44F2D3C6" w14:textId="77777777" w:rsidR="00010896" w:rsidRPr="00FB759B" w:rsidRDefault="00010896" w:rsidP="00FB759B">
      <w:pPr>
        <w:tabs>
          <w:tab w:val="left" w:pos="567"/>
          <w:tab w:val="left" w:pos="993"/>
        </w:tabs>
        <w:spacing w:after="0" w:line="240" w:lineRule="auto"/>
        <w:ind w:left="284"/>
        <w:rPr>
          <w:rFonts w:ascii="Calibri" w:hAnsi="Calibri" w:cs="Calibri"/>
          <w:sz w:val="20"/>
          <w:szCs w:val="20"/>
        </w:rPr>
      </w:pPr>
      <w:r w:rsidRPr="00FB759B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 xml:space="preserve">Składane wraz z ofertą </w:t>
      </w:r>
      <w:r w:rsidRPr="00FB759B">
        <w:rPr>
          <w:rFonts w:ascii="Calibri" w:eastAsia="Times New Roman" w:hAnsi="Calibri" w:cs="Calibri"/>
          <w:i/>
          <w:iCs/>
          <w:color w:val="FF0000"/>
          <w:sz w:val="20"/>
          <w:szCs w:val="20"/>
          <w:lang w:eastAsia="pl-PL"/>
        </w:rPr>
        <w:t>(o ile dotyczy) *</w:t>
      </w:r>
      <w:r w:rsidRPr="00FB759B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.</w:t>
      </w:r>
    </w:p>
    <w:p w14:paraId="32B33935" w14:textId="77777777" w:rsidR="00010896" w:rsidRPr="00FB759B" w:rsidRDefault="00010896" w:rsidP="00FB759B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="Calibri" w:hAnsi="Calibri" w:cs="Calibri"/>
          <w:sz w:val="20"/>
          <w:szCs w:val="20"/>
        </w:rPr>
      </w:pPr>
      <w:r w:rsidRPr="00FB759B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Oświadczenie Wykonawców</w:t>
      </w:r>
    </w:p>
    <w:p w14:paraId="20A67DC6" w14:textId="77777777" w:rsidR="00010896" w:rsidRPr="00FB759B" w:rsidRDefault="00010896" w:rsidP="00FB759B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2E33CE67" w14:textId="77777777" w:rsidR="00010896" w:rsidRPr="00FB759B" w:rsidRDefault="00010896" w:rsidP="00FB759B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="Calibri" w:hAnsi="Calibri" w:cs="Calibri"/>
          <w:sz w:val="20"/>
          <w:szCs w:val="20"/>
        </w:rPr>
      </w:pPr>
      <w:r w:rsidRPr="00FB759B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FB759B">
        <w:rPr>
          <w:rFonts w:ascii="Calibri" w:eastAsia="Times New Roman" w:hAnsi="Calibri" w:cs="Calibri"/>
          <w:b/>
          <w:bCs/>
          <w:sz w:val="20"/>
          <w:szCs w:val="20"/>
          <w:lang w:eastAsia="pl-PL"/>
        </w:rPr>
        <w:t>Pzp</w:t>
      </w:r>
      <w:proofErr w:type="spellEnd"/>
    </w:p>
    <w:p w14:paraId="1482051C" w14:textId="77777777" w:rsidR="00010896" w:rsidRPr="00FB759B" w:rsidRDefault="00010896" w:rsidP="00FB759B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="Calibri" w:eastAsia="Times New Roman" w:hAnsi="Calibri" w:cs="Calibri"/>
          <w:b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5B0AC5C8" w14:textId="77777777" w:rsidR="00010896" w:rsidRPr="00FB759B" w:rsidRDefault="00010896" w:rsidP="00FB759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b/>
          <w:bCs/>
          <w:sz w:val="20"/>
          <w:szCs w:val="20"/>
          <w:lang w:eastAsia="pl-PL"/>
        </w:rPr>
      </w:pPr>
    </w:p>
    <w:p w14:paraId="475275DA" w14:textId="1064A9B6" w:rsidR="008A6B16" w:rsidRPr="00FB759B" w:rsidRDefault="008A6B16" w:rsidP="00FB759B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="Calibri" w:hAnsi="Calibri" w:cs="Calibri"/>
          <w:b/>
          <w:bCs/>
          <w:sz w:val="20"/>
          <w:szCs w:val="20"/>
          <w:lang w:eastAsia="pl-PL"/>
        </w:rPr>
      </w:pPr>
      <w:r w:rsidRPr="00FB759B">
        <w:rPr>
          <w:rFonts w:ascii="Calibri" w:hAnsi="Calibri" w:cs="Calibri"/>
          <w:bCs/>
          <w:color w:val="0D0D0D"/>
          <w:sz w:val="20"/>
          <w:szCs w:val="20"/>
        </w:rPr>
        <w:t xml:space="preserve">Biorąc udział w postępowaniu </w:t>
      </w:r>
      <w:r w:rsidR="00147B66" w:rsidRPr="00FB759B">
        <w:rPr>
          <w:rFonts w:ascii="Calibri" w:hAnsi="Calibri" w:cs="Calibri"/>
          <w:sz w:val="20"/>
          <w:szCs w:val="20"/>
          <w:lang w:eastAsia="pl-PL"/>
        </w:rPr>
        <w:t xml:space="preserve">na </w:t>
      </w:r>
      <w:r w:rsidR="00147B66" w:rsidRPr="00FB759B">
        <w:rPr>
          <w:rFonts w:ascii="Calibri" w:hAnsi="Calibri" w:cs="Calibri"/>
          <w:sz w:val="20"/>
          <w:szCs w:val="20"/>
        </w:rPr>
        <w:t xml:space="preserve">wyłonienie Wykonawcy </w:t>
      </w:r>
      <w:r w:rsidR="00FE28C9" w:rsidRPr="00FB759B">
        <w:rPr>
          <w:rFonts w:ascii="Calibri" w:hAnsi="Calibri" w:cs="Calibri"/>
          <w:sz w:val="20"/>
          <w:szCs w:val="20"/>
        </w:rPr>
        <w:t xml:space="preserve">w zakresie sukcesywnych dostaw </w:t>
      </w:r>
      <w:r w:rsidR="00C065E9">
        <w:rPr>
          <w:rFonts w:ascii="Calibri" w:hAnsi="Calibri" w:cs="Calibri"/>
          <w:sz w:val="20"/>
          <w:szCs w:val="20"/>
        </w:rPr>
        <w:t>papieru</w:t>
      </w:r>
      <w:r w:rsidR="00FE28C9" w:rsidRPr="00FB759B">
        <w:rPr>
          <w:rFonts w:ascii="Calibri" w:hAnsi="Calibri" w:cs="Calibri"/>
          <w:sz w:val="20"/>
          <w:szCs w:val="20"/>
        </w:rPr>
        <w:t xml:space="preserve"> dla jednostek organizacyjnych Uniwersytetu Jagiellońskiego - Collegium Medicum w Krakowie</w:t>
      </w:r>
      <w:r w:rsidRPr="00FB759B">
        <w:rPr>
          <w:rFonts w:ascii="Calibri" w:hAnsi="Calibri" w:cs="Calibri"/>
          <w:b/>
          <w:bCs/>
          <w:iCs/>
          <w:sz w:val="20"/>
          <w:szCs w:val="20"/>
        </w:rPr>
        <w:t xml:space="preserve">. </w:t>
      </w:r>
    </w:p>
    <w:p w14:paraId="41801120" w14:textId="77777777" w:rsidR="006E09B1" w:rsidRPr="00FB759B" w:rsidRDefault="006E09B1" w:rsidP="00FB759B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</w:p>
    <w:p w14:paraId="691DC5CD" w14:textId="77777777" w:rsidR="00010896" w:rsidRPr="00FB759B" w:rsidRDefault="00010896" w:rsidP="00FB759B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iCs/>
          <w:sz w:val="20"/>
          <w:szCs w:val="20"/>
          <w:lang w:eastAsia="pl-PL"/>
        </w:rPr>
        <w:t>Wykonawca:</w:t>
      </w:r>
    </w:p>
    <w:p w14:paraId="363A26C2" w14:textId="77777777" w:rsidR="00010896" w:rsidRDefault="00010896" w:rsidP="00FB759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iCs/>
          <w:sz w:val="20"/>
          <w:szCs w:val="20"/>
          <w:lang w:eastAsia="pl-PL"/>
        </w:rPr>
        <w:t xml:space="preserve"> </w:t>
      </w:r>
    </w:p>
    <w:p w14:paraId="5DA63A41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D15C639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626726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751C12F7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11078BA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FF46017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D176178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65031008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18B0222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0CDDBC87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31964948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910888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usługi wykonają poszczególni Wykonawcy wspólnie ubiegający się o udzielenie zamówienia:</w:t>
      </w:r>
    </w:p>
    <w:p w14:paraId="6D861882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672CC3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2D2D004B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27113B7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70E1E7C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3B44E12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723C5E8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226C260E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29FCB995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5F686271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29576AC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7AF6745B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BDAB906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70F8FFA8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1B74C020" w14:textId="77777777" w:rsidR="0019024B" w:rsidRPr="00910888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68FB5B46" w14:textId="77777777" w:rsidR="0019024B" w:rsidRPr="00910888" w:rsidRDefault="0019024B" w:rsidP="0019024B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910888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77F3C3AA" w14:textId="0DE9697E" w:rsidR="0019024B" w:rsidRPr="00FB759B" w:rsidRDefault="0019024B" w:rsidP="0019024B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="Calibri" w:eastAsia="Times New Roman" w:hAnsi="Calibri" w:cs="Calibri"/>
          <w:iCs/>
          <w:sz w:val="20"/>
          <w:szCs w:val="20"/>
          <w:lang w:eastAsia="pl-PL"/>
        </w:rPr>
      </w:pPr>
      <w:r w:rsidRPr="00910888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CC0450E" w14:textId="2B544198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right"/>
        <w:rPr>
          <w:rFonts w:ascii="Calibri" w:eastAsia="Times New Roman" w:hAnsi="Calibri" w:cs="Calibri"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sz w:val="20"/>
          <w:szCs w:val="20"/>
          <w:lang w:eastAsia="pl-PL"/>
        </w:rPr>
        <w:lastRenderedPageBreak/>
        <w:t>Załącznik nr 5 do SWZ</w:t>
      </w:r>
    </w:p>
    <w:p w14:paraId="07260B6C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rPr>
          <w:rFonts w:ascii="Calibri" w:eastAsia="Times New Roman" w:hAnsi="Calibri" w:cs="Calibri"/>
          <w:i/>
          <w:iCs/>
          <w:sz w:val="20"/>
          <w:szCs w:val="20"/>
          <w:lang w:eastAsia="pl-PL"/>
        </w:rPr>
      </w:pPr>
      <w:r w:rsidRPr="00FB759B">
        <w:rPr>
          <w:rFonts w:ascii="Calibri" w:eastAsia="Times New Roman" w:hAnsi="Calibri" w:cs="Calibri"/>
          <w:i/>
          <w:iCs/>
          <w:sz w:val="20"/>
          <w:szCs w:val="20"/>
          <w:lang w:eastAsia="pl-PL"/>
        </w:rPr>
        <w:t>Składane w odpowiedzi na wezwanie Zamawiającego.</w:t>
      </w:r>
    </w:p>
    <w:p w14:paraId="5990DFD6" w14:textId="77777777" w:rsidR="00010896" w:rsidRPr="00FB759B" w:rsidRDefault="00010896" w:rsidP="00FB759B">
      <w:pPr>
        <w:tabs>
          <w:tab w:val="left" w:pos="567"/>
        </w:tabs>
        <w:spacing w:after="0" w:line="240" w:lineRule="auto"/>
        <w:ind w:left="284"/>
        <w:jc w:val="right"/>
        <w:rPr>
          <w:rFonts w:ascii="Calibri" w:hAnsi="Calibri" w:cs="Calibri"/>
          <w:b/>
          <w:sz w:val="20"/>
          <w:szCs w:val="20"/>
        </w:rPr>
      </w:pPr>
    </w:p>
    <w:p w14:paraId="25E7F806" w14:textId="77777777" w:rsidR="00010896" w:rsidRPr="00FB759B" w:rsidRDefault="00010896" w:rsidP="00FB759B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="Calibri" w:hAnsi="Calibri" w:cs="Calibri"/>
          <w:b/>
          <w:bCs/>
          <w:sz w:val="20"/>
          <w:szCs w:val="20"/>
        </w:rPr>
      </w:pPr>
      <w:r w:rsidRPr="00FB759B">
        <w:rPr>
          <w:rFonts w:ascii="Calibri" w:hAnsi="Calibri" w:cs="Calibri"/>
          <w:b/>
          <w:bCs/>
          <w:sz w:val="20"/>
          <w:szCs w:val="20"/>
        </w:rPr>
        <w:t>OŚWIADCZENIE O POWIĄZANIU KAPITAŁOWYM</w:t>
      </w:r>
    </w:p>
    <w:p w14:paraId="4F22CB81" w14:textId="77777777" w:rsidR="00010896" w:rsidRPr="00FB759B" w:rsidRDefault="00010896" w:rsidP="00FB759B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="Calibri" w:hAnsi="Calibri" w:cs="Calibri"/>
          <w:bCs/>
          <w:sz w:val="20"/>
          <w:szCs w:val="20"/>
        </w:rPr>
      </w:pPr>
    </w:p>
    <w:p w14:paraId="04E5FF17" w14:textId="508D49F1" w:rsidR="00010896" w:rsidRPr="00FB759B" w:rsidRDefault="00192C26" w:rsidP="00FB759B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="Calibri" w:hAnsi="Calibri" w:cs="Calibri"/>
          <w:b/>
          <w:bCs/>
          <w:sz w:val="20"/>
          <w:szCs w:val="20"/>
          <w:lang w:eastAsia="pl-PL"/>
        </w:rPr>
      </w:pPr>
      <w:r w:rsidRPr="00FB759B">
        <w:rPr>
          <w:rFonts w:ascii="Calibri" w:hAnsi="Calibri" w:cs="Calibri"/>
          <w:bCs/>
          <w:color w:val="0D0D0D"/>
          <w:sz w:val="20"/>
          <w:szCs w:val="20"/>
        </w:rPr>
        <w:t xml:space="preserve">Biorąc udział w postępowaniu </w:t>
      </w:r>
      <w:r w:rsidR="00147B66" w:rsidRPr="00FB759B">
        <w:rPr>
          <w:rFonts w:ascii="Calibri" w:hAnsi="Calibri" w:cs="Calibri"/>
          <w:sz w:val="20"/>
          <w:szCs w:val="20"/>
          <w:lang w:eastAsia="pl-PL"/>
        </w:rPr>
        <w:t xml:space="preserve">na </w:t>
      </w:r>
      <w:r w:rsidR="00147B66" w:rsidRPr="00FB759B">
        <w:rPr>
          <w:rFonts w:ascii="Calibri" w:hAnsi="Calibri" w:cs="Calibri"/>
          <w:sz w:val="20"/>
          <w:szCs w:val="20"/>
        </w:rPr>
        <w:t xml:space="preserve">wyłonienie Wykonawcy </w:t>
      </w:r>
      <w:r w:rsidR="00FE28C9" w:rsidRPr="00FB759B">
        <w:rPr>
          <w:rFonts w:ascii="Calibri" w:hAnsi="Calibri" w:cs="Calibri"/>
          <w:sz w:val="20"/>
          <w:szCs w:val="20"/>
        </w:rPr>
        <w:t xml:space="preserve">w zakresie sukcesywnych dostaw </w:t>
      </w:r>
      <w:r w:rsidR="00C065E9">
        <w:rPr>
          <w:rFonts w:ascii="Calibri" w:hAnsi="Calibri" w:cs="Calibri"/>
          <w:sz w:val="20"/>
          <w:szCs w:val="20"/>
        </w:rPr>
        <w:t>papieru</w:t>
      </w:r>
      <w:r w:rsidR="00FE28C9" w:rsidRPr="00FB759B">
        <w:rPr>
          <w:rFonts w:ascii="Calibri" w:hAnsi="Calibri" w:cs="Calibri"/>
          <w:sz w:val="20"/>
          <w:szCs w:val="20"/>
        </w:rPr>
        <w:t xml:space="preserve"> dla jednostek organizacyjnych Uniwersytetu Jagiellońskiego - Collegium Medicum w Krakowie</w:t>
      </w:r>
      <w:r w:rsidR="00147B66" w:rsidRPr="00FB759B">
        <w:rPr>
          <w:rFonts w:ascii="Calibri" w:hAnsi="Calibri" w:cs="Calibri"/>
          <w:bCs/>
          <w:sz w:val="20"/>
          <w:szCs w:val="20"/>
          <w:lang w:eastAsia="pl-PL"/>
        </w:rPr>
        <w:t xml:space="preserve">, </w:t>
      </w:r>
      <w:r w:rsidR="00010896" w:rsidRPr="00FB759B">
        <w:rPr>
          <w:rFonts w:ascii="Calibri" w:hAnsi="Calibri" w:cs="Calibri"/>
          <w:bCs/>
          <w:spacing w:val="-4"/>
          <w:sz w:val="20"/>
          <w:szCs w:val="20"/>
        </w:rPr>
        <w:t>oświadczamy, że :</w:t>
      </w:r>
    </w:p>
    <w:p w14:paraId="0677C610" w14:textId="77777777" w:rsidR="00010896" w:rsidRPr="00FB759B" w:rsidRDefault="00010896" w:rsidP="00FB759B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="Calibri" w:hAnsi="Calibri" w:cs="Calibri"/>
          <w:bCs/>
          <w:spacing w:val="-4"/>
          <w:sz w:val="20"/>
          <w:szCs w:val="20"/>
        </w:rPr>
      </w:pPr>
    </w:p>
    <w:p w14:paraId="0E1E3E76" w14:textId="77777777" w:rsidR="009C6478" w:rsidRPr="00056C44" w:rsidRDefault="009C6478" w:rsidP="009C6478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056C44">
        <w:rPr>
          <w:rFonts w:asciiTheme="minorHAns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*)</w:t>
      </w:r>
    </w:p>
    <w:p w14:paraId="394F008C" w14:textId="77777777" w:rsidR="009C6478" w:rsidRPr="00056C44" w:rsidRDefault="009C6478" w:rsidP="009C6478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26D4BFDF" w14:textId="77777777" w:rsidR="009C6478" w:rsidRPr="00056C44" w:rsidRDefault="009C6478" w:rsidP="009C6478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056C44">
        <w:rPr>
          <w:rFonts w:asciiTheme="minorHAnsi" w:hAnsiTheme="minorHAnsi" w:cstheme="minorHAnsi"/>
          <w:bCs/>
          <w:spacing w:val="-4"/>
          <w:sz w:val="20"/>
          <w:szCs w:val="20"/>
        </w:rPr>
        <w:t>lub</w:t>
      </w:r>
    </w:p>
    <w:p w14:paraId="4AD18CA7" w14:textId="77777777" w:rsidR="009C6478" w:rsidRPr="00056C44" w:rsidRDefault="009C6478" w:rsidP="009C6478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640DB6D0" w14:textId="77777777" w:rsidR="009C6478" w:rsidRPr="00056C44" w:rsidRDefault="009C6478" w:rsidP="009C6478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056C44">
        <w:rPr>
          <w:rFonts w:asciiTheme="minorHAnsi" w:hAnsiTheme="minorHAnsi" w:cstheme="minorHAnsi"/>
          <w:bCs/>
          <w:spacing w:val="-4"/>
          <w:sz w:val="20"/>
          <w:szCs w:val="20"/>
        </w:rPr>
        <w:t>należymy do tej samej grupy kapitałowej z następującymi Wykonawcami, którzy złożyli ofertę w niniejszym postępowaniu *)</w:t>
      </w:r>
    </w:p>
    <w:p w14:paraId="7D2B22B9" w14:textId="77777777" w:rsidR="009C6478" w:rsidRPr="00056C44" w:rsidRDefault="009C6478" w:rsidP="009C6478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7AE01940" w14:textId="77777777" w:rsidR="009C6478" w:rsidRPr="00056C44" w:rsidRDefault="009C6478" w:rsidP="009C6478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  <w:r w:rsidRPr="00056C44">
        <w:rPr>
          <w:rFonts w:asciiTheme="minorHAnsi" w:hAnsiTheme="minorHAnsi" w:cstheme="minorHAnsi"/>
          <w:bCs/>
          <w:spacing w:val="-4"/>
          <w:sz w:val="20"/>
          <w:szCs w:val="20"/>
        </w:rPr>
        <w:t>w rozumieniu art. 4 pkt 14) ustawy z dnia 16 lutego 2007r. o ochronie konkurencji i konsumentów (tekst jednolity: Dziennik Ustaw z 2024r. poz. 1616).</w:t>
      </w:r>
    </w:p>
    <w:p w14:paraId="0235AACF" w14:textId="77777777" w:rsidR="009C6478" w:rsidRPr="00056C44" w:rsidRDefault="009C6478" w:rsidP="009C6478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  <w:u w:val="single"/>
        </w:rPr>
      </w:pPr>
    </w:p>
    <w:p w14:paraId="5FE672BB" w14:textId="77777777" w:rsidR="009C6478" w:rsidRPr="00056C44" w:rsidRDefault="009C6478" w:rsidP="009C6478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  <w:vertAlign w:val="superscript"/>
        </w:rPr>
      </w:pPr>
      <w:r w:rsidRPr="00056C44">
        <w:rPr>
          <w:rFonts w:asciiTheme="minorHAnsi" w:hAnsiTheme="minorHAnsi" w:cstheme="minorHAnsi"/>
          <w:spacing w:val="-4"/>
          <w:sz w:val="20"/>
          <w:szCs w:val="20"/>
        </w:rPr>
        <w:t>Lista Wykonawców składających ofertę w niniejszy postępowaniu, należących do tej samej grupy kapitałowej , o ile dotyczy*</w:t>
      </w:r>
      <w:r w:rsidRPr="00056C44">
        <w:rPr>
          <w:rFonts w:asciiTheme="minorHAnsi" w:hAnsiTheme="minorHAnsi" w:cstheme="minorHAnsi"/>
          <w:spacing w:val="-4"/>
          <w:sz w:val="20"/>
          <w:szCs w:val="20"/>
          <w:vertAlign w:val="superscript"/>
        </w:rPr>
        <w:t>)</w:t>
      </w:r>
    </w:p>
    <w:p w14:paraId="26CC5E3B" w14:textId="77777777" w:rsidR="009C6478" w:rsidRPr="00056C44" w:rsidRDefault="009C6478" w:rsidP="009C6478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  <w:u w:val="single"/>
        </w:rPr>
      </w:pPr>
    </w:p>
    <w:p w14:paraId="0947D64D" w14:textId="77777777" w:rsidR="009C6478" w:rsidRPr="00056C44" w:rsidRDefault="009C6478" w:rsidP="009C6478">
      <w:pPr>
        <w:widowControl w:val="0"/>
        <w:numPr>
          <w:ilvl w:val="0"/>
          <w:numId w:val="128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spacing w:val="-4"/>
          <w:sz w:val="20"/>
          <w:szCs w:val="20"/>
        </w:rPr>
      </w:pPr>
      <w:r w:rsidRPr="00056C44">
        <w:rPr>
          <w:rFonts w:asciiTheme="minorHAnsi" w:hAnsiTheme="minorHAnsi" w:cstheme="minorHAnsi"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23F50BC9" w14:textId="77777777" w:rsidR="009C6478" w:rsidRPr="00056C44" w:rsidRDefault="009C6478" w:rsidP="009C6478">
      <w:pPr>
        <w:widowControl w:val="0"/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spacing w:val="-4"/>
          <w:sz w:val="20"/>
          <w:szCs w:val="20"/>
        </w:rPr>
      </w:pPr>
    </w:p>
    <w:p w14:paraId="0AD1E042" w14:textId="77777777" w:rsidR="009C6478" w:rsidRPr="00056C44" w:rsidRDefault="009C6478" w:rsidP="009C6478">
      <w:pPr>
        <w:widowControl w:val="0"/>
        <w:numPr>
          <w:ilvl w:val="0"/>
          <w:numId w:val="128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hAnsiTheme="minorHAnsi" w:cstheme="minorHAnsi"/>
          <w:spacing w:val="-4"/>
          <w:sz w:val="20"/>
          <w:szCs w:val="20"/>
        </w:rPr>
      </w:pPr>
      <w:r w:rsidRPr="00056C44">
        <w:rPr>
          <w:rFonts w:asciiTheme="minorHAnsi" w:hAnsiTheme="minorHAnsi" w:cstheme="minorHAnsi"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………………………………………...........................................................................................................................................</w:t>
      </w:r>
    </w:p>
    <w:p w14:paraId="30950D55" w14:textId="77777777" w:rsidR="009C6478" w:rsidRPr="00056C44" w:rsidRDefault="009C6478" w:rsidP="009C6478">
      <w:pPr>
        <w:pStyle w:val="Akapitzlist"/>
        <w:tabs>
          <w:tab w:val="left" w:pos="567"/>
        </w:tabs>
        <w:spacing w:after="0" w:line="240" w:lineRule="auto"/>
        <w:ind w:left="284"/>
        <w:rPr>
          <w:rFonts w:asciiTheme="minorHAnsi" w:hAnsiTheme="minorHAnsi" w:cstheme="minorHAnsi"/>
          <w:spacing w:val="-4"/>
          <w:sz w:val="20"/>
          <w:szCs w:val="20"/>
        </w:rPr>
      </w:pPr>
    </w:p>
    <w:p w14:paraId="2C47F355" w14:textId="612D490C" w:rsidR="0019024B" w:rsidRPr="00910888" w:rsidRDefault="009C6478" w:rsidP="009C6478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056C44">
        <w:rPr>
          <w:rFonts w:asciiTheme="minorHAnsi" w:hAnsiTheme="minorHAnsi" w:cstheme="minorHAnsi"/>
          <w:color w:val="0D0D0D"/>
          <w:sz w:val="20"/>
          <w:szCs w:val="20"/>
        </w:rPr>
        <w:t>Wraz ze złożeniem oświadczenia, Wykonawca o ile dotyczy może przedstawić dowody, że oferty zostały przygotowane niezależnie od siebie oraz że powiązania z innym wykonawcą/</w:t>
      </w:r>
      <w:proofErr w:type="spellStart"/>
      <w:r w:rsidRPr="00056C44">
        <w:rPr>
          <w:rFonts w:asciiTheme="minorHAnsi" w:hAnsiTheme="minorHAnsi" w:cstheme="minorHAnsi"/>
          <w:color w:val="0D0D0D"/>
          <w:sz w:val="20"/>
          <w:szCs w:val="20"/>
        </w:rPr>
        <w:t>ami</w:t>
      </w:r>
      <w:proofErr w:type="spellEnd"/>
      <w:r w:rsidRPr="00056C44">
        <w:rPr>
          <w:rFonts w:asciiTheme="minorHAnsi" w:hAnsiTheme="minorHAnsi" w:cstheme="minorHAnsi"/>
          <w:color w:val="0D0D0D"/>
          <w:sz w:val="20"/>
          <w:szCs w:val="20"/>
        </w:rPr>
        <w:t xml:space="preserve"> nie prowadzą do zakłócenia konkurencji w postępowaniu o udzielenie zamówienia</w:t>
      </w:r>
      <w:r w:rsidR="0019024B" w:rsidRPr="00910888">
        <w:rPr>
          <w:rFonts w:asciiTheme="minorHAnsi" w:eastAsia="Calibri" w:hAnsiTheme="minorHAnsi" w:cstheme="minorHAnsi"/>
          <w:color w:val="0D0D0D"/>
          <w:sz w:val="20"/>
          <w:szCs w:val="20"/>
        </w:rPr>
        <w:t>.</w:t>
      </w:r>
    </w:p>
    <w:p w14:paraId="5F4EC4B1" w14:textId="77777777" w:rsidR="0019024B" w:rsidRPr="00910888" w:rsidRDefault="0019024B" w:rsidP="0019024B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754D5C20" w14:textId="0D427E1B" w:rsidR="00AA11AF" w:rsidRPr="009A58F3" w:rsidRDefault="0019024B" w:rsidP="009A58F3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910888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  <w:bookmarkStart w:id="4" w:name="_GoBack"/>
      <w:bookmarkEnd w:id="4"/>
    </w:p>
    <w:sectPr w:rsidR="00AA11AF" w:rsidRPr="009A58F3" w:rsidSect="00562612">
      <w:headerReference w:type="default" r:id="rId11"/>
      <w:footerReference w:type="default" r:id="rId12"/>
      <w:headerReference w:type="first" r:id="rId13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31303" w14:textId="77777777" w:rsidR="008C4336" w:rsidRDefault="008C4336" w:rsidP="00B503BE">
      <w:pPr>
        <w:spacing w:after="0" w:line="240" w:lineRule="auto"/>
      </w:pPr>
      <w:r>
        <w:separator/>
      </w:r>
    </w:p>
  </w:endnote>
  <w:endnote w:type="continuationSeparator" w:id="0">
    <w:p w14:paraId="6F895D41" w14:textId="77777777" w:rsidR="008C4336" w:rsidRDefault="008C4336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747F098-1B02-4607-8A30-6563C303C8AE}"/>
    <w:embedBold r:id="rId2" w:fontKey="{02C1022D-574F-4127-881E-80E9F2EA954A}"/>
    <w:embedItalic r:id="rId3" w:fontKey="{7F99FDD0-6305-470C-810D-EF55FD2296EF}"/>
    <w:embedBoldItalic r:id="rId4" w:fontKey="{DEDEC91B-6D13-4A1D-899D-BB0219E9A06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Arial"/>
    <w:charset w:val="00"/>
    <w:family w:val="swiss"/>
    <w:pitch w:val="variable"/>
    <w:sig w:usb0="E00002FF" w:usb1="5000205B" w:usb2="00000000" w:usb3="00000000" w:csb0="0000009F" w:csb1="00000000"/>
    <w:embedRegular r:id="rId5" w:fontKey="{8AE5A7AA-1BCE-4409-8799-6A20EC59FC00}"/>
    <w:embedBold r:id="rId6" w:fontKey="{416A77BA-F7E3-4CA1-86FC-DB3A065A7D0A}"/>
    <w:embedItalic r:id="rId7" w:fontKey="{5B4297A1-511B-4955-A767-EC39752E11D0}"/>
    <w:embedBoldItalic r:id="rId8" w:fontKey="{FC38071A-045F-426B-A6C0-CEE091F2D9E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45ED275B-99FB-48F0-AC2D-6DBF46435715}"/>
    <w:embedItalic r:id="rId10" w:fontKey="{42B7B64E-3A24-4C05-AFD0-E818257D9D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6746175C-2864-43A2-BDEC-87350996E0BC}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1C639F7A-0702-42FB-800F-E438702A7DE7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1C39A555-494B-436D-8416-480CFCE53C3D}"/>
    <w:embedItalic r:id="rId14" w:fontKey="{DD88DD7B-66E0-43F5-9881-599B54415BB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F167F20A-C79F-4193-9842-43EE2CBB8C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E3EA86" w14:textId="77777777" w:rsidR="003254B4" w:rsidRPr="007608B2" w:rsidRDefault="003254B4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1EA8D28D" w14:textId="77777777" w:rsidR="003254B4" w:rsidRPr="007608B2" w:rsidRDefault="003254B4" w:rsidP="000C3E12">
    <w:pPr>
      <w:pStyle w:val="Stopka"/>
      <w:pBdr>
        <w:top w:val="single" w:sz="4" w:space="1" w:color="auto"/>
      </w:pBdr>
      <w:tabs>
        <w:tab w:val="clear" w:pos="9072"/>
        <w:tab w:val="left" w:pos="6061"/>
        <w:tab w:val="left" w:pos="8452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  <w:r>
      <w:rPr>
        <w:rFonts w:ascii="Calibri" w:hAnsi="Calibri" w:cs="Calibri"/>
        <w:b/>
        <w:bCs/>
        <w:i/>
        <w:iCs/>
        <w:sz w:val="16"/>
        <w:szCs w:val="16"/>
      </w:rPr>
      <w:tab/>
    </w:r>
    <w:r>
      <w:rPr>
        <w:rFonts w:ascii="Calibri" w:hAnsi="Calibri" w:cs="Calibri"/>
        <w:b/>
        <w:bCs/>
        <w:i/>
        <w:iCs/>
        <w:sz w:val="16"/>
        <w:szCs w:val="16"/>
      </w:rPr>
      <w:tab/>
    </w:r>
  </w:p>
  <w:p w14:paraId="4DA223B8" w14:textId="77777777" w:rsidR="003254B4" w:rsidRPr="007608B2" w:rsidRDefault="003254B4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60412208" w14:textId="77777777" w:rsidR="003254B4" w:rsidRPr="007608B2" w:rsidRDefault="003254B4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5F1EA775" wp14:editId="360B2BB1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5C2FFA2" w14:textId="280CE7FE" w:rsidR="003254B4" w:rsidRPr="00A94343" w:rsidRDefault="003254B4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C3E12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9A58F3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1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9A58F3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9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1EA775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" filled="f" stroked="f" strokeweight=".5pt">
              <v:path arrowok="t"/>
              <v:textbox inset="0,0,0,0">
                <w:txbxContent>
                  <w:p w14:paraId="35C2FFA2" w14:textId="280CE7FE" w:rsidR="003254B4" w:rsidRPr="00A94343" w:rsidRDefault="003254B4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C3E12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9A58F3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1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9A58F3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9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88471E" w14:textId="77777777" w:rsidR="008C4336" w:rsidRDefault="008C4336" w:rsidP="00B503BE">
      <w:pPr>
        <w:spacing w:after="0" w:line="240" w:lineRule="auto"/>
      </w:pPr>
      <w:r>
        <w:separator/>
      </w:r>
    </w:p>
  </w:footnote>
  <w:footnote w:type="continuationSeparator" w:id="0">
    <w:p w14:paraId="45FCB1D6" w14:textId="77777777" w:rsidR="008C4336" w:rsidRDefault="008C4336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B7B3A" w14:textId="77777777" w:rsidR="003254B4" w:rsidRDefault="003254B4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25F32455" w14:textId="40CE6253" w:rsidR="003254B4" w:rsidRPr="001D7694" w:rsidRDefault="003254B4" w:rsidP="00341B1F">
    <w:pPr>
      <w:pStyle w:val="Nagwek"/>
      <w:rPr>
        <w:rFonts w:ascii="Calibri" w:hAnsi="Calibri" w:cs="Calibri"/>
        <w:color w:val="FF0000"/>
        <w:sz w:val="18"/>
        <w:szCs w:val="18"/>
      </w:rPr>
    </w:pPr>
    <w:r w:rsidRPr="003B1357">
      <w:rPr>
        <w:rFonts w:ascii="Calibri" w:hAnsi="Calibri" w:cs="Calibri"/>
        <w:b/>
        <w:sz w:val="18"/>
        <w:szCs w:val="18"/>
      </w:rPr>
      <w:t>Postępowanie nr: 141.27</w:t>
    </w:r>
    <w:r w:rsidR="00CA7526">
      <w:rPr>
        <w:rFonts w:ascii="Calibri" w:hAnsi="Calibri" w:cs="Calibri"/>
        <w:b/>
        <w:sz w:val="18"/>
        <w:szCs w:val="18"/>
      </w:rPr>
      <w:t>2.15</w:t>
    </w:r>
    <w:r>
      <w:rPr>
        <w:rFonts w:ascii="Calibri" w:hAnsi="Calibri" w:cs="Calibri"/>
        <w:b/>
        <w:sz w:val="18"/>
        <w:szCs w:val="18"/>
      </w:rPr>
      <w:t>.</w:t>
    </w:r>
    <w:r w:rsidRPr="003B1357">
      <w:rPr>
        <w:rFonts w:ascii="Calibri" w:hAnsi="Calibri" w:cs="Calibri"/>
        <w:b/>
        <w:sz w:val="18"/>
        <w:szCs w:val="18"/>
      </w:rPr>
      <w:t>202</w:t>
    </w:r>
    <w:r w:rsidR="00CA7526">
      <w:rPr>
        <w:rFonts w:ascii="Calibri" w:hAnsi="Calibri" w:cs="Calibri"/>
        <w:b/>
        <w:sz w:val="18"/>
        <w:szCs w:val="18"/>
      </w:rPr>
      <w:t>5</w:t>
    </w:r>
    <w:r>
      <w:rPr>
        <w:rFonts w:ascii="Calibri" w:hAnsi="Calibri" w:cs="Calibri"/>
        <w:b/>
        <w:sz w:val="18"/>
        <w:szCs w:val="18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5AAAF" w14:textId="77777777" w:rsidR="003254B4" w:rsidRDefault="003254B4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6597E643" wp14:editId="0F6984B0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5E142070" wp14:editId="452D53FC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76FBC894" wp14:editId="344AD465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7001C18E" w14:textId="77777777" w:rsidR="003254B4" w:rsidRDefault="003254B4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0E6B5774" w14:textId="77777777" w:rsidR="003254B4" w:rsidRPr="005C4307" w:rsidRDefault="003254B4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4706C226" w14:textId="77777777" w:rsidR="003254B4" w:rsidRDefault="003254B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9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2" w15:restartNumberingAfterBreak="0">
    <w:nsid w:val="0000003A"/>
    <w:multiLevelType w:val="multilevel"/>
    <w:tmpl w:val="0000003A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44"/>
    <w:multiLevelType w:val="singleLevel"/>
    <w:tmpl w:val="00000044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color w:val="000000"/>
        <w:sz w:val="20"/>
        <w:szCs w:val="20"/>
        <w:lang w:val="sq-AL" w:eastAsia="en-US"/>
      </w:rPr>
    </w:lvl>
  </w:abstractNum>
  <w:abstractNum w:abstractNumId="14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5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01CF1E60"/>
    <w:multiLevelType w:val="hybridMultilevel"/>
    <w:tmpl w:val="6630AE0C"/>
    <w:lvl w:ilvl="0" w:tplc="EB780E68">
      <w:start w:val="1"/>
      <w:numFmt w:val="decimal"/>
      <w:lvlText w:val="%1."/>
      <w:lvlJc w:val="left"/>
      <w:pPr>
        <w:ind w:left="55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7102D9FA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8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19" w15:restartNumberingAfterBreak="0">
    <w:nsid w:val="04706CC0"/>
    <w:multiLevelType w:val="hybridMultilevel"/>
    <w:tmpl w:val="AE50C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2727D7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Arial Unicode MS" w:hAnsi="Calibri" w:cs="Times New Roman" w:hint="default"/>
      </w:rPr>
    </w:lvl>
    <w:lvl w:ilvl="3" w:tplc="B9DA57EC">
      <w:start w:val="1"/>
      <w:numFmt w:val="lowerLetter"/>
      <w:lvlText w:val="%4)"/>
      <w:lvlJc w:val="left"/>
      <w:pPr>
        <w:tabs>
          <w:tab w:val="num" w:pos="1070"/>
        </w:tabs>
        <w:ind w:left="1070" w:hanging="360"/>
      </w:pPr>
      <w:rPr>
        <w:rFonts w:ascii="Calibri" w:eastAsia="Calibri" w:hAnsi="Calibri" w:hint="default"/>
        <w:color w:val="auto"/>
        <w:sz w:val="20"/>
        <w:szCs w:val="20"/>
      </w:rPr>
    </w:lvl>
    <w:lvl w:ilvl="4" w:tplc="DD72DA74">
      <w:start w:val="7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1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06DC5C79"/>
    <w:multiLevelType w:val="hybridMultilevel"/>
    <w:tmpl w:val="C982F324"/>
    <w:lvl w:ilvl="0" w:tplc="FBA4521A">
      <w:start w:val="16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6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7" w15:restartNumberingAfterBreak="0">
    <w:nsid w:val="0A410E61"/>
    <w:multiLevelType w:val="hybridMultilevel"/>
    <w:tmpl w:val="233E720E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0" w15:restartNumberingAfterBreak="0">
    <w:nsid w:val="0E8F2DBB"/>
    <w:multiLevelType w:val="multilevel"/>
    <w:tmpl w:val="93F00030"/>
    <w:lvl w:ilvl="0">
      <w:start w:val="1"/>
      <w:numFmt w:val="decimal"/>
      <w:lvlText w:val="%1."/>
      <w:legacy w:legacy="1" w:legacySpace="0" w:legacyIndent="283"/>
      <w:lvlJc w:val="left"/>
      <w:pPr>
        <w:ind w:left="2803" w:hanging="283"/>
      </w:pPr>
    </w:lvl>
    <w:lvl w:ilvl="1">
      <w:start w:val="1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 w:val="0"/>
        <w:strike w:val="0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1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3" w15:restartNumberingAfterBreak="0">
    <w:nsid w:val="0F695DC6"/>
    <w:multiLevelType w:val="hybridMultilevel"/>
    <w:tmpl w:val="52702B4C"/>
    <w:lvl w:ilvl="0" w:tplc="55841026">
      <w:start w:val="1"/>
      <w:numFmt w:val="lowerLetter"/>
      <w:lvlText w:val="%1)"/>
      <w:lvlJc w:val="left"/>
      <w:pPr>
        <w:ind w:left="1004" w:hanging="360"/>
      </w:pPr>
      <w:rPr>
        <w:rFonts w:ascii="Calibri" w:eastAsia="Ubuntu Light" w:hAnsi="Calibri" w:cs="Calibri"/>
      </w:rPr>
    </w:lvl>
    <w:lvl w:ilvl="1" w:tplc="04150017">
      <w:start w:val="1"/>
      <w:numFmt w:val="lowerLetter"/>
      <w:lvlText w:val="%2)"/>
      <w:lvlJc w:val="left"/>
      <w:pPr>
        <w:ind w:left="1724" w:hanging="360"/>
      </w:pPr>
    </w:lvl>
    <w:lvl w:ilvl="2" w:tplc="22C2F502">
      <w:start w:val="1"/>
      <w:numFmt w:val="decimal"/>
      <w:lvlText w:val="%3)"/>
      <w:lvlJc w:val="left"/>
      <w:pPr>
        <w:ind w:left="262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4" w15:restartNumberingAfterBreak="0">
    <w:nsid w:val="0F931BA6"/>
    <w:multiLevelType w:val="multilevel"/>
    <w:tmpl w:val="7A3250A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5" w15:restartNumberingAfterBreak="0">
    <w:nsid w:val="108626EA"/>
    <w:multiLevelType w:val="hybridMultilevel"/>
    <w:tmpl w:val="E1426170"/>
    <w:lvl w:ilvl="0" w:tplc="7B420716">
      <w:start w:val="1"/>
      <w:numFmt w:val="decimal"/>
      <w:lvlText w:val="%1."/>
      <w:lvlJc w:val="left"/>
      <w:pPr>
        <w:ind w:left="644" w:hanging="360"/>
      </w:pPr>
      <w:rPr>
        <w:b w:val="0"/>
        <w:bCs w:val="0"/>
        <w:i w:val="0"/>
        <w:i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7" w15:restartNumberingAfterBreak="0">
    <w:nsid w:val="12D17E6F"/>
    <w:multiLevelType w:val="multilevel"/>
    <w:tmpl w:val="E67CB0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8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9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0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2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5" w15:restartNumberingAfterBreak="0">
    <w:nsid w:val="19266CEA"/>
    <w:multiLevelType w:val="hybridMultilevel"/>
    <w:tmpl w:val="4E58F41C"/>
    <w:lvl w:ilvl="0" w:tplc="22F43DAC">
      <w:start w:val="2"/>
      <w:numFmt w:val="decimal"/>
      <w:lvlText w:val="%1."/>
      <w:lvlJc w:val="left"/>
      <w:pPr>
        <w:ind w:left="1004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6" w15:restartNumberingAfterBreak="0">
    <w:nsid w:val="1B3A2C64"/>
    <w:multiLevelType w:val="hybridMultilevel"/>
    <w:tmpl w:val="B7C48F92"/>
    <w:lvl w:ilvl="0" w:tplc="3ADEC0C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ahoma" w:hint="default"/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 w:tplc="FFFFFFF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7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8" w15:restartNumberingAfterBreak="0">
    <w:nsid w:val="1C7F6604"/>
    <w:multiLevelType w:val="hybridMultilevel"/>
    <w:tmpl w:val="9488D1B0"/>
    <w:lvl w:ilvl="0" w:tplc="F626A71E">
      <w:start w:val="1"/>
      <w:numFmt w:val="decimal"/>
      <w:lvlText w:val="%1)"/>
      <w:lvlJc w:val="left"/>
      <w:pPr>
        <w:ind w:left="262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D3D5F18"/>
    <w:multiLevelType w:val="hybridMultilevel"/>
    <w:tmpl w:val="D1983288"/>
    <w:lvl w:ilvl="0" w:tplc="E72C23C8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b w:val="0"/>
        <w:strike w:val="0"/>
      </w:rPr>
    </w:lvl>
    <w:lvl w:ilvl="1" w:tplc="0415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0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51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2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3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24A45F58"/>
    <w:multiLevelType w:val="multilevel"/>
    <w:tmpl w:val="DD54893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55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6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7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8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9" w15:restartNumberingAfterBreak="0">
    <w:nsid w:val="2A4D18CF"/>
    <w:multiLevelType w:val="multilevel"/>
    <w:tmpl w:val="039252DE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0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1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2" w15:restartNumberingAfterBreak="0">
    <w:nsid w:val="2E762358"/>
    <w:multiLevelType w:val="hybridMultilevel"/>
    <w:tmpl w:val="5F48A0B2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3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4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5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6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7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 w15:restartNumberingAfterBreak="0">
    <w:nsid w:val="31641704"/>
    <w:multiLevelType w:val="hybridMultilevel"/>
    <w:tmpl w:val="7322530C"/>
    <w:lvl w:ilvl="0" w:tplc="CF5CB46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70" w15:restartNumberingAfterBreak="0">
    <w:nsid w:val="36B20CDF"/>
    <w:multiLevelType w:val="hybridMultilevel"/>
    <w:tmpl w:val="CBE462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640C827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72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39FB1344"/>
    <w:multiLevelType w:val="multilevel"/>
    <w:tmpl w:val="AB6250AC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  <w:b w:val="0"/>
        <w:i w:val="0"/>
        <w:iCs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74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78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79" w15:restartNumberingAfterBreak="0">
    <w:nsid w:val="4458322A"/>
    <w:multiLevelType w:val="hybridMultilevel"/>
    <w:tmpl w:val="F098AFC4"/>
    <w:lvl w:ilvl="0" w:tplc="6A4A29E4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Calibri" w:eastAsia="Times New Roman" w:hAnsi="Calibri" w:cs="Times New Roman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80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1" w15:restartNumberingAfterBreak="0">
    <w:nsid w:val="4A4450BB"/>
    <w:multiLevelType w:val="multilevel"/>
    <w:tmpl w:val="5B7408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82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83" w15:restartNumberingAfterBreak="0">
    <w:nsid w:val="4AEE419B"/>
    <w:multiLevelType w:val="multilevel"/>
    <w:tmpl w:val="0C3A528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i w:val="0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  <w:b w:val="0"/>
        <w:i w:val="0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  <w:b w:val="0"/>
        <w:i w:val="0"/>
      </w:rPr>
    </w:lvl>
  </w:abstractNum>
  <w:abstractNum w:abstractNumId="84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5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86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7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88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89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0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1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2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93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4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6" w15:restartNumberingAfterBreak="0">
    <w:nsid w:val="57191A79"/>
    <w:multiLevelType w:val="hybridMultilevel"/>
    <w:tmpl w:val="8146BAC0"/>
    <w:lvl w:ilvl="0" w:tplc="B11AC0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ahoma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9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0" w15:restartNumberingAfterBreak="0">
    <w:nsid w:val="5A000684"/>
    <w:multiLevelType w:val="multilevel"/>
    <w:tmpl w:val="C84C7F1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  <w:i w:val="0"/>
        <w:iCs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1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2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03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04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5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6" w15:restartNumberingAfterBreak="0">
    <w:nsid w:val="5DA25DE1"/>
    <w:multiLevelType w:val="hybridMultilevel"/>
    <w:tmpl w:val="15722B26"/>
    <w:lvl w:ilvl="0" w:tplc="8524567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Calibri" w:hAnsi="Calibri" w:cs="Tahoma" w:hint="default"/>
        <w:b w:val="0"/>
        <w:sz w:val="20"/>
        <w:szCs w:val="20"/>
      </w:rPr>
    </w:lvl>
    <w:lvl w:ilvl="1" w:tplc="BFD256AA">
      <w:start w:val="1"/>
      <w:numFmt w:val="decimal"/>
      <w:lvlText w:val="%2."/>
      <w:lvlJc w:val="left"/>
      <w:pPr>
        <w:tabs>
          <w:tab w:val="num" w:pos="2008"/>
        </w:tabs>
        <w:ind w:left="2008" w:hanging="360"/>
      </w:pPr>
      <w:rPr>
        <w:rFonts w:ascii="Calibri" w:eastAsia="Ubuntu Light" w:hAnsi="Calibri" w:cs="Calibri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107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8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0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11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12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3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4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5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16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7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8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9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0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1" w15:restartNumberingAfterBreak="0">
    <w:nsid w:val="6BEF02C3"/>
    <w:multiLevelType w:val="multilevel"/>
    <w:tmpl w:val="18446CF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color w:val="FF0000"/>
      </w:rPr>
    </w:lvl>
  </w:abstractNum>
  <w:abstractNum w:abstractNumId="122" w15:restartNumberingAfterBreak="0">
    <w:nsid w:val="6C0A0D40"/>
    <w:multiLevelType w:val="multilevel"/>
    <w:tmpl w:val="023AE87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3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4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25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6" w15:restartNumberingAfterBreak="0">
    <w:nsid w:val="70FC38FF"/>
    <w:multiLevelType w:val="hybridMultilevel"/>
    <w:tmpl w:val="A622E34C"/>
    <w:styleLink w:val="Styl15"/>
    <w:lvl w:ilvl="0" w:tplc="80C6A06C">
      <w:start w:val="10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28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29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0" w15:restartNumberingAfterBreak="0">
    <w:nsid w:val="76D52D85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1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2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3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4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35" w15:restartNumberingAfterBreak="0">
    <w:nsid w:val="7B6808C4"/>
    <w:multiLevelType w:val="hybridMultilevel"/>
    <w:tmpl w:val="416647A8"/>
    <w:lvl w:ilvl="0" w:tplc="26DE763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i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452669C">
      <w:start w:val="1"/>
      <w:numFmt w:val="decimal"/>
      <w:lvlText w:val="%4."/>
      <w:lvlJc w:val="left"/>
      <w:pPr>
        <w:ind w:left="2880" w:hanging="360"/>
      </w:pPr>
      <w:rPr>
        <w:rFonts w:ascii="Calibri" w:eastAsia="Ubuntu Light" w:hAnsi="Calibri" w:cs="Calibri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7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num w:numId="1">
    <w:abstractNumId w:val="109"/>
  </w:num>
  <w:num w:numId="2">
    <w:abstractNumId w:val="43"/>
  </w:num>
  <w:num w:numId="3">
    <w:abstractNumId w:val="112"/>
  </w:num>
  <w:num w:numId="4">
    <w:abstractNumId w:val="75"/>
  </w:num>
  <w:num w:numId="5">
    <w:abstractNumId w:val="102"/>
  </w:num>
  <w:num w:numId="6">
    <w:abstractNumId w:val="14"/>
  </w:num>
  <w:num w:numId="7">
    <w:abstractNumId w:val="8"/>
  </w:num>
  <w:num w:numId="8">
    <w:abstractNumId w:val="9"/>
  </w:num>
  <w:num w:numId="9">
    <w:abstractNumId w:val="10"/>
  </w:num>
  <w:num w:numId="10">
    <w:abstractNumId w:val="92"/>
  </w:num>
  <w:num w:numId="11">
    <w:abstractNumId w:val="127"/>
  </w:num>
  <w:num w:numId="12">
    <w:abstractNumId w:val="74"/>
  </w:num>
  <w:num w:numId="13">
    <w:abstractNumId w:val="72"/>
  </w:num>
  <w:num w:numId="14">
    <w:abstractNumId w:val="118"/>
  </w:num>
  <w:num w:numId="15">
    <w:abstractNumId w:val="100"/>
  </w:num>
  <w:num w:numId="16">
    <w:abstractNumId w:val="21"/>
  </w:num>
  <w:num w:numId="17">
    <w:abstractNumId w:val="111"/>
  </w:num>
  <w:num w:numId="18">
    <w:abstractNumId w:val="61"/>
  </w:num>
  <w:num w:numId="19">
    <w:abstractNumId w:val="55"/>
  </w:num>
  <w:num w:numId="20">
    <w:abstractNumId w:val="2"/>
  </w:num>
  <w:num w:numId="21">
    <w:abstractNumId w:val="64"/>
  </w:num>
  <w:num w:numId="22">
    <w:abstractNumId w:val="47"/>
  </w:num>
  <w:num w:numId="23">
    <w:abstractNumId w:val="103"/>
  </w:num>
  <w:num w:numId="24">
    <w:abstractNumId w:val="77"/>
  </w:num>
  <w:num w:numId="25">
    <w:abstractNumId w:val="52"/>
  </w:num>
  <w:num w:numId="26">
    <w:abstractNumId w:val="124"/>
  </w:num>
  <w:num w:numId="27">
    <w:abstractNumId w:val="76"/>
  </w:num>
  <w:num w:numId="28">
    <w:abstractNumId w:val="71"/>
  </w:num>
  <w:num w:numId="29">
    <w:abstractNumId w:val="82"/>
  </w:num>
  <w:num w:numId="30">
    <w:abstractNumId w:val="26"/>
  </w:num>
  <w:num w:numId="31">
    <w:abstractNumId w:val="99"/>
  </w:num>
  <w:num w:numId="32">
    <w:abstractNumId w:val="41"/>
  </w:num>
  <w:num w:numId="33">
    <w:abstractNumId w:val="88"/>
  </w:num>
  <w:num w:numId="34">
    <w:abstractNumId w:val="126"/>
  </w:num>
  <w:num w:numId="35">
    <w:abstractNumId w:val="86"/>
  </w:num>
  <w:num w:numId="36">
    <w:abstractNumId w:val="51"/>
  </w:num>
  <w:num w:numId="37">
    <w:abstractNumId w:val="27"/>
  </w:num>
  <w:num w:numId="38">
    <w:abstractNumId w:val="40"/>
  </w:num>
  <w:num w:numId="39">
    <w:abstractNumId w:val="15"/>
  </w:num>
  <w:num w:numId="40">
    <w:abstractNumId w:val="42"/>
  </w:num>
  <w:num w:numId="41">
    <w:abstractNumId w:val="123"/>
  </w:num>
  <w:num w:numId="42">
    <w:abstractNumId w:val="69"/>
  </w:num>
  <w:num w:numId="43">
    <w:abstractNumId w:val="17"/>
  </w:num>
  <w:num w:numId="44">
    <w:abstractNumId w:val="110"/>
  </w:num>
  <w:num w:numId="45">
    <w:abstractNumId w:val="131"/>
  </w:num>
  <w:num w:numId="46">
    <w:abstractNumId w:val="20"/>
  </w:num>
  <w:num w:numId="47">
    <w:abstractNumId w:val="23"/>
  </w:num>
  <w:num w:numId="48">
    <w:abstractNumId w:val="56"/>
  </w:num>
  <w:num w:numId="49">
    <w:abstractNumId w:val="136"/>
  </w:num>
  <w:num w:numId="50">
    <w:abstractNumId w:val="93"/>
  </w:num>
  <w:num w:numId="51">
    <w:abstractNumId w:val="65"/>
  </w:num>
  <w:num w:numId="52">
    <w:abstractNumId w:val="132"/>
  </w:num>
  <w:num w:numId="53">
    <w:abstractNumId w:val="24"/>
  </w:num>
  <w:num w:numId="54">
    <w:abstractNumId w:val="95"/>
  </w:num>
  <w:num w:numId="55">
    <w:abstractNumId w:val="133"/>
  </w:num>
  <w:num w:numId="56">
    <w:abstractNumId w:val="125"/>
  </w:num>
  <w:num w:numId="57">
    <w:abstractNumId w:val="129"/>
  </w:num>
  <w:num w:numId="58">
    <w:abstractNumId w:val="113"/>
  </w:num>
  <w:num w:numId="59">
    <w:abstractNumId w:val="67"/>
  </w:num>
  <w:num w:numId="60">
    <w:abstractNumId w:val="85"/>
  </w:num>
  <w:num w:numId="61">
    <w:abstractNumId w:val="63"/>
  </w:num>
  <w:num w:numId="62">
    <w:abstractNumId w:val="104"/>
  </w:num>
  <w:num w:numId="63">
    <w:abstractNumId w:val="78"/>
  </w:num>
  <w:num w:numId="64">
    <w:abstractNumId w:val="107"/>
  </w:num>
  <w:num w:numId="65">
    <w:abstractNumId w:val="117"/>
  </w:num>
  <w:num w:numId="66">
    <w:abstractNumId w:val="137"/>
  </w:num>
  <w:num w:numId="67">
    <w:abstractNumId w:val="135"/>
  </w:num>
  <w:num w:numId="68">
    <w:abstractNumId w:val="31"/>
  </w:num>
  <w:num w:numId="69">
    <w:abstractNumId w:val="73"/>
  </w:num>
  <w:num w:numId="70">
    <w:abstractNumId w:val="32"/>
  </w:num>
  <w:num w:numId="71">
    <w:abstractNumId w:val="108"/>
  </w:num>
  <w:num w:numId="72">
    <w:abstractNumId w:val="53"/>
  </w:num>
  <w:num w:numId="73">
    <w:abstractNumId w:val="101"/>
  </w:num>
  <w:num w:numId="74">
    <w:abstractNumId w:val="94"/>
  </w:num>
  <w:num w:numId="75">
    <w:abstractNumId w:val="98"/>
  </w:num>
  <w:num w:numId="76">
    <w:abstractNumId w:val="58"/>
  </w:num>
  <w:num w:numId="77">
    <w:abstractNumId w:val="91"/>
  </w:num>
  <w:num w:numId="78">
    <w:abstractNumId w:val="114"/>
  </w:num>
  <w:num w:numId="79">
    <w:abstractNumId w:val="115"/>
  </w:num>
  <w:num w:numId="80">
    <w:abstractNumId w:val="66"/>
  </w:num>
  <w:num w:numId="81">
    <w:abstractNumId w:val="19"/>
  </w:num>
  <w:num w:numId="82">
    <w:abstractNumId w:val="87"/>
  </w:num>
  <w:num w:numId="83">
    <w:abstractNumId w:val="39"/>
  </w:num>
  <w:num w:numId="84">
    <w:abstractNumId w:val="97"/>
  </w:num>
  <w:num w:numId="85">
    <w:abstractNumId w:val="70"/>
  </w:num>
  <w:num w:numId="86">
    <w:abstractNumId w:val="48"/>
  </w:num>
  <w:num w:numId="87">
    <w:abstractNumId w:val="38"/>
  </w:num>
  <w:num w:numId="88">
    <w:abstractNumId w:val="62"/>
  </w:num>
  <w:num w:numId="89">
    <w:abstractNumId w:val="18"/>
  </w:num>
  <w:num w:numId="90">
    <w:abstractNumId w:val="89"/>
  </w:num>
  <w:num w:numId="91">
    <w:abstractNumId w:val="128"/>
  </w:num>
  <w:num w:numId="92">
    <w:abstractNumId w:val="33"/>
  </w:num>
  <w:num w:numId="93">
    <w:abstractNumId w:val="30"/>
  </w:num>
  <w:num w:numId="94">
    <w:abstractNumId w:val="54"/>
  </w:num>
  <w:num w:numId="95">
    <w:abstractNumId w:val="37"/>
  </w:num>
  <w:num w:numId="96">
    <w:abstractNumId w:val="3"/>
  </w:num>
  <w:num w:numId="97">
    <w:abstractNumId w:val="7"/>
  </w:num>
  <w:num w:numId="98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96"/>
  </w:num>
  <w:num w:numId="102">
    <w:abstractNumId w:val="106"/>
  </w:num>
  <w:num w:numId="103">
    <w:abstractNumId w:val="121"/>
  </w:num>
  <w:num w:numId="104">
    <w:abstractNumId w:val="68"/>
  </w:num>
  <w:num w:numId="10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22"/>
  </w:num>
  <w:num w:numId="107">
    <w:abstractNumId w:val="16"/>
  </w:num>
  <w:num w:numId="108">
    <w:abstractNumId w:val="60"/>
  </w:num>
  <w:num w:numId="109">
    <w:abstractNumId w:val="25"/>
  </w:num>
  <w:num w:numId="110">
    <w:abstractNumId w:val="116"/>
  </w:num>
  <w:num w:numId="111">
    <w:abstractNumId w:val="83"/>
  </w:num>
  <w:num w:numId="112">
    <w:abstractNumId w:val="59"/>
  </w:num>
  <w:num w:numId="113">
    <w:abstractNumId w:val="90"/>
  </w:num>
  <w:num w:numId="114">
    <w:abstractNumId w:val="44"/>
  </w:num>
  <w:num w:numId="115">
    <w:abstractNumId w:val="119"/>
  </w:num>
  <w:num w:numId="116">
    <w:abstractNumId w:val="36"/>
  </w:num>
  <w:num w:numId="117">
    <w:abstractNumId w:val="120"/>
  </w:num>
  <w:num w:numId="118">
    <w:abstractNumId w:val="84"/>
  </w:num>
  <w:num w:numId="119">
    <w:abstractNumId w:val="105"/>
  </w:num>
  <w:num w:numId="120">
    <w:abstractNumId w:val="29"/>
  </w:num>
  <w:num w:numId="121">
    <w:abstractNumId w:val="134"/>
  </w:num>
  <w:num w:numId="122">
    <w:abstractNumId w:val="80"/>
  </w:num>
  <w:num w:numId="123">
    <w:abstractNumId w:val="122"/>
    <w:lvlOverride w:ilvl="0">
      <w:lvl w:ilvl="0">
        <w:start w:val="21"/>
        <w:numFmt w:val="decimal"/>
        <w:lvlText w:val="%1)"/>
        <w:lvlJc w:val="left"/>
        <w:pPr>
          <w:ind w:left="360" w:hanging="360"/>
        </w:pPr>
        <w:rPr>
          <w:rFonts w:hint="default"/>
          <w:b/>
          <w:i w:val="0"/>
          <w:color w:val="auto"/>
        </w:rPr>
      </w:lvl>
    </w:lvlOverride>
    <w:lvlOverride w:ilvl="1">
      <w:lvl w:ilvl="1">
        <w:start w:val="1"/>
        <w:numFmt w:val="lowerLetter"/>
        <w:lvlText w:val="%2)"/>
        <w:lvlJc w:val="left"/>
        <w:pPr>
          <w:ind w:left="720" w:hanging="360"/>
        </w:pPr>
        <w:rPr>
          <w:rFonts w:ascii="Calibri" w:eastAsia="Calibri" w:hAnsi="Calibri" w:cs="Calibri" w:hint="default"/>
        </w:rPr>
      </w:lvl>
    </w:lvlOverride>
    <w:lvlOverride w:ilvl="2">
      <w:lvl w:ilvl="2">
        <w:start w:val="1"/>
        <w:numFmt w:val="lowerRoman"/>
        <w:lvlText w:val="%3)"/>
        <w:lvlJc w:val="left"/>
        <w:pPr>
          <w:ind w:left="1080" w:hanging="360"/>
        </w:pPr>
        <w:rPr>
          <w:rFonts w:hint="default"/>
        </w:rPr>
      </w:lvl>
    </w:lvlOverride>
    <w:lvlOverride w:ilvl="3">
      <w:lvl w:ilvl="3">
        <w:start w:val="1"/>
        <w:numFmt w:val="decimal"/>
        <w:lvlText w:val="(%4)"/>
        <w:lvlJc w:val="left"/>
        <w:pPr>
          <w:ind w:left="144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ind w:left="18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  <w:b w:val="0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124">
    <w:abstractNumId w:val="81"/>
  </w:num>
  <w:num w:numId="125">
    <w:abstractNumId w:val="34"/>
  </w:num>
  <w:num w:numId="126">
    <w:abstractNumId w:val="130"/>
  </w:num>
  <w:num w:numId="127">
    <w:abstractNumId w:val="45"/>
  </w:num>
  <w:num w:numId="128">
    <w:abstractNumId w:val="57"/>
  </w:num>
  <w:numIdMacAtCleanup w:val="1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343"/>
    <w:rsid w:val="00000EF6"/>
    <w:rsid w:val="00003463"/>
    <w:rsid w:val="00004F19"/>
    <w:rsid w:val="00006C56"/>
    <w:rsid w:val="0000763C"/>
    <w:rsid w:val="00010896"/>
    <w:rsid w:val="000110F5"/>
    <w:rsid w:val="000122EE"/>
    <w:rsid w:val="000141EB"/>
    <w:rsid w:val="000145A2"/>
    <w:rsid w:val="00014B06"/>
    <w:rsid w:val="00014F96"/>
    <w:rsid w:val="000163B3"/>
    <w:rsid w:val="00017573"/>
    <w:rsid w:val="00017FCA"/>
    <w:rsid w:val="00020C99"/>
    <w:rsid w:val="000216DC"/>
    <w:rsid w:val="000222E5"/>
    <w:rsid w:val="0002232E"/>
    <w:rsid w:val="000239A5"/>
    <w:rsid w:val="00026D01"/>
    <w:rsid w:val="0003011D"/>
    <w:rsid w:val="00030F31"/>
    <w:rsid w:val="00031D97"/>
    <w:rsid w:val="00036809"/>
    <w:rsid w:val="00037D4E"/>
    <w:rsid w:val="00041FF0"/>
    <w:rsid w:val="00043A16"/>
    <w:rsid w:val="00044743"/>
    <w:rsid w:val="00044FB5"/>
    <w:rsid w:val="00045637"/>
    <w:rsid w:val="0004570F"/>
    <w:rsid w:val="000463E2"/>
    <w:rsid w:val="000473B6"/>
    <w:rsid w:val="000505C6"/>
    <w:rsid w:val="00050E05"/>
    <w:rsid w:val="0006221B"/>
    <w:rsid w:val="00066443"/>
    <w:rsid w:val="0006675B"/>
    <w:rsid w:val="000675D3"/>
    <w:rsid w:val="000732F3"/>
    <w:rsid w:val="00073F80"/>
    <w:rsid w:val="00075A8E"/>
    <w:rsid w:val="00076022"/>
    <w:rsid w:val="00076A42"/>
    <w:rsid w:val="00080F94"/>
    <w:rsid w:val="00083AE7"/>
    <w:rsid w:val="00083B38"/>
    <w:rsid w:val="00083B84"/>
    <w:rsid w:val="00083CB8"/>
    <w:rsid w:val="000855E8"/>
    <w:rsid w:val="00087C51"/>
    <w:rsid w:val="00090037"/>
    <w:rsid w:val="00090C30"/>
    <w:rsid w:val="0009188A"/>
    <w:rsid w:val="00091984"/>
    <w:rsid w:val="00091E6C"/>
    <w:rsid w:val="00093E4D"/>
    <w:rsid w:val="00095A09"/>
    <w:rsid w:val="00095B24"/>
    <w:rsid w:val="00096114"/>
    <w:rsid w:val="000A36CE"/>
    <w:rsid w:val="000A566B"/>
    <w:rsid w:val="000B08FD"/>
    <w:rsid w:val="000B2DED"/>
    <w:rsid w:val="000B3C63"/>
    <w:rsid w:val="000B4F17"/>
    <w:rsid w:val="000B60D0"/>
    <w:rsid w:val="000B66C0"/>
    <w:rsid w:val="000C0237"/>
    <w:rsid w:val="000C2E5D"/>
    <w:rsid w:val="000C3897"/>
    <w:rsid w:val="000C3E12"/>
    <w:rsid w:val="000C4BB6"/>
    <w:rsid w:val="000C5676"/>
    <w:rsid w:val="000C5DDF"/>
    <w:rsid w:val="000D00D6"/>
    <w:rsid w:val="000D1367"/>
    <w:rsid w:val="000D1C01"/>
    <w:rsid w:val="000D1FC2"/>
    <w:rsid w:val="000D29EF"/>
    <w:rsid w:val="000D6C43"/>
    <w:rsid w:val="000D6F41"/>
    <w:rsid w:val="000D7572"/>
    <w:rsid w:val="000E16F4"/>
    <w:rsid w:val="000E17CF"/>
    <w:rsid w:val="000E19AF"/>
    <w:rsid w:val="000E4C6C"/>
    <w:rsid w:val="000E67B4"/>
    <w:rsid w:val="000E691E"/>
    <w:rsid w:val="000E7713"/>
    <w:rsid w:val="000F041E"/>
    <w:rsid w:val="000F0D13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D77"/>
    <w:rsid w:val="001011F6"/>
    <w:rsid w:val="00101944"/>
    <w:rsid w:val="001037E3"/>
    <w:rsid w:val="00104730"/>
    <w:rsid w:val="00104C67"/>
    <w:rsid w:val="0010529D"/>
    <w:rsid w:val="00110BBB"/>
    <w:rsid w:val="0011276D"/>
    <w:rsid w:val="00114C46"/>
    <w:rsid w:val="0011513D"/>
    <w:rsid w:val="001158C3"/>
    <w:rsid w:val="00116ACA"/>
    <w:rsid w:val="0011785C"/>
    <w:rsid w:val="00117FA5"/>
    <w:rsid w:val="00120A11"/>
    <w:rsid w:val="00126655"/>
    <w:rsid w:val="00127643"/>
    <w:rsid w:val="00127E8B"/>
    <w:rsid w:val="00131103"/>
    <w:rsid w:val="001346D9"/>
    <w:rsid w:val="00134F05"/>
    <w:rsid w:val="00134F6F"/>
    <w:rsid w:val="0013548A"/>
    <w:rsid w:val="001361EE"/>
    <w:rsid w:val="00137A08"/>
    <w:rsid w:val="001416EC"/>
    <w:rsid w:val="001421A6"/>
    <w:rsid w:val="001426D3"/>
    <w:rsid w:val="00144066"/>
    <w:rsid w:val="00145626"/>
    <w:rsid w:val="00145E28"/>
    <w:rsid w:val="001460E1"/>
    <w:rsid w:val="00146553"/>
    <w:rsid w:val="0014711C"/>
    <w:rsid w:val="001472F1"/>
    <w:rsid w:val="0014768E"/>
    <w:rsid w:val="00147B66"/>
    <w:rsid w:val="0015463B"/>
    <w:rsid w:val="00156140"/>
    <w:rsid w:val="001569CC"/>
    <w:rsid w:val="001573F1"/>
    <w:rsid w:val="00160058"/>
    <w:rsid w:val="00161BB6"/>
    <w:rsid w:val="00161C7E"/>
    <w:rsid w:val="00162942"/>
    <w:rsid w:val="00162B22"/>
    <w:rsid w:val="00162B43"/>
    <w:rsid w:val="001639AE"/>
    <w:rsid w:val="00164297"/>
    <w:rsid w:val="0016482E"/>
    <w:rsid w:val="001648BD"/>
    <w:rsid w:val="001654AA"/>
    <w:rsid w:val="00171DEF"/>
    <w:rsid w:val="00173FB0"/>
    <w:rsid w:val="00177214"/>
    <w:rsid w:val="001774D5"/>
    <w:rsid w:val="001778D0"/>
    <w:rsid w:val="00181713"/>
    <w:rsid w:val="001861FE"/>
    <w:rsid w:val="00187759"/>
    <w:rsid w:val="0019024B"/>
    <w:rsid w:val="00191565"/>
    <w:rsid w:val="00192192"/>
    <w:rsid w:val="00192C26"/>
    <w:rsid w:val="001932D6"/>
    <w:rsid w:val="001977DF"/>
    <w:rsid w:val="001A4947"/>
    <w:rsid w:val="001A5589"/>
    <w:rsid w:val="001A58F9"/>
    <w:rsid w:val="001A77C6"/>
    <w:rsid w:val="001B01D9"/>
    <w:rsid w:val="001B19CE"/>
    <w:rsid w:val="001B23AE"/>
    <w:rsid w:val="001B38D6"/>
    <w:rsid w:val="001B3E68"/>
    <w:rsid w:val="001B4542"/>
    <w:rsid w:val="001B4872"/>
    <w:rsid w:val="001B64BC"/>
    <w:rsid w:val="001B64F5"/>
    <w:rsid w:val="001C16A5"/>
    <w:rsid w:val="001C2717"/>
    <w:rsid w:val="001C7BC8"/>
    <w:rsid w:val="001D0F8F"/>
    <w:rsid w:val="001D1856"/>
    <w:rsid w:val="001D2019"/>
    <w:rsid w:val="001D2A30"/>
    <w:rsid w:val="001D3194"/>
    <w:rsid w:val="001D7694"/>
    <w:rsid w:val="001E0A55"/>
    <w:rsid w:val="001E0EE2"/>
    <w:rsid w:val="001E1267"/>
    <w:rsid w:val="001E16C1"/>
    <w:rsid w:val="001E19D1"/>
    <w:rsid w:val="001E39E5"/>
    <w:rsid w:val="001E3E44"/>
    <w:rsid w:val="001E53EE"/>
    <w:rsid w:val="001E6E24"/>
    <w:rsid w:val="001F171A"/>
    <w:rsid w:val="001F3A56"/>
    <w:rsid w:val="001F5A0C"/>
    <w:rsid w:val="001F6430"/>
    <w:rsid w:val="001F72E0"/>
    <w:rsid w:val="001F7B6D"/>
    <w:rsid w:val="00202B3C"/>
    <w:rsid w:val="002046D7"/>
    <w:rsid w:val="00205A16"/>
    <w:rsid w:val="00205CB2"/>
    <w:rsid w:val="00211214"/>
    <w:rsid w:val="00211DC4"/>
    <w:rsid w:val="00217D97"/>
    <w:rsid w:val="002219EC"/>
    <w:rsid w:val="0022324B"/>
    <w:rsid w:val="00224215"/>
    <w:rsid w:val="00224588"/>
    <w:rsid w:val="00225193"/>
    <w:rsid w:val="00227394"/>
    <w:rsid w:val="002275BF"/>
    <w:rsid w:val="00230AA2"/>
    <w:rsid w:val="0023149B"/>
    <w:rsid w:val="00233685"/>
    <w:rsid w:val="002344E2"/>
    <w:rsid w:val="002407DC"/>
    <w:rsid w:val="00240A07"/>
    <w:rsid w:val="0024155A"/>
    <w:rsid w:val="002418C2"/>
    <w:rsid w:val="002422BA"/>
    <w:rsid w:val="00244C59"/>
    <w:rsid w:val="0024530C"/>
    <w:rsid w:val="002467A5"/>
    <w:rsid w:val="00251487"/>
    <w:rsid w:val="00251EF9"/>
    <w:rsid w:val="00255FF3"/>
    <w:rsid w:val="00257586"/>
    <w:rsid w:val="00257F8B"/>
    <w:rsid w:val="002602EB"/>
    <w:rsid w:val="00263070"/>
    <w:rsid w:val="0026319E"/>
    <w:rsid w:val="002634B9"/>
    <w:rsid w:val="00264D68"/>
    <w:rsid w:val="0026518D"/>
    <w:rsid w:val="002669F1"/>
    <w:rsid w:val="00266CA9"/>
    <w:rsid w:val="002672E4"/>
    <w:rsid w:val="00271BE9"/>
    <w:rsid w:val="00273BE3"/>
    <w:rsid w:val="00273DDA"/>
    <w:rsid w:val="002754BE"/>
    <w:rsid w:val="0027555C"/>
    <w:rsid w:val="002757AF"/>
    <w:rsid w:val="00275D7C"/>
    <w:rsid w:val="0028019C"/>
    <w:rsid w:val="002831B6"/>
    <w:rsid w:val="0028680D"/>
    <w:rsid w:val="00286BAF"/>
    <w:rsid w:val="00287370"/>
    <w:rsid w:val="00290E2F"/>
    <w:rsid w:val="00291F9B"/>
    <w:rsid w:val="0029247A"/>
    <w:rsid w:val="00292B93"/>
    <w:rsid w:val="00293B07"/>
    <w:rsid w:val="00293E29"/>
    <w:rsid w:val="002A078E"/>
    <w:rsid w:val="002A1187"/>
    <w:rsid w:val="002A22DC"/>
    <w:rsid w:val="002A32BC"/>
    <w:rsid w:val="002A34C7"/>
    <w:rsid w:val="002A38E5"/>
    <w:rsid w:val="002A407A"/>
    <w:rsid w:val="002A4EAC"/>
    <w:rsid w:val="002A5909"/>
    <w:rsid w:val="002A7115"/>
    <w:rsid w:val="002B1637"/>
    <w:rsid w:val="002B17CA"/>
    <w:rsid w:val="002B1F1D"/>
    <w:rsid w:val="002B2A54"/>
    <w:rsid w:val="002B337F"/>
    <w:rsid w:val="002B4372"/>
    <w:rsid w:val="002B4D80"/>
    <w:rsid w:val="002C0D13"/>
    <w:rsid w:val="002C19E4"/>
    <w:rsid w:val="002C23A5"/>
    <w:rsid w:val="002C47EC"/>
    <w:rsid w:val="002C60A0"/>
    <w:rsid w:val="002C66A0"/>
    <w:rsid w:val="002C698F"/>
    <w:rsid w:val="002C76C0"/>
    <w:rsid w:val="002C7C61"/>
    <w:rsid w:val="002D0DA1"/>
    <w:rsid w:val="002D1E87"/>
    <w:rsid w:val="002D50C2"/>
    <w:rsid w:val="002D6416"/>
    <w:rsid w:val="002E049A"/>
    <w:rsid w:val="002E165B"/>
    <w:rsid w:val="002E1A93"/>
    <w:rsid w:val="002E1AFA"/>
    <w:rsid w:val="002E2084"/>
    <w:rsid w:val="002E384F"/>
    <w:rsid w:val="002E67E3"/>
    <w:rsid w:val="002E688D"/>
    <w:rsid w:val="002F005F"/>
    <w:rsid w:val="002F0619"/>
    <w:rsid w:val="002F0BE7"/>
    <w:rsid w:val="002F2ED8"/>
    <w:rsid w:val="002F3D8E"/>
    <w:rsid w:val="002F42F8"/>
    <w:rsid w:val="002F5A1C"/>
    <w:rsid w:val="002F5FCC"/>
    <w:rsid w:val="002F6538"/>
    <w:rsid w:val="003018A7"/>
    <w:rsid w:val="00301D8B"/>
    <w:rsid w:val="00304477"/>
    <w:rsid w:val="00306F8C"/>
    <w:rsid w:val="00307003"/>
    <w:rsid w:val="0030712C"/>
    <w:rsid w:val="00307138"/>
    <w:rsid w:val="00307144"/>
    <w:rsid w:val="00307A19"/>
    <w:rsid w:val="00307DE5"/>
    <w:rsid w:val="00311B44"/>
    <w:rsid w:val="00312ED6"/>
    <w:rsid w:val="00313098"/>
    <w:rsid w:val="003144F0"/>
    <w:rsid w:val="0031781E"/>
    <w:rsid w:val="00317878"/>
    <w:rsid w:val="00321066"/>
    <w:rsid w:val="003219AE"/>
    <w:rsid w:val="00322E7D"/>
    <w:rsid w:val="003231A1"/>
    <w:rsid w:val="003233F8"/>
    <w:rsid w:val="003254B4"/>
    <w:rsid w:val="0033241C"/>
    <w:rsid w:val="00333838"/>
    <w:rsid w:val="003340B6"/>
    <w:rsid w:val="00334E56"/>
    <w:rsid w:val="00336CD2"/>
    <w:rsid w:val="00336D48"/>
    <w:rsid w:val="003377E4"/>
    <w:rsid w:val="00337802"/>
    <w:rsid w:val="00340866"/>
    <w:rsid w:val="00341B1F"/>
    <w:rsid w:val="0034431B"/>
    <w:rsid w:val="00345295"/>
    <w:rsid w:val="00345ACD"/>
    <w:rsid w:val="0034657B"/>
    <w:rsid w:val="00346B0B"/>
    <w:rsid w:val="00346B32"/>
    <w:rsid w:val="00351E08"/>
    <w:rsid w:val="00353200"/>
    <w:rsid w:val="003542C5"/>
    <w:rsid w:val="00355B62"/>
    <w:rsid w:val="0035650A"/>
    <w:rsid w:val="00357869"/>
    <w:rsid w:val="003607E2"/>
    <w:rsid w:val="00361A8C"/>
    <w:rsid w:val="00365B1A"/>
    <w:rsid w:val="00367226"/>
    <w:rsid w:val="003673C7"/>
    <w:rsid w:val="00370747"/>
    <w:rsid w:val="00371520"/>
    <w:rsid w:val="00373BA3"/>
    <w:rsid w:val="00374576"/>
    <w:rsid w:val="00377346"/>
    <w:rsid w:val="00380EF3"/>
    <w:rsid w:val="0038172A"/>
    <w:rsid w:val="003831F5"/>
    <w:rsid w:val="0038350B"/>
    <w:rsid w:val="00383AAE"/>
    <w:rsid w:val="003849D2"/>
    <w:rsid w:val="00385A5C"/>
    <w:rsid w:val="00391C4D"/>
    <w:rsid w:val="00392288"/>
    <w:rsid w:val="0039231B"/>
    <w:rsid w:val="00392E13"/>
    <w:rsid w:val="00395A78"/>
    <w:rsid w:val="003976C7"/>
    <w:rsid w:val="003A046F"/>
    <w:rsid w:val="003A1AB5"/>
    <w:rsid w:val="003A22ED"/>
    <w:rsid w:val="003A2885"/>
    <w:rsid w:val="003A2AF3"/>
    <w:rsid w:val="003A2CD3"/>
    <w:rsid w:val="003A30C3"/>
    <w:rsid w:val="003A4222"/>
    <w:rsid w:val="003A4944"/>
    <w:rsid w:val="003A4E09"/>
    <w:rsid w:val="003A60D3"/>
    <w:rsid w:val="003A6132"/>
    <w:rsid w:val="003B1357"/>
    <w:rsid w:val="003B3401"/>
    <w:rsid w:val="003B4090"/>
    <w:rsid w:val="003B4F38"/>
    <w:rsid w:val="003C1E2B"/>
    <w:rsid w:val="003C1E92"/>
    <w:rsid w:val="003C2952"/>
    <w:rsid w:val="003C34FA"/>
    <w:rsid w:val="003C359F"/>
    <w:rsid w:val="003C4A0B"/>
    <w:rsid w:val="003C5B36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2FD3"/>
    <w:rsid w:val="003E30AB"/>
    <w:rsid w:val="003E4030"/>
    <w:rsid w:val="003E78E0"/>
    <w:rsid w:val="003F052D"/>
    <w:rsid w:val="003F1484"/>
    <w:rsid w:val="003F77A8"/>
    <w:rsid w:val="003F79AA"/>
    <w:rsid w:val="00400D93"/>
    <w:rsid w:val="00402D89"/>
    <w:rsid w:val="0040353E"/>
    <w:rsid w:val="004035B8"/>
    <w:rsid w:val="004037B1"/>
    <w:rsid w:val="004039C7"/>
    <w:rsid w:val="00405771"/>
    <w:rsid w:val="004158EF"/>
    <w:rsid w:val="00416D96"/>
    <w:rsid w:val="004208DE"/>
    <w:rsid w:val="004257AF"/>
    <w:rsid w:val="00431D3C"/>
    <w:rsid w:val="004321A8"/>
    <w:rsid w:val="00434237"/>
    <w:rsid w:val="00440BE6"/>
    <w:rsid w:val="00441DB0"/>
    <w:rsid w:val="00443939"/>
    <w:rsid w:val="00443EE6"/>
    <w:rsid w:val="0044745A"/>
    <w:rsid w:val="00455016"/>
    <w:rsid w:val="004638A4"/>
    <w:rsid w:val="00463A6F"/>
    <w:rsid w:val="00465262"/>
    <w:rsid w:val="004670DA"/>
    <w:rsid w:val="00467781"/>
    <w:rsid w:val="00472FF2"/>
    <w:rsid w:val="00473A44"/>
    <w:rsid w:val="00474262"/>
    <w:rsid w:val="00475E9A"/>
    <w:rsid w:val="00477CF3"/>
    <w:rsid w:val="0048284C"/>
    <w:rsid w:val="004833E2"/>
    <w:rsid w:val="00484A2C"/>
    <w:rsid w:val="0048605E"/>
    <w:rsid w:val="00487133"/>
    <w:rsid w:val="004871EC"/>
    <w:rsid w:val="00492E0D"/>
    <w:rsid w:val="00496516"/>
    <w:rsid w:val="0049782F"/>
    <w:rsid w:val="004A1C14"/>
    <w:rsid w:val="004A4052"/>
    <w:rsid w:val="004A440B"/>
    <w:rsid w:val="004A5D7D"/>
    <w:rsid w:val="004B49A5"/>
    <w:rsid w:val="004B71D5"/>
    <w:rsid w:val="004B7DB4"/>
    <w:rsid w:val="004C0E1E"/>
    <w:rsid w:val="004C474A"/>
    <w:rsid w:val="004C59DC"/>
    <w:rsid w:val="004D2165"/>
    <w:rsid w:val="004D2E6B"/>
    <w:rsid w:val="004D305C"/>
    <w:rsid w:val="004E03FE"/>
    <w:rsid w:val="004E0533"/>
    <w:rsid w:val="004E09AE"/>
    <w:rsid w:val="004E0ABC"/>
    <w:rsid w:val="004E0E83"/>
    <w:rsid w:val="004E0FA4"/>
    <w:rsid w:val="004E2532"/>
    <w:rsid w:val="004E4253"/>
    <w:rsid w:val="004E4AD0"/>
    <w:rsid w:val="004E55D5"/>
    <w:rsid w:val="004E59ED"/>
    <w:rsid w:val="004E619F"/>
    <w:rsid w:val="004E66DE"/>
    <w:rsid w:val="004E68B4"/>
    <w:rsid w:val="004E69C3"/>
    <w:rsid w:val="004E6BFB"/>
    <w:rsid w:val="004E717B"/>
    <w:rsid w:val="004F22F3"/>
    <w:rsid w:val="004F30DA"/>
    <w:rsid w:val="004F77FE"/>
    <w:rsid w:val="004F7A3E"/>
    <w:rsid w:val="00503598"/>
    <w:rsid w:val="0050382A"/>
    <w:rsid w:val="00506514"/>
    <w:rsid w:val="0050743F"/>
    <w:rsid w:val="005079DB"/>
    <w:rsid w:val="005149F8"/>
    <w:rsid w:val="00516135"/>
    <w:rsid w:val="00517251"/>
    <w:rsid w:val="00517E80"/>
    <w:rsid w:val="005212ED"/>
    <w:rsid w:val="00522663"/>
    <w:rsid w:val="005248A6"/>
    <w:rsid w:val="0052541A"/>
    <w:rsid w:val="005258AE"/>
    <w:rsid w:val="00525AE9"/>
    <w:rsid w:val="00526F3D"/>
    <w:rsid w:val="005319FE"/>
    <w:rsid w:val="00531CEA"/>
    <w:rsid w:val="0053488A"/>
    <w:rsid w:val="00535EB4"/>
    <w:rsid w:val="0053625A"/>
    <w:rsid w:val="0054077B"/>
    <w:rsid w:val="0054086D"/>
    <w:rsid w:val="0054371A"/>
    <w:rsid w:val="005455AA"/>
    <w:rsid w:val="00545A53"/>
    <w:rsid w:val="005501AD"/>
    <w:rsid w:val="00550F37"/>
    <w:rsid w:val="00551C55"/>
    <w:rsid w:val="00552B0A"/>
    <w:rsid w:val="00552D30"/>
    <w:rsid w:val="00553E78"/>
    <w:rsid w:val="00553ECD"/>
    <w:rsid w:val="0055529D"/>
    <w:rsid w:val="005567EA"/>
    <w:rsid w:val="00556D40"/>
    <w:rsid w:val="00556FC0"/>
    <w:rsid w:val="0055700E"/>
    <w:rsid w:val="005604CB"/>
    <w:rsid w:val="00562612"/>
    <w:rsid w:val="00562E50"/>
    <w:rsid w:val="0056327B"/>
    <w:rsid w:val="00563A24"/>
    <w:rsid w:val="00565271"/>
    <w:rsid w:val="0056655C"/>
    <w:rsid w:val="00567219"/>
    <w:rsid w:val="005758A7"/>
    <w:rsid w:val="00576120"/>
    <w:rsid w:val="005765AD"/>
    <w:rsid w:val="0057770D"/>
    <w:rsid w:val="00583387"/>
    <w:rsid w:val="005856D7"/>
    <w:rsid w:val="00587CE3"/>
    <w:rsid w:val="00587E99"/>
    <w:rsid w:val="0059701D"/>
    <w:rsid w:val="005A0262"/>
    <w:rsid w:val="005A0B70"/>
    <w:rsid w:val="005A281F"/>
    <w:rsid w:val="005A6380"/>
    <w:rsid w:val="005A6B7B"/>
    <w:rsid w:val="005A73E2"/>
    <w:rsid w:val="005A7662"/>
    <w:rsid w:val="005B03A4"/>
    <w:rsid w:val="005B3123"/>
    <w:rsid w:val="005B3FAD"/>
    <w:rsid w:val="005B5CFD"/>
    <w:rsid w:val="005C0E2B"/>
    <w:rsid w:val="005C336B"/>
    <w:rsid w:val="005C4307"/>
    <w:rsid w:val="005C579C"/>
    <w:rsid w:val="005C58E1"/>
    <w:rsid w:val="005D0D79"/>
    <w:rsid w:val="005D16AE"/>
    <w:rsid w:val="005D1702"/>
    <w:rsid w:val="005D1F78"/>
    <w:rsid w:val="005D30BE"/>
    <w:rsid w:val="005D3EFC"/>
    <w:rsid w:val="005D4635"/>
    <w:rsid w:val="005D55D3"/>
    <w:rsid w:val="005D570F"/>
    <w:rsid w:val="005D5773"/>
    <w:rsid w:val="005D5B0E"/>
    <w:rsid w:val="005D6012"/>
    <w:rsid w:val="005D68FA"/>
    <w:rsid w:val="005D6A51"/>
    <w:rsid w:val="005D6E8D"/>
    <w:rsid w:val="005E2486"/>
    <w:rsid w:val="005E5515"/>
    <w:rsid w:val="005E5B05"/>
    <w:rsid w:val="005E7921"/>
    <w:rsid w:val="005E7DF0"/>
    <w:rsid w:val="005F59F0"/>
    <w:rsid w:val="005F663F"/>
    <w:rsid w:val="005F6B71"/>
    <w:rsid w:val="0060283E"/>
    <w:rsid w:val="006042F5"/>
    <w:rsid w:val="006059FD"/>
    <w:rsid w:val="00605FC9"/>
    <w:rsid w:val="00606D8E"/>
    <w:rsid w:val="00607B40"/>
    <w:rsid w:val="0061211B"/>
    <w:rsid w:val="00612932"/>
    <w:rsid w:val="00612B00"/>
    <w:rsid w:val="006146E0"/>
    <w:rsid w:val="006165CE"/>
    <w:rsid w:val="006215E8"/>
    <w:rsid w:val="00625849"/>
    <w:rsid w:val="00625E65"/>
    <w:rsid w:val="00626D5E"/>
    <w:rsid w:val="00626F62"/>
    <w:rsid w:val="00626FD6"/>
    <w:rsid w:val="006307D0"/>
    <w:rsid w:val="006313EE"/>
    <w:rsid w:val="00633754"/>
    <w:rsid w:val="006377FD"/>
    <w:rsid w:val="00640F2B"/>
    <w:rsid w:val="00641AD8"/>
    <w:rsid w:val="00642CF6"/>
    <w:rsid w:val="00643325"/>
    <w:rsid w:val="00643CE7"/>
    <w:rsid w:val="00644341"/>
    <w:rsid w:val="006450B7"/>
    <w:rsid w:val="00646B46"/>
    <w:rsid w:val="00651557"/>
    <w:rsid w:val="00653411"/>
    <w:rsid w:val="0065362D"/>
    <w:rsid w:val="0065539F"/>
    <w:rsid w:val="00657488"/>
    <w:rsid w:val="0066030A"/>
    <w:rsid w:val="0066254D"/>
    <w:rsid w:val="00664741"/>
    <w:rsid w:val="006668E5"/>
    <w:rsid w:val="00666A67"/>
    <w:rsid w:val="00667231"/>
    <w:rsid w:val="00667F41"/>
    <w:rsid w:val="0067190D"/>
    <w:rsid w:val="006729EE"/>
    <w:rsid w:val="006733B8"/>
    <w:rsid w:val="006778D9"/>
    <w:rsid w:val="00677AB3"/>
    <w:rsid w:val="0068191E"/>
    <w:rsid w:val="006824BE"/>
    <w:rsid w:val="006835B8"/>
    <w:rsid w:val="00684C7A"/>
    <w:rsid w:val="00686599"/>
    <w:rsid w:val="0068688B"/>
    <w:rsid w:val="00687F1C"/>
    <w:rsid w:val="00695769"/>
    <w:rsid w:val="00697B9C"/>
    <w:rsid w:val="006A106C"/>
    <w:rsid w:val="006A17DB"/>
    <w:rsid w:val="006A2980"/>
    <w:rsid w:val="006A2F8C"/>
    <w:rsid w:val="006A68BE"/>
    <w:rsid w:val="006A7F6E"/>
    <w:rsid w:val="006B01D8"/>
    <w:rsid w:val="006B0279"/>
    <w:rsid w:val="006B2B43"/>
    <w:rsid w:val="006B3716"/>
    <w:rsid w:val="006B39F7"/>
    <w:rsid w:val="006B755B"/>
    <w:rsid w:val="006C2B56"/>
    <w:rsid w:val="006C403C"/>
    <w:rsid w:val="006C4ECD"/>
    <w:rsid w:val="006D00FA"/>
    <w:rsid w:val="006D2454"/>
    <w:rsid w:val="006D41DA"/>
    <w:rsid w:val="006D7411"/>
    <w:rsid w:val="006E0804"/>
    <w:rsid w:val="006E09B1"/>
    <w:rsid w:val="006F0814"/>
    <w:rsid w:val="006F1649"/>
    <w:rsid w:val="006F3053"/>
    <w:rsid w:val="006F3143"/>
    <w:rsid w:val="006F33CC"/>
    <w:rsid w:val="006F54F2"/>
    <w:rsid w:val="006F5D29"/>
    <w:rsid w:val="0070018A"/>
    <w:rsid w:val="00701A93"/>
    <w:rsid w:val="00703358"/>
    <w:rsid w:val="00704416"/>
    <w:rsid w:val="00705C16"/>
    <w:rsid w:val="0070682F"/>
    <w:rsid w:val="007074FD"/>
    <w:rsid w:val="00707B32"/>
    <w:rsid w:val="00707F6B"/>
    <w:rsid w:val="00710493"/>
    <w:rsid w:val="00711276"/>
    <w:rsid w:val="007114D1"/>
    <w:rsid w:val="00716273"/>
    <w:rsid w:val="00716BC1"/>
    <w:rsid w:val="00721CD4"/>
    <w:rsid w:val="0072298D"/>
    <w:rsid w:val="00723B66"/>
    <w:rsid w:val="00724B94"/>
    <w:rsid w:val="007255C7"/>
    <w:rsid w:val="0072580C"/>
    <w:rsid w:val="00725BC0"/>
    <w:rsid w:val="00725E79"/>
    <w:rsid w:val="007310BB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4110B"/>
    <w:rsid w:val="007430E2"/>
    <w:rsid w:val="00743785"/>
    <w:rsid w:val="00743F56"/>
    <w:rsid w:val="007443B9"/>
    <w:rsid w:val="00744C35"/>
    <w:rsid w:val="00745D57"/>
    <w:rsid w:val="00746C87"/>
    <w:rsid w:val="00747F29"/>
    <w:rsid w:val="00750284"/>
    <w:rsid w:val="007529F3"/>
    <w:rsid w:val="007543FD"/>
    <w:rsid w:val="0075537D"/>
    <w:rsid w:val="00755613"/>
    <w:rsid w:val="007566F9"/>
    <w:rsid w:val="00757999"/>
    <w:rsid w:val="007608B2"/>
    <w:rsid w:val="007645EA"/>
    <w:rsid w:val="00764BB5"/>
    <w:rsid w:val="00767503"/>
    <w:rsid w:val="007676A6"/>
    <w:rsid w:val="007716B4"/>
    <w:rsid w:val="00773D61"/>
    <w:rsid w:val="007758E8"/>
    <w:rsid w:val="00776FCE"/>
    <w:rsid w:val="0078757D"/>
    <w:rsid w:val="0079186C"/>
    <w:rsid w:val="00791E92"/>
    <w:rsid w:val="00793F99"/>
    <w:rsid w:val="00794AE0"/>
    <w:rsid w:val="00794D1C"/>
    <w:rsid w:val="00795C22"/>
    <w:rsid w:val="00797157"/>
    <w:rsid w:val="0079774E"/>
    <w:rsid w:val="00797D2D"/>
    <w:rsid w:val="007A09A4"/>
    <w:rsid w:val="007A180E"/>
    <w:rsid w:val="007A27BB"/>
    <w:rsid w:val="007A307A"/>
    <w:rsid w:val="007A3904"/>
    <w:rsid w:val="007A6494"/>
    <w:rsid w:val="007A7520"/>
    <w:rsid w:val="007B15EE"/>
    <w:rsid w:val="007B31C2"/>
    <w:rsid w:val="007B40D6"/>
    <w:rsid w:val="007B4C80"/>
    <w:rsid w:val="007B5386"/>
    <w:rsid w:val="007C0AA5"/>
    <w:rsid w:val="007C123E"/>
    <w:rsid w:val="007C21F5"/>
    <w:rsid w:val="007C2921"/>
    <w:rsid w:val="007C70A3"/>
    <w:rsid w:val="007D2261"/>
    <w:rsid w:val="007D410E"/>
    <w:rsid w:val="007D7D75"/>
    <w:rsid w:val="007E201C"/>
    <w:rsid w:val="007E3307"/>
    <w:rsid w:val="007E3837"/>
    <w:rsid w:val="007E5066"/>
    <w:rsid w:val="007F02F1"/>
    <w:rsid w:val="007F2F29"/>
    <w:rsid w:val="007F3797"/>
    <w:rsid w:val="007F3DBB"/>
    <w:rsid w:val="007F51F9"/>
    <w:rsid w:val="007F5248"/>
    <w:rsid w:val="007F5CE7"/>
    <w:rsid w:val="008008D6"/>
    <w:rsid w:val="00802EDE"/>
    <w:rsid w:val="00803172"/>
    <w:rsid w:val="00804B1F"/>
    <w:rsid w:val="00811F0B"/>
    <w:rsid w:val="0081324F"/>
    <w:rsid w:val="008132E1"/>
    <w:rsid w:val="008135BD"/>
    <w:rsid w:val="0081621F"/>
    <w:rsid w:val="00816FEC"/>
    <w:rsid w:val="00821AC2"/>
    <w:rsid w:val="0082304F"/>
    <w:rsid w:val="00824ED8"/>
    <w:rsid w:val="00830AF9"/>
    <w:rsid w:val="00830C5C"/>
    <w:rsid w:val="00834963"/>
    <w:rsid w:val="008353B0"/>
    <w:rsid w:val="00835FEF"/>
    <w:rsid w:val="00841F93"/>
    <w:rsid w:val="00842D5A"/>
    <w:rsid w:val="00843EAE"/>
    <w:rsid w:val="008440A8"/>
    <w:rsid w:val="00844664"/>
    <w:rsid w:val="008479DD"/>
    <w:rsid w:val="00851692"/>
    <w:rsid w:val="00851F79"/>
    <w:rsid w:val="00852CA3"/>
    <w:rsid w:val="0085616C"/>
    <w:rsid w:val="0086404B"/>
    <w:rsid w:val="008669E7"/>
    <w:rsid w:val="00871133"/>
    <w:rsid w:val="00872679"/>
    <w:rsid w:val="00872B27"/>
    <w:rsid w:val="008734EF"/>
    <w:rsid w:val="0087417D"/>
    <w:rsid w:val="0087469C"/>
    <w:rsid w:val="00876628"/>
    <w:rsid w:val="00880FE4"/>
    <w:rsid w:val="008810C7"/>
    <w:rsid w:val="008825E9"/>
    <w:rsid w:val="008837CD"/>
    <w:rsid w:val="008854AF"/>
    <w:rsid w:val="008857B3"/>
    <w:rsid w:val="00887DF0"/>
    <w:rsid w:val="00890DEC"/>
    <w:rsid w:val="008921AA"/>
    <w:rsid w:val="00892C24"/>
    <w:rsid w:val="00894450"/>
    <w:rsid w:val="00894E5F"/>
    <w:rsid w:val="00896600"/>
    <w:rsid w:val="008A1243"/>
    <w:rsid w:val="008A127A"/>
    <w:rsid w:val="008A12B9"/>
    <w:rsid w:val="008A2101"/>
    <w:rsid w:val="008A3A3F"/>
    <w:rsid w:val="008A4396"/>
    <w:rsid w:val="008A6B16"/>
    <w:rsid w:val="008B0CA8"/>
    <w:rsid w:val="008B0D0E"/>
    <w:rsid w:val="008B66AC"/>
    <w:rsid w:val="008B6F5F"/>
    <w:rsid w:val="008C0233"/>
    <w:rsid w:val="008C082A"/>
    <w:rsid w:val="008C13C3"/>
    <w:rsid w:val="008C212C"/>
    <w:rsid w:val="008C2CAD"/>
    <w:rsid w:val="008C383E"/>
    <w:rsid w:val="008C4336"/>
    <w:rsid w:val="008C4778"/>
    <w:rsid w:val="008C606A"/>
    <w:rsid w:val="008C6A14"/>
    <w:rsid w:val="008C714C"/>
    <w:rsid w:val="008D41D3"/>
    <w:rsid w:val="008D4865"/>
    <w:rsid w:val="008E05E4"/>
    <w:rsid w:val="008E0DC4"/>
    <w:rsid w:val="008E1D75"/>
    <w:rsid w:val="008E21F2"/>
    <w:rsid w:val="008E2578"/>
    <w:rsid w:val="008E2FA7"/>
    <w:rsid w:val="008E35BA"/>
    <w:rsid w:val="008E766B"/>
    <w:rsid w:val="008E7F2D"/>
    <w:rsid w:val="008F005D"/>
    <w:rsid w:val="008F1B0E"/>
    <w:rsid w:val="008F5F2A"/>
    <w:rsid w:val="008F6657"/>
    <w:rsid w:val="008F7CC7"/>
    <w:rsid w:val="00901327"/>
    <w:rsid w:val="00901B17"/>
    <w:rsid w:val="00902C10"/>
    <w:rsid w:val="00905E60"/>
    <w:rsid w:val="00907A66"/>
    <w:rsid w:val="009111B8"/>
    <w:rsid w:val="00912496"/>
    <w:rsid w:val="00915FA7"/>
    <w:rsid w:val="0092187C"/>
    <w:rsid w:val="0092272C"/>
    <w:rsid w:val="00925FEC"/>
    <w:rsid w:val="009264D7"/>
    <w:rsid w:val="009276D5"/>
    <w:rsid w:val="00927E02"/>
    <w:rsid w:val="009313CF"/>
    <w:rsid w:val="009336AD"/>
    <w:rsid w:val="009342C9"/>
    <w:rsid w:val="0093447E"/>
    <w:rsid w:val="009347E2"/>
    <w:rsid w:val="009351A0"/>
    <w:rsid w:val="00936C89"/>
    <w:rsid w:val="009404E6"/>
    <w:rsid w:val="009404F0"/>
    <w:rsid w:val="00941263"/>
    <w:rsid w:val="00942539"/>
    <w:rsid w:val="009434CB"/>
    <w:rsid w:val="00943AC5"/>
    <w:rsid w:val="00943D62"/>
    <w:rsid w:val="009442BF"/>
    <w:rsid w:val="00945C68"/>
    <w:rsid w:val="0095268D"/>
    <w:rsid w:val="0095380B"/>
    <w:rsid w:val="00953E9C"/>
    <w:rsid w:val="00955197"/>
    <w:rsid w:val="009560BD"/>
    <w:rsid w:val="0095662A"/>
    <w:rsid w:val="009624EA"/>
    <w:rsid w:val="00962BF3"/>
    <w:rsid w:val="009633A8"/>
    <w:rsid w:val="00963F90"/>
    <w:rsid w:val="009659ED"/>
    <w:rsid w:val="0096606C"/>
    <w:rsid w:val="00970A09"/>
    <w:rsid w:val="00973342"/>
    <w:rsid w:val="00973528"/>
    <w:rsid w:val="00975E62"/>
    <w:rsid w:val="009767D6"/>
    <w:rsid w:val="00977E02"/>
    <w:rsid w:val="00986D86"/>
    <w:rsid w:val="00987557"/>
    <w:rsid w:val="009911E9"/>
    <w:rsid w:val="009916AE"/>
    <w:rsid w:val="00993522"/>
    <w:rsid w:val="00993B4E"/>
    <w:rsid w:val="009945A2"/>
    <w:rsid w:val="00994730"/>
    <w:rsid w:val="009970BF"/>
    <w:rsid w:val="00997DB1"/>
    <w:rsid w:val="00997E26"/>
    <w:rsid w:val="009A0F64"/>
    <w:rsid w:val="009A1FC1"/>
    <w:rsid w:val="009A27B8"/>
    <w:rsid w:val="009A30DA"/>
    <w:rsid w:val="009A4255"/>
    <w:rsid w:val="009A58F3"/>
    <w:rsid w:val="009A60AF"/>
    <w:rsid w:val="009A7631"/>
    <w:rsid w:val="009B3AB9"/>
    <w:rsid w:val="009C5095"/>
    <w:rsid w:val="009C6092"/>
    <w:rsid w:val="009C6478"/>
    <w:rsid w:val="009C749D"/>
    <w:rsid w:val="009D3797"/>
    <w:rsid w:val="009D6763"/>
    <w:rsid w:val="009D6F90"/>
    <w:rsid w:val="009D7EB5"/>
    <w:rsid w:val="009E575A"/>
    <w:rsid w:val="009E5E88"/>
    <w:rsid w:val="009E6EC7"/>
    <w:rsid w:val="009F00E1"/>
    <w:rsid w:val="009F1D49"/>
    <w:rsid w:val="009F2BD5"/>
    <w:rsid w:val="009F3E5E"/>
    <w:rsid w:val="009F40C8"/>
    <w:rsid w:val="009F6363"/>
    <w:rsid w:val="009F7A47"/>
    <w:rsid w:val="00A0033A"/>
    <w:rsid w:val="00A037BE"/>
    <w:rsid w:val="00A05BAB"/>
    <w:rsid w:val="00A06F39"/>
    <w:rsid w:val="00A11A71"/>
    <w:rsid w:val="00A13BF3"/>
    <w:rsid w:val="00A140B9"/>
    <w:rsid w:val="00A149E7"/>
    <w:rsid w:val="00A14F24"/>
    <w:rsid w:val="00A150BD"/>
    <w:rsid w:val="00A1518D"/>
    <w:rsid w:val="00A16CB1"/>
    <w:rsid w:val="00A2457E"/>
    <w:rsid w:val="00A24F8D"/>
    <w:rsid w:val="00A30C48"/>
    <w:rsid w:val="00A316F0"/>
    <w:rsid w:val="00A321DC"/>
    <w:rsid w:val="00A33A57"/>
    <w:rsid w:val="00A340F3"/>
    <w:rsid w:val="00A342F5"/>
    <w:rsid w:val="00A344E0"/>
    <w:rsid w:val="00A349E4"/>
    <w:rsid w:val="00A34B3B"/>
    <w:rsid w:val="00A37B62"/>
    <w:rsid w:val="00A37FDA"/>
    <w:rsid w:val="00A41FBE"/>
    <w:rsid w:val="00A452BD"/>
    <w:rsid w:val="00A45ADC"/>
    <w:rsid w:val="00A501B3"/>
    <w:rsid w:val="00A52C9D"/>
    <w:rsid w:val="00A540AC"/>
    <w:rsid w:val="00A565CC"/>
    <w:rsid w:val="00A57003"/>
    <w:rsid w:val="00A57870"/>
    <w:rsid w:val="00A60105"/>
    <w:rsid w:val="00A604D7"/>
    <w:rsid w:val="00A6220D"/>
    <w:rsid w:val="00A625AE"/>
    <w:rsid w:val="00A62F8B"/>
    <w:rsid w:val="00A65449"/>
    <w:rsid w:val="00A6655B"/>
    <w:rsid w:val="00A71FB4"/>
    <w:rsid w:val="00A73CE9"/>
    <w:rsid w:val="00A77734"/>
    <w:rsid w:val="00A77ABD"/>
    <w:rsid w:val="00A77C3C"/>
    <w:rsid w:val="00A80ED5"/>
    <w:rsid w:val="00A85432"/>
    <w:rsid w:val="00A91757"/>
    <w:rsid w:val="00A91800"/>
    <w:rsid w:val="00A94343"/>
    <w:rsid w:val="00A94C81"/>
    <w:rsid w:val="00A96B25"/>
    <w:rsid w:val="00AA0B5B"/>
    <w:rsid w:val="00AA11AF"/>
    <w:rsid w:val="00AA2564"/>
    <w:rsid w:val="00AA3C8E"/>
    <w:rsid w:val="00AA5EAF"/>
    <w:rsid w:val="00AA6323"/>
    <w:rsid w:val="00AB15FB"/>
    <w:rsid w:val="00AB27B9"/>
    <w:rsid w:val="00AB2E1C"/>
    <w:rsid w:val="00AB3AA1"/>
    <w:rsid w:val="00AB46FF"/>
    <w:rsid w:val="00AC0A06"/>
    <w:rsid w:val="00AC2018"/>
    <w:rsid w:val="00AC5CEF"/>
    <w:rsid w:val="00AC6099"/>
    <w:rsid w:val="00AC609B"/>
    <w:rsid w:val="00AC7C3F"/>
    <w:rsid w:val="00AD3D9F"/>
    <w:rsid w:val="00AD4661"/>
    <w:rsid w:val="00AD689D"/>
    <w:rsid w:val="00AE00EE"/>
    <w:rsid w:val="00AE6061"/>
    <w:rsid w:val="00AE6D20"/>
    <w:rsid w:val="00AE6F92"/>
    <w:rsid w:val="00AF0640"/>
    <w:rsid w:val="00AF37CC"/>
    <w:rsid w:val="00AF5A23"/>
    <w:rsid w:val="00AF7F4B"/>
    <w:rsid w:val="00B0013E"/>
    <w:rsid w:val="00B0064E"/>
    <w:rsid w:val="00B01E34"/>
    <w:rsid w:val="00B02104"/>
    <w:rsid w:val="00B055D0"/>
    <w:rsid w:val="00B11586"/>
    <w:rsid w:val="00B15723"/>
    <w:rsid w:val="00B15BB8"/>
    <w:rsid w:val="00B16543"/>
    <w:rsid w:val="00B16DEE"/>
    <w:rsid w:val="00B17E63"/>
    <w:rsid w:val="00B2078B"/>
    <w:rsid w:val="00B20BFC"/>
    <w:rsid w:val="00B21D47"/>
    <w:rsid w:val="00B223CF"/>
    <w:rsid w:val="00B22BFD"/>
    <w:rsid w:val="00B25083"/>
    <w:rsid w:val="00B25A86"/>
    <w:rsid w:val="00B25D75"/>
    <w:rsid w:val="00B27C08"/>
    <w:rsid w:val="00B321F5"/>
    <w:rsid w:val="00B34526"/>
    <w:rsid w:val="00B34F95"/>
    <w:rsid w:val="00B37DC5"/>
    <w:rsid w:val="00B415EE"/>
    <w:rsid w:val="00B425E0"/>
    <w:rsid w:val="00B436D9"/>
    <w:rsid w:val="00B47410"/>
    <w:rsid w:val="00B503BE"/>
    <w:rsid w:val="00B518F0"/>
    <w:rsid w:val="00B52F80"/>
    <w:rsid w:val="00B53FE4"/>
    <w:rsid w:val="00B5525F"/>
    <w:rsid w:val="00B559D9"/>
    <w:rsid w:val="00B61542"/>
    <w:rsid w:val="00B63498"/>
    <w:rsid w:val="00B637AA"/>
    <w:rsid w:val="00B654F3"/>
    <w:rsid w:val="00B66A5A"/>
    <w:rsid w:val="00B6767F"/>
    <w:rsid w:val="00B70338"/>
    <w:rsid w:val="00B70B71"/>
    <w:rsid w:val="00B75293"/>
    <w:rsid w:val="00B756C0"/>
    <w:rsid w:val="00B7573A"/>
    <w:rsid w:val="00B767A6"/>
    <w:rsid w:val="00B77DD2"/>
    <w:rsid w:val="00B82AAB"/>
    <w:rsid w:val="00B83C89"/>
    <w:rsid w:val="00B84C00"/>
    <w:rsid w:val="00B922B5"/>
    <w:rsid w:val="00BA0F5D"/>
    <w:rsid w:val="00BA3AE1"/>
    <w:rsid w:val="00BA49C0"/>
    <w:rsid w:val="00BA6BD5"/>
    <w:rsid w:val="00BA792A"/>
    <w:rsid w:val="00BB06ED"/>
    <w:rsid w:val="00BB307C"/>
    <w:rsid w:val="00BB3E69"/>
    <w:rsid w:val="00BB4498"/>
    <w:rsid w:val="00BB63A5"/>
    <w:rsid w:val="00BB7D2D"/>
    <w:rsid w:val="00BC1894"/>
    <w:rsid w:val="00BC281E"/>
    <w:rsid w:val="00BC55B6"/>
    <w:rsid w:val="00BD04EA"/>
    <w:rsid w:val="00BD062A"/>
    <w:rsid w:val="00BD1C46"/>
    <w:rsid w:val="00BD25B1"/>
    <w:rsid w:val="00BD4867"/>
    <w:rsid w:val="00BD5BD5"/>
    <w:rsid w:val="00BD69A5"/>
    <w:rsid w:val="00BE0DE6"/>
    <w:rsid w:val="00BE1AAF"/>
    <w:rsid w:val="00BE3347"/>
    <w:rsid w:val="00BE3907"/>
    <w:rsid w:val="00BE44A2"/>
    <w:rsid w:val="00BE4B5C"/>
    <w:rsid w:val="00BF0FAC"/>
    <w:rsid w:val="00BF482D"/>
    <w:rsid w:val="00BF5B5A"/>
    <w:rsid w:val="00BF7DCE"/>
    <w:rsid w:val="00C00B3E"/>
    <w:rsid w:val="00C00EC9"/>
    <w:rsid w:val="00C0290E"/>
    <w:rsid w:val="00C02DDF"/>
    <w:rsid w:val="00C04026"/>
    <w:rsid w:val="00C049AF"/>
    <w:rsid w:val="00C04ED2"/>
    <w:rsid w:val="00C065E9"/>
    <w:rsid w:val="00C114A5"/>
    <w:rsid w:val="00C11DB9"/>
    <w:rsid w:val="00C13619"/>
    <w:rsid w:val="00C1672B"/>
    <w:rsid w:val="00C21DC2"/>
    <w:rsid w:val="00C21E78"/>
    <w:rsid w:val="00C225D5"/>
    <w:rsid w:val="00C23CAD"/>
    <w:rsid w:val="00C24BFC"/>
    <w:rsid w:val="00C25B7B"/>
    <w:rsid w:val="00C3022C"/>
    <w:rsid w:val="00C30A20"/>
    <w:rsid w:val="00C3337B"/>
    <w:rsid w:val="00C33F50"/>
    <w:rsid w:val="00C35487"/>
    <w:rsid w:val="00C357C7"/>
    <w:rsid w:val="00C363D7"/>
    <w:rsid w:val="00C37070"/>
    <w:rsid w:val="00C3789F"/>
    <w:rsid w:val="00C515BF"/>
    <w:rsid w:val="00C53F58"/>
    <w:rsid w:val="00C556C0"/>
    <w:rsid w:val="00C55C9A"/>
    <w:rsid w:val="00C57FC9"/>
    <w:rsid w:val="00C6015F"/>
    <w:rsid w:val="00C60300"/>
    <w:rsid w:val="00C60656"/>
    <w:rsid w:val="00C60E7B"/>
    <w:rsid w:val="00C63A9E"/>
    <w:rsid w:val="00C656B0"/>
    <w:rsid w:val="00C66683"/>
    <w:rsid w:val="00C70190"/>
    <w:rsid w:val="00C725CF"/>
    <w:rsid w:val="00C73169"/>
    <w:rsid w:val="00C74674"/>
    <w:rsid w:val="00C74DA0"/>
    <w:rsid w:val="00C755BC"/>
    <w:rsid w:val="00C7674C"/>
    <w:rsid w:val="00C767C0"/>
    <w:rsid w:val="00C813FC"/>
    <w:rsid w:val="00C82918"/>
    <w:rsid w:val="00C841BF"/>
    <w:rsid w:val="00C85302"/>
    <w:rsid w:val="00C85DE3"/>
    <w:rsid w:val="00C86D7C"/>
    <w:rsid w:val="00C87C36"/>
    <w:rsid w:val="00C91C48"/>
    <w:rsid w:val="00C92606"/>
    <w:rsid w:val="00C9322A"/>
    <w:rsid w:val="00C95D80"/>
    <w:rsid w:val="00C97437"/>
    <w:rsid w:val="00CA07BF"/>
    <w:rsid w:val="00CA12F4"/>
    <w:rsid w:val="00CA18DA"/>
    <w:rsid w:val="00CA2E66"/>
    <w:rsid w:val="00CA32DD"/>
    <w:rsid w:val="00CA47CC"/>
    <w:rsid w:val="00CA6B2F"/>
    <w:rsid w:val="00CA7526"/>
    <w:rsid w:val="00CA7AB6"/>
    <w:rsid w:val="00CA7F27"/>
    <w:rsid w:val="00CB15EB"/>
    <w:rsid w:val="00CB5E0F"/>
    <w:rsid w:val="00CC030B"/>
    <w:rsid w:val="00CC0463"/>
    <w:rsid w:val="00CC2914"/>
    <w:rsid w:val="00CC3667"/>
    <w:rsid w:val="00CC4050"/>
    <w:rsid w:val="00CD0D2C"/>
    <w:rsid w:val="00CD1266"/>
    <w:rsid w:val="00CD2CF2"/>
    <w:rsid w:val="00CD5DCB"/>
    <w:rsid w:val="00CD7360"/>
    <w:rsid w:val="00CD7939"/>
    <w:rsid w:val="00CE1F86"/>
    <w:rsid w:val="00CE2FFE"/>
    <w:rsid w:val="00CE4099"/>
    <w:rsid w:val="00CE633A"/>
    <w:rsid w:val="00CE6D89"/>
    <w:rsid w:val="00CE7DA8"/>
    <w:rsid w:val="00CF11C8"/>
    <w:rsid w:val="00CF1BAD"/>
    <w:rsid w:val="00CF1F20"/>
    <w:rsid w:val="00CF28A4"/>
    <w:rsid w:val="00CF2E7B"/>
    <w:rsid w:val="00CF2F58"/>
    <w:rsid w:val="00CF3FEC"/>
    <w:rsid w:val="00CF439A"/>
    <w:rsid w:val="00CF4B9A"/>
    <w:rsid w:val="00CF636D"/>
    <w:rsid w:val="00CF75FA"/>
    <w:rsid w:val="00D016E1"/>
    <w:rsid w:val="00D02181"/>
    <w:rsid w:val="00D02543"/>
    <w:rsid w:val="00D03502"/>
    <w:rsid w:val="00D03FD6"/>
    <w:rsid w:val="00D05A3F"/>
    <w:rsid w:val="00D065D8"/>
    <w:rsid w:val="00D06D1D"/>
    <w:rsid w:val="00D12344"/>
    <w:rsid w:val="00D1299F"/>
    <w:rsid w:val="00D12F96"/>
    <w:rsid w:val="00D13921"/>
    <w:rsid w:val="00D22F1D"/>
    <w:rsid w:val="00D23042"/>
    <w:rsid w:val="00D23FF6"/>
    <w:rsid w:val="00D249B9"/>
    <w:rsid w:val="00D33216"/>
    <w:rsid w:val="00D33C75"/>
    <w:rsid w:val="00D3419A"/>
    <w:rsid w:val="00D35D28"/>
    <w:rsid w:val="00D366EB"/>
    <w:rsid w:val="00D40BE7"/>
    <w:rsid w:val="00D41236"/>
    <w:rsid w:val="00D42646"/>
    <w:rsid w:val="00D43E03"/>
    <w:rsid w:val="00D442CF"/>
    <w:rsid w:val="00D44FC9"/>
    <w:rsid w:val="00D507BD"/>
    <w:rsid w:val="00D5153D"/>
    <w:rsid w:val="00D52B51"/>
    <w:rsid w:val="00D5518D"/>
    <w:rsid w:val="00D62B16"/>
    <w:rsid w:val="00D65E91"/>
    <w:rsid w:val="00D67526"/>
    <w:rsid w:val="00D701A7"/>
    <w:rsid w:val="00D702F6"/>
    <w:rsid w:val="00D745A2"/>
    <w:rsid w:val="00D751BD"/>
    <w:rsid w:val="00D77920"/>
    <w:rsid w:val="00D77E4C"/>
    <w:rsid w:val="00D80560"/>
    <w:rsid w:val="00D824EC"/>
    <w:rsid w:val="00D82981"/>
    <w:rsid w:val="00D82C55"/>
    <w:rsid w:val="00D83DB0"/>
    <w:rsid w:val="00D843A8"/>
    <w:rsid w:val="00D846C7"/>
    <w:rsid w:val="00D84F9F"/>
    <w:rsid w:val="00D86460"/>
    <w:rsid w:val="00D9394D"/>
    <w:rsid w:val="00D94FA2"/>
    <w:rsid w:val="00DA0901"/>
    <w:rsid w:val="00DA4CD1"/>
    <w:rsid w:val="00DA523F"/>
    <w:rsid w:val="00DA6497"/>
    <w:rsid w:val="00DA6623"/>
    <w:rsid w:val="00DB0438"/>
    <w:rsid w:val="00DB2BBE"/>
    <w:rsid w:val="00DB449C"/>
    <w:rsid w:val="00DB617F"/>
    <w:rsid w:val="00DC0544"/>
    <w:rsid w:val="00DC3429"/>
    <w:rsid w:val="00DC357B"/>
    <w:rsid w:val="00DC5D80"/>
    <w:rsid w:val="00DC6325"/>
    <w:rsid w:val="00DC7DD0"/>
    <w:rsid w:val="00DD0814"/>
    <w:rsid w:val="00DD0A8F"/>
    <w:rsid w:val="00DD16B9"/>
    <w:rsid w:val="00DD1E4F"/>
    <w:rsid w:val="00DD4371"/>
    <w:rsid w:val="00DD550A"/>
    <w:rsid w:val="00DD6B9A"/>
    <w:rsid w:val="00DE2D57"/>
    <w:rsid w:val="00DE6074"/>
    <w:rsid w:val="00DE7AFC"/>
    <w:rsid w:val="00DE7D38"/>
    <w:rsid w:val="00DE7F05"/>
    <w:rsid w:val="00DF18D1"/>
    <w:rsid w:val="00DF353A"/>
    <w:rsid w:val="00DF3E0A"/>
    <w:rsid w:val="00E00439"/>
    <w:rsid w:val="00E01B95"/>
    <w:rsid w:val="00E02AE2"/>
    <w:rsid w:val="00E04412"/>
    <w:rsid w:val="00E0474C"/>
    <w:rsid w:val="00E04977"/>
    <w:rsid w:val="00E10C0E"/>
    <w:rsid w:val="00E13FCE"/>
    <w:rsid w:val="00E16914"/>
    <w:rsid w:val="00E16B23"/>
    <w:rsid w:val="00E27596"/>
    <w:rsid w:val="00E30465"/>
    <w:rsid w:val="00E31FF6"/>
    <w:rsid w:val="00E33EDE"/>
    <w:rsid w:val="00E34818"/>
    <w:rsid w:val="00E36CF4"/>
    <w:rsid w:val="00E37147"/>
    <w:rsid w:val="00E37F19"/>
    <w:rsid w:val="00E42506"/>
    <w:rsid w:val="00E430E7"/>
    <w:rsid w:val="00E44554"/>
    <w:rsid w:val="00E45E04"/>
    <w:rsid w:val="00E53B44"/>
    <w:rsid w:val="00E55F4F"/>
    <w:rsid w:val="00E56125"/>
    <w:rsid w:val="00E56250"/>
    <w:rsid w:val="00E56C21"/>
    <w:rsid w:val="00E6461A"/>
    <w:rsid w:val="00E64E4F"/>
    <w:rsid w:val="00E67616"/>
    <w:rsid w:val="00E678F8"/>
    <w:rsid w:val="00E70BB9"/>
    <w:rsid w:val="00E70D5E"/>
    <w:rsid w:val="00E70E74"/>
    <w:rsid w:val="00E71A87"/>
    <w:rsid w:val="00E736B8"/>
    <w:rsid w:val="00E74B77"/>
    <w:rsid w:val="00E75AF7"/>
    <w:rsid w:val="00E81F04"/>
    <w:rsid w:val="00E83824"/>
    <w:rsid w:val="00E83C0F"/>
    <w:rsid w:val="00E86E4F"/>
    <w:rsid w:val="00E90266"/>
    <w:rsid w:val="00E91381"/>
    <w:rsid w:val="00E91AA7"/>
    <w:rsid w:val="00E92083"/>
    <w:rsid w:val="00E930D7"/>
    <w:rsid w:val="00E9442B"/>
    <w:rsid w:val="00E970F7"/>
    <w:rsid w:val="00EA01C3"/>
    <w:rsid w:val="00EA0CFB"/>
    <w:rsid w:val="00EA0EF8"/>
    <w:rsid w:val="00EA0FE0"/>
    <w:rsid w:val="00EA1774"/>
    <w:rsid w:val="00EA1B66"/>
    <w:rsid w:val="00EA4EB9"/>
    <w:rsid w:val="00EA578C"/>
    <w:rsid w:val="00EA6DD0"/>
    <w:rsid w:val="00EB190A"/>
    <w:rsid w:val="00EB572F"/>
    <w:rsid w:val="00EB6610"/>
    <w:rsid w:val="00EB75E9"/>
    <w:rsid w:val="00EC4AC0"/>
    <w:rsid w:val="00EC4E5B"/>
    <w:rsid w:val="00ED57E5"/>
    <w:rsid w:val="00ED66EF"/>
    <w:rsid w:val="00EE0FAF"/>
    <w:rsid w:val="00EE3B68"/>
    <w:rsid w:val="00EE64D2"/>
    <w:rsid w:val="00EE6DE7"/>
    <w:rsid w:val="00EF0788"/>
    <w:rsid w:val="00EF25A7"/>
    <w:rsid w:val="00EF3B83"/>
    <w:rsid w:val="00EF3E3F"/>
    <w:rsid w:val="00EF4686"/>
    <w:rsid w:val="00EF55F2"/>
    <w:rsid w:val="00F01781"/>
    <w:rsid w:val="00F02D9E"/>
    <w:rsid w:val="00F03262"/>
    <w:rsid w:val="00F062D7"/>
    <w:rsid w:val="00F077DB"/>
    <w:rsid w:val="00F079A2"/>
    <w:rsid w:val="00F11EFC"/>
    <w:rsid w:val="00F12F73"/>
    <w:rsid w:val="00F2126B"/>
    <w:rsid w:val="00F22534"/>
    <w:rsid w:val="00F2553C"/>
    <w:rsid w:val="00F2678C"/>
    <w:rsid w:val="00F27F36"/>
    <w:rsid w:val="00F31E9E"/>
    <w:rsid w:val="00F32863"/>
    <w:rsid w:val="00F34D0D"/>
    <w:rsid w:val="00F362BA"/>
    <w:rsid w:val="00F40C9A"/>
    <w:rsid w:val="00F41CC0"/>
    <w:rsid w:val="00F42D8A"/>
    <w:rsid w:val="00F44A33"/>
    <w:rsid w:val="00F467AA"/>
    <w:rsid w:val="00F4771B"/>
    <w:rsid w:val="00F50F54"/>
    <w:rsid w:val="00F532AA"/>
    <w:rsid w:val="00F54AB5"/>
    <w:rsid w:val="00F54F72"/>
    <w:rsid w:val="00F56CA0"/>
    <w:rsid w:val="00F5715E"/>
    <w:rsid w:val="00F613CE"/>
    <w:rsid w:val="00F678F8"/>
    <w:rsid w:val="00F7023A"/>
    <w:rsid w:val="00F71481"/>
    <w:rsid w:val="00F739F1"/>
    <w:rsid w:val="00F759F5"/>
    <w:rsid w:val="00F760EB"/>
    <w:rsid w:val="00F802E9"/>
    <w:rsid w:val="00F8174B"/>
    <w:rsid w:val="00F82C05"/>
    <w:rsid w:val="00F8309E"/>
    <w:rsid w:val="00F83231"/>
    <w:rsid w:val="00F85AD8"/>
    <w:rsid w:val="00F865AC"/>
    <w:rsid w:val="00F91D7B"/>
    <w:rsid w:val="00F96BF1"/>
    <w:rsid w:val="00FA019B"/>
    <w:rsid w:val="00FA1660"/>
    <w:rsid w:val="00FA1F88"/>
    <w:rsid w:val="00FA21E1"/>
    <w:rsid w:val="00FA535E"/>
    <w:rsid w:val="00FA5ACD"/>
    <w:rsid w:val="00FA662C"/>
    <w:rsid w:val="00FB0158"/>
    <w:rsid w:val="00FB1BDB"/>
    <w:rsid w:val="00FB1DAF"/>
    <w:rsid w:val="00FB264B"/>
    <w:rsid w:val="00FB3681"/>
    <w:rsid w:val="00FB373F"/>
    <w:rsid w:val="00FB54F5"/>
    <w:rsid w:val="00FB5EEB"/>
    <w:rsid w:val="00FB759B"/>
    <w:rsid w:val="00FC11D1"/>
    <w:rsid w:val="00FC1AF5"/>
    <w:rsid w:val="00FC2525"/>
    <w:rsid w:val="00FC2FE7"/>
    <w:rsid w:val="00FC3B8D"/>
    <w:rsid w:val="00FC4193"/>
    <w:rsid w:val="00FC5B15"/>
    <w:rsid w:val="00FC640E"/>
    <w:rsid w:val="00FD39F6"/>
    <w:rsid w:val="00FD4479"/>
    <w:rsid w:val="00FD7365"/>
    <w:rsid w:val="00FE28C9"/>
    <w:rsid w:val="00FE30FF"/>
    <w:rsid w:val="00FE31CC"/>
    <w:rsid w:val="00FE32B3"/>
    <w:rsid w:val="00FE39EB"/>
    <w:rsid w:val="00FE67FC"/>
    <w:rsid w:val="00FF4D6A"/>
    <w:rsid w:val="00FF517C"/>
    <w:rsid w:val="00FF7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345D4D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3FD6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99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34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1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  <w:pPr>
      <w:numPr>
        <w:numId w:val="18"/>
      </w:numPr>
    </w:pPr>
  </w:style>
  <w:style w:type="numbering" w:customStyle="1" w:styleId="Styl2">
    <w:name w:val="Styl2"/>
    <w:uiPriority w:val="99"/>
    <w:rsid w:val="00010896"/>
    <w:pPr>
      <w:numPr>
        <w:numId w:val="19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0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5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2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3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4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6"/>
      </w:numPr>
    </w:pPr>
  </w:style>
  <w:style w:type="numbering" w:customStyle="1" w:styleId="Styl4">
    <w:name w:val="Styl4"/>
    <w:uiPriority w:val="99"/>
    <w:rsid w:val="00010896"/>
    <w:pPr>
      <w:numPr>
        <w:numId w:val="27"/>
      </w:numPr>
    </w:pPr>
  </w:style>
  <w:style w:type="numbering" w:customStyle="1" w:styleId="Styl6">
    <w:name w:val="Styl6"/>
    <w:uiPriority w:val="99"/>
    <w:rsid w:val="00010896"/>
    <w:pPr>
      <w:numPr>
        <w:numId w:val="28"/>
      </w:numPr>
    </w:pPr>
  </w:style>
  <w:style w:type="numbering" w:customStyle="1" w:styleId="Styl7">
    <w:name w:val="Styl7"/>
    <w:uiPriority w:val="99"/>
    <w:rsid w:val="00010896"/>
    <w:pPr>
      <w:numPr>
        <w:numId w:val="29"/>
      </w:numPr>
    </w:pPr>
  </w:style>
  <w:style w:type="numbering" w:customStyle="1" w:styleId="Styl8">
    <w:name w:val="Styl8"/>
    <w:uiPriority w:val="99"/>
    <w:rsid w:val="00010896"/>
    <w:pPr>
      <w:numPr>
        <w:numId w:val="30"/>
      </w:numPr>
    </w:pPr>
  </w:style>
  <w:style w:type="numbering" w:customStyle="1" w:styleId="Styl9">
    <w:name w:val="Styl9"/>
    <w:uiPriority w:val="99"/>
    <w:rsid w:val="00010896"/>
    <w:pPr>
      <w:numPr>
        <w:numId w:val="31"/>
      </w:numPr>
    </w:pPr>
  </w:style>
  <w:style w:type="numbering" w:customStyle="1" w:styleId="Styl10">
    <w:name w:val="Styl10"/>
    <w:uiPriority w:val="99"/>
    <w:rsid w:val="00010896"/>
    <w:pPr>
      <w:numPr>
        <w:numId w:val="32"/>
      </w:numPr>
    </w:pPr>
  </w:style>
  <w:style w:type="numbering" w:customStyle="1" w:styleId="Styl12">
    <w:name w:val="Styl12"/>
    <w:uiPriority w:val="99"/>
    <w:rsid w:val="00010896"/>
    <w:pPr>
      <w:numPr>
        <w:numId w:val="33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uiPriority w:val="99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8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2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ormalny1">
    <w:name w:val="Normalny1"/>
    <w:basedOn w:val="Domylnaczcionkaakapitu"/>
    <w:rsid w:val="00162942"/>
  </w:style>
  <w:style w:type="numbering" w:customStyle="1" w:styleId="Styl15">
    <w:name w:val="Styl15"/>
    <w:rsid w:val="00C91C48"/>
    <w:pPr>
      <w:numPr>
        <w:numId w:val="34"/>
      </w:numPr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12932"/>
    <w:rPr>
      <w:color w:val="605E5C"/>
      <w:shd w:val="clear" w:color="auto" w:fill="E1DFDD"/>
    </w:rPr>
  </w:style>
  <w:style w:type="numbering" w:customStyle="1" w:styleId="Styl1021">
    <w:name w:val="Styl1021"/>
    <w:uiPriority w:val="99"/>
    <w:rsid w:val="00517E80"/>
  </w:style>
  <w:style w:type="numbering" w:customStyle="1" w:styleId="Styl10211">
    <w:name w:val="Styl10211"/>
    <w:uiPriority w:val="99"/>
    <w:rsid w:val="00B20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4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A520BF-A05C-4B2B-AAB2-538E42135D74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5328074-B5AE-44C9-B491-5587803032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</Template>
  <TotalTime>2</TotalTime>
  <Pages>9</Pages>
  <Words>3331</Words>
  <Characters>19986</Characters>
  <Application>Microsoft Office Word</Application>
  <DocSecurity>0</DocSecurity>
  <Lines>166</Lines>
  <Paragraphs>46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23271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Gorączko Katarzyna</cp:lastModifiedBy>
  <cp:revision>3</cp:revision>
  <cp:lastPrinted>2025-04-29T11:43:00Z</cp:lastPrinted>
  <dcterms:created xsi:type="dcterms:W3CDTF">2025-04-29T11:43:00Z</dcterms:created>
  <dcterms:modified xsi:type="dcterms:W3CDTF">2025-04-29T11:45:00Z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