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B7DDE" w14:textId="77777777" w:rsidR="00011734" w:rsidRPr="00011734" w:rsidRDefault="00011734" w:rsidP="00011734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</w:rPr>
      </w:pPr>
      <w:r w:rsidRPr="00011734">
        <w:rPr>
          <w:rFonts w:eastAsia="Times New Roman" w:cs="Calibri"/>
          <w:b/>
          <w:bCs/>
          <w:sz w:val="20"/>
          <w:szCs w:val="20"/>
          <w:u w:val="single"/>
        </w:rPr>
        <w:t>ZOBOWIAZANIE INNEGO PODMIOTU DO ODDANIA DO DYZPOZYCJI WYKONAWCY NIEZBĘDNYCH ZASOBÓW           NA POTRZEBY REALIZACJI POSTEPOWANIA:</w:t>
      </w:r>
    </w:p>
    <w:p w14:paraId="12786F10" w14:textId="77777777" w:rsidR="00011734" w:rsidRPr="00011734" w:rsidRDefault="00011734" w:rsidP="00011734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b/>
          <w:sz w:val="20"/>
          <w:szCs w:val="20"/>
        </w:rPr>
      </w:pPr>
    </w:p>
    <w:p w14:paraId="3149823E" w14:textId="2E561C63" w:rsidR="00011734" w:rsidRPr="00011734" w:rsidRDefault="00011734" w:rsidP="00011734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b/>
          <w:sz w:val="20"/>
          <w:szCs w:val="20"/>
        </w:rPr>
      </w:pPr>
      <w:r>
        <w:rPr>
          <w:rFonts w:eastAsia="Times New Roman" w:cs="Calibri"/>
          <w:b/>
          <w:sz w:val="20"/>
          <w:szCs w:val="20"/>
          <w:lang w:eastAsia="pl-PL"/>
        </w:rPr>
        <w:t xml:space="preserve">„Usługa restauracyjna wraz z wynajmem </w:t>
      </w:r>
      <w:proofErr w:type="spellStart"/>
      <w:r>
        <w:rPr>
          <w:rFonts w:eastAsia="Times New Roman" w:cs="Calibri"/>
          <w:b/>
          <w:sz w:val="20"/>
          <w:szCs w:val="20"/>
          <w:lang w:eastAsia="pl-PL"/>
        </w:rPr>
        <w:t>sal</w:t>
      </w:r>
      <w:proofErr w:type="spellEnd"/>
      <w:r>
        <w:rPr>
          <w:rFonts w:eastAsia="Times New Roman" w:cs="Calibri"/>
          <w:b/>
          <w:sz w:val="20"/>
          <w:szCs w:val="20"/>
          <w:lang w:eastAsia="pl-PL"/>
        </w:rPr>
        <w:t xml:space="preserve"> dla uczestników spotkania Forum Pomocy Społecznej w ramach projektu pn. „Dolnośląska Ekonomia Społeczna” realizowana w powiecie karkonoskim współfinansowanego ze środków Regionalnego Programu Operacyjnego Województwa Dolnośląskiego 2014-2020 z zakresu Osi Priorytetowej 9 Włączenie Społeczne, Działanie 9.4 Wspieranie gospodarki społecznej</w:t>
      </w:r>
    </w:p>
    <w:p w14:paraId="6C165EA9" w14:textId="77777777" w:rsidR="00011734" w:rsidRPr="00011734" w:rsidRDefault="00011734" w:rsidP="00011734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b/>
          <w:sz w:val="20"/>
          <w:szCs w:val="20"/>
        </w:rPr>
      </w:pPr>
    </w:p>
    <w:p w14:paraId="313A66F1" w14:textId="231A3B33" w:rsidR="00011734" w:rsidRPr="00011734" w:rsidRDefault="00011734" w:rsidP="00011734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bCs/>
          <w:iCs/>
          <w:sz w:val="20"/>
          <w:szCs w:val="20"/>
        </w:rPr>
      </w:pPr>
      <w:r w:rsidRPr="00011734">
        <w:rPr>
          <w:rFonts w:eastAsia="Times New Roman" w:cs="Calibri"/>
          <w:sz w:val="20"/>
          <w:szCs w:val="20"/>
          <w:lang w:val="x-none"/>
        </w:rPr>
        <w:t>DOPS/ZP/252</w:t>
      </w:r>
      <w:r w:rsidRPr="00011734">
        <w:rPr>
          <w:rFonts w:eastAsia="Times New Roman" w:cs="Calibri"/>
          <w:sz w:val="20"/>
          <w:szCs w:val="20"/>
        </w:rPr>
        <w:t>-</w:t>
      </w:r>
      <w:r>
        <w:rPr>
          <w:rFonts w:eastAsia="Times New Roman" w:cs="Calibri"/>
          <w:sz w:val="20"/>
          <w:szCs w:val="20"/>
        </w:rPr>
        <w:t>2</w:t>
      </w:r>
      <w:r w:rsidRPr="00011734">
        <w:rPr>
          <w:rFonts w:eastAsia="Times New Roman" w:cs="Calibri"/>
          <w:sz w:val="20"/>
          <w:szCs w:val="20"/>
          <w:lang w:val="x-none"/>
        </w:rPr>
        <w:t>/202</w:t>
      </w:r>
      <w:r w:rsidRPr="00011734">
        <w:rPr>
          <w:rFonts w:eastAsia="Times New Roman" w:cs="Calibri"/>
          <w:sz w:val="20"/>
          <w:szCs w:val="20"/>
        </w:rPr>
        <w:t>2</w:t>
      </w:r>
      <w:r w:rsidRPr="00011734">
        <w:rPr>
          <w:rFonts w:eastAsia="Times New Roman" w:cs="Calibri"/>
          <w:sz w:val="20"/>
          <w:szCs w:val="20"/>
          <w:lang w:val="x-none"/>
        </w:rPr>
        <w:t>/</w:t>
      </w:r>
      <w:r>
        <w:rPr>
          <w:rFonts w:eastAsia="Times New Roman" w:cs="Calibri"/>
          <w:sz w:val="20"/>
          <w:szCs w:val="20"/>
        </w:rPr>
        <w:t>DES</w:t>
      </w:r>
      <w:r w:rsidRPr="00011734">
        <w:rPr>
          <w:rFonts w:cs="Calibri"/>
          <w:sz w:val="20"/>
          <w:szCs w:val="20"/>
        </w:rPr>
        <w:t xml:space="preserve">                                                                                        Załącznik nr 7 do SWZ </w:t>
      </w:r>
    </w:p>
    <w:p w14:paraId="288BF49C" w14:textId="77777777" w:rsidR="00011734" w:rsidRPr="00011734" w:rsidRDefault="00011734" w:rsidP="00011734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011734">
        <w:rPr>
          <w:rFonts w:cs="Calibri"/>
          <w:sz w:val="20"/>
          <w:szCs w:val="20"/>
        </w:rPr>
        <w:t xml:space="preserve"> </w:t>
      </w:r>
    </w:p>
    <w:p w14:paraId="1C33BBF9" w14:textId="77777777" w:rsidR="00011734" w:rsidRPr="00011734" w:rsidRDefault="00011734" w:rsidP="00011734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011734">
        <w:rPr>
          <w:rFonts w:cs="Calibri"/>
          <w:sz w:val="20"/>
          <w:szCs w:val="20"/>
        </w:rPr>
        <w:t xml:space="preserve">Dolnośląski Ośrodek Polityki Społecznej </w:t>
      </w:r>
    </w:p>
    <w:p w14:paraId="07BEF4E2" w14:textId="77777777" w:rsidR="00011734" w:rsidRPr="00011734" w:rsidRDefault="00011734" w:rsidP="00011734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011734">
        <w:rPr>
          <w:rFonts w:cs="Calibri"/>
          <w:sz w:val="20"/>
          <w:szCs w:val="20"/>
        </w:rPr>
        <w:t>Ul. Trzebnicka 42-44</w:t>
      </w:r>
    </w:p>
    <w:p w14:paraId="43C54922" w14:textId="77777777" w:rsidR="00011734" w:rsidRPr="00011734" w:rsidRDefault="00011734" w:rsidP="00011734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011734">
        <w:rPr>
          <w:rFonts w:cs="Calibri"/>
          <w:sz w:val="20"/>
          <w:szCs w:val="20"/>
        </w:rPr>
        <w:t>50-230 Wrocław</w:t>
      </w:r>
    </w:p>
    <w:p w14:paraId="02937EB0" w14:textId="77777777" w:rsidR="00011734" w:rsidRPr="00011734" w:rsidRDefault="00011734" w:rsidP="00011734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011734">
        <w:rPr>
          <w:rFonts w:cs="Calibri"/>
          <w:i/>
          <w:iCs/>
          <w:sz w:val="20"/>
          <w:szCs w:val="20"/>
        </w:rPr>
        <w:t xml:space="preserve">   </w:t>
      </w:r>
    </w:p>
    <w:p w14:paraId="6F6FD78A" w14:textId="77777777" w:rsidR="00011734" w:rsidRPr="00011734" w:rsidRDefault="00011734" w:rsidP="00011734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011734">
        <w:rPr>
          <w:rFonts w:cs="Calibri"/>
          <w:i/>
          <w:iCs/>
          <w:sz w:val="20"/>
          <w:szCs w:val="20"/>
        </w:rPr>
        <w:t xml:space="preserve">  Dane podmiotu (udostępniającego zasoby) składającego zobowiązanie: ………………………………………………………………………………………………..</w:t>
      </w:r>
    </w:p>
    <w:p w14:paraId="30ACAC6B" w14:textId="77777777" w:rsidR="00011734" w:rsidRPr="00011734" w:rsidRDefault="00011734" w:rsidP="00011734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011734">
        <w:rPr>
          <w:rFonts w:cs="Calibri"/>
          <w:i/>
          <w:iCs/>
          <w:sz w:val="20"/>
          <w:szCs w:val="20"/>
        </w:rPr>
        <w:t>(pełna nazwa /firma, adres w zależności od podmiotu: NIP/PESEL/KRS/</w:t>
      </w:r>
      <w:proofErr w:type="spellStart"/>
      <w:r w:rsidRPr="00011734">
        <w:rPr>
          <w:rFonts w:cs="Calibri"/>
          <w:i/>
          <w:iCs/>
          <w:sz w:val="20"/>
          <w:szCs w:val="20"/>
        </w:rPr>
        <w:t>CEDiG</w:t>
      </w:r>
      <w:proofErr w:type="spellEnd"/>
      <w:r w:rsidRPr="00011734">
        <w:rPr>
          <w:rFonts w:cs="Calibri"/>
          <w:i/>
          <w:iCs/>
          <w:sz w:val="20"/>
          <w:szCs w:val="20"/>
        </w:rPr>
        <w:t>)</w:t>
      </w:r>
    </w:p>
    <w:p w14:paraId="6B5F42D6" w14:textId="77777777" w:rsidR="00011734" w:rsidRPr="00011734" w:rsidRDefault="00011734" w:rsidP="00011734">
      <w:pPr>
        <w:jc w:val="both"/>
        <w:rPr>
          <w:rFonts w:cs="Calibri"/>
          <w:i/>
          <w:iCs/>
          <w:sz w:val="20"/>
          <w:szCs w:val="20"/>
        </w:rPr>
      </w:pPr>
      <w:r w:rsidRPr="00011734">
        <w:rPr>
          <w:rFonts w:cs="Calibri"/>
          <w:i/>
          <w:iCs/>
          <w:sz w:val="20"/>
          <w:szCs w:val="20"/>
        </w:rPr>
        <w:t>Reprezentowany przez:</w:t>
      </w:r>
    </w:p>
    <w:p w14:paraId="4093EDE6" w14:textId="77777777" w:rsidR="00011734" w:rsidRPr="00011734" w:rsidRDefault="00011734" w:rsidP="00011734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011734">
        <w:rPr>
          <w:rFonts w:cs="Calibri"/>
          <w:i/>
          <w:iCs/>
          <w:sz w:val="20"/>
          <w:szCs w:val="20"/>
        </w:rPr>
        <w:t>…………………………………………………………………………………………………………….</w:t>
      </w:r>
    </w:p>
    <w:p w14:paraId="061A6899" w14:textId="77777777" w:rsidR="00011734" w:rsidRPr="00011734" w:rsidRDefault="00011734" w:rsidP="00011734">
      <w:pPr>
        <w:jc w:val="both"/>
        <w:rPr>
          <w:rFonts w:cs="Calibri"/>
          <w:i/>
          <w:iCs/>
          <w:sz w:val="20"/>
          <w:szCs w:val="20"/>
        </w:rPr>
      </w:pPr>
      <w:r w:rsidRPr="00011734">
        <w:rPr>
          <w:rFonts w:cs="Calibri"/>
          <w:i/>
          <w:iCs/>
          <w:sz w:val="20"/>
          <w:szCs w:val="20"/>
        </w:rPr>
        <w:t>(imię, nazwisko, stanowisko/podstawa do reprezentacji)</w:t>
      </w:r>
    </w:p>
    <w:p w14:paraId="3E2B7978" w14:textId="77777777" w:rsidR="00011734" w:rsidRPr="00011734" w:rsidRDefault="00011734" w:rsidP="00011734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011734">
        <w:rPr>
          <w:rFonts w:eastAsia="Times New Roman" w:cs="Calibri"/>
          <w:i/>
          <w:iCs/>
          <w:sz w:val="20"/>
          <w:szCs w:val="20"/>
          <w:lang w:eastAsia="pl-PL"/>
        </w:rPr>
        <w:t>Oświadczam, że:</w:t>
      </w:r>
    </w:p>
    <w:p w14:paraId="24DFB9CD" w14:textId="77777777" w:rsidR="00011734" w:rsidRPr="00011734" w:rsidRDefault="00011734" w:rsidP="00011734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011734">
        <w:rPr>
          <w:rFonts w:eastAsia="Times New Roman" w:cs="Calibri"/>
          <w:i/>
          <w:iCs/>
          <w:sz w:val="20"/>
          <w:szCs w:val="20"/>
          <w:lang w:eastAsia="pl-PL"/>
        </w:rPr>
        <w:t>Udostępniam Wykonawcy …………………………………………………………… (nazwa i adres wykonawcy);</w:t>
      </w:r>
    </w:p>
    <w:p w14:paraId="35E7B2B5" w14:textId="77777777" w:rsidR="00011734" w:rsidRPr="00011734" w:rsidRDefault="00011734" w:rsidP="00011734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011734">
        <w:rPr>
          <w:rFonts w:eastAsia="Times New Roman" w:cs="Calibri"/>
          <w:i/>
          <w:iCs/>
          <w:sz w:val="20"/>
          <w:szCs w:val="20"/>
          <w:lang w:eastAsia="pl-PL"/>
        </w:rPr>
        <w:t>Moje zasoby w następującym zakresie: ……………………………………………………………………………………………….</w:t>
      </w:r>
    </w:p>
    <w:p w14:paraId="14BF9D4D" w14:textId="77777777" w:rsidR="00011734" w:rsidRPr="00011734" w:rsidRDefault="00011734" w:rsidP="00011734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011734">
        <w:rPr>
          <w:rFonts w:eastAsia="Times New Roman" w:cs="Calibri"/>
          <w:i/>
          <w:iCs/>
          <w:sz w:val="20"/>
          <w:szCs w:val="20"/>
          <w:lang w:eastAsia="pl-PL"/>
        </w:rPr>
        <w:t>Sposób wykorzystania udostępnionych przyziemie zasobów będzie następujący: ……………………………………………………………………………………………………………………………..;</w:t>
      </w:r>
    </w:p>
    <w:p w14:paraId="16025AC2" w14:textId="77777777" w:rsidR="00011734" w:rsidRPr="00011734" w:rsidRDefault="00011734" w:rsidP="00011734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011734">
        <w:rPr>
          <w:rFonts w:eastAsia="Times New Roman" w:cs="Calibri"/>
          <w:i/>
          <w:iCs/>
          <w:sz w:val="20"/>
          <w:szCs w:val="20"/>
          <w:lang w:eastAsia="pl-PL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73607866" w14:textId="77777777" w:rsidR="00011734" w:rsidRPr="00011734" w:rsidRDefault="00011734" w:rsidP="00011734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011734">
        <w:rPr>
          <w:rFonts w:eastAsia="Times New Roman" w:cs="Calibri"/>
          <w:i/>
          <w:iCs/>
          <w:sz w:val="20"/>
          <w:szCs w:val="20"/>
          <w:lang w:eastAsia="pl-PL"/>
        </w:rPr>
        <w:t>Udostępniając Wykonawcy zdolności w postaci cateringu /transportu/wynajmu sali będę realizował usługi, których dotyczą udostępnione zdolności, na których polega Wykonawca tj.: ……………………………………………………………………..</w:t>
      </w:r>
    </w:p>
    <w:p w14:paraId="56F7DC89" w14:textId="77777777" w:rsidR="00011734" w:rsidRPr="00011734" w:rsidRDefault="00011734" w:rsidP="00011734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7DD45ACB" w14:textId="77777777" w:rsidR="00011734" w:rsidRPr="00011734" w:rsidRDefault="00011734" w:rsidP="00011734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011734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 xml:space="preserve">Dokument należy złożyć w formie elektronicznej, w postaci elektronicznej opatrzonej podpisem zaufanym lub </w:t>
      </w:r>
    </w:p>
    <w:p w14:paraId="56AC1495" w14:textId="77777777" w:rsidR="00011734" w:rsidRPr="00011734" w:rsidRDefault="00011734" w:rsidP="00011734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011734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podpisem osobistym</w:t>
      </w:r>
    </w:p>
    <w:p w14:paraId="229E7544" w14:textId="77777777" w:rsidR="00011734" w:rsidRPr="00011734" w:rsidRDefault="00011734" w:rsidP="00011734">
      <w:pPr>
        <w:spacing w:after="0" w:line="240" w:lineRule="auto"/>
        <w:ind w:left="720"/>
        <w:rPr>
          <w:rFonts w:eastAsia="Times New Roman"/>
          <w:b/>
          <w:bCs/>
          <w:strike/>
          <w:color w:val="FF0000"/>
          <w:sz w:val="16"/>
          <w:szCs w:val="16"/>
          <w:u w:val="single"/>
          <w:lang w:eastAsia="x-none"/>
        </w:rPr>
      </w:pPr>
    </w:p>
    <w:p w14:paraId="34058314" w14:textId="77777777" w:rsidR="00011734" w:rsidRPr="00011734" w:rsidRDefault="00011734" w:rsidP="00011734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1439AD0B" w14:textId="77777777" w:rsidR="00641E86" w:rsidRPr="00011734" w:rsidRDefault="00641E86" w:rsidP="00011734"/>
    <w:sectPr w:rsidR="00641E86" w:rsidRPr="00011734" w:rsidSect="001C62B0">
      <w:headerReference w:type="default" r:id="rId8"/>
      <w:footerReference w:type="default" r:id="rId9"/>
      <w:pgSz w:w="11906" w:h="16838"/>
      <w:pgMar w:top="2368" w:right="1417" w:bottom="1417" w:left="1417" w:header="426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20609" w14:textId="77777777" w:rsidR="00893FB9" w:rsidRDefault="00893FB9" w:rsidP="00DC5DAC">
      <w:pPr>
        <w:spacing w:after="0" w:line="240" w:lineRule="auto"/>
      </w:pPr>
      <w:r>
        <w:separator/>
      </w:r>
    </w:p>
  </w:endnote>
  <w:endnote w:type="continuationSeparator" w:id="0">
    <w:p w14:paraId="1EEA0F21" w14:textId="77777777" w:rsidR="00893FB9" w:rsidRDefault="00893FB9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A41D" w14:textId="3B4897CD" w:rsidR="00150D7D" w:rsidRDefault="00954E9F" w:rsidP="00DB7D06">
    <w:pPr>
      <w:pStyle w:val="Stopka"/>
      <w:tabs>
        <w:tab w:val="left" w:pos="519"/>
        <w:tab w:val="left" w:pos="2127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2166E7" wp14:editId="1B541D97">
              <wp:simplePos x="0" y="0"/>
              <wp:positionH relativeFrom="column">
                <wp:posOffset>916305</wp:posOffset>
              </wp:positionH>
              <wp:positionV relativeFrom="paragraph">
                <wp:posOffset>121920</wp:posOffset>
              </wp:positionV>
              <wp:extent cx="0" cy="714375"/>
              <wp:effectExtent l="0" t="0" r="38100" b="2857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92A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72.15pt;margin-top:9.6pt;width:0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9759FE8" wp14:editId="6AF467B1">
          <wp:simplePos x="0" y="0"/>
          <wp:positionH relativeFrom="column">
            <wp:posOffset>258445</wp:posOffset>
          </wp:positionH>
          <wp:positionV relativeFrom="paragraph">
            <wp:posOffset>69215</wp:posOffset>
          </wp:positionV>
          <wp:extent cx="554355" cy="782955"/>
          <wp:effectExtent l="0" t="0" r="0" b="0"/>
          <wp:wrapNone/>
          <wp:docPr id="3" name="Obraz 3" descr="Logotyp Dolnośląs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 descr="Logotyp Dolnośląskiej Ekonomi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D7D">
      <w:tab/>
      <w:t xml:space="preserve">   </w:t>
    </w:r>
    <w:r w:rsidR="00150D7D">
      <w:tab/>
      <w:t xml:space="preserve">    </w:t>
    </w:r>
  </w:p>
  <w:p w14:paraId="25895F23" w14:textId="5DC89E3F" w:rsidR="00763E8F" w:rsidRPr="00643A4C" w:rsidRDefault="00763E8F" w:rsidP="00954E9F">
    <w:pPr>
      <w:pStyle w:val="Stopka"/>
      <w:tabs>
        <w:tab w:val="left" w:pos="519"/>
        <w:tab w:val="left" w:pos="2127"/>
      </w:tabs>
      <w:ind w:left="1701"/>
    </w:pPr>
    <w:r w:rsidRPr="00D65F37">
      <w:rPr>
        <w:sz w:val="20"/>
        <w:szCs w:val="20"/>
      </w:rPr>
      <w:t xml:space="preserve">ul. </w:t>
    </w:r>
    <w:r>
      <w:rPr>
        <w:sz w:val="20"/>
        <w:szCs w:val="20"/>
      </w:rPr>
      <w:t>Trzebnicka 42-44</w:t>
    </w:r>
    <w:r w:rsidRPr="00D65F37">
      <w:rPr>
        <w:sz w:val="20"/>
        <w:szCs w:val="20"/>
      </w:rPr>
      <w:t xml:space="preserve">, </w:t>
    </w:r>
    <w:r>
      <w:rPr>
        <w:sz w:val="20"/>
        <w:szCs w:val="20"/>
      </w:rPr>
      <w:t>50-230</w:t>
    </w:r>
    <w:r w:rsidRPr="00D65F37">
      <w:rPr>
        <w:sz w:val="20"/>
        <w:szCs w:val="20"/>
      </w:rPr>
      <w:t xml:space="preserve"> Wrocław</w:t>
    </w:r>
  </w:p>
  <w:p w14:paraId="221388E6" w14:textId="6D78436A" w:rsidR="00763E8F" w:rsidRPr="00D65F37" w:rsidRDefault="00763E8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sz w:val="20"/>
        <w:szCs w:val="20"/>
      </w:rPr>
    </w:pPr>
    <w:r w:rsidRPr="00D65F37">
      <w:rPr>
        <w:sz w:val="20"/>
        <w:szCs w:val="20"/>
      </w:rPr>
      <w:t xml:space="preserve">tel. </w:t>
    </w:r>
    <w:r>
      <w:rPr>
        <w:bCs/>
        <w:sz w:val="20"/>
        <w:szCs w:val="20"/>
      </w:rPr>
      <w:t>500 156 066</w:t>
    </w:r>
    <w:r>
      <w:rPr>
        <w:sz w:val="20"/>
        <w:szCs w:val="20"/>
      </w:rPr>
      <w:t xml:space="preserve">, fax. </w:t>
    </w:r>
    <w:r w:rsidRPr="00643A4C">
      <w:rPr>
        <w:sz w:val="20"/>
        <w:szCs w:val="20"/>
      </w:rPr>
      <w:t>71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782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38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90</w:t>
    </w:r>
  </w:p>
  <w:p w14:paraId="6277A875" w14:textId="1B678458" w:rsidR="00763E8F" w:rsidRDefault="00000000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hyperlink r:id="rId2" w:history="1">
      <w:r w:rsidR="00763E8F" w:rsidRPr="00D65F37">
        <w:rPr>
          <w:rStyle w:val="Hipercze"/>
          <w:color w:val="000000"/>
          <w:sz w:val="20"/>
          <w:szCs w:val="20"/>
        </w:rPr>
        <w:t>dops@dops.wroc.pl</w:t>
      </w:r>
    </w:hyperlink>
  </w:p>
  <w:p w14:paraId="23868698" w14:textId="6D4CD4F8" w:rsidR="00763E8F" w:rsidRPr="00643A4C" w:rsidRDefault="00954E9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6C3AF4BF" wp14:editId="0F49C45C">
          <wp:simplePos x="0" y="0"/>
          <wp:positionH relativeFrom="column">
            <wp:posOffset>-335915</wp:posOffset>
          </wp:positionH>
          <wp:positionV relativeFrom="paragraph">
            <wp:posOffset>97155</wp:posOffset>
          </wp:positionV>
          <wp:extent cx="6559375" cy="1094681"/>
          <wp:effectExtent l="0" t="0" r="0" b="0"/>
          <wp:wrapNone/>
          <wp:docPr id="4" name="Obraz 0" descr="Logotypy projektowe Fundusze Europejskie Program Regionalny, Dolny Śląsk, Unia Europejska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0" descr="Logotypy projektowe Fundusze Europejskie Program Regionalny, Dolny Śląsk, Unia Europejska Europejski Fundusz Społeczn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375" cy="1094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4" w:history="1">
      <w:r w:rsidR="00763E8F" w:rsidRPr="00D65F37">
        <w:rPr>
          <w:rStyle w:val="Hipercze"/>
          <w:color w:val="000000"/>
          <w:sz w:val="20"/>
          <w:szCs w:val="20"/>
        </w:rPr>
        <w:t>www.dops.wroc.pl</w:t>
      </w:r>
    </w:hyperlink>
  </w:p>
  <w:p w14:paraId="5CA90142" w14:textId="7AE632E2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6F261B79" w:rsidR="00150D7D" w:rsidRPr="005A00DA" w:rsidRDefault="00150D7D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76385" w14:textId="77777777" w:rsidR="00893FB9" w:rsidRDefault="00893FB9" w:rsidP="00DC5DAC">
      <w:pPr>
        <w:spacing w:after="0" w:line="240" w:lineRule="auto"/>
      </w:pPr>
      <w:r>
        <w:separator/>
      </w:r>
    </w:p>
  </w:footnote>
  <w:footnote w:type="continuationSeparator" w:id="0">
    <w:p w14:paraId="1D776B3E" w14:textId="77777777" w:rsidR="00893FB9" w:rsidRDefault="00893FB9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B4E5815" w:rsidR="00134AD3" w:rsidRDefault="00227744" w:rsidP="00134AD3">
    <w:pPr>
      <w:spacing w:after="0" w:line="240" w:lineRule="auto"/>
      <w:rPr>
        <w:b/>
        <w:sz w:val="28"/>
        <w:szCs w:val="28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349FDD4">
              <wp:simplePos x="0" y="0"/>
              <wp:positionH relativeFrom="column">
                <wp:posOffset>417195</wp:posOffset>
              </wp:positionH>
              <wp:positionV relativeFrom="paragraph">
                <wp:posOffset>635</wp:posOffset>
              </wp:positionV>
              <wp:extent cx="0" cy="843915"/>
              <wp:effectExtent l="0" t="0" r="19050" b="1333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EDF06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3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" strokecolor="#666" strokeweight="1pt">
              <v:shadow color="#7f7f7f" opacity=".5" offset="1pt"/>
            </v:shape>
          </w:pict>
        </mc:Fallback>
      </mc:AlternateContent>
    </w: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43A57332">
          <wp:simplePos x="0" y="0"/>
          <wp:positionH relativeFrom="column">
            <wp:posOffset>-464820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2" name="Obraz 2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AD3">
      <w:rPr>
        <w:b/>
        <w:sz w:val="28"/>
        <w:szCs w:val="28"/>
      </w:rPr>
      <w:tab/>
    </w:r>
    <w:r>
      <w:rPr>
        <w:b/>
        <w:sz w:val="28"/>
        <w:szCs w:val="28"/>
      </w:rPr>
      <w:t xml:space="preserve"> </w:t>
    </w:r>
    <w:r w:rsidR="00134AD3" w:rsidRPr="00721EBC">
      <w:rPr>
        <w:b/>
        <w:sz w:val="28"/>
        <w:szCs w:val="28"/>
      </w:rPr>
      <w:t>DOLNOŚLĄSKI OŚRODEK</w:t>
    </w:r>
  </w:p>
  <w:p w14:paraId="56D8D48D" w14:textId="454AF216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A1331D5">
              <wp:simplePos x="0" y="0"/>
              <wp:positionH relativeFrom="column">
                <wp:posOffset>487045</wp:posOffset>
              </wp:positionH>
              <wp:positionV relativeFrom="paragraph">
                <wp:posOffset>110490</wp:posOffset>
              </wp:positionV>
              <wp:extent cx="4391660" cy="0"/>
              <wp:effectExtent l="0" t="0" r="27940" b="1905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A87AF8" id="Łącznik prosty ze strzałką 15" o:spid="_x0000_s1026" type="#_x0000_t32" alt="Długa linia pozioma" style="position:absolute;margin-left:38.35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" strokecolor="#666" strokeweight="1pt">
              <v:shadow color="#7f7f7f" opacity=".5" offset="1pt"/>
            </v:shape>
          </w:pict>
        </mc:Fallback>
      </mc:AlternateContent>
    </w:r>
  </w:p>
  <w:p w14:paraId="575F1B29" w14:textId="29168F66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31BE1575"/>
    <w:multiLevelType w:val="hybridMultilevel"/>
    <w:tmpl w:val="5FD2868A"/>
    <w:lvl w:ilvl="0" w:tplc="1550DAE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06F53"/>
    <w:multiLevelType w:val="hybridMultilevel"/>
    <w:tmpl w:val="37423498"/>
    <w:lvl w:ilvl="0" w:tplc="74EE291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7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517BC9"/>
    <w:multiLevelType w:val="hybridMultilevel"/>
    <w:tmpl w:val="B508AC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4045341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5925592">
    <w:abstractNumId w:val="5"/>
  </w:num>
  <w:num w:numId="3" w16cid:durableId="1610317014">
    <w:abstractNumId w:val="0"/>
  </w:num>
  <w:num w:numId="4" w16cid:durableId="1883248418">
    <w:abstractNumId w:val="8"/>
  </w:num>
  <w:num w:numId="5" w16cid:durableId="904876838">
    <w:abstractNumId w:val="6"/>
  </w:num>
  <w:num w:numId="6" w16cid:durableId="1400907569">
    <w:abstractNumId w:val="1"/>
  </w:num>
  <w:num w:numId="7" w16cid:durableId="2009407785">
    <w:abstractNumId w:val="2"/>
  </w:num>
  <w:num w:numId="8" w16cid:durableId="14586395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064803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43490010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11734"/>
    <w:rsid w:val="000227AD"/>
    <w:rsid w:val="000265DF"/>
    <w:rsid w:val="000313D8"/>
    <w:rsid w:val="000315B5"/>
    <w:rsid w:val="00032FE0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9EE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348E"/>
    <w:rsid w:val="00304D8A"/>
    <w:rsid w:val="003116D9"/>
    <w:rsid w:val="00324C3C"/>
    <w:rsid w:val="00325E33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099"/>
    <w:rsid w:val="003E0318"/>
    <w:rsid w:val="003E2DA6"/>
    <w:rsid w:val="003E4255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C2736"/>
    <w:rsid w:val="004C42CE"/>
    <w:rsid w:val="004D25FC"/>
    <w:rsid w:val="004E07BD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C732D"/>
    <w:rsid w:val="005D183D"/>
    <w:rsid w:val="005D62F2"/>
    <w:rsid w:val="005E01F4"/>
    <w:rsid w:val="005E217A"/>
    <w:rsid w:val="005E761A"/>
    <w:rsid w:val="005F7F0B"/>
    <w:rsid w:val="00600DA9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1E86"/>
    <w:rsid w:val="00650DFD"/>
    <w:rsid w:val="00652292"/>
    <w:rsid w:val="00654D6A"/>
    <w:rsid w:val="006568D2"/>
    <w:rsid w:val="00657EF9"/>
    <w:rsid w:val="00670B4D"/>
    <w:rsid w:val="0068465C"/>
    <w:rsid w:val="0068551F"/>
    <w:rsid w:val="00694114"/>
    <w:rsid w:val="006A4D6F"/>
    <w:rsid w:val="006C0D18"/>
    <w:rsid w:val="006C30AD"/>
    <w:rsid w:val="006C533C"/>
    <w:rsid w:val="006C7E2D"/>
    <w:rsid w:val="006D1FC6"/>
    <w:rsid w:val="006E65AF"/>
    <w:rsid w:val="006F6BCA"/>
    <w:rsid w:val="00702EFF"/>
    <w:rsid w:val="00706096"/>
    <w:rsid w:val="00713D2E"/>
    <w:rsid w:val="00733811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C1E22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1442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3FB9"/>
    <w:rsid w:val="00897CA4"/>
    <w:rsid w:val="008B662A"/>
    <w:rsid w:val="008B6CCC"/>
    <w:rsid w:val="008E2797"/>
    <w:rsid w:val="008F1149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631DB"/>
    <w:rsid w:val="009766F2"/>
    <w:rsid w:val="0098380D"/>
    <w:rsid w:val="00990213"/>
    <w:rsid w:val="00995C15"/>
    <w:rsid w:val="009A207C"/>
    <w:rsid w:val="009A341F"/>
    <w:rsid w:val="009B73C0"/>
    <w:rsid w:val="009C014C"/>
    <w:rsid w:val="009C1271"/>
    <w:rsid w:val="009C1C0E"/>
    <w:rsid w:val="009D0872"/>
    <w:rsid w:val="009D3E0D"/>
    <w:rsid w:val="009D7850"/>
    <w:rsid w:val="009E1FDE"/>
    <w:rsid w:val="009F7993"/>
    <w:rsid w:val="00A04B3E"/>
    <w:rsid w:val="00A05E4C"/>
    <w:rsid w:val="00A375A3"/>
    <w:rsid w:val="00A43FEA"/>
    <w:rsid w:val="00A537C9"/>
    <w:rsid w:val="00A55254"/>
    <w:rsid w:val="00A612D0"/>
    <w:rsid w:val="00A62480"/>
    <w:rsid w:val="00A65C43"/>
    <w:rsid w:val="00A66FA5"/>
    <w:rsid w:val="00A73476"/>
    <w:rsid w:val="00A902CF"/>
    <w:rsid w:val="00A90E75"/>
    <w:rsid w:val="00A93EC6"/>
    <w:rsid w:val="00AA44AB"/>
    <w:rsid w:val="00AB4D9F"/>
    <w:rsid w:val="00AD5629"/>
    <w:rsid w:val="00AE3564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573B6"/>
    <w:rsid w:val="00B60142"/>
    <w:rsid w:val="00B6719C"/>
    <w:rsid w:val="00B80B03"/>
    <w:rsid w:val="00B84AF4"/>
    <w:rsid w:val="00B87563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373D"/>
    <w:rsid w:val="00D779AC"/>
    <w:rsid w:val="00D920C7"/>
    <w:rsid w:val="00D92221"/>
    <w:rsid w:val="00DA186D"/>
    <w:rsid w:val="00DA6136"/>
    <w:rsid w:val="00DA69FA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D7F1F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772F1"/>
    <w:rsid w:val="00E91A6F"/>
    <w:rsid w:val="00EB4080"/>
    <w:rsid w:val="00EB4597"/>
    <w:rsid w:val="00EB7CD1"/>
    <w:rsid w:val="00EC32A0"/>
    <w:rsid w:val="00EC3E97"/>
    <w:rsid w:val="00EC4504"/>
    <w:rsid w:val="00EC55DE"/>
    <w:rsid w:val="00ED3583"/>
    <w:rsid w:val="00F06891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C7904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A69F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A69FA"/>
    <w:rPr>
      <w:rFonts w:eastAsia="Times New Roman"/>
      <w:b/>
      <w:bCs/>
      <w:sz w:val="28"/>
      <w:szCs w:val="28"/>
      <w:lang w:eastAsia="en-US"/>
    </w:rPr>
  </w:style>
  <w:style w:type="paragraph" w:styleId="Tekstpodstawowy2">
    <w:name w:val="Body Text 2"/>
    <w:basedOn w:val="Normalny"/>
    <w:link w:val="Tekstpodstawowy2Znak"/>
    <w:rsid w:val="00DA69F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A69FA"/>
    <w:rPr>
      <w:rFonts w:ascii="Times New Roman" w:eastAsia="Times New Roman" w:hAnsi="Times New Roman"/>
      <w:sz w:val="24"/>
    </w:rPr>
  </w:style>
  <w:style w:type="character" w:customStyle="1" w:styleId="BezodstpwZnak">
    <w:name w:val="Bez odstępów Znak"/>
    <w:link w:val="Bezodstpw"/>
    <w:locked/>
    <w:rsid w:val="00DA69FA"/>
    <w:rPr>
      <w:rFonts w:ascii="Times New Roman" w:eastAsia="Times New Roman" w:hAnsi="Times New Roman"/>
      <w:sz w:val="22"/>
      <w:szCs w:val="22"/>
    </w:rPr>
  </w:style>
  <w:style w:type="paragraph" w:styleId="Bezodstpw">
    <w:name w:val="No Spacing"/>
    <w:link w:val="BezodstpwZnak"/>
    <w:qFormat/>
    <w:rsid w:val="00DA69FA"/>
    <w:rPr>
      <w:rFonts w:ascii="Times New Roman" w:eastAsia="Times New Roman" w:hAnsi="Times New Roman"/>
      <w:sz w:val="22"/>
      <w:szCs w:val="22"/>
    </w:rPr>
  </w:style>
  <w:style w:type="paragraph" w:styleId="Tytu">
    <w:name w:val="Title"/>
    <w:basedOn w:val="Normalny"/>
    <w:link w:val="TytuZnak"/>
    <w:qFormat/>
    <w:rsid w:val="00DA69F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DA69FA"/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DA69F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A69FA"/>
    <w:rPr>
      <w:sz w:val="16"/>
      <w:szCs w:val="16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DA69F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7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dops@dops.wroc.pl" TargetMode="External"/><Relationship Id="rId1" Type="http://schemas.openxmlformats.org/officeDocument/2006/relationships/image" Target="media/image2.jpeg"/><Relationship Id="rId4" Type="http://schemas.openxmlformats.org/officeDocument/2006/relationships/hyperlink" Target="http://www.dops.wroc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49</TotalTime>
  <Pages>1</Pages>
  <Words>254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Marta Lebiecka</cp:lastModifiedBy>
  <cp:revision>28</cp:revision>
  <cp:lastPrinted>2021-05-13T12:57:00Z</cp:lastPrinted>
  <dcterms:created xsi:type="dcterms:W3CDTF">2022-07-12T10:30:00Z</dcterms:created>
  <dcterms:modified xsi:type="dcterms:W3CDTF">2022-07-26T08:52:00Z</dcterms:modified>
</cp:coreProperties>
</file>