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FZ.38.205.2022.AS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Toruń dn. 22.12.2022</w:t>
      </w:r>
      <w:r w:rsidRPr="009D47D3">
        <w:rPr>
          <w:rFonts w:ascii="Calibri" w:hAnsi="Calibri" w:cs="Calibri"/>
          <w:sz w:val="22"/>
          <w:szCs w:val="22"/>
        </w:rPr>
        <w:t xml:space="preserve"> r. 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Pisma:</w:t>
      </w:r>
      <w:r>
        <w:rPr>
          <w:rFonts w:ascii="Calibri" w:hAnsi="Calibri" w:cs="Calibri"/>
          <w:sz w:val="22"/>
          <w:szCs w:val="22"/>
        </w:rPr>
        <w:tab/>
        <w:t xml:space="preserve"> FZ-356/2022</w:t>
      </w: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Default="00CE5AF7" w:rsidP="00CE5AF7">
      <w:pPr>
        <w:pStyle w:val="Nagwek1"/>
        <w:jc w:val="center"/>
        <w:rPr>
          <w:rFonts w:ascii="Calibri" w:hAnsi="Calibri" w:cs="Calibri"/>
          <w:b w:val="0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Informacja z otwarcia ofert</w:t>
      </w:r>
    </w:p>
    <w:p w:rsidR="00CE5AF7" w:rsidRPr="00426D4E" w:rsidRDefault="00CE5AF7" w:rsidP="00CE5AF7"/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22 grudnia 2022 r. o godzinie 11.1</w:t>
      </w:r>
      <w:r w:rsidRPr="009D47D3">
        <w:rPr>
          <w:rFonts w:ascii="Calibri" w:hAnsi="Calibri" w:cs="Calibri"/>
          <w:sz w:val="22"/>
          <w:szCs w:val="22"/>
        </w:rPr>
        <w:t>0  nastąpiło otwarcie ofert zgłoszonych do postępowania</w:t>
      </w:r>
      <w:r>
        <w:rPr>
          <w:rFonts w:ascii="Calibri" w:hAnsi="Calibri" w:cs="Calibri"/>
          <w:sz w:val="22"/>
          <w:szCs w:val="22"/>
        </w:rPr>
        <w:t xml:space="preserve">          </w:t>
      </w:r>
      <w:r w:rsidRPr="009D47D3">
        <w:rPr>
          <w:rFonts w:ascii="Calibri" w:hAnsi="Calibri" w:cs="Calibri"/>
          <w:sz w:val="22"/>
          <w:szCs w:val="22"/>
        </w:rPr>
        <w:t xml:space="preserve"> o udzielenie zamówienia dla zadania pod nazwą: </w:t>
      </w:r>
      <w:r w:rsidRPr="001726C9">
        <w:rPr>
          <w:rFonts w:asciiTheme="minorHAnsi" w:hAnsiTheme="minorHAnsi" w:cstheme="minorHAnsi"/>
          <w:sz w:val="22"/>
          <w:szCs w:val="22"/>
        </w:rPr>
        <w:t xml:space="preserve">„Dostawa </w:t>
      </w:r>
      <w:proofErr w:type="spellStart"/>
      <w:r>
        <w:rPr>
          <w:rFonts w:asciiTheme="minorHAnsi" w:hAnsiTheme="minorHAnsi" w:cstheme="minorHAnsi"/>
          <w:sz w:val="22"/>
          <w:szCs w:val="22"/>
        </w:rPr>
        <w:t>polielektrolitu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odwadniania osadu            w 2023/2024</w:t>
      </w:r>
      <w:r w:rsidRPr="001726C9">
        <w:rPr>
          <w:rFonts w:asciiTheme="minorHAnsi" w:hAnsiTheme="minorHAnsi" w:cstheme="minorHAnsi"/>
          <w:sz w:val="22"/>
          <w:szCs w:val="22"/>
        </w:rPr>
        <w:t xml:space="preserve"> r</w:t>
      </w:r>
      <w:r>
        <w:rPr>
          <w:rFonts w:ascii="Calibri" w:hAnsi="Calibri" w:cs="Calibri"/>
          <w:sz w:val="22"/>
          <w:szCs w:val="22"/>
        </w:rPr>
        <w:t>.</w:t>
      </w:r>
      <w:r w:rsidRPr="009D47D3">
        <w:rPr>
          <w:rFonts w:ascii="Calibri" w:hAnsi="Calibri" w:cs="Calibri"/>
          <w:sz w:val="22"/>
          <w:szCs w:val="22"/>
        </w:rPr>
        <w:t xml:space="preserve"> 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426D4E" w:rsidRDefault="00CE5AF7" w:rsidP="00CE5AF7">
      <w:pPr>
        <w:pStyle w:val="Tekstpodstawowywcity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26D4E">
        <w:rPr>
          <w:rFonts w:ascii="Calibri" w:hAnsi="Calibri" w:cs="Calibri"/>
          <w:color w:val="000000" w:themeColor="text1"/>
          <w:sz w:val="22"/>
          <w:szCs w:val="22"/>
        </w:rPr>
        <w:t xml:space="preserve">W poniższym zestawieniu wymieniono: nazwę firmy, siedzibę oraz cenę oferty na realizację zamówienia. </w:t>
      </w:r>
    </w:p>
    <w:p w:rsidR="00CE5AF7" w:rsidRPr="00426D4E" w:rsidRDefault="00CE5AF7" w:rsidP="00CE5AF7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CE5AF7" w:rsidRPr="00426D4E" w:rsidRDefault="00CE5AF7" w:rsidP="00CE5AF7">
      <w:p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2942"/>
        <w:gridCol w:w="2268"/>
        <w:gridCol w:w="1417"/>
        <w:gridCol w:w="1559"/>
      </w:tblGrid>
      <w:tr w:rsidR="00CE5AF7" w:rsidRPr="00426D4E" w:rsidTr="00876F2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LP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Adres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netto </w:t>
            </w:r>
          </w:p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PLN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brutto </w:t>
            </w:r>
          </w:p>
          <w:p w:rsidR="00CE5AF7" w:rsidRPr="00426D4E" w:rsidRDefault="00CE5AF7" w:rsidP="00876F2C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PLN</w:t>
            </w:r>
          </w:p>
        </w:tc>
      </w:tr>
      <w:tr w:rsidR="00CE5AF7" w:rsidRPr="00426D4E" w:rsidTr="00876F2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CE5AF7" w:rsidP="00876F2C">
            <w:pPr>
              <w:pStyle w:val="HTML-wstpniesformatowany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E4D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KORONA JV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Sp. z o. o.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Default="00CE5AF7" w:rsidP="00876F2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</w:t>
            </w:r>
            <w:r w:rsidRPr="00BE4D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l. Przy Bażantarni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11</w:t>
            </w:r>
          </w:p>
          <w:p w:rsidR="00CE5AF7" w:rsidRPr="00BE4DB3" w:rsidRDefault="00CE5AF7" w:rsidP="00876F2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02-793 Warszawa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CE5AF7" w:rsidP="00876F2C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1 139 400,00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CE5AF7" w:rsidP="00876F2C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1 401 462,00</w:t>
            </w:r>
          </w:p>
        </w:tc>
      </w:tr>
    </w:tbl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F96179" w:rsidRPr="00CE5AF7" w:rsidRDefault="00F96179" w:rsidP="00CE5AF7">
      <w:pPr>
        <w:rPr>
          <w:szCs w:val="28"/>
        </w:rPr>
      </w:pPr>
    </w:p>
    <w:sectPr w:rsidR="00F96179" w:rsidRPr="00CE5AF7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97E" w:rsidRDefault="00F7797E" w:rsidP="00283504">
      <w:r>
        <w:separator/>
      </w:r>
    </w:p>
  </w:endnote>
  <w:endnote w:type="continuationSeparator" w:id="0">
    <w:p w:rsidR="00F7797E" w:rsidRDefault="00F7797E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97E" w:rsidRDefault="00F7797E" w:rsidP="00283504">
      <w:r>
        <w:separator/>
      </w:r>
    </w:p>
  </w:footnote>
  <w:footnote w:type="continuationSeparator" w:id="0">
    <w:p w:rsidR="00F7797E" w:rsidRDefault="00F7797E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B11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B11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113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F75EA"/>
    <w:rsid w:val="00211330"/>
    <w:rsid w:val="002473D2"/>
    <w:rsid w:val="002778AD"/>
    <w:rsid w:val="00283504"/>
    <w:rsid w:val="00285187"/>
    <w:rsid w:val="002B0AEA"/>
    <w:rsid w:val="002E6BFF"/>
    <w:rsid w:val="003637E0"/>
    <w:rsid w:val="003A0679"/>
    <w:rsid w:val="003B113B"/>
    <w:rsid w:val="003C418C"/>
    <w:rsid w:val="003F0996"/>
    <w:rsid w:val="00404EAC"/>
    <w:rsid w:val="00426827"/>
    <w:rsid w:val="004544F3"/>
    <w:rsid w:val="00460C21"/>
    <w:rsid w:val="00513A1E"/>
    <w:rsid w:val="005342DA"/>
    <w:rsid w:val="00575233"/>
    <w:rsid w:val="005A6367"/>
    <w:rsid w:val="005A68EF"/>
    <w:rsid w:val="005F7DD2"/>
    <w:rsid w:val="00601F88"/>
    <w:rsid w:val="00632B11"/>
    <w:rsid w:val="007923F8"/>
    <w:rsid w:val="007C6121"/>
    <w:rsid w:val="007D7302"/>
    <w:rsid w:val="007F4C16"/>
    <w:rsid w:val="008144EC"/>
    <w:rsid w:val="00823420"/>
    <w:rsid w:val="00843918"/>
    <w:rsid w:val="00853E35"/>
    <w:rsid w:val="00855147"/>
    <w:rsid w:val="008A49C7"/>
    <w:rsid w:val="008B7C55"/>
    <w:rsid w:val="008E0949"/>
    <w:rsid w:val="00916463"/>
    <w:rsid w:val="00931E23"/>
    <w:rsid w:val="009331C1"/>
    <w:rsid w:val="0096769B"/>
    <w:rsid w:val="00971F4F"/>
    <w:rsid w:val="00993016"/>
    <w:rsid w:val="009937B4"/>
    <w:rsid w:val="009A7B0B"/>
    <w:rsid w:val="009B06BD"/>
    <w:rsid w:val="00A01440"/>
    <w:rsid w:val="00A23941"/>
    <w:rsid w:val="00AC25DB"/>
    <w:rsid w:val="00AD0B3C"/>
    <w:rsid w:val="00AE1583"/>
    <w:rsid w:val="00B9790B"/>
    <w:rsid w:val="00BA24F9"/>
    <w:rsid w:val="00BB015E"/>
    <w:rsid w:val="00BE4958"/>
    <w:rsid w:val="00BF2F68"/>
    <w:rsid w:val="00C423DA"/>
    <w:rsid w:val="00C86DA7"/>
    <w:rsid w:val="00CE5AF7"/>
    <w:rsid w:val="00D069F9"/>
    <w:rsid w:val="00D35EA7"/>
    <w:rsid w:val="00D62049"/>
    <w:rsid w:val="00DA6E0C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797E"/>
    <w:rsid w:val="00F96179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34</TotalTime>
  <Pages>1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10</cp:revision>
  <cp:lastPrinted>2022-12-06T07:51:00Z</cp:lastPrinted>
  <dcterms:created xsi:type="dcterms:W3CDTF">2021-04-01T09:02:00Z</dcterms:created>
  <dcterms:modified xsi:type="dcterms:W3CDTF">2022-12-22T11:04:00Z</dcterms:modified>
</cp:coreProperties>
</file>