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2650DD" w:rsidRDefault="00977183" w:rsidP="00977183">
      <w:pPr>
        <w:rPr>
          <w:sz w:val="22"/>
        </w:rPr>
      </w:pPr>
    </w:p>
    <w:p w14:paraId="0DF53763" w14:textId="6DD10BDD" w:rsidR="00977183" w:rsidRPr="002650DD" w:rsidRDefault="00977183" w:rsidP="00977183">
      <w:pPr>
        <w:rPr>
          <w:sz w:val="22"/>
        </w:rPr>
      </w:pPr>
      <w:r w:rsidRPr="002650DD">
        <w:rPr>
          <w:sz w:val="22"/>
        </w:rPr>
        <w:t xml:space="preserve">                                                                                               </w:t>
      </w:r>
      <w:r>
        <w:rPr>
          <w:sz w:val="22"/>
        </w:rPr>
        <w:t xml:space="preserve">               </w:t>
      </w:r>
    </w:p>
    <w:p w14:paraId="3B8828CA" w14:textId="326C6DA8" w:rsidR="00AC3271" w:rsidRDefault="00977183" w:rsidP="00AC3271">
      <w:pPr>
        <w:rPr>
          <w:rFonts w:cs="Arial"/>
          <w:bCs/>
          <w:sz w:val="22"/>
        </w:rPr>
      </w:pPr>
      <w:r w:rsidRPr="002650DD">
        <w:rPr>
          <w:rFonts w:cs="Arial"/>
          <w:b/>
          <w:sz w:val="22"/>
        </w:rPr>
        <w:t xml:space="preserve"> </w:t>
      </w:r>
      <w:r w:rsidRPr="00187556">
        <w:rPr>
          <w:rFonts w:cs="Arial"/>
          <w:bCs/>
          <w:sz w:val="22"/>
        </w:rPr>
        <w:t>IGPI.271.</w:t>
      </w:r>
      <w:r w:rsidR="00175C79">
        <w:rPr>
          <w:rFonts w:cs="Arial"/>
          <w:bCs/>
          <w:sz w:val="22"/>
        </w:rPr>
        <w:t>4</w:t>
      </w:r>
      <w:r>
        <w:rPr>
          <w:rFonts w:cs="Arial"/>
          <w:bCs/>
          <w:sz w:val="22"/>
        </w:rPr>
        <w:t>.</w:t>
      </w:r>
      <w:r w:rsidR="0074136C">
        <w:rPr>
          <w:rFonts w:cs="Arial"/>
          <w:bCs/>
          <w:sz w:val="22"/>
        </w:rPr>
        <w:t>8</w:t>
      </w:r>
      <w:r w:rsidR="00C43F78">
        <w:rPr>
          <w:rFonts w:cs="Arial"/>
          <w:bCs/>
          <w:sz w:val="22"/>
        </w:rPr>
        <w:t>.</w:t>
      </w:r>
      <w:r w:rsidRPr="00187556">
        <w:rPr>
          <w:rFonts w:cs="Arial"/>
          <w:bCs/>
          <w:sz w:val="22"/>
        </w:rPr>
        <w:t>202</w:t>
      </w:r>
      <w:r w:rsidR="00175C79">
        <w:rPr>
          <w:rFonts w:cs="Arial"/>
          <w:bCs/>
          <w:sz w:val="22"/>
        </w:rPr>
        <w:t>4</w:t>
      </w:r>
      <w:r w:rsidRPr="00187556">
        <w:rPr>
          <w:rFonts w:cs="Arial"/>
          <w:bCs/>
          <w:sz w:val="22"/>
        </w:rPr>
        <w:t xml:space="preserve">                                                                             </w:t>
      </w:r>
    </w:p>
    <w:p w14:paraId="579AA7F9" w14:textId="05E3B189" w:rsidR="00175C79" w:rsidRDefault="00122771" w:rsidP="00175C79">
      <w:pPr>
        <w:jc w:val="right"/>
        <w:rPr>
          <w:rFonts w:cs="Arial"/>
          <w:b/>
          <w:sz w:val="22"/>
        </w:rPr>
      </w:pPr>
      <w:r w:rsidRPr="00122771">
        <w:rPr>
          <w:rFonts w:cs="Arial"/>
          <w:b/>
          <w:sz w:val="22"/>
        </w:rPr>
        <w:tab/>
      </w:r>
    </w:p>
    <w:p w14:paraId="18C40AA4" w14:textId="77777777" w:rsidR="00122771" w:rsidRPr="002650DD" w:rsidRDefault="00122771" w:rsidP="00977183">
      <w:pPr>
        <w:jc w:val="center"/>
        <w:rPr>
          <w:sz w:val="22"/>
        </w:rPr>
      </w:pPr>
    </w:p>
    <w:p w14:paraId="1203120B" w14:textId="1AD7E2F3" w:rsidR="00175C79" w:rsidRPr="00F01423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Times New Roman"/>
          <w:szCs w:val="20"/>
        </w:rPr>
      </w:pPr>
      <w:r w:rsidRPr="00F01423">
        <w:rPr>
          <w:rFonts w:cs="Times New Roman"/>
          <w:i/>
          <w:iCs/>
          <w:szCs w:val="20"/>
        </w:rPr>
        <w:t xml:space="preserve"> </w:t>
      </w:r>
      <w:r w:rsidRPr="00F01423">
        <w:rPr>
          <w:rFonts w:cs="Times New Roman"/>
          <w:szCs w:val="20"/>
        </w:rPr>
        <w:t xml:space="preserve">Dotyczy:  prowadzonego postępowania o udzielenie zamówienia publicznego w trybie   </w:t>
      </w:r>
    </w:p>
    <w:p w14:paraId="5CA096A4" w14:textId="77777777" w:rsidR="00175C79" w:rsidRPr="00F01423" w:rsidRDefault="00977183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  <w:r w:rsidRPr="00F01423">
        <w:rPr>
          <w:rFonts w:cs="Times New Roman"/>
          <w:szCs w:val="20"/>
        </w:rPr>
        <w:t xml:space="preserve">                 podstawowym  na zadanie pn</w:t>
      </w:r>
      <w:r w:rsidRPr="00F01423">
        <w:rPr>
          <w:rFonts w:cs="Times New Roman"/>
          <w:b/>
          <w:szCs w:val="20"/>
        </w:rPr>
        <w:t>.:</w:t>
      </w:r>
      <w:r w:rsidRPr="00F01423">
        <w:rPr>
          <w:szCs w:val="20"/>
        </w:rPr>
        <w:t xml:space="preserve"> </w:t>
      </w:r>
      <w:r w:rsidR="00175C79" w:rsidRPr="00F01423">
        <w:rPr>
          <w:szCs w:val="20"/>
        </w:rPr>
        <w:t xml:space="preserve">„Wykonanie bieżącej konserwacji dróg gminnych o </w:t>
      </w:r>
    </w:p>
    <w:p w14:paraId="6BC2225E" w14:textId="7B532AA6" w:rsidR="00977183" w:rsidRPr="00F01423" w:rsidRDefault="00175C79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  <w:r w:rsidRPr="00F01423">
        <w:rPr>
          <w:szCs w:val="20"/>
        </w:rPr>
        <w:t xml:space="preserve">                 nawierzchni gruntowej lub tłuczniowej na terenie Gminy Żnin”</w:t>
      </w:r>
      <w:r w:rsidR="00F01423" w:rsidRPr="00F01423">
        <w:rPr>
          <w:szCs w:val="20"/>
        </w:rPr>
        <w:t xml:space="preserve">- część I zamówienia. </w:t>
      </w:r>
    </w:p>
    <w:p w14:paraId="75F89486" w14:textId="77777777" w:rsidR="0074136C" w:rsidRPr="00F01423" w:rsidRDefault="0074136C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</w:p>
    <w:p w14:paraId="37CF6AE9" w14:textId="7C07A13F" w:rsidR="0074136C" w:rsidRDefault="0074136C" w:rsidP="0074136C">
      <w:pPr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>Zawiadomienie o wyborze najkorzystniejszej oferty.</w:t>
      </w:r>
    </w:p>
    <w:p w14:paraId="45A9C537" w14:textId="77777777" w:rsidR="0074136C" w:rsidRPr="00351179" w:rsidRDefault="0074136C" w:rsidP="0074136C">
      <w:pPr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bCs/>
        </w:rPr>
      </w:pPr>
    </w:p>
    <w:p w14:paraId="2B4533FA" w14:textId="684C441F" w:rsidR="0074136C" w:rsidRPr="00351179" w:rsidRDefault="0074136C" w:rsidP="0074136C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</w:t>
      </w:r>
      <w:r>
        <w:rPr>
          <w:rFonts w:cs="Linux Libertine G"/>
          <w:bCs/>
        </w:rPr>
        <w:t xml:space="preserve">  </w:t>
      </w:r>
      <w:r w:rsidRPr="00351179">
        <w:rPr>
          <w:rFonts w:cs="Linux Libertine G"/>
          <w:bCs/>
        </w:rPr>
        <w:t>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2B2A2F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2023 r. Poz. 1605</w:t>
      </w:r>
      <w:r w:rsidRPr="00351179">
        <w:rPr>
          <w:rFonts w:cs="Linux Libertine G"/>
          <w:bCs/>
        </w:rPr>
        <w:t xml:space="preserve"> ze zmian.) zawiadamiam, że ww. postępowaniu:  </w:t>
      </w:r>
    </w:p>
    <w:p w14:paraId="18E7D4AA" w14:textId="719AAC02" w:rsid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1.Wybrano ofertę  nr </w:t>
      </w:r>
      <w:r>
        <w:rPr>
          <w:rFonts w:cs="Linux Libertine G"/>
          <w:bCs/>
        </w:rPr>
        <w:t>3</w:t>
      </w:r>
      <w:r w:rsidRPr="00351179">
        <w:rPr>
          <w:rFonts w:cs="Linux Libertine G"/>
          <w:bCs/>
        </w:rPr>
        <w:t xml:space="preserve"> złożoną przez Wykonawcę:</w:t>
      </w:r>
    </w:p>
    <w:p w14:paraId="3DF240F1" w14:textId="77777777" w:rsid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214F2AE8" w14:textId="2049DDBE" w:rsidR="0074136C" w:rsidRP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74136C">
        <w:rPr>
          <w:rFonts w:cs="Linux Libertine G"/>
          <w:b/>
        </w:rPr>
        <w:t xml:space="preserve">KOWALSKI  </w:t>
      </w:r>
      <w:r>
        <w:rPr>
          <w:rFonts w:cs="Linux Libertine G"/>
          <w:b/>
        </w:rPr>
        <w:t xml:space="preserve"> </w:t>
      </w:r>
      <w:r w:rsidRPr="0074136C">
        <w:rPr>
          <w:rFonts w:cs="Linux Libertine G"/>
          <w:b/>
        </w:rPr>
        <w:t>BUDOWNICTWO</w:t>
      </w:r>
      <w:r>
        <w:rPr>
          <w:rFonts w:cs="Linux Libertine G"/>
          <w:b/>
        </w:rPr>
        <w:t xml:space="preserve"> </w:t>
      </w:r>
      <w:r w:rsidRPr="0074136C">
        <w:rPr>
          <w:rFonts w:cs="Linux Libertine G"/>
          <w:b/>
        </w:rPr>
        <w:t xml:space="preserve"> SP. Z O.O.</w:t>
      </w:r>
    </w:p>
    <w:p w14:paraId="752DC2BF" w14:textId="2B9F433A" w:rsidR="0074136C" w:rsidRP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74136C">
        <w:rPr>
          <w:rFonts w:cs="Linux Libertine G"/>
          <w:b/>
        </w:rPr>
        <w:t>UL.DWORCOWA 12</w:t>
      </w:r>
    </w:p>
    <w:p w14:paraId="7CECCA08" w14:textId="779509A0" w:rsidR="0074136C" w:rsidRP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74136C">
        <w:rPr>
          <w:rFonts w:cs="Linux Libertine G"/>
          <w:b/>
        </w:rPr>
        <w:t>88-400 ŻNIN</w:t>
      </w:r>
    </w:p>
    <w:p w14:paraId="10D6453E" w14:textId="77777777" w:rsid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538526E6" w14:textId="1ADFD4FA" w:rsidR="00B7565E" w:rsidRDefault="00B7565E" w:rsidP="00B7565E">
      <w:pPr>
        <w:rPr>
          <w:rFonts w:cs="Linux Libertine G"/>
          <w:bCs/>
        </w:rPr>
      </w:pPr>
      <w:r>
        <w:rPr>
          <w:rFonts w:cs="Linux Libertine G"/>
          <w:bCs/>
        </w:rPr>
        <w:t>2.</w:t>
      </w:r>
      <w:r w:rsidRPr="00B7565E">
        <w:t xml:space="preserve"> </w:t>
      </w:r>
      <w:r w:rsidRPr="00B7565E">
        <w:rPr>
          <w:rFonts w:cs="Linux Libertine G"/>
          <w:bCs/>
        </w:rPr>
        <w:t xml:space="preserve">Złożono następujące oferty: </w:t>
      </w:r>
    </w:p>
    <w:p w14:paraId="3F9CECD1" w14:textId="77777777" w:rsidR="00B7565E" w:rsidRDefault="00B7565E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tbl>
      <w:tblPr>
        <w:tblW w:w="9957" w:type="dxa"/>
        <w:tblInd w:w="1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"/>
        <w:gridCol w:w="1690"/>
        <w:gridCol w:w="1650"/>
        <w:gridCol w:w="1094"/>
        <w:gridCol w:w="1372"/>
        <w:gridCol w:w="1020"/>
        <w:gridCol w:w="1203"/>
        <w:gridCol w:w="1163"/>
      </w:tblGrid>
      <w:tr w:rsidR="0074136C" w:rsidRPr="0074136C" w14:paraId="4A26B3C5" w14:textId="77777777" w:rsidTr="00C00856">
        <w:trPr>
          <w:trHeight w:val="743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AD7897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bookmarkStart w:id="0" w:name="_Hlk160915682"/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Nr oferty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81D7D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Nazwa Wykonawcy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8FF5C9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Regulacja pionowa urządzeń podziemnych w pasie drogowym- roboty, które mogą wystąpić przy bieżącej konserwacji dróg gminnych (włazu kanałowego, kratki ściekowej, zaworu wodociągowego lub gazowego  studzienki telefonicznej)</w:t>
            </w:r>
          </w:p>
          <w:p w14:paraId="0DD514C3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zł/szt.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8A302A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Zakup i dostawa kruszywa 0/31,5 mm WA24-2 F2 LA&lt;=30 </w:t>
            </w:r>
          </w:p>
          <w:p w14:paraId="4A66A55B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zł/Mg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E275B0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Mechaniczne profilowanie dróg równiarką r-h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C9D4C7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Mechaniczne zagęszczenie istniejącej podbudowy walcem </w:t>
            </w:r>
          </w:p>
          <w:p w14:paraId="49F4A917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r-g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07A62E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Koszt jedn. za 1 t załadowania i transportu kruszywa będącego w posiadaniu Zamawiającego</w:t>
            </w:r>
          </w:p>
          <w:p w14:paraId="227F0FD9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zł/1t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8FC933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Cena oferty (zł) </w:t>
            </w:r>
          </w:p>
        </w:tc>
      </w:tr>
      <w:tr w:rsidR="0074136C" w:rsidRPr="0074136C" w14:paraId="50CEC9D4" w14:textId="77777777" w:rsidTr="00C00856">
        <w:trPr>
          <w:trHeight w:val="762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CB6B5A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22CEC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PRZEDSIĘBIORSTWO TRANSPORTOWE KIEL-TRANS DAWID DOMIŃSKI</w:t>
            </w:r>
          </w:p>
          <w:p w14:paraId="4EE20950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UL.NOWA 6/15</w:t>
            </w:r>
          </w:p>
          <w:p w14:paraId="508C2903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89-210 ŁABISZYN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0E47F6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123,00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EB631D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135,30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461298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184,50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4440DC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184,50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792AA2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24,60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658C94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543414,00</w:t>
            </w:r>
          </w:p>
        </w:tc>
      </w:tr>
      <w:tr w:rsidR="0074136C" w:rsidRPr="0074136C" w14:paraId="4F2EE4A3" w14:textId="77777777" w:rsidTr="00C00856">
        <w:trPr>
          <w:trHeight w:val="762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21AF78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56630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DOM-BRUK DOMAGAŁA PAWEŁ </w:t>
            </w:r>
          </w:p>
          <w:p w14:paraId="7A3DFFDF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JANUSZKOWO 43</w:t>
            </w:r>
          </w:p>
          <w:p w14:paraId="378E164F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88-400 ŻNIN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FA97C2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2025,55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9CDD20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135,30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DBBA78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291,51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8D36A7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135,30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769330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20,91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F96F47" w14:textId="244D2916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579410,40</w:t>
            </w:r>
            <w:r w:rsidR="00F01423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*</w:t>
            </w:r>
          </w:p>
        </w:tc>
      </w:tr>
      <w:tr w:rsidR="0074136C" w:rsidRPr="0074136C" w14:paraId="43D2227D" w14:textId="77777777" w:rsidTr="00C00856">
        <w:trPr>
          <w:trHeight w:val="762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62624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lastRenderedPageBreak/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2269E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bookmarkStart w:id="1" w:name="_Hlk163806993"/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KOWALSKI  BUDOWNICTWO SP. Z O.O.</w:t>
            </w:r>
          </w:p>
          <w:p w14:paraId="4FC058AF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UL.DWORCOWA 12 </w:t>
            </w:r>
          </w:p>
          <w:p w14:paraId="211710E3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88-400 ŻNIN </w:t>
            </w:r>
            <w:bookmarkEnd w:id="1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89BE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381,30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F71E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86,10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2379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147,60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B02C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73,80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724F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12,30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10E0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340008,90</w:t>
            </w:r>
          </w:p>
        </w:tc>
      </w:tr>
      <w:bookmarkEnd w:id="0"/>
    </w:tbl>
    <w:p w14:paraId="0D2FF5D9" w14:textId="77777777" w:rsidR="00F01423" w:rsidRDefault="00F01423" w:rsidP="00175C79">
      <w:pPr>
        <w:tabs>
          <w:tab w:val="left" w:pos="3013"/>
          <w:tab w:val="left" w:pos="3470"/>
        </w:tabs>
        <w:spacing w:line="200" w:lineRule="atLeast"/>
        <w:jc w:val="both"/>
      </w:pPr>
    </w:p>
    <w:p w14:paraId="03995392" w14:textId="0CEA223B" w:rsidR="0074136C" w:rsidRPr="00F01423" w:rsidRDefault="00F01423" w:rsidP="00175C79">
      <w:pPr>
        <w:tabs>
          <w:tab w:val="left" w:pos="3013"/>
          <w:tab w:val="left" w:pos="3470"/>
        </w:tabs>
        <w:spacing w:line="200" w:lineRule="atLeast"/>
        <w:jc w:val="both"/>
        <w:rPr>
          <w:sz w:val="16"/>
          <w:szCs w:val="16"/>
        </w:rPr>
      </w:pPr>
      <w:r w:rsidRPr="00F01423">
        <w:rPr>
          <w:sz w:val="16"/>
          <w:szCs w:val="16"/>
        </w:rPr>
        <w:t xml:space="preserve">*oferta podlegająca poprawieniu omyłki w trybie art. 223 ust. 2 pkt 2 ustawy Prawo zamówień  publicznych. </w:t>
      </w:r>
    </w:p>
    <w:p w14:paraId="24D5C4FB" w14:textId="77777777" w:rsidR="00F01423" w:rsidRDefault="00F01423" w:rsidP="00175C79">
      <w:pPr>
        <w:tabs>
          <w:tab w:val="left" w:pos="3013"/>
          <w:tab w:val="left" w:pos="3470"/>
        </w:tabs>
        <w:spacing w:line="200" w:lineRule="atLeast"/>
        <w:jc w:val="both"/>
        <w:rPr>
          <w:sz w:val="16"/>
          <w:szCs w:val="16"/>
        </w:rPr>
      </w:pPr>
    </w:p>
    <w:p w14:paraId="186995CA" w14:textId="40981120" w:rsidR="00B7565E" w:rsidRPr="00F01423" w:rsidRDefault="00F01423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  <w:r w:rsidRPr="00F01423">
        <w:rPr>
          <w:szCs w:val="20"/>
        </w:rPr>
        <w:t>3.Punktacja przyznana ofertom:</w:t>
      </w:r>
    </w:p>
    <w:tbl>
      <w:tblPr>
        <w:tblW w:w="9908" w:type="dxa"/>
        <w:tblInd w:w="1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"/>
        <w:gridCol w:w="1690"/>
        <w:gridCol w:w="1783"/>
        <w:gridCol w:w="1275"/>
        <w:gridCol w:w="1418"/>
        <w:gridCol w:w="1417"/>
        <w:gridCol w:w="1560"/>
      </w:tblGrid>
      <w:tr w:rsidR="00F01423" w:rsidRPr="0074136C" w14:paraId="193BF944" w14:textId="77777777" w:rsidTr="002C78B9">
        <w:trPr>
          <w:trHeight w:val="743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D61085F" w14:textId="13FE1C04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Nr oferty 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B2169" w14:textId="236EB8CF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Nazwa Wykonawcy </w:t>
            </w:r>
          </w:p>
        </w:tc>
        <w:tc>
          <w:tcPr>
            <w:tcW w:w="5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AF3BCF" w14:textId="295E10B0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LICZBA PUNKTÓW W KRYTERIUM: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49668B7" w14:textId="5868176C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ŁĄCZNA LICZBA PUNKTÓW </w:t>
            </w:r>
          </w:p>
        </w:tc>
      </w:tr>
      <w:tr w:rsidR="00F01423" w:rsidRPr="0074136C" w14:paraId="2A1B06E7" w14:textId="77777777" w:rsidTr="002C78B9">
        <w:trPr>
          <w:trHeight w:val="743"/>
        </w:trPr>
        <w:tc>
          <w:tcPr>
            <w:tcW w:w="7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4751B9" w14:textId="0C437C24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</w:p>
        </w:tc>
        <w:tc>
          <w:tcPr>
            <w:tcW w:w="1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702D1" w14:textId="5B13D8BD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0BEF83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Zakup i dostawa kruszywa 0/31,5 mm WA24-2 F2 LA&lt;=30 </w:t>
            </w:r>
          </w:p>
          <w:p w14:paraId="22F04F2E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zł/Mg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1A6256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Mechaniczne profilowanie dróg równiarką r-h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3B7A26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Mechaniczne zagęszczenie istniejącej podbudowy walcem </w:t>
            </w:r>
          </w:p>
          <w:p w14:paraId="2FC9D5DA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r-g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1DE210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Koszt jedn. za 1 t załadowania i transportu kruszywa będącego w posiadaniu Zamawiającego</w:t>
            </w:r>
          </w:p>
          <w:p w14:paraId="2E765FCC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zł/1t 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45E2D0" w14:textId="2C575EC1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</w:p>
        </w:tc>
      </w:tr>
      <w:tr w:rsidR="00F01423" w:rsidRPr="0074136C" w14:paraId="6305403B" w14:textId="77777777" w:rsidTr="00F01423">
        <w:trPr>
          <w:trHeight w:val="762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554BD3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AD457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DOM-BRUK DOMAGAŁA PAWEŁ </w:t>
            </w:r>
          </w:p>
          <w:p w14:paraId="28C0DCA8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JANUSZKOWO 43</w:t>
            </w:r>
          </w:p>
          <w:p w14:paraId="09DDE4B6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88-400 ŻNIN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CBB3A2" w14:textId="23CB8845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31,81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B6FBA3" w14:textId="46260DB0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10,13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E04F04" w14:textId="7A5C3EA9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10,91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442C23" w14:textId="71B3A811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5,88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5E12D4" w14:textId="39661EF8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58,73</w:t>
            </w:r>
          </w:p>
        </w:tc>
      </w:tr>
      <w:tr w:rsidR="00F01423" w:rsidRPr="0074136C" w14:paraId="6B786EBC" w14:textId="77777777" w:rsidTr="00F01423">
        <w:trPr>
          <w:trHeight w:val="762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02F4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3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43D96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KOWALSKI  BUDOWNICTWO SP. Z O.O.</w:t>
            </w:r>
          </w:p>
          <w:p w14:paraId="30FB4908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UL.DWORCOWA 12 </w:t>
            </w:r>
          </w:p>
          <w:p w14:paraId="332D91D2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88-400 ŻNIN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68BC" w14:textId="1D89B0E4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50,00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9CB0" w14:textId="01244403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BBBE" w14:textId="77495264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93D84" w14:textId="60C8BE01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D476" w14:textId="0FB190AC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100,00</w:t>
            </w:r>
          </w:p>
        </w:tc>
      </w:tr>
    </w:tbl>
    <w:p w14:paraId="5B8C2F49" w14:textId="77777777" w:rsidR="0074136C" w:rsidRDefault="0074136C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6E984066" w14:textId="77777777" w:rsidR="0074136C" w:rsidRDefault="0074136C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0ED010EB" w14:textId="77777777" w:rsidR="00F01423" w:rsidRDefault="00F01423" w:rsidP="002B2A2F">
      <w:pPr>
        <w:spacing w:after="328" w:line="335" w:lineRule="auto"/>
        <w:ind w:right="76"/>
        <w:jc w:val="both"/>
        <w:rPr>
          <w:sz w:val="22"/>
        </w:rPr>
      </w:pPr>
    </w:p>
    <w:p w14:paraId="46F67790" w14:textId="77777777" w:rsidR="00F01423" w:rsidRDefault="00F01423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08CB7468" w14:textId="77777777" w:rsidR="00F01423" w:rsidRDefault="00F01423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2031E670" w14:textId="77777777" w:rsidR="0074136C" w:rsidRPr="00175C79" w:rsidRDefault="0074136C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002328B9" w14:textId="77777777" w:rsidR="0051226A" w:rsidRPr="00DD4F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>Sprawę prowadzi:</w:t>
      </w:r>
    </w:p>
    <w:p w14:paraId="5FDDF940" w14:textId="77777777" w:rsidR="005122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 xml:space="preserve">Magdalena Ciszak - główny specjalista ds. zamówień publicznych </w:t>
      </w:r>
    </w:p>
    <w:p w14:paraId="61B0075B" w14:textId="77777777" w:rsidR="005122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 xml:space="preserve">Wydział Infrastruktury, Gospodarki Przestrzennej i Inwestycji </w:t>
      </w:r>
    </w:p>
    <w:p w14:paraId="391726FE" w14:textId="77777777" w:rsidR="005122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>kontakt: 503949297 lub (+48) 52 30 31 301</w:t>
      </w:r>
    </w:p>
    <w:p w14:paraId="483FBE8E" w14:textId="77777777" w:rsidR="0051226A" w:rsidRPr="0079654F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>e-mail: m.ciszak@gminaznin.pl</w:t>
      </w:r>
    </w:p>
    <w:p w14:paraId="0565CBEE" w14:textId="77777777" w:rsidR="003617A8" w:rsidRDefault="003617A8" w:rsidP="00AC3271">
      <w:pPr>
        <w:spacing w:line="240" w:lineRule="auto"/>
        <w:rPr>
          <w:rFonts w:eastAsia="Times New Roman" w:cs="Linux Libertine G"/>
          <w:sz w:val="14"/>
          <w:szCs w:val="14"/>
          <w:lang w:eastAsia="ar-SA"/>
        </w:rPr>
      </w:pPr>
    </w:p>
    <w:p w14:paraId="045E7DB7" w14:textId="77777777" w:rsidR="003617A8" w:rsidRDefault="003617A8" w:rsidP="00AC3271">
      <w:pPr>
        <w:spacing w:line="240" w:lineRule="auto"/>
        <w:rPr>
          <w:rFonts w:eastAsia="Times New Roman" w:cs="Linux Libertine G"/>
          <w:sz w:val="14"/>
          <w:szCs w:val="14"/>
          <w:lang w:eastAsia="ar-SA"/>
        </w:rPr>
      </w:pPr>
    </w:p>
    <w:p w14:paraId="2F0E3048" w14:textId="2A027E5A" w:rsidR="005F7650" w:rsidRPr="004F251C" w:rsidRDefault="005F7650" w:rsidP="0065000F">
      <w:pPr>
        <w:pStyle w:val="Stopkadokumentu"/>
        <w:spacing w:line="240" w:lineRule="auto"/>
        <w:rPr>
          <w:sz w:val="18"/>
          <w:szCs w:val="18"/>
        </w:rPr>
      </w:pPr>
    </w:p>
    <w:sectPr w:rsidR="005F7650" w:rsidRPr="004F251C" w:rsidSect="0029675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BC110" w14:textId="77777777" w:rsidR="00CD1D05" w:rsidRDefault="00CD1D05" w:rsidP="003D6113">
      <w:pPr>
        <w:spacing w:after="0" w:line="240" w:lineRule="auto"/>
      </w:pPr>
      <w:r>
        <w:separator/>
      </w:r>
    </w:p>
  </w:endnote>
  <w:endnote w:type="continuationSeparator" w:id="0">
    <w:p w14:paraId="426190F5" w14:textId="77777777" w:rsidR="00CD1D05" w:rsidRDefault="00CD1D05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897A5A-1A5D-48F2-8DE8-D1FB48FD0ED0}"/>
    <w:embedBold r:id="rId2" w:fontKey="{BBCFC184-3228-40EA-802E-E75FFCFB853C}"/>
    <w:embedItalic r:id="rId3" w:fontKey="{AB6280CF-B480-47A8-8759-450566C355CB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233D69E3-5039-4430-A92D-E7B06C64FC11}"/>
    <w:embedBold r:id="rId5" w:fontKey="{A4973AE9-7E50-4824-8360-B792E2AC0AEF}"/>
    <w:embedItalic r:id="rId6" w:fontKey="{E15A1348-0C28-40E4-ADEC-1E5D255B4DD6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506D2575-CBD0-4D0E-A0AB-C442A8BD51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2A8FB97-7FE1-4AAC-B3EA-2E7235F84167}"/>
    <w:embedItalic r:id="rId9" w:fontKey="{3FA20ADC-E0AC-4CA4-92D8-C397E70040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E0BFE1D6-DAE9-44B8-8FE0-7CBEA34EDFDD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D38893FC-DF88-4FCD-A129-8BBC6EA86B2D}"/>
    <w:embedBold r:id="rId12" w:fontKey="{E6C26392-33EA-44FB-B122-F035A9C930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altName w:val="Cambria"/>
    <w:charset w:val="EE"/>
    <w:family w:val="auto"/>
    <w:pitch w:val="variable"/>
    <w:sig w:usb0="E0000AFF" w:usb1="5200E5FB" w:usb2="02000020" w:usb3="00000000" w:csb0="000001BF" w:csb1="00000000"/>
    <w:embedRegular r:id="rId13" w:fontKey="{9F500961-D804-46DF-9A78-30F2439381D4}"/>
    <w:embedBold r:id="rId14" w:fontKey="{2F26998F-F4A4-4149-936D-F2317F299490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23CA" w14:textId="77777777" w:rsidR="00CD1D05" w:rsidRDefault="00CD1D05" w:rsidP="003D6113">
      <w:pPr>
        <w:spacing w:after="0" w:line="240" w:lineRule="auto"/>
      </w:pPr>
      <w:r>
        <w:separator/>
      </w:r>
    </w:p>
  </w:footnote>
  <w:footnote w:type="continuationSeparator" w:id="0">
    <w:p w14:paraId="7A5D0B10" w14:textId="77777777" w:rsidR="00CD1D05" w:rsidRDefault="00CD1D05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19DFAB52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175C79">
      <w:t>4</w:t>
    </w:r>
    <w:r w:rsidRPr="00977183">
      <w:t>-</w:t>
    </w:r>
    <w:r w:rsidR="009E7141">
      <w:t>0</w:t>
    </w:r>
    <w:r w:rsidR="00175C79">
      <w:t>4</w:t>
    </w:r>
    <w:r w:rsidRPr="00977183">
      <w:t>-</w:t>
    </w:r>
    <w:r w:rsidR="00175C79">
      <w:t>1</w:t>
    </w:r>
    <w:r w:rsidR="0074136C">
      <w:t>2</w:t>
    </w:r>
    <w:r w:rsidRPr="00977183">
      <w:t xml:space="preserve">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85F53"/>
    <w:multiLevelType w:val="hybridMultilevel"/>
    <w:tmpl w:val="D35C2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A36C8"/>
    <w:multiLevelType w:val="hybridMultilevel"/>
    <w:tmpl w:val="61E88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530EF"/>
    <w:multiLevelType w:val="multilevel"/>
    <w:tmpl w:val="21144D08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4" w15:restartNumberingAfterBreak="0">
    <w:nsid w:val="42DF1A59"/>
    <w:multiLevelType w:val="multilevel"/>
    <w:tmpl w:val="04720C72"/>
    <w:lvl w:ilvl="0"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20" w:hanging="360"/>
      </w:pPr>
      <w:rPr>
        <w:rFonts w:ascii="Wingdings" w:hAnsi="Wingdings"/>
      </w:rPr>
    </w:lvl>
  </w:abstractNum>
  <w:abstractNum w:abstractNumId="5" w15:restartNumberingAfterBreak="0">
    <w:nsid w:val="4B0B244D"/>
    <w:multiLevelType w:val="hybridMultilevel"/>
    <w:tmpl w:val="A4607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6448E8"/>
    <w:multiLevelType w:val="hybridMultilevel"/>
    <w:tmpl w:val="E8F0F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945702">
    <w:abstractNumId w:val="3"/>
  </w:num>
  <w:num w:numId="2" w16cid:durableId="1691176304">
    <w:abstractNumId w:val="4"/>
  </w:num>
  <w:num w:numId="3" w16cid:durableId="1534804223">
    <w:abstractNumId w:val="1"/>
  </w:num>
  <w:num w:numId="4" w16cid:durableId="1612318435">
    <w:abstractNumId w:val="5"/>
  </w:num>
  <w:num w:numId="5" w16cid:durableId="1849173897">
    <w:abstractNumId w:val="6"/>
  </w:num>
  <w:num w:numId="6" w16cid:durableId="717244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D5E3B"/>
    <w:rsid w:val="001132CA"/>
    <w:rsid w:val="001214A2"/>
    <w:rsid w:val="00122771"/>
    <w:rsid w:val="00132E92"/>
    <w:rsid w:val="00174CF4"/>
    <w:rsid w:val="00175C79"/>
    <w:rsid w:val="001A1E0D"/>
    <w:rsid w:val="001D00EA"/>
    <w:rsid w:val="001F6451"/>
    <w:rsid w:val="00274BB5"/>
    <w:rsid w:val="0029675B"/>
    <w:rsid w:val="002B2A2F"/>
    <w:rsid w:val="002E20C1"/>
    <w:rsid w:val="002F108D"/>
    <w:rsid w:val="00322A7D"/>
    <w:rsid w:val="00344015"/>
    <w:rsid w:val="00361433"/>
    <w:rsid w:val="003617A8"/>
    <w:rsid w:val="003C654F"/>
    <w:rsid w:val="003D6113"/>
    <w:rsid w:val="00464BBC"/>
    <w:rsid w:val="00467B16"/>
    <w:rsid w:val="004B6084"/>
    <w:rsid w:val="004E04CC"/>
    <w:rsid w:val="004F251C"/>
    <w:rsid w:val="004F44FF"/>
    <w:rsid w:val="0051226A"/>
    <w:rsid w:val="00525E14"/>
    <w:rsid w:val="00537DB9"/>
    <w:rsid w:val="005555C5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5000F"/>
    <w:rsid w:val="00653F24"/>
    <w:rsid w:val="00695610"/>
    <w:rsid w:val="00702751"/>
    <w:rsid w:val="00726E1A"/>
    <w:rsid w:val="0074136C"/>
    <w:rsid w:val="00743C12"/>
    <w:rsid w:val="00746441"/>
    <w:rsid w:val="0075140A"/>
    <w:rsid w:val="00781A79"/>
    <w:rsid w:val="007C5F80"/>
    <w:rsid w:val="00812AF4"/>
    <w:rsid w:val="00834B26"/>
    <w:rsid w:val="00840AEF"/>
    <w:rsid w:val="00876EF1"/>
    <w:rsid w:val="00891395"/>
    <w:rsid w:val="008D2346"/>
    <w:rsid w:val="008D65AF"/>
    <w:rsid w:val="00913469"/>
    <w:rsid w:val="00951410"/>
    <w:rsid w:val="009544FC"/>
    <w:rsid w:val="00977183"/>
    <w:rsid w:val="009E659F"/>
    <w:rsid w:val="009E7141"/>
    <w:rsid w:val="00A06CE6"/>
    <w:rsid w:val="00A517A4"/>
    <w:rsid w:val="00A843F6"/>
    <w:rsid w:val="00AB513C"/>
    <w:rsid w:val="00AC3271"/>
    <w:rsid w:val="00AE1C01"/>
    <w:rsid w:val="00B02023"/>
    <w:rsid w:val="00B32F12"/>
    <w:rsid w:val="00B64FF4"/>
    <w:rsid w:val="00B7565E"/>
    <w:rsid w:val="00B801E2"/>
    <w:rsid w:val="00B925DE"/>
    <w:rsid w:val="00BB7BD8"/>
    <w:rsid w:val="00BC69A7"/>
    <w:rsid w:val="00C11367"/>
    <w:rsid w:val="00C247BF"/>
    <w:rsid w:val="00C30308"/>
    <w:rsid w:val="00C30725"/>
    <w:rsid w:val="00C43F78"/>
    <w:rsid w:val="00C81E77"/>
    <w:rsid w:val="00CA071D"/>
    <w:rsid w:val="00CA4BE8"/>
    <w:rsid w:val="00CB24E2"/>
    <w:rsid w:val="00CD1D05"/>
    <w:rsid w:val="00D060E9"/>
    <w:rsid w:val="00D14425"/>
    <w:rsid w:val="00D336D7"/>
    <w:rsid w:val="00E01A15"/>
    <w:rsid w:val="00E227B5"/>
    <w:rsid w:val="00E45BE6"/>
    <w:rsid w:val="00E54A1B"/>
    <w:rsid w:val="00E64819"/>
    <w:rsid w:val="00E72331"/>
    <w:rsid w:val="00EC1D45"/>
    <w:rsid w:val="00F01423"/>
    <w:rsid w:val="00F5658B"/>
    <w:rsid w:val="00F85042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6C73B238-E4F8-4B1B-ABBF-9BAB4B4BA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F01423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styleId="Akapitzlist">
    <w:name w:val="List Paragraph"/>
    <w:basedOn w:val="Normalny"/>
    <w:uiPriority w:val="34"/>
    <w:rsid w:val="00891395"/>
    <w:pPr>
      <w:ind w:left="720"/>
      <w:contextualSpacing/>
    </w:pPr>
  </w:style>
  <w:style w:type="table" w:styleId="Tabela-Siatka">
    <w:name w:val="Table Grid"/>
    <w:basedOn w:val="Standardowy"/>
    <w:uiPriority w:val="39"/>
    <w:rsid w:val="00653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925D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006D7-A8FB-4B53-814B-72123D17E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1</TotalTime>
  <Pages>2</Pages>
  <Words>377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2024-04-12T08:58:00Z</cp:lastPrinted>
  <dcterms:created xsi:type="dcterms:W3CDTF">2024-04-12T09:01:00Z</dcterms:created>
  <dcterms:modified xsi:type="dcterms:W3CDTF">2024-04-12T09:01:00Z</dcterms:modified>
</cp:coreProperties>
</file>