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  <w:bookmarkStart w:id="7" w:name="_GoBack"/>
      <w:bookmarkEnd w:id="7"/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6BC8CE1C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</w:t>
      </w:r>
      <w:r w:rsidR="005E2243">
        <w:rPr>
          <w:rFonts w:ascii="Times New Roman" w:hAnsi="Times New Roman" w:cs="Times New Roman"/>
          <w:b/>
          <w:sz w:val="20"/>
          <w:szCs w:val="20"/>
        </w:rPr>
        <w:t>11</w:t>
      </w:r>
    </w:p>
    <w:p w14:paraId="31323270" w14:textId="44505596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E51A90" w:rsidRPr="00E51A90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5E2243" w:rsidRPr="00E51A90">
        <w:rPr>
          <w:rFonts w:ascii="Times New Roman" w:hAnsi="Times New Roman" w:cs="Times New Roman"/>
          <w:b/>
          <w:i/>
          <w:sz w:val="20"/>
          <w:szCs w:val="20"/>
        </w:rPr>
        <w:t>Barber i nowoczesne techniki strzyżenia męskiego</w:t>
      </w:r>
      <w:r w:rsidR="00E51A90" w:rsidRPr="00E51A90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5E2243" w:rsidRPr="00E51A9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7962F9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miejscowości </w:t>
      </w:r>
      <w:r w:rsidR="005E2243">
        <w:rPr>
          <w:rFonts w:ascii="Times New Roman" w:hAnsi="Times New Roman" w:cs="Times New Roman"/>
          <w:b/>
          <w:bCs/>
          <w:sz w:val="20"/>
          <w:szCs w:val="20"/>
        </w:rPr>
        <w:t>Legnica</w:t>
      </w:r>
      <w:r w:rsidR="005E2243"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5E2243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5E2243" w:rsidRPr="00CC5664">
        <w:rPr>
          <w:rFonts w:ascii="Times New Roman" w:hAnsi="Times New Roman" w:cs="Times New Roman"/>
          <w:b/>
          <w:sz w:val="20"/>
          <w:szCs w:val="20"/>
        </w:rPr>
        <w:t>3</w:t>
      </w:r>
      <w:r w:rsidR="00CC5664">
        <w:rPr>
          <w:rFonts w:ascii="Times New Roman" w:hAnsi="Times New Roman" w:cs="Times New Roman"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5E2243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07672B2D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1340AA">
        <w:rPr>
          <w:rFonts w:ascii="Times New Roman" w:hAnsi="Times New Roman" w:cs="Times New Roman"/>
          <w:sz w:val="20"/>
          <w:szCs w:val="20"/>
        </w:rPr>
        <w:t xml:space="preserve"> </w:t>
      </w:r>
      <w:r w:rsidR="005937ED" w:rsidRPr="001340AA">
        <w:rPr>
          <w:rFonts w:ascii="Times New Roman" w:hAnsi="Times New Roman" w:cs="Times New Roman"/>
          <w:sz w:val="20"/>
          <w:szCs w:val="20"/>
        </w:rPr>
        <w:t xml:space="preserve">dla części nr 11 </w:t>
      </w:r>
      <w:r w:rsidR="000D78BC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0D78BC">
        <w:rPr>
          <w:rFonts w:ascii="Times New Roman" w:hAnsi="Times New Roman" w:cs="Times New Roman"/>
          <w:sz w:val="20"/>
          <w:szCs w:val="20"/>
        </w:rPr>
        <w:t>…</w:t>
      </w:r>
      <w:r w:rsidR="000D78BC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021C6C96" w14:textId="77777777" w:rsidR="00C5263A" w:rsidRPr="004D76E6" w:rsidRDefault="00C5263A" w:rsidP="00C5263A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76E6">
        <w:rPr>
          <w:rFonts w:ascii="Times New Roman" w:eastAsia="Times New Roman" w:hAnsi="Times New Roman" w:cs="Times New Roman"/>
          <w:color w:val="000000"/>
          <w:sz w:val="20"/>
          <w:szCs w:val="20"/>
        </w:rPr>
        <w:t>Za wykonanie przedmiotu Umowy Zamawiający zobowiązuje się zapłacić Wykonawcy łączne wynagrodzenie ryczałtowe ustalone na podstawie oferty Wykonawcy, w  wysokości .................. zł brutto.</w:t>
      </w:r>
    </w:p>
    <w:p w14:paraId="0FC86E7D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Stawka podatku VAT: zwolniony</w:t>
      </w: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lastRenderedPageBreak/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którego przedmiotowe zamówienie jest realizowane, a których Wykonawca lub Zamawiający nie mógł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8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8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78D49F19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1340AA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</w:t>
      </w:r>
      <w:r w:rsidR="009147BC" w:rsidRPr="001435C9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62647F" w:rsidRPr="001435C9">
        <w:rPr>
          <w:rFonts w:ascii="Times New Roman" w:hAnsi="Times New Roman" w:cs="Times New Roman"/>
          <w:sz w:val="20"/>
          <w:szCs w:val="20"/>
        </w:rPr>
        <w:t>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5EC8D34E" w14:textId="77777777" w:rsidR="001340AA" w:rsidRPr="00F4720E" w:rsidRDefault="001340AA" w:rsidP="001340AA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F8549E" w14:textId="6C00C42A" w:rsidR="00CA4984" w:rsidRPr="001435C9" w:rsidRDefault="00CA4984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Część nr 11</w:t>
      </w:r>
    </w:p>
    <w:p w14:paraId="3051507B" w14:textId="409A6F6C" w:rsidR="00A45E91" w:rsidRDefault="00272422" w:rsidP="002C7ABC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Przeprowadzenie kursu zawodowego </w:t>
      </w:r>
      <w:bookmarkStart w:id="9" w:name="_Hlk196290403"/>
      <w:r w:rsidRPr="005542D4">
        <w:rPr>
          <w:rFonts w:ascii="Times New Roman" w:hAnsi="Times New Roman" w:cs="Times New Roman"/>
          <w:b/>
          <w:bCs/>
          <w:i/>
          <w:sz w:val="20"/>
          <w:szCs w:val="20"/>
        </w:rPr>
        <w:t>„Barber i nowoczesne techniki strzyżenia męskiego</w:t>
      </w:r>
      <w:bookmarkEnd w:id="9"/>
      <w:r w:rsidRPr="005542D4">
        <w:rPr>
          <w:rFonts w:ascii="Times New Roman" w:hAnsi="Times New Roman" w:cs="Times New Roman"/>
          <w:b/>
          <w:bCs/>
          <w:i/>
          <w:sz w:val="20"/>
          <w:szCs w:val="20"/>
        </w:rPr>
        <w:t>”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w miejscowości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Legnica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dla </w:t>
      </w:r>
      <w:r w:rsidR="00330D89" w:rsidRPr="001435C9">
        <w:rPr>
          <w:rFonts w:ascii="Times New Roman" w:hAnsi="Times New Roman" w:cs="Times New Roman"/>
          <w:bCs/>
          <w:sz w:val="20"/>
          <w:szCs w:val="20"/>
        </w:rPr>
        <w:t xml:space="preserve">minimalnej ilości </w:t>
      </w:r>
      <w:r w:rsidR="00330D89" w:rsidRPr="001435C9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330D89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 i maksymalnej </w:t>
      </w:r>
      <w:r w:rsidR="00796677" w:rsidRPr="001435C9">
        <w:rPr>
          <w:rFonts w:ascii="Times New Roman" w:hAnsi="Times New Roman" w:cs="Times New Roman"/>
          <w:bCs/>
          <w:sz w:val="20"/>
          <w:szCs w:val="20"/>
        </w:rPr>
        <w:t xml:space="preserve">ilości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uczestników</w:t>
      </w:r>
      <w:r w:rsidR="007E3B71" w:rsidRPr="001435C9">
        <w:rPr>
          <w:rFonts w:ascii="Times New Roman" w:hAnsi="Times New Roman" w:cs="Times New Roman"/>
          <w:bCs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64F2F29D" w:rsidR="002C7ABC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</w:t>
      </w:r>
      <w:r w:rsidRPr="001340AA">
        <w:rPr>
          <w:rFonts w:ascii="Times New Roman" w:hAnsi="Times New Roman" w:cs="Times New Roman"/>
          <w:sz w:val="20"/>
          <w:szCs w:val="20"/>
        </w:rPr>
        <w:t xml:space="preserve">zamówienia </w:t>
      </w:r>
      <w:r w:rsidR="00D61F44" w:rsidRPr="001340AA">
        <w:rPr>
          <w:rFonts w:ascii="Times New Roman" w:hAnsi="Times New Roman" w:cs="Times New Roman"/>
          <w:sz w:val="20"/>
          <w:szCs w:val="20"/>
        </w:rPr>
        <w:t xml:space="preserve">dla części nr 11 </w:t>
      </w:r>
      <w:r w:rsidR="000D78BC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0D78BC">
        <w:rPr>
          <w:rFonts w:ascii="Times New Roman" w:hAnsi="Times New Roman" w:cs="Times New Roman"/>
          <w:sz w:val="20"/>
          <w:szCs w:val="20"/>
        </w:rPr>
        <w:t>…</w:t>
      </w:r>
      <w:r w:rsidR="000D78BC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10" w:name="_Hlk194489441"/>
      <w:bookmarkStart w:id="11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10"/>
    <w:bookmarkEnd w:id="11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0840F152" w14:textId="73F835F9" w:rsidR="00465510" w:rsidRPr="001435C9" w:rsidRDefault="002C7ABC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23691FF8" w14:textId="67C95E3E" w:rsidR="00803F18" w:rsidRPr="001435C9" w:rsidRDefault="004C5711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>Część 11 – kurs „Barber i nowoczesne techniki strzyżenia męskiego</w:t>
      </w:r>
      <w:r w:rsidR="002B7FE6" w:rsidRPr="001435C9">
        <w:rPr>
          <w:rFonts w:ascii="Times New Roman" w:hAnsi="Times New Roman" w:cs="Times New Roman"/>
          <w:b/>
          <w:sz w:val="28"/>
          <w:szCs w:val="28"/>
        </w:rPr>
        <w:t>”</w:t>
      </w:r>
    </w:p>
    <w:p w14:paraId="5FE63030" w14:textId="1DF6CA39" w:rsidR="001970B4" w:rsidRPr="001435C9" w:rsidRDefault="001970B4" w:rsidP="001970B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</w:t>
      </w:r>
      <w:r w:rsidR="00511BD1" w:rsidRPr="001435C9">
        <w:rPr>
          <w:rFonts w:ascii="Times New Roman" w:hAnsi="Times New Roman" w:cs="Times New Roman"/>
          <w:b/>
          <w:sz w:val="20"/>
          <w:szCs w:val="20"/>
        </w:rPr>
        <w:t>48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11BD1" w:rsidRPr="001435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b/>
          <w:sz w:val="20"/>
          <w:szCs w:val="20"/>
        </w:rPr>
        <w:t>godzin dydaktycznych</w:t>
      </w:r>
    </w:p>
    <w:p w14:paraId="1CD38C10" w14:textId="77777777" w:rsidR="001970B4" w:rsidRPr="001435C9" w:rsidRDefault="001970B4" w:rsidP="001970B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33314C29" w14:textId="5A43239F" w:rsidR="001970B4" w:rsidRPr="001435C9" w:rsidRDefault="001970B4" w:rsidP="001970B4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 –</w:t>
      </w:r>
      <w:r w:rsidR="00F767E1" w:rsidRPr="001435C9">
        <w:rPr>
          <w:rFonts w:ascii="Times New Roman" w:hAnsi="Times New Roman" w:cs="Times New Roman"/>
          <w:sz w:val="20"/>
          <w:szCs w:val="20"/>
        </w:rPr>
        <w:t xml:space="preserve"> Podstawy pracy </w:t>
      </w:r>
      <w:proofErr w:type="spellStart"/>
      <w:r w:rsidR="00F767E1" w:rsidRPr="001435C9">
        <w:rPr>
          <w:rFonts w:ascii="Times New Roman" w:hAnsi="Times New Roman" w:cs="Times New Roman"/>
          <w:sz w:val="20"/>
          <w:szCs w:val="20"/>
        </w:rPr>
        <w:t>barbera</w:t>
      </w:r>
      <w:proofErr w:type="spellEnd"/>
      <w:r w:rsidR="00F767E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37886A" w14:textId="46744A4B" w:rsidR="00F767E1" w:rsidRPr="001435C9" w:rsidRDefault="00F767E1" w:rsidP="00DD5828">
      <w:pPr>
        <w:pStyle w:val="Tekstdymka"/>
        <w:numPr>
          <w:ilvl w:val="0"/>
          <w:numId w:val="8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Przepisy BHP w pracy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barbera</w:t>
      </w:r>
      <w:proofErr w:type="spellEnd"/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D73E1B8" w14:textId="7652E813" w:rsidR="00F767E1" w:rsidRPr="001435C9" w:rsidRDefault="00F767E1" w:rsidP="00DD5828">
      <w:pPr>
        <w:pStyle w:val="Tekstdymka"/>
        <w:numPr>
          <w:ilvl w:val="0"/>
          <w:numId w:val="8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higieny i dezynfekcji narzędzi oraz stanowiska pracy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CC322D4" w14:textId="659E1005" w:rsidR="00F767E1" w:rsidRPr="001435C9" w:rsidRDefault="00F767E1" w:rsidP="00DD5828">
      <w:pPr>
        <w:pStyle w:val="Tekstdymka"/>
        <w:numPr>
          <w:ilvl w:val="0"/>
          <w:numId w:val="8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struktury włosa oraz chorób skóry głowy i przeciwwskazań do wykonania usługi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DA6495D" w14:textId="7BD9780A" w:rsidR="00F767E1" w:rsidRPr="001435C9" w:rsidRDefault="00F767E1" w:rsidP="00DD5828">
      <w:pPr>
        <w:pStyle w:val="Tekstdymka"/>
        <w:numPr>
          <w:ilvl w:val="0"/>
          <w:numId w:val="8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Zapoznanie z wyposażeniem stanowiska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barberskiego</w:t>
      </w:r>
      <w:proofErr w:type="spellEnd"/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9BFFC29" w14:textId="5B8BE61C" w:rsidR="00F767E1" w:rsidRPr="001435C9" w:rsidRDefault="00F767E1" w:rsidP="00DD5828">
      <w:pPr>
        <w:pStyle w:val="Tekstdymka"/>
        <w:numPr>
          <w:ilvl w:val="0"/>
          <w:numId w:val="8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Charakterystyka narzędzi: maszynki, trymery, nożyczki, brzytwa – zastosowanie i technika pracy.</w:t>
      </w:r>
    </w:p>
    <w:p w14:paraId="00B84810" w14:textId="77777777" w:rsidR="0098385A" w:rsidRPr="001435C9" w:rsidRDefault="0098385A" w:rsidP="001970B4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24A9A2E" w14:textId="2524680C" w:rsidR="00EC23A4" w:rsidRPr="001435C9" w:rsidRDefault="002D12B5" w:rsidP="001970B4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 – Strzyżenie męskie i stylizacja</w:t>
      </w:r>
    </w:p>
    <w:p w14:paraId="1A591FDB" w14:textId="61D90E86" w:rsidR="002D12B5" w:rsidRPr="001435C9" w:rsidRDefault="002D12B5" w:rsidP="00DD5828">
      <w:pPr>
        <w:pStyle w:val="Tekstdymka"/>
        <w:numPr>
          <w:ilvl w:val="0"/>
          <w:numId w:val="8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Klasyczne i nowoczesne techniki strzyżenia męskiego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BC7E42E" w14:textId="60DF0ADF" w:rsidR="002D12B5" w:rsidRPr="001435C9" w:rsidRDefault="002D12B5" w:rsidP="00DD5828">
      <w:pPr>
        <w:pStyle w:val="Tekstdymka"/>
        <w:numPr>
          <w:ilvl w:val="0"/>
          <w:numId w:val="8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Cieniowanie –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fade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low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mid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</w:t>
      </w:r>
      <w:r w:rsidR="00580F6A" w:rsidRPr="001435C9">
        <w:rPr>
          <w:rFonts w:ascii="Times New Roman" w:hAnsi="Times New Roman" w:cs="Times New Roman"/>
          <w:sz w:val="20"/>
          <w:szCs w:val="20"/>
        </w:rPr>
        <w:t>h</w:t>
      </w:r>
      <w:r w:rsidRPr="001435C9">
        <w:rPr>
          <w:rFonts w:ascii="Times New Roman" w:hAnsi="Times New Roman" w:cs="Times New Roman"/>
          <w:sz w:val="20"/>
          <w:szCs w:val="20"/>
        </w:rPr>
        <w:t xml:space="preserve">igh), taper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fade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, skin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fade</w:t>
      </w:r>
      <w:proofErr w:type="spellEnd"/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53516A7" w14:textId="618B8D30" w:rsidR="002D12B5" w:rsidRPr="001435C9" w:rsidRDefault="002D12B5" w:rsidP="00EC23A4">
      <w:pPr>
        <w:pStyle w:val="Akapitzlist"/>
        <w:numPr>
          <w:ilvl w:val="0"/>
          <w:numId w:val="8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Techniki cięcia maszynką i nożyczkami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896E5FE" w14:textId="67B0F4EF" w:rsidR="006951F4" w:rsidRPr="001435C9" w:rsidRDefault="009161AB" w:rsidP="00EC23A4">
      <w:pPr>
        <w:pStyle w:val="Akapitzlist"/>
        <w:numPr>
          <w:ilvl w:val="0"/>
          <w:numId w:val="8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Konturowanie i wykończenie fryzury – linie.</w:t>
      </w:r>
      <w:r w:rsidR="00580F6A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 xml:space="preserve">detale, golenie </w:t>
      </w:r>
      <w:r w:rsidR="00580F6A" w:rsidRPr="001435C9">
        <w:rPr>
          <w:rFonts w:ascii="Times New Roman" w:hAnsi="Times New Roman" w:cs="Times New Roman"/>
          <w:sz w:val="20"/>
          <w:szCs w:val="20"/>
        </w:rPr>
        <w:t>szyi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4E10BBB" w14:textId="0AB1728F" w:rsidR="009161AB" w:rsidRPr="001435C9" w:rsidRDefault="009161AB" w:rsidP="0051059C">
      <w:pPr>
        <w:pStyle w:val="Akapitzlist"/>
        <w:numPr>
          <w:ilvl w:val="0"/>
          <w:numId w:val="8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Stylizacja fryzury z użyciem profesjonalnych kosmetyków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6D90184" w14:textId="68547A81" w:rsidR="002D12B5" w:rsidRPr="001435C9" w:rsidRDefault="009161AB" w:rsidP="00DD5828">
      <w:pPr>
        <w:pStyle w:val="Tekstdymka"/>
        <w:numPr>
          <w:ilvl w:val="0"/>
          <w:numId w:val="8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fryzury do kształtu głowy, owalu twarzy i stylu klienta.</w:t>
      </w:r>
    </w:p>
    <w:p w14:paraId="050B2F93" w14:textId="77777777" w:rsidR="0098385A" w:rsidRPr="001435C9" w:rsidRDefault="0098385A" w:rsidP="001970B4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46284C4" w14:textId="38B14E07" w:rsidR="002D12B5" w:rsidRPr="001435C9" w:rsidRDefault="002D12B5" w:rsidP="001970B4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 – Pielęgnacja i golenie brody</w:t>
      </w:r>
    </w:p>
    <w:p w14:paraId="43131B14" w14:textId="5484837B" w:rsidR="00EC23A4" w:rsidRPr="001435C9" w:rsidRDefault="00916251" w:rsidP="00EC23A4">
      <w:pPr>
        <w:pStyle w:val="Akapitzlist"/>
        <w:numPr>
          <w:ilvl w:val="0"/>
          <w:numId w:val="8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Modelowanie, formowanie i strzyżenie brody i wąsów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99AB676" w14:textId="7AB4F3FA" w:rsidR="00916251" w:rsidRPr="001435C9" w:rsidRDefault="00916251" w:rsidP="00EC23A4">
      <w:pPr>
        <w:pStyle w:val="Akapitzlist"/>
        <w:numPr>
          <w:ilvl w:val="0"/>
          <w:numId w:val="8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Konturowanie i cieniowanie zarostu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133F9C7" w14:textId="0B00A60D" w:rsidR="00916251" w:rsidRPr="001435C9" w:rsidRDefault="00916251" w:rsidP="0055761D">
      <w:pPr>
        <w:pStyle w:val="Akapitzlist"/>
        <w:numPr>
          <w:ilvl w:val="0"/>
          <w:numId w:val="8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>Technika golenia brzytwą na mokro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BD7BB0A" w14:textId="3530B83D" w:rsidR="00916251" w:rsidRPr="001435C9" w:rsidRDefault="008436EA" w:rsidP="00DD5828">
      <w:pPr>
        <w:pStyle w:val="Tekstdymka"/>
        <w:numPr>
          <w:ilvl w:val="0"/>
          <w:numId w:val="8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pielęgnacji zarostu – balsamy, olejki, kosmetyki po goleniu.</w:t>
      </w:r>
    </w:p>
    <w:p w14:paraId="54F92246" w14:textId="77777777" w:rsidR="00D92BC3" w:rsidRPr="001435C9" w:rsidRDefault="00D92BC3" w:rsidP="00C77F9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A3A8424" w14:textId="062F05AB" w:rsidR="00C77F93" w:rsidRPr="001435C9" w:rsidRDefault="00C77F93" w:rsidP="00C77F93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60D308B4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1B01D30F" w14:textId="3E7D8BC0" w:rsidR="005D0CE4" w:rsidRPr="001435C9" w:rsidRDefault="005D0CE4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71671751" w14:textId="25718378" w:rsidR="00244330" w:rsidRPr="001435C9" w:rsidRDefault="00EA4869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znajomość technik strzyżenia klasycznego i nowoczesnego,</w:t>
      </w:r>
    </w:p>
    <w:p w14:paraId="0ECD5AD4" w14:textId="27B69E6A" w:rsidR="00EA4869" w:rsidRPr="001435C9" w:rsidRDefault="00EA4869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modelowanie i strzyżenie brody oraz pielęgnacja zarostu.</w:t>
      </w:r>
    </w:p>
    <w:p w14:paraId="300AAEFB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24E7A66E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65E89C3B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27BE6E35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4F96BAE0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648BF21F" w14:textId="6559DDA1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5150AC" w:rsidRPr="001435C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67D48BCA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 i uzyskanie umiejętności kwalifikacji lub określonych uprawnień zawodowych,</w:t>
      </w:r>
    </w:p>
    <w:p w14:paraId="6003C03D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 wewnętrznego,</w:t>
      </w:r>
    </w:p>
    <w:p w14:paraId="0AF2C7AB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1EE2A6FE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782D16C4" w14:textId="4E6F3C3F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F41CBF7" w14:textId="77777777" w:rsidR="00C77F93" w:rsidRPr="001435C9" w:rsidRDefault="00C77F93" w:rsidP="001970B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2FD287" w14:textId="53AC652D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605149D5" w14:textId="77777777" w:rsidR="00D934FC" w:rsidRDefault="00D934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D252BC9" w14:textId="77777777" w:rsidR="00D934FC" w:rsidRDefault="00D934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3F7940A" w14:textId="77777777" w:rsidR="00D934FC" w:rsidRDefault="00D934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3912CDA" w14:textId="77777777" w:rsidR="00D934FC" w:rsidRDefault="00D934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A208FB3" w14:textId="77777777" w:rsidR="00D934FC" w:rsidRDefault="00D934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CC0FC9C" w14:textId="77777777" w:rsidR="00D934FC" w:rsidRDefault="00D934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5E35B080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2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17CA7189" w14:textId="77777777" w:rsidR="00A274DA" w:rsidRDefault="00A274DA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2F13705D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2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73DCF462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kontakt: adres e-mail: </w:t>
      </w:r>
      <w:r w:rsidR="00A274DA">
        <w:rPr>
          <w:rFonts w:ascii="Times New Roman" w:hAnsi="Times New Roman" w:cs="Times New Roman"/>
          <w:i/>
          <w:sz w:val="20"/>
          <w:szCs w:val="20"/>
        </w:rPr>
        <w:t>……………………………………………..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lastRenderedPageBreak/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FA6C98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lastRenderedPageBreak/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47CCD3D0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D61F7C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17E69DDE" w:rsidR="004A7840" w:rsidRDefault="00FA6C9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="004A7840" w:rsidRPr="00281D6B">
              <w:rPr>
                <w:rStyle w:val="Hipercze"/>
                <w:rFonts w:cstheme="minorHAnsi"/>
                <w:b/>
              </w:rPr>
              <w:t>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_Toc196380183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D61F7C">
              <w:rPr>
                <w:webHidden/>
              </w:rPr>
              <w:t>28</w:t>
            </w:r>
            <w:r w:rsidR="004A7840">
              <w:rPr>
                <w:webHidden/>
              </w:rPr>
              <w:fldChar w:fldCharType="end"/>
            </w:r>
          </w:hyperlink>
        </w:p>
        <w:p w14:paraId="565F55D5" w14:textId="0543162F" w:rsidR="004A7840" w:rsidRDefault="00FA6C9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="004A7840" w:rsidRPr="00281D6B">
              <w:rPr>
                <w:rStyle w:val="Hipercze"/>
                <w:rFonts w:cstheme="minorHAnsi"/>
                <w:b/>
              </w:rPr>
              <w:t>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_Toc196380184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D61F7C">
              <w:rPr>
                <w:webHidden/>
              </w:rPr>
              <w:t>29</w:t>
            </w:r>
            <w:r w:rsidR="004A7840">
              <w:rPr>
                <w:webHidden/>
              </w:rPr>
              <w:fldChar w:fldCharType="end"/>
            </w:r>
          </w:hyperlink>
        </w:p>
        <w:p w14:paraId="226CA732" w14:textId="79B6B5F4" w:rsidR="004A7840" w:rsidRDefault="00FA6C9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="004A7840" w:rsidRPr="00281D6B">
              <w:rPr>
                <w:rStyle w:val="Hipercze"/>
                <w:rFonts w:cstheme="minorHAnsi"/>
                <w:b/>
              </w:rPr>
              <w:t>IV.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_Toc196380185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D61F7C">
              <w:rPr>
                <w:webHidden/>
              </w:rPr>
              <w:t>30</w:t>
            </w:r>
            <w:r w:rsidR="004A7840">
              <w:rPr>
                <w:webHidden/>
              </w:rPr>
              <w:fldChar w:fldCharType="end"/>
            </w:r>
          </w:hyperlink>
        </w:p>
        <w:p w14:paraId="3D56E256" w14:textId="716F4A46" w:rsidR="004A7840" w:rsidRDefault="00FA6C9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="004A7840" w:rsidRPr="00281D6B">
              <w:rPr>
                <w:rStyle w:val="Hipercze"/>
                <w:rFonts w:cstheme="minorHAnsi"/>
                <w:b/>
              </w:rPr>
              <w:t>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_Toc196380186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D61F7C">
              <w:rPr>
                <w:webHidden/>
              </w:rPr>
              <w:t>31</w:t>
            </w:r>
            <w:r w:rsidR="004A7840">
              <w:rPr>
                <w:webHidden/>
              </w:rPr>
              <w:fldChar w:fldCharType="end"/>
            </w:r>
          </w:hyperlink>
        </w:p>
        <w:p w14:paraId="4935C76C" w14:textId="55814A5A" w:rsidR="004A7840" w:rsidRDefault="00FA6C9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="004A7840" w:rsidRPr="00281D6B">
              <w:rPr>
                <w:rStyle w:val="Hipercze"/>
                <w:rFonts w:cstheme="minorHAnsi"/>
                <w:b/>
              </w:rPr>
              <w:t>VI.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_Toc196380187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D61F7C">
              <w:rPr>
                <w:webHidden/>
              </w:rPr>
              <w:t>32</w:t>
            </w:r>
            <w:r w:rsidR="004A7840">
              <w:rPr>
                <w:webHidden/>
              </w:rPr>
              <w:fldChar w:fldCharType="end"/>
            </w:r>
          </w:hyperlink>
        </w:p>
        <w:p w14:paraId="2F304D55" w14:textId="5C0E4053" w:rsidR="004A7840" w:rsidRDefault="00FA6C9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="004A7840" w:rsidRPr="00281D6B">
              <w:rPr>
                <w:rStyle w:val="Hipercze"/>
                <w:rFonts w:cstheme="minorHAnsi"/>
                <w:b/>
              </w:rPr>
              <w:t>VII.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_Toc196380188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D61F7C">
              <w:rPr>
                <w:webHidden/>
              </w:rPr>
              <w:t>33</w:t>
            </w:r>
            <w:r w:rsidR="004A7840">
              <w:rPr>
                <w:webHidden/>
              </w:rPr>
              <w:fldChar w:fldCharType="end"/>
            </w:r>
          </w:hyperlink>
        </w:p>
        <w:p w14:paraId="6B137A36" w14:textId="29C6A3FE" w:rsidR="004A7840" w:rsidRDefault="00FA6C9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="004A7840" w:rsidRPr="00281D6B">
              <w:rPr>
                <w:rStyle w:val="Hipercze"/>
                <w:rFonts w:cstheme="minorHAnsi"/>
                <w:b/>
              </w:rPr>
              <w:t>VIII.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_Toc196380189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D61F7C">
              <w:rPr>
                <w:webHidden/>
              </w:rPr>
              <w:t>34</w:t>
            </w:r>
            <w:r w:rsidR="004A7840"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3" w:name="_Toc196380182"/>
      <w:bookmarkStart w:id="14" w:name="_Hlk196307316"/>
      <w:r w:rsidRPr="004B165B">
        <w:rPr>
          <w:rFonts w:asciiTheme="minorHAnsi" w:hAnsiTheme="minorHAnsi" w:cstheme="minorHAnsi"/>
          <w:b/>
          <w:color w:val="auto"/>
        </w:rPr>
        <w:lastRenderedPageBreak/>
        <w:t>NAZWA I ZAKRES SZKOLENIA</w:t>
      </w:r>
      <w:bookmarkEnd w:id="13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3"/>
      <w:bookmarkEnd w:id="14"/>
      <w:r w:rsidRPr="004B165B">
        <w:rPr>
          <w:rFonts w:asciiTheme="minorHAnsi" w:hAnsiTheme="minorHAnsi" w:cstheme="minorHAnsi"/>
          <w:b/>
          <w:color w:val="auto"/>
        </w:rPr>
        <w:lastRenderedPageBreak/>
        <w:t>CZAS TRWANIA I SPOSÓB ORGANIZACJI SZKOLENIA</w:t>
      </w:r>
      <w:bookmarkEnd w:id="15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4"/>
      <w:r w:rsidRPr="004B165B">
        <w:rPr>
          <w:rFonts w:asciiTheme="minorHAnsi" w:hAnsiTheme="minorHAnsi" w:cstheme="minorHAnsi"/>
          <w:b/>
          <w:color w:val="auto"/>
        </w:rPr>
        <w:lastRenderedPageBreak/>
        <w:t>EWIDENCJA OBECNOŚCI UCZESTNIKÓW*</w:t>
      </w:r>
      <w:bookmarkEnd w:id="16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5"/>
      <w:r w:rsidRPr="004B165B">
        <w:rPr>
          <w:rFonts w:asciiTheme="minorHAnsi" w:hAnsiTheme="minorHAnsi" w:cstheme="minorHAnsi"/>
          <w:b/>
          <w:color w:val="auto"/>
        </w:rPr>
        <w:lastRenderedPageBreak/>
        <w:t>TEMATYKA POSZCZEGÓLNYCH ZAJĘĆ ORAZ CZAS ICH TRWANIA</w:t>
      </w:r>
      <w:bookmarkEnd w:id="17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6"/>
      <w:r w:rsidRPr="004B165B">
        <w:rPr>
          <w:rFonts w:asciiTheme="minorHAnsi" w:hAnsiTheme="minorHAnsi" w:cstheme="minorHAnsi"/>
          <w:b/>
          <w:color w:val="auto"/>
        </w:rPr>
        <w:lastRenderedPageBreak/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8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9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20" w:name="_Toc196380188"/>
      <w:r w:rsidRPr="004B165B">
        <w:rPr>
          <w:rFonts w:asciiTheme="minorHAnsi" w:hAnsiTheme="minorHAnsi" w:cstheme="minorHAnsi"/>
          <w:b/>
          <w:color w:val="auto"/>
        </w:rPr>
        <w:lastRenderedPageBreak/>
        <w:t>INFORMACJA Z PRZEPROWADZONYCH EGZAMINÓW (jeżeli dotyczy) - data przystąpienia uczestnika do egzaminu oraz uzyskany wynik</w:t>
      </w:r>
      <w:bookmarkEnd w:id="20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21" w:name="_Toc196380189"/>
      <w:r w:rsidRPr="004B165B">
        <w:rPr>
          <w:rFonts w:asciiTheme="minorHAnsi" w:hAnsiTheme="minorHAnsi" w:cstheme="minorHAnsi"/>
          <w:b/>
          <w:color w:val="auto"/>
        </w:rPr>
        <w:lastRenderedPageBreak/>
        <w:t>INFORMACJA O ODBYTYCH HOSPITACJACH, KONTROLACH ITP.</w:t>
      </w:r>
      <w:bookmarkEnd w:id="21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lastRenderedPageBreak/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FA6C9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FA6C9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FA6C9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FA6C9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FA6C9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FA6C9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FA6C9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FA6C9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FA6C9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2C228" w14:textId="77777777" w:rsidR="00FA6C98" w:rsidRDefault="00FA6C98" w:rsidP="0068577F">
      <w:pPr>
        <w:spacing w:after="0" w:line="240" w:lineRule="auto"/>
      </w:pPr>
      <w:r>
        <w:separator/>
      </w:r>
    </w:p>
  </w:endnote>
  <w:endnote w:type="continuationSeparator" w:id="0">
    <w:p w14:paraId="349EE18D" w14:textId="77777777" w:rsidR="00FA6C98" w:rsidRDefault="00FA6C98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8149367"/>
      <w:docPartObj>
        <w:docPartGallery w:val="Page Numbers (Bottom of Page)"/>
        <w:docPartUnique/>
      </w:docPartObj>
    </w:sdtPr>
    <w:sdtEndPr/>
    <w:sdtContent>
      <w:p w14:paraId="7E02BD78" w14:textId="04FF7313" w:rsidR="003E72AB" w:rsidRDefault="003E72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3E72AB" w:rsidRDefault="003E72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8841149"/>
      <w:docPartObj>
        <w:docPartGallery w:val="Page Numbers (Bottom of Page)"/>
        <w:docPartUnique/>
      </w:docPartObj>
    </w:sdtPr>
    <w:sdtEndPr/>
    <w:sdtContent>
      <w:p w14:paraId="7B8A6A2E" w14:textId="6E7E745D" w:rsidR="003E72AB" w:rsidRDefault="003E72AB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C37AC" w14:textId="77777777" w:rsidR="00FA6C98" w:rsidRDefault="00FA6C98" w:rsidP="0068577F">
      <w:pPr>
        <w:spacing w:after="0" w:line="240" w:lineRule="auto"/>
      </w:pPr>
      <w:r>
        <w:separator/>
      </w:r>
    </w:p>
  </w:footnote>
  <w:footnote w:type="continuationSeparator" w:id="0">
    <w:p w14:paraId="6FAFF882" w14:textId="77777777" w:rsidR="00FA6C98" w:rsidRDefault="00FA6C98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CDD75" w14:textId="2AA3BF93" w:rsidR="003E72AB" w:rsidRDefault="003E72AB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</w:num>
  <w:num w:numId="1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4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3"/>
  </w:num>
  <w:num w:numId="25">
    <w:abstractNumId w:val="18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2"/>
  </w:num>
  <w:num w:numId="33">
    <w:abstractNumId w:val="7"/>
  </w:num>
  <w:num w:numId="34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1"/>
  </w:num>
  <w:num w:numId="37">
    <w:abstractNumId w:val="10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8"/>
  </w:num>
  <w:num w:numId="43">
    <w:abstractNumId w:val="15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5"/>
  </w:num>
  <w:num w:numId="46">
    <w:abstractNumId w:val="92"/>
  </w:num>
  <w:num w:numId="47">
    <w:abstractNumId w:val="13"/>
  </w:num>
  <w:num w:numId="48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22"/>
  </w:num>
  <w:num w:numId="55">
    <w:abstractNumId w:val="55"/>
  </w:num>
  <w:num w:numId="56">
    <w:abstractNumId w:val="100"/>
  </w:num>
  <w:num w:numId="57">
    <w:abstractNumId w:val="75"/>
  </w:num>
  <w:num w:numId="58">
    <w:abstractNumId w:val="68"/>
  </w:num>
  <w:num w:numId="59">
    <w:abstractNumId w:val="45"/>
  </w:num>
  <w:num w:numId="60">
    <w:abstractNumId w:val="105"/>
  </w:num>
  <w:num w:numId="61">
    <w:abstractNumId w:val="35"/>
  </w:num>
  <w:num w:numId="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2"/>
  </w:num>
  <w:num w:numId="64">
    <w:abstractNumId w:val="3"/>
  </w:num>
  <w:num w:numId="65">
    <w:abstractNumId w:val="29"/>
  </w:num>
  <w:num w:numId="66">
    <w:abstractNumId w:val="24"/>
  </w:num>
  <w:num w:numId="67">
    <w:abstractNumId w:val="88"/>
  </w:num>
  <w:num w:numId="68">
    <w:abstractNumId w:val="22"/>
  </w:num>
  <w:num w:numId="69">
    <w:abstractNumId w:val="58"/>
  </w:num>
  <w:num w:numId="70">
    <w:abstractNumId w:val="39"/>
  </w:num>
  <w:num w:numId="71">
    <w:abstractNumId w:val="112"/>
  </w:num>
  <w:num w:numId="72">
    <w:abstractNumId w:val="6"/>
  </w:num>
  <w:num w:numId="73">
    <w:abstractNumId w:val="44"/>
  </w:num>
  <w:num w:numId="74">
    <w:abstractNumId w:val="48"/>
  </w:num>
  <w:num w:numId="75">
    <w:abstractNumId w:val="20"/>
  </w:num>
  <w:num w:numId="76">
    <w:abstractNumId w:val="124"/>
  </w:num>
  <w:num w:numId="77">
    <w:abstractNumId w:val="46"/>
  </w:num>
  <w:num w:numId="78">
    <w:abstractNumId w:val="43"/>
  </w:num>
  <w:num w:numId="79">
    <w:abstractNumId w:val="0"/>
  </w:num>
  <w:num w:numId="80">
    <w:abstractNumId w:val="111"/>
  </w:num>
  <w:num w:numId="81">
    <w:abstractNumId w:val="116"/>
  </w:num>
  <w:num w:numId="82">
    <w:abstractNumId w:val="56"/>
  </w:num>
  <w:num w:numId="83">
    <w:abstractNumId w:val="27"/>
  </w:num>
  <w:num w:numId="84">
    <w:abstractNumId w:val="103"/>
  </w:num>
  <w:num w:numId="85">
    <w:abstractNumId w:val="114"/>
  </w:num>
  <w:num w:numId="86">
    <w:abstractNumId w:val="79"/>
  </w:num>
  <w:num w:numId="87">
    <w:abstractNumId w:val="120"/>
  </w:num>
  <w:num w:numId="88">
    <w:abstractNumId w:val="86"/>
  </w:num>
  <w:num w:numId="89">
    <w:abstractNumId w:val="95"/>
  </w:num>
  <w:num w:numId="90">
    <w:abstractNumId w:val="26"/>
  </w:num>
  <w:num w:numId="91">
    <w:abstractNumId w:val="38"/>
  </w:num>
  <w:num w:numId="92">
    <w:abstractNumId w:val="81"/>
  </w:num>
  <w:num w:numId="93">
    <w:abstractNumId w:val="59"/>
  </w:num>
  <w:num w:numId="94">
    <w:abstractNumId w:val="83"/>
  </w:num>
  <w:num w:numId="95">
    <w:abstractNumId w:val="77"/>
  </w:num>
  <w:num w:numId="96">
    <w:abstractNumId w:val="90"/>
  </w:num>
  <w:num w:numId="97">
    <w:abstractNumId w:val="97"/>
  </w:num>
  <w:num w:numId="98">
    <w:abstractNumId w:val="23"/>
  </w:num>
  <w:num w:numId="99">
    <w:abstractNumId w:val="30"/>
  </w:num>
  <w:num w:numId="100">
    <w:abstractNumId w:val="41"/>
  </w:num>
  <w:num w:numId="101">
    <w:abstractNumId w:val="101"/>
  </w:num>
  <w:num w:numId="102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61"/>
  </w:num>
  <w:num w:numId="104">
    <w:abstractNumId w:val="96"/>
  </w:num>
  <w:num w:numId="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0"/>
  </w:num>
  <w:num w:numId="10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9"/>
  </w:num>
  <w:num w:numId="111">
    <w:abstractNumId w:val="85"/>
  </w:num>
  <w:num w:numId="112">
    <w:abstractNumId w:val="127"/>
  </w:num>
  <w:num w:numId="113">
    <w:abstractNumId w:val="21"/>
  </w:num>
  <w:num w:numId="114">
    <w:abstractNumId w:val="40"/>
  </w:num>
  <w:num w:numId="115">
    <w:abstractNumId w:val="106"/>
  </w:num>
  <w:num w:numId="116">
    <w:abstractNumId w:val="33"/>
  </w:num>
  <w:num w:numId="117">
    <w:abstractNumId w:val="78"/>
  </w:num>
  <w:num w:numId="118">
    <w:abstractNumId w:val="67"/>
  </w:num>
  <w:num w:numId="119">
    <w:abstractNumId w:val="108"/>
  </w:num>
  <w:num w:numId="120">
    <w:abstractNumId w:val="50"/>
  </w:num>
  <w:num w:numId="121">
    <w:abstractNumId w:val="99"/>
  </w:num>
  <w:num w:numId="122">
    <w:abstractNumId w:val="91"/>
  </w:num>
  <w:num w:numId="123">
    <w:abstractNumId w:val="62"/>
  </w:num>
  <w:num w:numId="124">
    <w:abstractNumId w:val="16"/>
  </w:num>
  <w:num w:numId="125">
    <w:abstractNumId w:val="76"/>
  </w:num>
  <w:num w:numId="126">
    <w:abstractNumId w:val="65"/>
  </w:num>
  <w:num w:numId="127">
    <w:abstractNumId w:val="94"/>
  </w:num>
  <w:num w:numId="128">
    <w:abstractNumId w:val="66"/>
  </w:num>
  <w:num w:numId="129">
    <w:abstractNumId w:val="93"/>
  </w:num>
  <w:num w:numId="130">
    <w:abstractNumId w:val="54"/>
  </w:num>
  <w:num w:numId="131">
    <w:abstractNumId w:val="4"/>
  </w:num>
  <w:num w:numId="132">
    <w:abstractNumId w:val="25"/>
  </w:num>
  <w:num w:numId="133">
    <w:abstractNumId w:val="2"/>
  </w:num>
  <w:num w:numId="134">
    <w:abstractNumId w:val="37"/>
  </w:num>
  <w:num w:numId="135">
    <w:abstractNumId w:val="89"/>
  </w:num>
  <w:num w:numId="136">
    <w:abstractNumId w:val="17"/>
  </w:num>
  <w:num w:numId="137">
    <w:abstractNumId w:val="82"/>
  </w:num>
  <w:num w:numId="138">
    <w:abstractNumId w:val="52"/>
  </w:num>
  <w:num w:numId="139">
    <w:abstractNumId w:val="119"/>
  </w:num>
  <w:num w:numId="140">
    <w:abstractNumId w:val="1"/>
  </w:num>
  <w:num w:numId="141">
    <w:abstractNumId w:val="57"/>
  </w:num>
  <w:num w:numId="142">
    <w:abstractNumId w:val="117"/>
  </w:num>
  <w:num w:numId="143">
    <w:abstractNumId w:val="87"/>
  </w:num>
  <w:num w:numId="144">
    <w:abstractNumId w:val="32"/>
  </w:num>
  <w:num w:numId="145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5CC0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7120"/>
    <w:rsid w:val="000D02E9"/>
    <w:rsid w:val="000D3239"/>
    <w:rsid w:val="000D78BC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0AA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21A2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4C93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3ACC"/>
    <w:rsid w:val="00436F81"/>
    <w:rsid w:val="00443836"/>
    <w:rsid w:val="00445808"/>
    <w:rsid w:val="00450AE7"/>
    <w:rsid w:val="0045188A"/>
    <w:rsid w:val="00454809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2D4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937ED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2243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1FB9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2D0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2F9"/>
    <w:rsid w:val="00796677"/>
    <w:rsid w:val="00796CB2"/>
    <w:rsid w:val="007977AB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718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1BC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A4D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1640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274DA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5E91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BDB"/>
    <w:rsid w:val="00AA4E46"/>
    <w:rsid w:val="00AB2104"/>
    <w:rsid w:val="00AB2BC6"/>
    <w:rsid w:val="00AB317D"/>
    <w:rsid w:val="00AB3499"/>
    <w:rsid w:val="00AC1EAB"/>
    <w:rsid w:val="00AC3260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3A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0B0E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7337"/>
    <w:rsid w:val="00CB7E04"/>
    <w:rsid w:val="00CC0650"/>
    <w:rsid w:val="00CC0F00"/>
    <w:rsid w:val="00CC2084"/>
    <w:rsid w:val="00CC49FB"/>
    <w:rsid w:val="00CC5664"/>
    <w:rsid w:val="00CD17A1"/>
    <w:rsid w:val="00CD3DE9"/>
    <w:rsid w:val="00CD7427"/>
    <w:rsid w:val="00CD7517"/>
    <w:rsid w:val="00CE1A31"/>
    <w:rsid w:val="00CE2DA6"/>
    <w:rsid w:val="00CE406E"/>
    <w:rsid w:val="00CE423D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A0E"/>
    <w:rsid w:val="00D607E4"/>
    <w:rsid w:val="00D61D1F"/>
    <w:rsid w:val="00D61F44"/>
    <w:rsid w:val="00D61F7C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2BC3"/>
    <w:rsid w:val="00D92D1F"/>
    <w:rsid w:val="00D93299"/>
    <w:rsid w:val="00D934FC"/>
    <w:rsid w:val="00D941A8"/>
    <w:rsid w:val="00D95665"/>
    <w:rsid w:val="00D967AD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241B"/>
    <w:rsid w:val="00DB4FF9"/>
    <w:rsid w:val="00DB593F"/>
    <w:rsid w:val="00DB749D"/>
    <w:rsid w:val="00DB7D54"/>
    <w:rsid w:val="00DC001F"/>
    <w:rsid w:val="00DC1F1E"/>
    <w:rsid w:val="00DC2A7C"/>
    <w:rsid w:val="00DC3DCA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A90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1859"/>
    <w:rsid w:val="00F31F8A"/>
    <w:rsid w:val="00F3613C"/>
    <w:rsid w:val="00F3648C"/>
    <w:rsid w:val="00F41D18"/>
    <w:rsid w:val="00F43232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675FF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6C98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184F4D"/>
    <w:rsid w:val="001B46CD"/>
    <w:rsid w:val="001F23A9"/>
    <w:rsid w:val="002301B7"/>
    <w:rsid w:val="002B3B93"/>
    <w:rsid w:val="00352439"/>
    <w:rsid w:val="003D39A8"/>
    <w:rsid w:val="003F7E9A"/>
    <w:rsid w:val="00510758"/>
    <w:rsid w:val="005C6627"/>
    <w:rsid w:val="005D6B3E"/>
    <w:rsid w:val="006F5724"/>
    <w:rsid w:val="0070218F"/>
    <w:rsid w:val="00730109"/>
    <w:rsid w:val="007F2837"/>
    <w:rsid w:val="008A1523"/>
    <w:rsid w:val="008E4DA6"/>
    <w:rsid w:val="00926A79"/>
    <w:rsid w:val="009F7843"/>
    <w:rsid w:val="00B25789"/>
    <w:rsid w:val="00B34AFE"/>
    <w:rsid w:val="00C56346"/>
    <w:rsid w:val="00CE6DB3"/>
    <w:rsid w:val="00DD680C"/>
    <w:rsid w:val="00E800D1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384C9-E21E-425A-8B27-8CAE1446D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97</TotalTime>
  <Pages>38</Pages>
  <Words>11092</Words>
  <Characters>66553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Karolina Bałazy</cp:lastModifiedBy>
  <cp:revision>46</cp:revision>
  <cp:lastPrinted>2025-04-30T06:18:00Z</cp:lastPrinted>
  <dcterms:created xsi:type="dcterms:W3CDTF">2025-04-30T11:51:00Z</dcterms:created>
  <dcterms:modified xsi:type="dcterms:W3CDTF">2025-05-28T12:39:00Z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