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2D1A9053" w:rsidR="0032260E" w:rsidRPr="002F5ECB" w:rsidRDefault="005C4AAD" w:rsidP="006D799A">
      <w:pPr>
        <w:tabs>
          <w:tab w:val="left" w:pos="708"/>
          <w:tab w:val="center" w:pos="4536"/>
          <w:tab w:val="right" w:pos="9072"/>
        </w:tabs>
        <w:spacing w:after="0" w:line="240" w:lineRule="auto"/>
        <w:ind w:left="3544" w:hanging="3544"/>
        <w:rPr>
          <w:rFonts w:cs="Calibri"/>
          <w:b/>
          <w:iCs/>
          <w:sz w:val="20"/>
          <w:szCs w:val="20"/>
          <w:u w:val="single"/>
        </w:rPr>
      </w:pPr>
      <w:bookmarkStart w:id="0" w:name="_Hlk148953246"/>
      <w:r w:rsidRPr="002F5ECB">
        <w:rPr>
          <w:rFonts w:cs="Calibri"/>
          <w:b/>
          <w:iCs/>
          <w:sz w:val="20"/>
          <w:szCs w:val="20"/>
          <w:u w:val="single"/>
        </w:rPr>
        <w:t>ZP.262</w:t>
      </w:r>
      <w:r w:rsidR="00F32554" w:rsidRPr="002F5ECB">
        <w:rPr>
          <w:rFonts w:cs="Calibri"/>
          <w:b/>
          <w:iCs/>
          <w:sz w:val="20"/>
          <w:szCs w:val="20"/>
          <w:u w:val="single"/>
        </w:rPr>
        <w:t>.</w:t>
      </w:r>
      <w:r w:rsidR="00D805C0" w:rsidRPr="002F5ECB">
        <w:rPr>
          <w:rFonts w:cs="Calibri"/>
          <w:b/>
          <w:iCs/>
          <w:sz w:val="20"/>
          <w:szCs w:val="20"/>
          <w:u w:val="single"/>
        </w:rPr>
        <w:t>8</w:t>
      </w:r>
      <w:r w:rsidRPr="002F5ECB">
        <w:rPr>
          <w:rFonts w:cs="Calibri"/>
          <w:b/>
          <w:iCs/>
          <w:sz w:val="20"/>
          <w:szCs w:val="20"/>
          <w:u w:val="single"/>
        </w:rPr>
        <w:t>.2024</w:t>
      </w:r>
      <w:r w:rsidR="0032260E" w:rsidRPr="002F5ECB">
        <w:rPr>
          <w:rFonts w:cs="Calibri"/>
          <w:b/>
          <w:bCs/>
          <w:sz w:val="20"/>
          <w:szCs w:val="20"/>
        </w:rPr>
        <w:t xml:space="preserve">                                  </w:t>
      </w:r>
      <w:r w:rsidR="0092408F" w:rsidRPr="002F5ECB">
        <w:rPr>
          <w:rFonts w:cs="Calibri"/>
          <w:b/>
          <w:bCs/>
          <w:sz w:val="20"/>
          <w:szCs w:val="20"/>
        </w:rPr>
        <w:t xml:space="preserve">              </w:t>
      </w:r>
      <w:r w:rsidR="0032260E" w:rsidRPr="002F5ECB">
        <w:rPr>
          <w:rFonts w:cs="Calibri"/>
          <w:b/>
          <w:bCs/>
          <w:sz w:val="20"/>
          <w:szCs w:val="20"/>
        </w:rPr>
        <w:t xml:space="preserve">   </w:t>
      </w:r>
      <w:bookmarkEnd w:id="0"/>
      <w:r w:rsidR="0032260E" w:rsidRPr="002F5ECB">
        <w:rPr>
          <w:rFonts w:cs="Calibri"/>
          <w:b/>
          <w:bCs/>
          <w:sz w:val="20"/>
          <w:szCs w:val="20"/>
          <w:u w:val="single"/>
        </w:rPr>
        <w:t>Załącznik</w:t>
      </w:r>
      <w:r w:rsidR="0092408F" w:rsidRPr="002F5ECB">
        <w:rPr>
          <w:rFonts w:cs="Calibri"/>
          <w:b/>
          <w:bCs/>
          <w:sz w:val="20"/>
          <w:szCs w:val="20"/>
          <w:u w:val="single"/>
        </w:rPr>
        <w:t xml:space="preserve"> 8a i/lub 8b </w:t>
      </w:r>
      <w:r w:rsidR="0032260E" w:rsidRPr="002F5ECB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2F5ECB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2F5ECB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2F5ECB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2F5ECB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2F5ECB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2F5ECB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2F5ECB">
        <w:rPr>
          <w:rFonts w:cs="Calibri"/>
          <w:sz w:val="20"/>
          <w:szCs w:val="20"/>
        </w:rPr>
        <w:t>50-230 Wrocław</w:t>
      </w:r>
    </w:p>
    <w:p w14:paraId="155D93E9" w14:textId="77777777" w:rsidR="0032260E" w:rsidRPr="002F5ECB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2F5ECB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b/>
          <w:sz w:val="20"/>
          <w:szCs w:val="20"/>
        </w:rPr>
        <w:t xml:space="preserve">  </w:t>
      </w:r>
      <w:r w:rsidRPr="002F5ECB">
        <w:rPr>
          <w:rFonts w:cs="Calibri"/>
          <w:sz w:val="20"/>
          <w:szCs w:val="20"/>
        </w:rPr>
        <w:t xml:space="preserve">     </w:t>
      </w:r>
      <w:r w:rsidRPr="002F5ECB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2F5ECB" w:rsidRDefault="0032260E" w:rsidP="0032260E">
      <w:pPr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2F5ECB">
        <w:rPr>
          <w:rFonts w:cs="Calibri"/>
          <w:i/>
          <w:sz w:val="20"/>
          <w:szCs w:val="20"/>
        </w:rPr>
        <w:t>CEDiG</w:t>
      </w:r>
      <w:proofErr w:type="spellEnd"/>
      <w:r w:rsidRPr="002F5ECB">
        <w:rPr>
          <w:rFonts w:cs="Calibri"/>
          <w:i/>
          <w:sz w:val="20"/>
          <w:szCs w:val="20"/>
        </w:rPr>
        <w:t>)</w:t>
      </w:r>
    </w:p>
    <w:p w14:paraId="4965C0C6" w14:textId="77777777" w:rsidR="0032260E" w:rsidRPr="002F5ECB" w:rsidRDefault="0032260E" w:rsidP="0032260E">
      <w:pPr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2F5ECB" w:rsidRDefault="0032260E" w:rsidP="0032260E">
      <w:pPr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2F5ECB" w:rsidRDefault="0032260E" w:rsidP="0032260E">
      <w:pPr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2F5ECB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2F5ECB" w:rsidRDefault="0032260E" w:rsidP="006D799A">
      <w:pPr>
        <w:spacing w:after="0"/>
        <w:jc w:val="both"/>
        <w:rPr>
          <w:rFonts w:cs="Calibri"/>
          <w:i/>
          <w:sz w:val="20"/>
          <w:szCs w:val="20"/>
        </w:rPr>
      </w:pPr>
      <w:r w:rsidRPr="002F5ECB">
        <w:rPr>
          <w:rFonts w:cs="Calibri"/>
          <w:i/>
          <w:sz w:val="20"/>
          <w:szCs w:val="20"/>
        </w:rPr>
        <w:t>(imię, nazwisko, stanowisko/podstawa do reprezentacji)</w:t>
      </w:r>
    </w:p>
    <w:p w14:paraId="4126DF3B" w14:textId="77777777" w:rsidR="00754868" w:rsidRPr="002F5ECB" w:rsidRDefault="00754868" w:rsidP="006D799A">
      <w:pPr>
        <w:spacing w:before="120" w:after="120" w:line="240" w:lineRule="auto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2F5ECB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OŚWIADCZENIE DOTYCZĄCE AKTUALNOŚCI INFORMACJI</w:t>
      </w:r>
    </w:p>
    <w:p w14:paraId="3399D9B3" w14:textId="1B6078CC" w:rsidR="00D805C0" w:rsidRDefault="00754868" w:rsidP="00D805C0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 w:rsidRPr="002F5ECB">
        <w:rPr>
          <w:rFonts w:eastAsia="Times New Roman" w:cs="TrebuchetMS"/>
          <w:sz w:val="20"/>
          <w:szCs w:val="20"/>
          <w:lang w:eastAsia="pl-PL"/>
        </w:rPr>
        <w:t xml:space="preserve">Na potrzeby postępowania o udzielenie zamówienia publicznego </w:t>
      </w:r>
      <w:r w:rsidR="00431C1A" w:rsidRPr="002F5ECB">
        <w:rPr>
          <w:rFonts w:eastAsia="Times New Roman" w:cs="Calibri"/>
          <w:b/>
          <w:sz w:val="20"/>
          <w:szCs w:val="20"/>
          <w:u w:val="single"/>
          <w:lang w:eastAsia="pl-PL"/>
        </w:rPr>
        <w:t>nr ZP</w:t>
      </w:r>
      <w:r w:rsidR="002F22DE" w:rsidRPr="002F5ECB">
        <w:rPr>
          <w:rFonts w:cs="Calibri"/>
          <w:b/>
          <w:iCs/>
          <w:sz w:val="20"/>
          <w:szCs w:val="20"/>
          <w:u w:val="single"/>
        </w:rPr>
        <w:t>.262</w:t>
      </w:r>
      <w:r w:rsidR="00F32554" w:rsidRPr="002F5ECB">
        <w:rPr>
          <w:rFonts w:cs="Calibri"/>
          <w:b/>
          <w:iCs/>
          <w:sz w:val="20"/>
          <w:szCs w:val="20"/>
          <w:u w:val="single"/>
        </w:rPr>
        <w:t>.</w:t>
      </w:r>
      <w:r w:rsidR="00D805C0" w:rsidRPr="002F5ECB">
        <w:rPr>
          <w:rFonts w:cs="Calibri"/>
          <w:b/>
          <w:iCs/>
          <w:sz w:val="20"/>
          <w:szCs w:val="20"/>
          <w:u w:val="single"/>
        </w:rPr>
        <w:t>8</w:t>
      </w:r>
      <w:r w:rsidR="00F32554" w:rsidRPr="002F5ECB">
        <w:rPr>
          <w:rFonts w:cs="Calibri"/>
          <w:b/>
          <w:iCs/>
          <w:sz w:val="20"/>
          <w:szCs w:val="20"/>
          <w:u w:val="single"/>
        </w:rPr>
        <w:t>.</w:t>
      </w:r>
      <w:r w:rsidR="002F22DE" w:rsidRPr="002F5ECB">
        <w:rPr>
          <w:rFonts w:cs="Calibri"/>
          <w:b/>
          <w:iCs/>
          <w:sz w:val="20"/>
          <w:szCs w:val="20"/>
          <w:u w:val="single"/>
        </w:rPr>
        <w:t>2024</w:t>
      </w:r>
      <w:r w:rsidR="00431C1A" w:rsidRPr="002F5ECB">
        <w:rPr>
          <w:rFonts w:eastAsia="Times New Roman" w:cs="Calibri"/>
          <w:b/>
          <w:sz w:val="20"/>
          <w:szCs w:val="20"/>
          <w:lang w:eastAsia="pl-PL"/>
        </w:rPr>
        <w:t xml:space="preserve"> dotyczącego</w:t>
      </w:r>
      <w:r w:rsidR="00D805C0" w:rsidRPr="002F5ECB">
        <w:rPr>
          <w:rFonts w:eastAsia="Times New Roman" w:cs="Calibri"/>
          <w:b/>
          <w:sz w:val="20"/>
          <w:szCs w:val="20"/>
          <w:lang w:eastAsia="pl-PL"/>
        </w:rPr>
        <w:t>-</w:t>
      </w:r>
      <w:r w:rsidR="00431C1A" w:rsidRPr="002F5ECB">
        <w:rPr>
          <w:rFonts w:eastAsia="Times New Roman" w:cs="Calibri"/>
          <w:b/>
          <w:sz w:val="20"/>
          <w:szCs w:val="20"/>
          <w:lang w:eastAsia="pl-PL"/>
        </w:rPr>
        <w:t xml:space="preserve"> </w:t>
      </w:r>
      <w:r w:rsidR="00D805C0" w:rsidRPr="002F5ECB">
        <w:rPr>
          <w:rFonts w:cs="Calibri"/>
          <w:b/>
          <w:iCs/>
          <w:sz w:val="20"/>
          <w:szCs w:val="20"/>
        </w:rPr>
        <w:t xml:space="preserve">Usługa </w:t>
      </w:r>
      <w:r w:rsidR="00D805C0">
        <w:rPr>
          <w:rFonts w:cs="Calibri"/>
          <w:b/>
          <w:iCs/>
          <w:sz w:val="20"/>
          <w:szCs w:val="20"/>
        </w:rPr>
        <w:t xml:space="preserve">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="00D805C0"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 w:rsidR="00D805C0">
        <w:rPr>
          <w:rFonts w:cs="Calibri"/>
          <w:b/>
          <w:i/>
          <w:sz w:val="20"/>
          <w:szCs w:val="20"/>
          <w:u w:val="single"/>
        </w:rPr>
        <w:t>2</w:t>
      </w:r>
      <w:r w:rsidR="00D805C0"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 w:rsidR="00D805C0">
        <w:rPr>
          <w:rFonts w:cs="Calibri"/>
          <w:b/>
          <w:i/>
          <w:sz w:val="20"/>
          <w:szCs w:val="20"/>
          <w:u w:val="single"/>
        </w:rPr>
        <w:t>nia</w:t>
      </w:r>
      <w:r w:rsidR="00D805C0">
        <w:rPr>
          <w:rFonts w:cs="Calibri"/>
          <w:b/>
          <w:i/>
          <w:sz w:val="20"/>
          <w:szCs w:val="20"/>
        </w:rPr>
        <w:t>:</w:t>
      </w:r>
    </w:p>
    <w:p w14:paraId="304168EB" w14:textId="77777777" w:rsidR="00D805C0" w:rsidRDefault="00D805C0" w:rsidP="00D805C0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5862BE62" w14:textId="77777777" w:rsidR="00D805C0" w:rsidRDefault="00D805C0" w:rsidP="00D805C0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5F2EAC96" w14:textId="77777777" w:rsidR="00D805C0" w:rsidRPr="003B04E8" w:rsidRDefault="00D805C0" w:rsidP="00D805C0">
      <w:pPr>
        <w:spacing w:after="0" w:line="240" w:lineRule="auto"/>
        <w:contextualSpacing/>
        <w:jc w:val="center"/>
        <w:rPr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4-dniowe.</w:t>
      </w:r>
    </w:p>
    <w:p w14:paraId="1C9FE16B" w14:textId="77777777" w:rsidR="00D805C0" w:rsidRDefault="00D805C0" w:rsidP="00D805C0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</w:p>
    <w:p w14:paraId="6771DB90" w14:textId="4E9F2EE6" w:rsidR="00754868" w:rsidRPr="00754868" w:rsidRDefault="00754868" w:rsidP="00431C1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b/>
          <w:bCs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oświadczam, że informacje zawarte w oś</w:t>
      </w:r>
      <w:r w:rsidR="005C4AAD">
        <w:rPr>
          <w:rFonts w:eastAsia="Times New Roman" w:cs="TrebuchetMS"/>
          <w:sz w:val="20"/>
          <w:szCs w:val="20"/>
          <w:lang w:eastAsia="pl-PL"/>
        </w:rPr>
        <w:t>wiadczeniach złożonych</w:t>
      </w:r>
      <w:r w:rsidRPr="00754868">
        <w:rPr>
          <w:rFonts w:eastAsia="Times New Roman" w:cs="TrebuchetMS"/>
          <w:sz w:val="20"/>
          <w:szCs w:val="20"/>
          <w:lang w:eastAsia="pl-PL"/>
        </w:rPr>
        <w:t xml:space="preserve"> w ramach niniejszego postępowania o zamówienie publiczne na podstawie art. 125 ust. 1 </w:t>
      </w:r>
      <w:r w:rsidRPr="00754868">
        <w:rPr>
          <w:rFonts w:eastAsia="Times New Roman" w:cs="TrebuchetMS-Bold"/>
          <w:sz w:val="20"/>
          <w:szCs w:val="20"/>
          <w:lang w:eastAsia="pl-PL"/>
        </w:rPr>
        <w:t>ustawy z dnia 11 września 2019 r. Prawo zamówień publicznych</w:t>
      </w:r>
      <w:r w:rsidRPr="00754868">
        <w:rPr>
          <w:rFonts w:eastAsia="Times New Roman" w:cs="TrebuchetMS-Bold"/>
          <w:bCs/>
          <w:sz w:val="20"/>
          <w:szCs w:val="20"/>
          <w:lang w:eastAsia="pl-PL"/>
        </w:rPr>
        <w:t xml:space="preserve">, w zakresie podstaw wykluczenia z postępowania wskazanych przez Zamawiającego </w:t>
      </w:r>
      <w:r w:rsidRPr="00754868">
        <w:rPr>
          <w:rFonts w:eastAsia="Times New Roman" w:cs="TrebuchetMS"/>
          <w:sz w:val="20"/>
          <w:szCs w:val="20"/>
          <w:lang w:eastAsia="pl-PL"/>
        </w:rPr>
        <w:t>są aktualne.</w:t>
      </w:r>
    </w:p>
    <w:p w14:paraId="418075DF" w14:textId="7ABC922D" w:rsidR="00754868" w:rsidRPr="00754868" w:rsidRDefault="00754868" w:rsidP="00347B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754868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754868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  <w:bookmarkStart w:id="1" w:name="_Hlk103594787"/>
    </w:p>
    <w:bookmarkEnd w:id="1"/>
    <w:p w14:paraId="284EF0BA" w14:textId="0278E285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431C1A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7775E74F" w14:textId="30508881" w:rsidR="0032260E" w:rsidRPr="00431C1A" w:rsidRDefault="00E640E5" w:rsidP="00E640E5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15EC087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3D1162D6" w:rsidR="0032260E" w:rsidRPr="00431C1A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</w:pPr>
      <w:r w:rsidRPr="00431C1A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dokument</w:t>
      </w:r>
      <w:r w:rsidR="00347BDF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.</w:t>
      </w:r>
    </w:p>
    <w:p w14:paraId="0EFA907D" w14:textId="77777777" w:rsidR="001C62B0" w:rsidRPr="00431C1A" w:rsidRDefault="001C62B0" w:rsidP="009B73C0">
      <w:pPr>
        <w:rPr>
          <w:sz w:val="20"/>
          <w:szCs w:val="20"/>
        </w:rPr>
      </w:pPr>
    </w:p>
    <w:sectPr w:rsidR="001C62B0" w:rsidRPr="00431C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C977A" w14:textId="77777777" w:rsidR="00A12D81" w:rsidRDefault="00A12D81" w:rsidP="00DC5DAC">
      <w:pPr>
        <w:spacing w:after="0" w:line="240" w:lineRule="auto"/>
      </w:pPr>
      <w:r>
        <w:separator/>
      </w:r>
    </w:p>
  </w:endnote>
  <w:endnote w:type="continuationSeparator" w:id="0">
    <w:p w14:paraId="2790ED05" w14:textId="77777777" w:rsidR="00A12D81" w:rsidRDefault="00A12D8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AEB6F" w14:textId="77777777" w:rsidR="00A12D81" w:rsidRDefault="00A12D81" w:rsidP="00DC5DAC">
      <w:pPr>
        <w:spacing w:after="0" w:line="240" w:lineRule="auto"/>
      </w:pPr>
      <w:r>
        <w:separator/>
      </w:r>
    </w:p>
  </w:footnote>
  <w:footnote w:type="continuationSeparator" w:id="0">
    <w:p w14:paraId="66AC2957" w14:textId="77777777" w:rsidR="00A12D81" w:rsidRDefault="00A12D8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67AE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43B3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6D4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159BB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162A"/>
    <w:rsid w:val="00286234"/>
    <w:rsid w:val="00287402"/>
    <w:rsid w:val="00293FA1"/>
    <w:rsid w:val="00294480"/>
    <w:rsid w:val="0029468F"/>
    <w:rsid w:val="00296935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22DE"/>
    <w:rsid w:val="002F564D"/>
    <w:rsid w:val="002F5ECB"/>
    <w:rsid w:val="002F7BB3"/>
    <w:rsid w:val="00304D8A"/>
    <w:rsid w:val="003116D9"/>
    <w:rsid w:val="00321E16"/>
    <w:rsid w:val="0032260E"/>
    <w:rsid w:val="00327B3A"/>
    <w:rsid w:val="00347BDF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308E"/>
    <w:rsid w:val="003E52F4"/>
    <w:rsid w:val="003E7C1A"/>
    <w:rsid w:val="003F45C0"/>
    <w:rsid w:val="00402111"/>
    <w:rsid w:val="004022F2"/>
    <w:rsid w:val="00402D05"/>
    <w:rsid w:val="00403428"/>
    <w:rsid w:val="00410BF9"/>
    <w:rsid w:val="00411239"/>
    <w:rsid w:val="004266A1"/>
    <w:rsid w:val="00427511"/>
    <w:rsid w:val="004317B2"/>
    <w:rsid w:val="00431C1A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4AAD"/>
    <w:rsid w:val="005C732D"/>
    <w:rsid w:val="005D0111"/>
    <w:rsid w:val="005D183D"/>
    <w:rsid w:val="005D1D35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7579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78DD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D799A"/>
    <w:rsid w:val="006F6BCA"/>
    <w:rsid w:val="00702EFF"/>
    <w:rsid w:val="00706096"/>
    <w:rsid w:val="00733A42"/>
    <w:rsid w:val="00740DD7"/>
    <w:rsid w:val="00741F59"/>
    <w:rsid w:val="007459CF"/>
    <w:rsid w:val="0075288C"/>
    <w:rsid w:val="00754868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2D9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2408F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D81"/>
    <w:rsid w:val="00A14068"/>
    <w:rsid w:val="00A375A3"/>
    <w:rsid w:val="00A41274"/>
    <w:rsid w:val="00A43FEA"/>
    <w:rsid w:val="00A537C9"/>
    <w:rsid w:val="00A55254"/>
    <w:rsid w:val="00A612D0"/>
    <w:rsid w:val="00A62480"/>
    <w:rsid w:val="00A65C43"/>
    <w:rsid w:val="00A873F9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85AEF"/>
    <w:rsid w:val="00B926A4"/>
    <w:rsid w:val="00B93A65"/>
    <w:rsid w:val="00B94FCB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5B0C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05C0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1D58"/>
    <w:rsid w:val="00E640E5"/>
    <w:rsid w:val="00E67AF1"/>
    <w:rsid w:val="00E71C3A"/>
    <w:rsid w:val="00E7405E"/>
    <w:rsid w:val="00E8724F"/>
    <w:rsid w:val="00E91A6F"/>
    <w:rsid w:val="00EB4080"/>
    <w:rsid w:val="00EB4597"/>
    <w:rsid w:val="00EB7CD1"/>
    <w:rsid w:val="00EC3E97"/>
    <w:rsid w:val="00EC4504"/>
    <w:rsid w:val="00EC55DE"/>
    <w:rsid w:val="00ED3583"/>
    <w:rsid w:val="00F15104"/>
    <w:rsid w:val="00F23DCB"/>
    <w:rsid w:val="00F26823"/>
    <w:rsid w:val="00F32554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928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226</TotalTime>
  <Pages>1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24</cp:revision>
  <cp:lastPrinted>2021-05-13T12:57:00Z</cp:lastPrinted>
  <dcterms:created xsi:type="dcterms:W3CDTF">2023-06-22T09:27:00Z</dcterms:created>
  <dcterms:modified xsi:type="dcterms:W3CDTF">2024-06-13T10:53:00Z</dcterms:modified>
</cp:coreProperties>
</file>