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45C2F" w14:textId="69A9C28B" w:rsidR="00FE3FBE" w:rsidRPr="00E33780" w:rsidRDefault="00FE3FBE" w:rsidP="00D14537">
      <w:pPr>
        <w:jc w:val="right"/>
        <w:rPr>
          <w:b/>
        </w:rPr>
      </w:pPr>
      <w:bookmarkStart w:id="0" w:name="_Załącznik_nr_3"/>
      <w:bookmarkStart w:id="1" w:name="_Załącznik_nr_4"/>
      <w:bookmarkStart w:id="2" w:name="_Załącznik_nr_5"/>
      <w:bookmarkStart w:id="3" w:name="_Załącznik_nr_9"/>
      <w:bookmarkStart w:id="4" w:name="_Załącznik_nr_10"/>
      <w:bookmarkStart w:id="5" w:name="_Załącznik_nr_11"/>
      <w:bookmarkStart w:id="6" w:name="_Załącznik_nr_8"/>
      <w:bookmarkStart w:id="7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E33780">
        <w:rPr>
          <w:b/>
        </w:rPr>
        <w:t>Załącznik nr</w:t>
      </w:r>
      <w:r w:rsidR="00E1518E" w:rsidRPr="00E33780">
        <w:rPr>
          <w:b/>
        </w:rPr>
        <w:t xml:space="preserve"> </w:t>
      </w:r>
      <w:r w:rsidR="000810D2" w:rsidRPr="00E33780">
        <w:rPr>
          <w:b/>
        </w:rPr>
        <w:t>…</w:t>
      </w:r>
      <w:r w:rsidRPr="00E33780">
        <w:rPr>
          <w:b/>
        </w:rPr>
        <w:t xml:space="preserve"> do SWZ</w:t>
      </w:r>
    </w:p>
    <w:p w14:paraId="31C155B6" w14:textId="667AB5DA" w:rsidR="00FE3FBE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>Wzór umowy</w:t>
      </w:r>
    </w:p>
    <w:p w14:paraId="0C9F6C67" w14:textId="77777777" w:rsidR="00152B72" w:rsidRPr="004013D3" w:rsidRDefault="00152B72" w:rsidP="004013D3">
      <w:pPr>
        <w:pStyle w:val="Bezodstpw"/>
        <w:jc w:val="center"/>
        <w:rPr>
          <w:b/>
          <w:bCs/>
        </w:rPr>
      </w:pPr>
    </w:p>
    <w:p w14:paraId="6101EA67" w14:textId="4EF10CD1" w:rsidR="00FE3FBE" w:rsidRPr="004013D3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 xml:space="preserve">UMOWA nr </w:t>
      </w:r>
      <w:r w:rsidR="00105BE5">
        <w:rPr>
          <w:b/>
          <w:bCs/>
        </w:rPr>
        <w:t>…………………………………..</w:t>
      </w:r>
    </w:p>
    <w:p w14:paraId="218A4F9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zawarta w dniu ………….. r. we Wrocławiu</w:t>
      </w:r>
    </w:p>
    <w:p w14:paraId="521CAD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pomiędzy: </w:t>
      </w:r>
    </w:p>
    <w:p w14:paraId="312B5B5B" w14:textId="749896ED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50-413 Wrocław, ul. Wybrzeże </w:t>
      </w:r>
      <w:r w:rsidR="00105BE5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  <w:r w:rsidR="00105BE5">
        <w:rPr>
          <w:rFonts w:ascii="Times New Roman" w:hAnsi="Times New Roman" w:cs="Times New Roman"/>
          <w:sz w:val="20"/>
          <w:szCs w:val="20"/>
        </w:rPr>
        <w:t>.</w:t>
      </w:r>
    </w:p>
    <w:p w14:paraId="603418F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reprezentowaną przez:</w:t>
      </w:r>
    </w:p>
    <w:p w14:paraId="63778AA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Pawła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Koślacza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- Wojewódzkiego Komendanta DWK OHP</w:t>
      </w:r>
    </w:p>
    <w:p w14:paraId="7C0EE55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zwaną dalej w umowie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„Zamawiającym”</w:t>
      </w:r>
    </w:p>
    <w:p w14:paraId="2A76978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</w:t>
      </w:r>
    </w:p>
    <w:p w14:paraId="22A0D92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0FB6D02F" w14:textId="2383C87F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NIP: ………………….., REGON: ……………………..</w:t>
      </w:r>
    </w:p>
    <w:p w14:paraId="735D64F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7585FFF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30B978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zwanym dalej </w:t>
      </w:r>
      <w:r w:rsidRPr="00FE3FBE">
        <w:rPr>
          <w:rFonts w:ascii="Times New Roman" w:hAnsi="Times New Roman" w:cs="Times New Roman"/>
          <w:b/>
          <w:sz w:val="20"/>
          <w:szCs w:val="20"/>
        </w:rPr>
        <w:t>„Wykonawcą”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1FBD9B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65E2008" w14:textId="3B02B3C6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wyniku przeprowadzenia postępowania w trybie podstawowym </w:t>
      </w:r>
      <w:r w:rsidRPr="00A04029">
        <w:rPr>
          <w:rFonts w:ascii="Times New Roman" w:hAnsi="Times New Roman" w:cs="Times New Roman"/>
          <w:sz w:val="20"/>
          <w:szCs w:val="20"/>
        </w:rPr>
        <w:t xml:space="preserve">na usługi społeczne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inne szczególne usługi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art. 275 </w:t>
      </w:r>
      <w:r w:rsidR="004D6FA6">
        <w:rPr>
          <w:rFonts w:ascii="Times New Roman" w:hAnsi="Times New Roman" w:cs="Times New Roman"/>
          <w:sz w:val="20"/>
          <w:szCs w:val="20"/>
        </w:rPr>
        <w:t>pk</w:t>
      </w:r>
      <w:r w:rsidRPr="00FE3FBE">
        <w:rPr>
          <w:rFonts w:ascii="Times New Roman" w:hAnsi="Times New Roman" w:cs="Times New Roman"/>
          <w:sz w:val="20"/>
          <w:szCs w:val="20"/>
        </w:rPr>
        <w:t>t 2 w związku z art. 359 pkt 2 ustawy z dnia 11 września 2019 r. Prawo zamówień publicznych (tekst jednolity: Dz. U. z 2024 r. poz. 1320), zawarto Umowę następującej treści:</w:t>
      </w:r>
    </w:p>
    <w:p w14:paraId="73FFAEC4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1</w:t>
      </w:r>
    </w:p>
    <w:p w14:paraId="32E08991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Przedmiot umowy</w:t>
      </w:r>
    </w:p>
    <w:p w14:paraId="6B0A5CF6" w14:textId="33CBBC04" w:rsidR="00FE3FBE" w:rsidRPr="006B506C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zobowiązuje się do realizacji na rzecz Zamawiającego usługi polegającej na zorganizowaniu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482EB3">
        <w:rPr>
          <w:rFonts w:ascii="Times New Roman" w:hAnsi="Times New Roman" w:cs="Times New Roman"/>
          <w:sz w:val="20"/>
          <w:szCs w:val="20"/>
        </w:rPr>
        <w:t>przeprowadzeniu kurs</w:t>
      </w:r>
      <w:r w:rsidR="00295F6C" w:rsidRPr="00482EB3">
        <w:rPr>
          <w:rFonts w:ascii="Times New Roman" w:hAnsi="Times New Roman" w:cs="Times New Roman"/>
          <w:sz w:val="20"/>
          <w:szCs w:val="20"/>
        </w:rPr>
        <w:t>ów</w:t>
      </w:r>
      <w:r w:rsidRPr="00482EB3">
        <w:rPr>
          <w:rFonts w:ascii="Times New Roman" w:hAnsi="Times New Roman" w:cs="Times New Roman"/>
          <w:sz w:val="20"/>
          <w:szCs w:val="20"/>
        </w:rPr>
        <w:t xml:space="preserve"> zawodow</w:t>
      </w:r>
      <w:r w:rsidR="00032699" w:rsidRPr="00482EB3">
        <w:rPr>
          <w:rFonts w:ascii="Times New Roman" w:hAnsi="Times New Roman" w:cs="Times New Roman"/>
          <w:sz w:val="20"/>
          <w:szCs w:val="20"/>
        </w:rPr>
        <w:t>ych</w:t>
      </w:r>
      <w:r w:rsidRPr="00482EB3">
        <w:rPr>
          <w:rFonts w:ascii="Times New Roman" w:hAnsi="Times New Roman" w:cs="Times New Roman"/>
          <w:sz w:val="20"/>
          <w:szCs w:val="20"/>
        </w:rPr>
        <w:t xml:space="preserve"> dla </w:t>
      </w:r>
      <w:r w:rsidR="00295F6C" w:rsidRPr="00482EB3">
        <w:rPr>
          <w:rFonts w:ascii="Times New Roman" w:hAnsi="Times New Roman" w:cs="Times New Roman"/>
          <w:sz w:val="20"/>
          <w:szCs w:val="20"/>
        </w:rPr>
        <w:t>młodzieży OHP</w:t>
      </w:r>
      <w:r w:rsidR="00D675A1">
        <w:rPr>
          <w:rFonts w:ascii="Times New Roman" w:hAnsi="Times New Roman" w:cs="Times New Roman"/>
          <w:sz w:val="20"/>
          <w:szCs w:val="20"/>
        </w:rPr>
        <w:t>, absolwentów OHP</w:t>
      </w:r>
      <w:r w:rsidR="00295F6C" w:rsidRPr="00482EB3">
        <w:rPr>
          <w:rFonts w:ascii="Times New Roman" w:hAnsi="Times New Roman" w:cs="Times New Roman"/>
          <w:sz w:val="20"/>
          <w:szCs w:val="20"/>
        </w:rPr>
        <w:t xml:space="preserve"> oraz klientów zewnętrznych</w:t>
      </w:r>
      <w:r w:rsidR="004A765E" w:rsidRPr="00482EB3">
        <w:rPr>
          <w:rFonts w:ascii="Times New Roman" w:hAnsi="Times New Roman" w:cs="Times New Roman"/>
          <w:sz w:val="20"/>
          <w:szCs w:val="20"/>
        </w:rPr>
        <w:t xml:space="preserve"> w wieku 17-25 lat.</w:t>
      </w:r>
    </w:p>
    <w:p w14:paraId="332E507C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</w:p>
    <w:p w14:paraId="12D28482" w14:textId="47C12A70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Część nr  </w:t>
      </w:r>
      <w:r w:rsidR="00520318">
        <w:rPr>
          <w:rFonts w:ascii="Times New Roman" w:hAnsi="Times New Roman" w:cs="Times New Roman"/>
          <w:b/>
          <w:sz w:val="20"/>
          <w:szCs w:val="20"/>
        </w:rPr>
        <w:t>17</w:t>
      </w:r>
    </w:p>
    <w:p w14:paraId="31323270" w14:textId="734DDB2C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Przeprowadzenie kursu zawodowego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pod nazwą: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AB63D4" w:rsidRPr="00AB63D4">
        <w:rPr>
          <w:rFonts w:ascii="Times New Roman" w:hAnsi="Times New Roman" w:cs="Times New Roman"/>
          <w:b/>
          <w:i/>
          <w:sz w:val="20"/>
          <w:szCs w:val="20"/>
        </w:rPr>
        <w:t>„</w:t>
      </w:r>
      <w:r w:rsidR="00520318" w:rsidRPr="00AB63D4">
        <w:rPr>
          <w:rFonts w:ascii="Times New Roman" w:hAnsi="Times New Roman" w:cs="Times New Roman"/>
          <w:b/>
          <w:i/>
          <w:sz w:val="20"/>
          <w:szCs w:val="20"/>
        </w:rPr>
        <w:t>Koloryzacja włosów</w:t>
      </w:r>
      <w:r w:rsidR="00AB63D4" w:rsidRPr="00AB63D4">
        <w:rPr>
          <w:rFonts w:ascii="Times New Roman" w:hAnsi="Times New Roman" w:cs="Times New Roman"/>
          <w:b/>
          <w:i/>
          <w:sz w:val="20"/>
          <w:szCs w:val="20"/>
        </w:rPr>
        <w:t>”</w:t>
      </w:r>
      <w:r w:rsidR="00520318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miejscowości </w:t>
      </w:r>
      <w:r w:rsidR="00520318">
        <w:rPr>
          <w:rFonts w:ascii="Times New Roman" w:hAnsi="Times New Roman" w:cs="Times New Roman"/>
          <w:b/>
          <w:bCs/>
          <w:sz w:val="20"/>
          <w:szCs w:val="20"/>
        </w:rPr>
        <w:t>Oleśnica</w:t>
      </w:r>
      <w:r w:rsidR="00520318" w:rsidRPr="00FE3FBE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="00520318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82B89">
        <w:rPr>
          <w:rFonts w:ascii="Times New Roman" w:hAnsi="Times New Roman" w:cs="Times New Roman"/>
          <w:sz w:val="20"/>
          <w:szCs w:val="20"/>
        </w:rPr>
        <w:br/>
      </w:r>
      <w:r w:rsidRPr="00FF7BCD">
        <w:rPr>
          <w:rFonts w:ascii="Times New Roman" w:hAnsi="Times New Roman" w:cs="Times New Roman"/>
          <w:b/>
          <w:sz w:val="20"/>
          <w:szCs w:val="20"/>
        </w:rPr>
        <w:t>dla</w:t>
      </w:r>
      <w:r w:rsidR="000875A2" w:rsidRPr="00FF7BCD">
        <w:rPr>
          <w:rFonts w:ascii="Times New Roman" w:hAnsi="Times New Roman" w:cs="Times New Roman"/>
          <w:b/>
          <w:sz w:val="20"/>
          <w:szCs w:val="20"/>
        </w:rPr>
        <w:t xml:space="preserve"> minimalnej ilości</w:t>
      </w:r>
      <w:r w:rsidRPr="00A04D76">
        <w:rPr>
          <w:rFonts w:ascii="Times New Roman" w:hAnsi="Times New Roman" w:cs="Times New Roman"/>
          <w:sz w:val="20"/>
          <w:szCs w:val="20"/>
        </w:rPr>
        <w:t xml:space="preserve"> </w:t>
      </w:r>
      <w:r w:rsidR="00520318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520318" w:rsidRPr="00A04D7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04D76">
        <w:rPr>
          <w:rFonts w:ascii="Times New Roman" w:hAnsi="Times New Roman" w:cs="Times New Roman"/>
          <w:b/>
          <w:bCs/>
          <w:sz w:val="20"/>
          <w:szCs w:val="20"/>
        </w:rPr>
        <w:t>uczestników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 xml:space="preserve"> i maksymalnej ilości </w:t>
      </w:r>
      <w:r w:rsidR="00520318">
        <w:rPr>
          <w:rFonts w:ascii="Times New Roman" w:hAnsi="Times New Roman" w:cs="Times New Roman"/>
          <w:b/>
          <w:bCs/>
          <w:sz w:val="20"/>
          <w:szCs w:val="20"/>
        </w:rPr>
        <w:t xml:space="preserve">6 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>uczestników.</w:t>
      </w:r>
    </w:p>
    <w:p w14:paraId="6DC5C9E7" w14:textId="3EF5CC59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zamówienia stanowi </w:t>
      </w:r>
      <w:r w:rsidRPr="0016718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D93299">
        <w:rPr>
          <w:rFonts w:ascii="Times New Roman" w:hAnsi="Times New Roman" w:cs="Times New Roman"/>
          <w:sz w:val="20"/>
          <w:szCs w:val="20"/>
        </w:rPr>
        <w:t>…</w:t>
      </w:r>
      <w:r w:rsidRPr="0016718E">
        <w:rPr>
          <w:rFonts w:ascii="Times New Roman" w:hAnsi="Times New Roman" w:cs="Times New Roman"/>
          <w:sz w:val="20"/>
          <w:szCs w:val="20"/>
        </w:rPr>
        <w:t xml:space="preserve"> do SWZ</w:t>
      </w:r>
      <w:r w:rsidRPr="00FE3FBE">
        <w:rPr>
          <w:rFonts w:ascii="Times New Roman" w:hAnsi="Times New Roman" w:cs="Times New Roman"/>
          <w:sz w:val="20"/>
          <w:szCs w:val="20"/>
        </w:rPr>
        <w:t>, który będzie jednocześnie załącznikiem do umowy.</w:t>
      </w:r>
    </w:p>
    <w:p w14:paraId="359CB051" w14:textId="0B95F842" w:rsidR="004B6A91" w:rsidRPr="00032699" w:rsidRDefault="00FE3FBE" w:rsidP="0003269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podpisaniu umowy na wykonanie usługi kursów zawodowych dla uczestników, wszystkie zajęcia</w:t>
      </w:r>
      <w:r w:rsidR="004A765E">
        <w:rPr>
          <w:rFonts w:ascii="Times New Roman" w:hAnsi="Times New Roman" w:cs="Times New Roman"/>
          <w:sz w:val="20"/>
          <w:szCs w:val="20"/>
        </w:rPr>
        <w:t xml:space="preserve"> mogą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A765E">
        <w:rPr>
          <w:rFonts w:ascii="Times New Roman" w:hAnsi="Times New Roman" w:cs="Times New Roman"/>
          <w:sz w:val="20"/>
          <w:szCs w:val="20"/>
        </w:rPr>
        <w:t xml:space="preserve">być prowadzone wyłącznie w dni robocze (od poniedziałku do piątku w godzinach 8:00 – 18:00, </w:t>
      </w:r>
      <w:r w:rsidR="00493E8A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</w:t>
      </w:r>
      <w:r w:rsidR="00DB593F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W wyjątkowych przypadkach takich jak konieczność dostosowania harmonogramu do dostępności uczestników, dopuszcza się organizację zajęć w soboty i niedzielę. Wymaga to jednak uprzedniej pisemnej zgody Zamawiającego. </w:t>
      </w:r>
    </w:p>
    <w:p w14:paraId="363A53C6" w14:textId="6D2342F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Zmiany w harmonogramie zajęć, dotyczące daty zajęć, ilości godzin w ciągu dnia jak i godziny rozpoczęcia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zakończenia zajęć w danym dniu muszą być każdorazowo uzgadniane z Zamawiającym.  </w:t>
      </w:r>
    </w:p>
    <w:p w14:paraId="76AC9B02" w14:textId="6EA645C8" w:rsid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Kurs zawodowy będzie prowadzony w terminie zgodnym z harmonogramem realizowanych zajęć uzgodnionych z koordynatorem terenowym kursu. </w:t>
      </w:r>
      <w:r w:rsidRPr="00FE3FBE">
        <w:rPr>
          <w:rFonts w:ascii="Times New Roman" w:hAnsi="Times New Roman" w:cs="Times New Roman"/>
          <w:b/>
          <w:sz w:val="20"/>
          <w:szCs w:val="20"/>
        </w:rPr>
        <w:t>Termin uzgodnienia Harmonogramu to 3 dni robocze (od poniedziałku do piątku) od dnia podpisania Umowy.</w:t>
      </w:r>
    </w:p>
    <w:p w14:paraId="6ECBA168" w14:textId="1A86801E" w:rsidR="00032699" w:rsidRPr="00C60DEA" w:rsidRDefault="00032699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lastRenderedPageBreak/>
        <w:t xml:space="preserve">Wykonawca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zobowiązany jest do </w:t>
      </w:r>
      <w:r w:rsidRPr="00C60DEA">
        <w:rPr>
          <w:rFonts w:ascii="Times New Roman" w:hAnsi="Times New Roman" w:cs="Times New Roman"/>
          <w:sz w:val="20"/>
          <w:szCs w:val="20"/>
        </w:rPr>
        <w:t>zapewni</w:t>
      </w:r>
      <w:r w:rsidR="00A56E97" w:rsidRPr="00C60DEA">
        <w:rPr>
          <w:rFonts w:ascii="Times New Roman" w:hAnsi="Times New Roman" w:cs="Times New Roman"/>
          <w:sz w:val="20"/>
          <w:szCs w:val="20"/>
        </w:rPr>
        <w:t>eni</w:t>
      </w:r>
      <w:r w:rsidRPr="00C60DEA">
        <w:rPr>
          <w:rFonts w:ascii="Times New Roman" w:hAnsi="Times New Roman" w:cs="Times New Roman"/>
          <w:sz w:val="20"/>
          <w:szCs w:val="20"/>
        </w:rPr>
        <w:t>a:</w:t>
      </w:r>
    </w:p>
    <w:p w14:paraId="5119D067" w14:textId="0A0EA2BF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Materiał</w:t>
      </w:r>
      <w:r w:rsidR="00A56E97" w:rsidRPr="00C60DEA">
        <w:rPr>
          <w:rFonts w:ascii="Times New Roman" w:hAnsi="Times New Roman" w:cs="Times New Roman"/>
          <w:sz w:val="20"/>
          <w:szCs w:val="20"/>
        </w:rPr>
        <w:t>ów</w:t>
      </w:r>
      <w:r w:rsidRPr="00C60DEA">
        <w:rPr>
          <w:rFonts w:ascii="Times New Roman" w:hAnsi="Times New Roman" w:cs="Times New Roman"/>
          <w:sz w:val="20"/>
          <w:szCs w:val="20"/>
        </w:rPr>
        <w:t xml:space="preserve"> dydaktyczn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i </w:t>
      </w:r>
      <w:r w:rsidR="0071533A" w:rsidRPr="00C60DEA">
        <w:rPr>
          <w:rFonts w:ascii="Times New Roman" w:hAnsi="Times New Roman" w:cs="Times New Roman"/>
          <w:sz w:val="20"/>
          <w:szCs w:val="20"/>
        </w:rPr>
        <w:t>pomocnicz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na własność uczestnika</w:t>
      </w:r>
      <w:r w:rsidR="00465635">
        <w:rPr>
          <w:rFonts w:ascii="Times New Roman" w:hAnsi="Times New Roman" w:cs="Times New Roman"/>
          <w:sz w:val="20"/>
          <w:szCs w:val="20"/>
        </w:rPr>
        <w:t>.</w:t>
      </w:r>
    </w:p>
    <w:p w14:paraId="62E45E67" w14:textId="574D4B8F" w:rsidR="00032699" w:rsidRPr="00C60DEA" w:rsidRDefault="00032699" w:rsidP="0003269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Dwudaniow</w:t>
      </w:r>
      <w:r w:rsidR="00A56E97" w:rsidRPr="00C60DEA">
        <w:rPr>
          <w:rFonts w:ascii="Times New Roman" w:hAnsi="Times New Roman" w:cs="Times New Roman"/>
          <w:sz w:val="20"/>
          <w:szCs w:val="20"/>
        </w:rPr>
        <w:t>ego</w:t>
      </w:r>
      <w:r w:rsidRPr="00C60DEA">
        <w:rPr>
          <w:rFonts w:ascii="Times New Roman" w:hAnsi="Times New Roman" w:cs="Times New Roman"/>
          <w:sz w:val="20"/>
          <w:szCs w:val="20"/>
        </w:rPr>
        <w:t xml:space="preserve"> posił</w:t>
      </w:r>
      <w:r w:rsidR="00A56E97" w:rsidRPr="00C60DEA">
        <w:rPr>
          <w:rFonts w:ascii="Times New Roman" w:hAnsi="Times New Roman" w:cs="Times New Roman"/>
          <w:sz w:val="20"/>
          <w:szCs w:val="20"/>
        </w:rPr>
        <w:t>ku</w:t>
      </w:r>
      <w:r w:rsidRPr="00C60DEA">
        <w:rPr>
          <w:rFonts w:ascii="Times New Roman" w:hAnsi="Times New Roman" w:cs="Times New Roman"/>
          <w:sz w:val="20"/>
          <w:szCs w:val="20"/>
        </w:rPr>
        <w:t xml:space="preserve"> w formie cateringu lub w lokalu gastronomicznym</w:t>
      </w:r>
      <w:r w:rsidR="00520D95">
        <w:rPr>
          <w:rFonts w:ascii="Times New Roman" w:hAnsi="Times New Roman" w:cs="Times New Roman"/>
          <w:sz w:val="20"/>
          <w:szCs w:val="20"/>
        </w:rPr>
        <w:t>.</w:t>
      </w:r>
    </w:p>
    <w:p w14:paraId="2F626D79" w14:textId="21610021" w:rsidR="00EE38FB" w:rsidRPr="00C60DEA" w:rsidRDefault="00EE38FB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zapewnia dla każdego uczestnika kursu w każdym dniu szkoleniowym dwudaniowy posiłek w formie cateringu, określony w opisie przedmiotu zamówienia lub zapewnia konsumpcję w lokalu gastronomicznym zgodnie z opisem i warunkami określonymi w </w:t>
      </w:r>
      <w:r w:rsidR="008C4910">
        <w:rPr>
          <w:rFonts w:ascii="Times New Roman" w:hAnsi="Times New Roman" w:cs="Times New Roman"/>
          <w:sz w:val="20"/>
          <w:szCs w:val="20"/>
        </w:rPr>
        <w:t xml:space="preserve">części </w:t>
      </w:r>
      <w:r w:rsidR="008C4910" w:rsidRPr="006575F7">
        <w:rPr>
          <w:rFonts w:ascii="Times New Roman" w:hAnsi="Times New Roman" w:cs="Times New Roman"/>
          <w:sz w:val="20"/>
          <w:szCs w:val="20"/>
        </w:rPr>
        <w:t xml:space="preserve">B pkt. 2 i 3 </w:t>
      </w:r>
      <w:r w:rsidRPr="006575F7">
        <w:rPr>
          <w:rFonts w:ascii="Times New Roman" w:hAnsi="Times New Roman" w:cs="Times New Roman"/>
          <w:sz w:val="20"/>
          <w:szCs w:val="20"/>
        </w:rPr>
        <w:t>opisu</w:t>
      </w:r>
      <w:r w:rsidRPr="00C60DEA">
        <w:rPr>
          <w:rFonts w:ascii="Times New Roman" w:hAnsi="Times New Roman" w:cs="Times New Roman"/>
          <w:sz w:val="20"/>
          <w:szCs w:val="20"/>
        </w:rPr>
        <w:t xml:space="preserve"> przedmiotu zamówienia.</w:t>
      </w:r>
    </w:p>
    <w:p w14:paraId="7E176F23" w14:textId="221CCB97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Odzież</w:t>
      </w:r>
      <w:r w:rsidR="00A56E97" w:rsidRPr="00C60DEA">
        <w:rPr>
          <w:rFonts w:ascii="Times New Roman" w:hAnsi="Times New Roman" w:cs="Times New Roman"/>
          <w:sz w:val="20"/>
          <w:szCs w:val="20"/>
        </w:rPr>
        <w:t>y</w:t>
      </w:r>
      <w:r w:rsidRPr="00C60DEA">
        <w:rPr>
          <w:rFonts w:ascii="Times New Roman" w:hAnsi="Times New Roman" w:cs="Times New Roman"/>
          <w:sz w:val="20"/>
          <w:szCs w:val="20"/>
        </w:rPr>
        <w:t xml:space="preserve"> ochronn</w:t>
      </w:r>
      <w:r w:rsidR="00A56E97" w:rsidRPr="00C60DEA">
        <w:rPr>
          <w:rFonts w:ascii="Times New Roman" w:hAnsi="Times New Roman" w:cs="Times New Roman"/>
          <w:sz w:val="20"/>
          <w:szCs w:val="20"/>
        </w:rPr>
        <w:t>ej</w:t>
      </w:r>
      <w:r w:rsidRPr="00C60DEA">
        <w:rPr>
          <w:rFonts w:ascii="Times New Roman" w:hAnsi="Times New Roman" w:cs="Times New Roman"/>
          <w:sz w:val="20"/>
          <w:szCs w:val="20"/>
        </w:rPr>
        <w:t xml:space="preserve"> (jeśli konieczność taka wynika z obowiązujących przepisów BHP)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49AE2ADF" w14:textId="45BB1E6C" w:rsidR="00A76349" w:rsidRPr="00C60DEA" w:rsidRDefault="00032699" w:rsidP="00A7634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Ubezpieczeni</w:t>
      </w:r>
      <w:r w:rsidR="00A56E97" w:rsidRPr="00C60DEA">
        <w:rPr>
          <w:rFonts w:ascii="Times New Roman" w:hAnsi="Times New Roman" w:cs="Times New Roman"/>
          <w:sz w:val="20"/>
          <w:szCs w:val="20"/>
        </w:rPr>
        <w:t>a</w:t>
      </w:r>
      <w:r w:rsidRPr="00C60DEA">
        <w:rPr>
          <w:rFonts w:ascii="Times New Roman" w:hAnsi="Times New Roman" w:cs="Times New Roman"/>
          <w:sz w:val="20"/>
          <w:szCs w:val="20"/>
        </w:rPr>
        <w:t xml:space="preserve"> NNW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dla </w:t>
      </w:r>
      <w:r w:rsidRPr="00C60DEA">
        <w:rPr>
          <w:rFonts w:ascii="Times New Roman" w:hAnsi="Times New Roman" w:cs="Times New Roman"/>
          <w:sz w:val="20"/>
          <w:szCs w:val="20"/>
        </w:rPr>
        <w:t>uczestników kursu na kwotę min. 10.000 zł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091C217D" w14:textId="756A89B9" w:rsidR="00A76349" w:rsidRPr="00C60DEA" w:rsidRDefault="00A76349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zobowiązany jest dostarczyć Zamawiającemu kserokopie polisy ubezpieczeniowej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w pierwszym dniu zajęć, na której widnieje data obejmująca ubezpieczenie uczestników kursu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od pierwszego dnia szkolenia do momentu jego zakończenia. Rozpoczęcie kursu przez </w:t>
      </w:r>
      <w:r w:rsidR="009624F8" w:rsidRPr="00C60DEA">
        <w:rPr>
          <w:rFonts w:ascii="Times New Roman" w:hAnsi="Times New Roman" w:cs="Times New Roman"/>
          <w:sz w:val="20"/>
          <w:szCs w:val="20"/>
        </w:rPr>
        <w:t>Wykonawcę</w:t>
      </w:r>
      <w:r w:rsidRPr="00C60DEA">
        <w:rPr>
          <w:rFonts w:ascii="Times New Roman" w:hAnsi="Times New Roman" w:cs="Times New Roman"/>
          <w:sz w:val="20"/>
          <w:szCs w:val="20"/>
        </w:rPr>
        <w:t xml:space="preserve"> jest niedopuszczalne bez uprzedniego dostarczeni</w:t>
      </w:r>
      <w:r w:rsidRPr="007537B1">
        <w:rPr>
          <w:rFonts w:ascii="Times New Roman" w:hAnsi="Times New Roman" w:cs="Times New Roman"/>
          <w:sz w:val="20"/>
          <w:szCs w:val="20"/>
        </w:rPr>
        <w:t xml:space="preserve">a </w:t>
      </w:r>
      <w:r w:rsidR="007537B1" w:rsidRPr="007537B1">
        <w:rPr>
          <w:rFonts w:ascii="Times New Roman" w:hAnsi="Times New Roman" w:cs="Times New Roman"/>
          <w:sz w:val="20"/>
          <w:szCs w:val="20"/>
        </w:rPr>
        <w:t>wymaganego</w:t>
      </w:r>
      <w:r w:rsidRP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C60DEA">
        <w:rPr>
          <w:rFonts w:ascii="Times New Roman" w:hAnsi="Times New Roman" w:cs="Times New Roman"/>
          <w:sz w:val="20"/>
          <w:szCs w:val="20"/>
        </w:rPr>
        <w:t>dokumentu potwierdzającego zawarcie aktualnej polisy ubezpieczeniowej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. Wykonawca ponosi odpowiedzialność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za przeprowadzenie postępowania wyjaśniającego w przypadku wypadków powstałych podczas szkolenia, a także dojazdu uczestników z miejsca zamieszkania do miejsca szkolenia i z powrotem, obejmującego ustalenie okoliczności oraz przyczyn zdarzenia. Sporządzenie wymaganej dokumentacji powypadkowej dla towarzystwa ubezpieczeniowego, przygotowanie karty okoliczności i przyczyn wypadku przez własny zespół powypadkowy, w związku z otrzymaną informacją o wypadku, powiadomienie Zamawiającego niezwłocznie o zaistniałym wypadku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>z przekazaniem kopii dokumentacji powypadkowej.</w:t>
      </w:r>
    </w:p>
    <w:p w14:paraId="570884F5" w14:textId="68323071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Zorganizowani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a </w:t>
      </w:r>
      <w:r w:rsidRPr="00C60DEA">
        <w:rPr>
          <w:rFonts w:ascii="Times New Roman" w:hAnsi="Times New Roman" w:cs="Times New Roman"/>
          <w:sz w:val="20"/>
          <w:szCs w:val="20"/>
        </w:rPr>
        <w:t>egzaminów wewnętrznych</w:t>
      </w:r>
    </w:p>
    <w:p w14:paraId="6EB9FA73" w14:textId="6FC5F12C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Dokumentacj</w:t>
      </w:r>
      <w:r w:rsidR="00A56E97" w:rsidRPr="00C60DEA">
        <w:rPr>
          <w:rFonts w:ascii="Times New Roman" w:hAnsi="Times New Roman" w:cs="Times New Roman"/>
          <w:sz w:val="20"/>
          <w:szCs w:val="20"/>
        </w:rPr>
        <w:t>i</w:t>
      </w:r>
      <w:r w:rsidRPr="00C60DEA">
        <w:rPr>
          <w:rFonts w:ascii="Times New Roman" w:hAnsi="Times New Roman" w:cs="Times New Roman"/>
          <w:sz w:val="20"/>
          <w:szCs w:val="20"/>
        </w:rPr>
        <w:t xml:space="preserve"> kursu (</w:t>
      </w:r>
      <w:r w:rsidR="007537B1">
        <w:rPr>
          <w:rFonts w:ascii="Times New Roman" w:hAnsi="Times New Roman" w:cs="Times New Roman"/>
          <w:sz w:val="20"/>
          <w:szCs w:val="20"/>
        </w:rPr>
        <w:t>harmonogramy,</w:t>
      </w:r>
      <w:r w:rsidR="007537B1" w:rsidRPr="00C60DEA">
        <w:rPr>
          <w:rFonts w:ascii="Times New Roman" w:hAnsi="Times New Roman" w:cs="Times New Roman"/>
          <w:sz w:val="20"/>
          <w:szCs w:val="20"/>
        </w:rPr>
        <w:t xml:space="preserve"> dzienniki</w:t>
      </w:r>
      <w:r w:rsidRPr="00C60DEA">
        <w:rPr>
          <w:rFonts w:ascii="Times New Roman" w:hAnsi="Times New Roman" w:cs="Times New Roman"/>
          <w:sz w:val="20"/>
          <w:szCs w:val="20"/>
        </w:rPr>
        <w:t xml:space="preserve"> zajęć, listy obecności, dokumentację fotograficzną </w:t>
      </w:r>
      <w:r w:rsidR="00282435" w:rsidRPr="00C60DEA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C60DEA">
        <w:rPr>
          <w:rFonts w:ascii="Times New Roman" w:hAnsi="Times New Roman" w:cs="Times New Roman"/>
          <w:sz w:val="20"/>
          <w:szCs w:val="20"/>
        </w:rPr>
        <w:t>min. 2 zdjęcia, listy odbioru materiałów i posiłków, certyfikaty/zaświadczenia).</w:t>
      </w:r>
    </w:p>
    <w:p w14:paraId="56C391E3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przyjęcia na kursy są imienne wykazy osób w danej jednostce (listy uczestników), skierowanych na kurs zawodowy, wystawiane przez Zamawiającego najpóźniej na jeden dzień przed rozpoczęciem szkolenia. </w:t>
      </w:r>
    </w:p>
    <w:p w14:paraId="27C09C8A" w14:textId="7B789CB1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zapewnia odpowiednie warunki do przeprowadzenia zajęć teoretycznych i praktycznych (oznacza to, że miejsce szkolenia teoretycznego i praktycznego oraz wykorzystywany podczas zajęć sprzęt muszą spełniać wymogi prawne w zakresie BHP i ppoż.).</w:t>
      </w:r>
      <w:r w:rsidR="00B11073">
        <w:rPr>
          <w:rFonts w:ascii="Times New Roman" w:hAnsi="Times New Roman" w:cs="Times New Roman"/>
          <w:sz w:val="20"/>
          <w:szCs w:val="20"/>
        </w:rPr>
        <w:t xml:space="preserve"> Szkolenia będą odbywać się w lokalizacjach uprzednio wskazanych przez Wykonawcę w ofercie.</w:t>
      </w:r>
    </w:p>
    <w:p w14:paraId="797E91EC" w14:textId="7C164315" w:rsidR="00D47129" w:rsidRDefault="00FE3FBE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nieodbycia się zajęć z powodów niezależnych od Zamawiającego zaległe zajęcia zostaną przeprowadzone we wspólnie ustalonym terminie nie później jednak, niż do 3 dni od daty zajęć, </w:t>
      </w:r>
      <w:r w:rsidR="00282435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które się nie odbyły. </w:t>
      </w:r>
    </w:p>
    <w:p w14:paraId="2017070B" w14:textId="4CFACA4C" w:rsidR="00D47129" w:rsidRPr="00D47129" w:rsidRDefault="00D47129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167FC">
        <w:rPr>
          <w:rFonts w:ascii="Times New Roman" w:hAnsi="Times New Roman" w:cs="Times New Roman"/>
          <w:sz w:val="20"/>
          <w:szCs w:val="20"/>
        </w:rPr>
        <w:t xml:space="preserve">Zajęcia, które nie odbędą się z przyczyn leżących po stronie Wykonawcy muszą być zrealizowane </w:t>
      </w:r>
      <w:r w:rsidR="00BC384C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5167FC">
        <w:rPr>
          <w:rFonts w:ascii="Times New Roman" w:hAnsi="Times New Roman" w:cs="Times New Roman"/>
          <w:sz w:val="20"/>
          <w:szCs w:val="20"/>
        </w:rPr>
        <w:t xml:space="preserve">przez </w:t>
      </w:r>
      <w:r w:rsidR="009624F8" w:rsidRPr="005167FC">
        <w:rPr>
          <w:rFonts w:ascii="Times New Roman" w:hAnsi="Times New Roman" w:cs="Times New Roman"/>
          <w:sz w:val="20"/>
          <w:szCs w:val="20"/>
        </w:rPr>
        <w:t>Wykonawcę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w terminie do 3 dni roboczych od ustania przyczyny pod warunkiem dochowania terminu, o którym mowa w </w:t>
      </w:r>
      <w:r w:rsidR="005D59AD" w:rsidRPr="005167FC">
        <w:rPr>
          <w:rFonts w:ascii="Times New Roman" w:hAnsi="Times New Roman" w:cs="Times New Roman"/>
          <w:sz w:val="20"/>
          <w:szCs w:val="20"/>
        </w:rPr>
        <w:t>§2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. Przekroczenie terminu, o którym mowa w </w:t>
      </w:r>
      <w:r w:rsidR="001D2600" w:rsidRPr="005167FC">
        <w:rPr>
          <w:rFonts w:ascii="Times New Roman" w:hAnsi="Times New Roman" w:cs="Times New Roman"/>
          <w:sz w:val="20"/>
          <w:szCs w:val="20"/>
        </w:rPr>
        <w:t xml:space="preserve">§2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stanowi podstawę do odstąpienia przez Zamawiającego od umowy, niezależnie od zastosowania przez Zamawiającego kar umownych, </w:t>
      </w:r>
      <w:r w:rsidR="003D6970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o których mowa w </w:t>
      </w:r>
      <w:r w:rsidR="00DF3131" w:rsidRPr="005167FC">
        <w:rPr>
          <w:rFonts w:ascii="Times New Roman" w:hAnsi="Times New Roman" w:cs="Times New Roman"/>
          <w:sz w:val="20"/>
          <w:szCs w:val="20"/>
        </w:rPr>
        <w:t>§7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ust. 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umowy oraz kar umownych z pozostałych tytułów, o których mowa w </w:t>
      </w:r>
      <w:r w:rsidR="001B58EB" w:rsidRPr="005167FC">
        <w:rPr>
          <w:rFonts w:ascii="Times New Roman" w:hAnsi="Times New Roman" w:cs="Times New Roman"/>
          <w:sz w:val="20"/>
          <w:szCs w:val="20"/>
        </w:rPr>
        <w:t>§7 ust. 3-</w:t>
      </w:r>
      <w:r w:rsidR="00FF5F1D">
        <w:rPr>
          <w:rFonts w:ascii="Times New Roman" w:hAnsi="Times New Roman" w:cs="Times New Roman"/>
          <w:sz w:val="20"/>
          <w:szCs w:val="20"/>
        </w:rPr>
        <w:t>9</w:t>
      </w:r>
      <w:r w:rsidR="001B58EB" w:rsidRPr="005167FC">
        <w:rPr>
          <w:rFonts w:ascii="Times New Roman" w:hAnsi="Times New Roman" w:cs="Times New Roman"/>
          <w:sz w:val="20"/>
          <w:szCs w:val="20"/>
        </w:rPr>
        <w:t>.</w:t>
      </w:r>
    </w:p>
    <w:p w14:paraId="77DAAAB7" w14:textId="474E6091" w:rsidR="00D14537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gwarantuje ciągłość nauki (kursów).</w:t>
      </w:r>
    </w:p>
    <w:p w14:paraId="19CE50C6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2.</w:t>
      </w:r>
    </w:p>
    <w:p w14:paraId="1AFD8643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Czas obowiązywania umowy oraz prawo opcji</w:t>
      </w:r>
    </w:p>
    <w:p w14:paraId="3B9DF9EF" w14:textId="770E0FF5" w:rsidR="00D607E4" w:rsidRDefault="00FE3FBE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Termin realizacji zamówienia</w:t>
      </w:r>
      <w:r w:rsidR="00D607E4" w:rsidRPr="001D2E17">
        <w:rPr>
          <w:rFonts w:ascii="Times New Roman" w:hAnsi="Times New Roman" w:cs="Times New Roman"/>
          <w:sz w:val="20"/>
          <w:szCs w:val="20"/>
        </w:rPr>
        <w:t xml:space="preserve"> </w:t>
      </w:r>
      <w:r w:rsidR="00094530" w:rsidRPr="001D2E17">
        <w:rPr>
          <w:rFonts w:ascii="Times New Roman" w:hAnsi="Times New Roman" w:cs="Times New Roman"/>
          <w:sz w:val="20"/>
          <w:szCs w:val="20"/>
        </w:rPr>
        <w:t xml:space="preserve">dla części nr 17 </w:t>
      </w:r>
      <w:r w:rsidR="00ED4C8A" w:rsidRPr="00A7367A">
        <w:rPr>
          <w:rFonts w:ascii="Times New Roman" w:hAnsi="Times New Roman" w:cs="Times New Roman"/>
          <w:sz w:val="20"/>
          <w:szCs w:val="20"/>
        </w:rPr>
        <w:t xml:space="preserve">wynosi </w:t>
      </w:r>
      <w:r w:rsidR="00ED4C8A">
        <w:rPr>
          <w:rFonts w:ascii="Times New Roman" w:hAnsi="Times New Roman" w:cs="Times New Roman"/>
          <w:sz w:val="20"/>
          <w:szCs w:val="20"/>
        </w:rPr>
        <w:t>…</w:t>
      </w:r>
      <w:r w:rsidR="00ED4C8A" w:rsidRPr="00A7367A">
        <w:rPr>
          <w:rFonts w:ascii="Times New Roman" w:hAnsi="Times New Roman" w:cs="Times New Roman"/>
          <w:sz w:val="20"/>
          <w:szCs w:val="20"/>
        </w:rPr>
        <w:t xml:space="preserve"> dni od  dnia podpisania umowy tj. do dnia ……r.</w:t>
      </w:r>
    </w:p>
    <w:p w14:paraId="08EBDCB7" w14:textId="32AD40DC" w:rsidR="00FA47CD" w:rsidRPr="00D607E4" w:rsidRDefault="00FA47CD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Zamawiający nie korzysta z prawa opcji.</w:t>
      </w:r>
    </w:p>
    <w:p w14:paraId="67AFB225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3.</w:t>
      </w:r>
    </w:p>
    <w:p w14:paraId="5A522EC0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Wartość umowy</w:t>
      </w:r>
    </w:p>
    <w:p w14:paraId="639E4F3D" w14:textId="77777777" w:rsidR="00F6412E" w:rsidRPr="004D76E6" w:rsidRDefault="00F6412E" w:rsidP="00F6412E">
      <w:pPr>
        <w:pStyle w:val="Akapitzlist"/>
        <w:numPr>
          <w:ilvl w:val="0"/>
          <w:numId w:val="2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D76E6">
        <w:rPr>
          <w:rFonts w:ascii="Times New Roman" w:eastAsia="Times New Roman" w:hAnsi="Times New Roman" w:cs="Times New Roman"/>
          <w:color w:val="000000"/>
          <w:sz w:val="20"/>
          <w:szCs w:val="20"/>
        </w:rPr>
        <w:t>Za wykonanie przedmiotu Umowy Zamawiający zobowiązuje się zapłacić Wykonawcy łączne wynagrodzenie ryczałtowe ustalone na podstawie oferty Wykonawcy, w  wysokości .................. zł brutto.</w:t>
      </w:r>
    </w:p>
    <w:p w14:paraId="0FC86E7D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Stawka podatku VAT: zwolniony</w:t>
      </w:r>
    </w:p>
    <w:p w14:paraId="17435D2C" w14:textId="77E09D1F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Wartość zamówienia określona w punkcie 1 dla danej części zamówienia, oraz ilości osób określone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§ 1 </w:t>
      </w:r>
      <w:r w:rsidR="0034206E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2, są wartościami maksymalnymi, które nie mogą ulec zwiększeniu, za wyjątkiem sytuacji opisanej </w:t>
      </w:r>
      <w:r w:rsidR="00D14537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w § 10 </w:t>
      </w:r>
      <w:r w:rsidR="0034206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>. 1</w:t>
      </w:r>
      <w:r w:rsidR="0034206E">
        <w:rPr>
          <w:rFonts w:ascii="Times New Roman" w:hAnsi="Times New Roman" w:cs="Times New Roman"/>
          <w:sz w:val="20"/>
          <w:szCs w:val="20"/>
        </w:rPr>
        <w:t xml:space="preserve"> lit</w:t>
      </w:r>
      <w:r w:rsidRPr="00FE3FBE">
        <w:rPr>
          <w:rFonts w:ascii="Times New Roman" w:hAnsi="Times New Roman" w:cs="Times New Roman"/>
          <w:sz w:val="20"/>
          <w:szCs w:val="20"/>
        </w:rPr>
        <w:t xml:space="preserve"> b) i c). </w:t>
      </w:r>
    </w:p>
    <w:p w14:paraId="0E5A1776" w14:textId="7AF76F12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Faktyczne wynagrodzenie uzależnione będzie od ilości uczestników na rzecz których jest realizowane  zamówienie. Do rozliczeń za realizację przedmiotu zamówienia w trakcie trwania umowy, stosowane będą ceny jednostkowe za przeszkolenie 1 uczestnika kursów zawodowych i faktycznej ilości przeszkolonych osób, z zastrzeżeniem, że Zamawiający gwarantuje przeszkolenie minimalnej ilości osób wskazanej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§ 1 </w:t>
      </w:r>
      <w:r w:rsidR="002F2BAB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 niniejszej umowy. </w:t>
      </w:r>
    </w:p>
    <w:p w14:paraId="3C9524CA" w14:textId="77777777" w:rsidR="002609E7" w:rsidRDefault="00FE3FBE" w:rsidP="005C66F9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wystawienia faktury będą podpisane protokoły odbioru usługi – wzór protokołu stanowi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sz w:val="20"/>
          <w:szCs w:val="20"/>
        </w:rPr>
        <w:t xml:space="preserve">do niniejszej </w:t>
      </w:r>
      <w:r w:rsidR="005C66F9" w:rsidRPr="00FE3FBE">
        <w:rPr>
          <w:rFonts w:ascii="Times New Roman" w:hAnsi="Times New Roman" w:cs="Times New Roman"/>
          <w:sz w:val="20"/>
          <w:szCs w:val="20"/>
        </w:rPr>
        <w:t>umowy.</w:t>
      </w:r>
      <w:r w:rsidR="005C66F9" w:rsidRPr="005C66F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152619D" w14:textId="28248081" w:rsidR="002609E7" w:rsidRDefault="005C66F9" w:rsidP="006B497F">
      <w:pPr>
        <w:pStyle w:val="Bezodstpw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C66F9">
        <w:rPr>
          <w:rFonts w:ascii="Times New Roman" w:hAnsi="Times New Roman" w:cs="Times New Roman"/>
          <w:sz w:val="20"/>
          <w:szCs w:val="20"/>
        </w:rPr>
        <w:t>Przy</w:t>
      </w:r>
      <w:r w:rsidR="00104033" w:rsidRPr="005C66F9">
        <w:rPr>
          <w:rFonts w:ascii="Times New Roman" w:hAnsi="Times New Roman" w:cs="Times New Roman"/>
          <w:sz w:val="20"/>
          <w:szCs w:val="20"/>
        </w:rPr>
        <w:t xml:space="preserve"> rozliczaniu Zamawiający zapłaci za faktyczną ilość przeszkolonych osób, a w przypadku skreślenia </w:t>
      </w:r>
      <w:r w:rsidR="00C470F6">
        <w:rPr>
          <w:rFonts w:ascii="Times New Roman" w:hAnsi="Times New Roman" w:cs="Times New Roman"/>
          <w:sz w:val="20"/>
          <w:szCs w:val="20"/>
        </w:rPr>
        <w:t xml:space="preserve">        </w:t>
      </w:r>
      <w:r w:rsidR="00104033" w:rsidRPr="005C66F9">
        <w:rPr>
          <w:rFonts w:ascii="Times New Roman" w:hAnsi="Times New Roman" w:cs="Times New Roman"/>
          <w:sz w:val="20"/>
          <w:szCs w:val="20"/>
        </w:rPr>
        <w:t>z listy uczestników Zamawiający zapłaci za szkolenie tej osoby w proporcji do ilości wykonanych (zrealizowanych) godzin szkolen</w:t>
      </w:r>
      <w:r w:rsidR="00104033" w:rsidRPr="002609E7">
        <w:rPr>
          <w:rFonts w:ascii="Times New Roman" w:hAnsi="Times New Roman" w:cs="Times New Roman"/>
          <w:sz w:val="20"/>
          <w:szCs w:val="20"/>
        </w:rPr>
        <w:t>ia. Jeżeli uczestnik uczestni</w:t>
      </w:r>
      <w:r w:rsidR="00104033" w:rsidRPr="005C66F9">
        <w:rPr>
          <w:rFonts w:ascii="Times New Roman" w:hAnsi="Times New Roman" w:cs="Times New Roman"/>
          <w:sz w:val="20"/>
          <w:szCs w:val="20"/>
        </w:rPr>
        <w:t>czył w minimum 60% zajęć, Zamawiający ponosi kos</w:t>
      </w:r>
      <w:r w:rsidR="00104033" w:rsidRPr="002609E7">
        <w:rPr>
          <w:rFonts w:ascii="Times New Roman" w:hAnsi="Times New Roman" w:cs="Times New Roman"/>
          <w:sz w:val="20"/>
          <w:szCs w:val="20"/>
        </w:rPr>
        <w:t>zt pełnej realizacji kursu.</w:t>
      </w:r>
    </w:p>
    <w:p w14:paraId="78FC23CA" w14:textId="2FAD2ADE" w:rsidR="00FE3FBE" w:rsidRPr="00D14537" w:rsidRDefault="00FE3FBE" w:rsidP="00D14537">
      <w:pPr>
        <w:pStyle w:val="Bezodstpw"/>
        <w:jc w:val="center"/>
        <w:rPr>
          <w:b/>
          <w:bCs/>
        </w:rPr>
      </w:pPr>
      <w:r w:rsidRPr="004B252C">
        <w:rPr>
          <w:b/>
          <w:bCs/>
        </w:rPr>
        <w:t>§ 4.</w:t>
      </w:r>
    </w:p>
    <w:p w14:paraId="7BF60280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Obowiązki Stron</w:t>
      </w:r>
    </w:p>
    <w:p w14:paraId="4E94C92E" w14:textId="7065D720" w:rsidR="009F6C58" w:rsidRPr="00E3284F" w:rsidRDefault="009F6C58" w:rsidP="009F6C58">
      <w:pPr>
        <w:jc w:val="both"/>
        <w:rPr>
          <w:rFonts w:ascii="Times New Roman" w:hAnsi="Times New Roman" w:cs="Times New Roman"/>
          <w:sz w:val="20"/>
          <w:szCs w:val="20"/>
        </w:rPr>
      </w:pPr>
      <w:r w:rsidRPr="00E3284F">
        <w:rPr>
          <w:rFonts w:ascii="Times New Roman" w:hAnsi="Times New Roman" w:cs="Times New Roman"/>
          <w:sz w:val="20"/>
          <w:szCs w:val="20"/>
        </w:rPr>
        <w:t xml:space="preserve">Wykonawca oświadcza, że zapewni odpowiednią ilość osób niezbędnych do prawidłowego i terminowego wykonania </w:t>
      </w:r>
      <w:r w:rsidRPr="004B252C">
        <w:rPr>
          <w:rFonts w:ascii="Times New Roman" w:hAnsi="Times New Roman" w:cs="Times New Roman"/>
          <w:sz w:val="20"/>
          <w:szCs w:val="20"/>
        </w:rPr>
        <w:t>zamówienia</w:t>
      </w:r>
      <w:r w:rsidRPr="00E3284F">
        <w:rPr>
          <w:rFonts w:ascii="Times New Roman" w:hAnsi="Times New Roman" w:cs="Times New Roman"/>
          <w:sz w:val="20"/>
          <w:szCs w:val="20"/>
        </w:rPr>
        <w:t xml:space="preserve"> oraz oświadcza, że osoby przy pomocy których wykonywana będzie usługa,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posiadają należyte kompetencje, uprawnienia, przygotowanie zawodowe oraz dołożą należytej  staranności 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w  celu  wykonania przedmiotu umowy. Za powyższe czynności Wykonawca bierze pełną odpowiedzialność. </w:t>
      </w:r>
    </w:p>
    <w:p w14:paraId="3CF6CE91" w14:textId="6A77ECFD" w:rsidR="009F6C58" w:rsidRPr="009C772B" w:rsidRDefault="009F6C58" w:rsidP="009F6C5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772B">
        <w:rPr>
          <w:rFonts w:ascii="Times New Roman" w:hAnsi="Times New Roman" w:cs="Times New Roman"/>
          <w:sz w:val="20"/>
          <w:szCs w:val="20"/>
        </w:rPr>
        <w:t xml:space="preserve">Zamawiający w wyjątkowych wypadkach dopuszcza zmianę osoby prowadzącej kursy zawodowe, w przypadku zaistnienia konieczności zmiany prowadzącego z przyczyn losowych, których Wykonawca nie mógł przewidzieć. </w:t>
      </w:r>
    </w:p>
    <w:p w14:paraId="2F1D09D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E3FBE">
        <w:rPr>
          <w:rFonts w:ascii="Times New Roman" w:hAnsi="Times New Roman" w:cs="Times New Roman"/>
          <w:sz w:val="20"/>
          <w:szCs w:val="20"/>
          <w:u w:val="single"/>
        </w:rPr>
        <w:t>Obowiązki Wykonawcy:</w:t>
      </w:r>
    </w:p>
    <w:p w14:paraId="080ECE34" w14:textId="6E6E9B4E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ponosi wszystkie koszty niezbędne do prawidłowego wykonania zadania,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 xml:space="preserve">a w szczególności koszty wytworzenia niezbędnych dokumentów, poza tymi które otrzyma </w:t>
      </w:r>
      <w:r w:rsidR="0066113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od Zamawiającego, a które są niezbędne do prawidłowego wykonania Umowy. </w:t>
      </w:r>
    </w:p>
    <w:p w14:paraId="3B095F9B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zobowiązany do dokumentowania przeprowadzonych czynności.</w:t>
      </w:r>
    </w:p>
    <w:p w14:paraId="71A5986B" w14:textId="63DFEDB6" w:rsidR="00FE3FBE" w:rsidRPr="00FA47CD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jest zobowiązany do przestrzegania Rozporządzenia Parlamentu Europejskiego i Rady 2016/679 w sprawie ochrony osób fizycznych w związku z przetwarzaniem danych osobowych i w sprawie swobodnego przepływu takich danych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oraz uchylenia dyrektywy 95/46/WE (ogólne rozporządzenie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 ochronie danych) </w:t>
      </w:r>
      <w:r w:rsidRPr="00FA47CD">
        <w:rPr>
          <w:rFonts w:ascii="Times New Roman" w:hAnsi="Times New Roman" w:cs="Times New Roman"/>
          <w:sz w:val="20"/>
          <w:szCs w:val="20"/>
        </w:rPr>
        <w:t>(Dz. Urz. UE L 119</w:t>
      </w:r>
      <w:r w:rsidR="007E3489" w:rsidRPr="00FA47CD">
        <w:rPr>
          <w:rFonts w:ascii="Times New Roman" w:hAnsi="Times New Roman" w:cs="Times New Roman"/>
          <w:sz w:val="20"/>
          <w:szCs w:val="20"/>
        </w:rPr>
        <w:t>, str. 1</w:t>
      </w:r>
      <w:r w:rsidRPr="00FA47CD">
        <w:rPr>
          <w:rFonts w:ascii="Times New Roman" w:hAnsi="Times New Roman" w:cs="Times New Roman"/>
          <w:sz w:val="20"/>
          <w:szCs w:val="20"/>
        </w:rPr>
        <w:t>), w tym Art. 5, 6, 7 oraz 12 powołanego powyżej Rozporządzenia oraz ustawy z dnia 10.05.2018 r. o ochronie danych osobowych.</w:t>
      </w:r>
    </w:p>
    <w:p w14:paraId="78D53C46" w14:textId="5FE532D5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Przed dopuszczeniem do pracy przy przetwarzaniu danych osobowych Wykonawca podpisze przedłożoną mu przez Zamawiającego Umowę powierzenia przetwarzania danych osobowych, w której Wykonawca jest procesorem – </w:t>
      </w:r>
      <w:r w:rsidRPr="004B252C">
        <w:rPr>
          <w:rFonts w:ascii="Times New Roman" w:hAnsi="Times New Roman" w:cs="Times New Roman"/>
          <w:sz w:val="20"/>
          <w:szCs w:val="20"/>
        </w:rPr>
        <w:t xml:space="preserve">wzór stanowi </w:t>
      </w:r>
      <w:r w:rsidRPr="004B252C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202DD9" w:rsidRPr="004B252C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4B252C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27764FEE" w14:textId="2FFCF5E9" w:rsidR="00FE3FBE" w:rsidRPr="00941D27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41D27">
        <w:rPr>
          <w:rFonts w:ascii="Times New Roman" w:hAnsi="Times New Roman" w:cs="Times New Roman"/>
          <w:sz w:val="20"/>
          <w:szCs w:val="20"/>
        </w:rPr>
        <w:t xml:space="preserve">W terminie 3 dni kalendarzowych od podpisania umowy </w:t>
      </w:r>
      <w:r w:rsidRPr="00941D27">
        <w:rPr>
          <w:rFonts w:ascii="Times New Roman" w:hAnsi="Times New Roman" w:cs="Times New Roman"/>
          <w:bCs/>
          <w:sz w:val="20"/>
          <w:szCs w:val="20"/>
        </w:rPr>
        <w:t>Wykonawca przedstawi harmonogram zajęć kursów zawodowych, oraz w terminie 7</w:t>
      </w:r>
      <w:r w:rsidRPr="00941D27">
        <w:rPr>
          <w:rFonts w:ascii="Times New Roman" w:hAnsi="Times New Roman" w:cs="Times New Roman"/>
          <w:sz w:val="20"/>
          <w:szCs w:val="20"/>
        </w:rPr>
        <w:t xml:space="preserve"> dni kalendarzowych od daty zakończenia usługi kursów zawodow</w:t>
      </w:r>
      <w:r w:rsidR="007E3489" w:rsidRPr="00941D27">
        <w:rPr>
          <w:rFonts w:ascii="Times New Roman" w:hAnsi="Times New Roman" w:cs="Times New Roman"/>
          <w:sz w:val="20"/>
          <w:szCs w:val="20"/>
        </w:rPr>
        <w:t>ych, Wykonawca jest zobowiązany</w:t>
      </w:r>
      <w:r w:rsidRPr="00941D27">
        <w:rPr>
          <w:rFonts w:ascii="Times New Roman" w:hAnsi="Times New Roman" w:cs="Times New Roman"/>
          <w:sz w:val="20"/>
          <w:szCs w:val="20"/>
        </w:rPr>
        <w:t xml:space="preserve"> do przekazania wymaganych dokumentów zapisanych </w:t>
      </w:r>
      <w:r w:rsidRPr="00C2135E">
        <w:rPr>
          <w:rFonts w:ascii="Times New Roman" w:hAnsi="Times New Roman" w:cs="Times New Roman"/>
          <w:sz w:val="20"/>
          <w:szCs w:val="20"/>
        </w:rPr>
        <w:t xml:space="preserve">w części B </w:t>
      </w:r>
      <w:r w:rsidR="006B6766" w:rsidRPr="00C2135E">
        <w:rPr>
          <w:rFonts w:ascii="Times New Roman" w:hAnsi="Times New Roman" w:cs="Times New Roman"/>
          <w:sz w:val="20"/>
          <w:szCs w:val="20"/>
        </w:rPr>
        <w:t xml:space="preserve">                   pkt.</w:t>
      </w:r>
      <w:r w:rsidRPr="00C2135E">
        <w:rPr>
          <w:rFonts w:ascii="Times New Roman" w:hAnsi="Times New Roman" w:cs="Times New Roman"/>
          <w:sz w:val="20"/>
          <w:szCs w:val="20"/>
        </w:rPr>
        <w:t xml:space="preserve"> </w:t>
      </w:r>
      <w:r w:rsidR="00037E12">
        <w:rPr>
          <w:rFonts w:ascii="Times New Roman" w:hAnsi="Times New Roman" w:cs="Times New Roman"/>
          <w:sz w:val="20"/>
          <w:szCs w:val="20"/>
        </w:rPr>
        <w:t>18</w:t>
      </w:r>
      <w:r w:rsidRPr="00C2135E">
        <w:rPr>
          <w:rFonts w:ascii="Times New Roman" w:hAnsi="Times New Roman" w:cs="Times New Roman"/>
          <w:sz w:val="20"/>
          <w:szCs w:val="20"/>
        </w:rPr>
        <w:t xml:space="preserve"> w opisie przedmiotu zamówienia, pod rygorem obciążenia Wykonawcy karą umowną, na zasadach określonych w §  7 </w:t>
      </w:r>
      <w:r w:rsidR="006765C6" w:rsidRPr="00C2135E">
        <w:rPr>
          <w:rFonts w:ascii="Times New Roman" w:hAnsi="Times New Roman" w:cs="Times New Roman"/>
          <w:sz w:val="20"/>
          <w:szCs w:val="20"/>
        </w:rPr>
        <w:t xml:space="preserve">ust. </w:t>
      </w:r>
      <w:r w:rsidR="00BE09BE">
        <w:rPr>
          <w:rFonts w:ascii="Times New Roman" w:hAnsi="Times New Roman" w:cs="Times New Roman"/>
          <w:sz w:val="20"/>
          <w:szCs w:val="20"/>
        </w:rPr>
        <w:t>2 lit. h</w:t>
      </w:r>
      <w:r w:rsidR="009A3B82">
        <w:rPr>
          <w:rFonts w:ascii="Times New Roman" w:hAnsi="Times New Roman" w:cs="Times New Roman"/>
          <w:sz w:val="20"/>
          <w:szCs w:val="20"/>
        </w:rPr>
        <w:t>.</w:t>
      </w:r>
    </w:p>
    <w:p w14:paraId="00E512BD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Prawa i obowiązki wynikające z niniejszej umowy oraz innych ustaleń pomiędzy stronami, nie mogą być bez uprzedniej zgody Zamawiającego zbyte, scedowane lub w jakiejkolwiek innej formie przeniesione na osoby trzecie.</w:t>
      </w:r>
    </w:p>
    <w:p w14:paraId="6F0C95C1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oświadcza, że nie naruszy praw autorskich i innych praw własności osób trzecich,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>a gdyby takie naruszenie wystąpiło, Wykonawca przejmuje odpowiedzialność Zamawiającego z tego tytułu.</w:t>
      </w:r>
    </w:p>
    <w:p w14:paraId="50D9F6B0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zobowiązany jest wykonać czynności będące przedmiotem niniejszej umowy z należytą starannością, mając na względzie uzasadnione interesy Zamawiającego w zakresie powierzonych sobie czynności.</w:t>
      </w:r>
    </w:p>
    <w:p w14:paraId="54D9A0C4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Wykonawca odpowiada materialnie za szkody wyrządzone przy  wykonywaniu  przedmiotu niniejszej umowy wynikające z niedołożenia należytej staranności. </w:t>
      </w:r>
    </w:p>
    <w:p w14:paraId="3BF96F72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ma prawo do kontroli przebiegu zajęć na każdym etapie wykonywania umowy.</w:t>
      </w:r>
    </w:p>
    <w:p w14:paraId="6B3545FF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Uprawnionymi do reprezentowania stron i odpowiedzialnymi za przebieg oraz realizację umowy są:</w:t>
      </w:r>
    </w:p>
    <w:p w14:paraId="75CB42D1" w14:textId="38B9BF8A" w:rsidR="00FE3FBE" w:rsidRP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 ramienia Zamawiającego: </w:t>
      </w:r>
      <w:r w:rsidR="004B6A91">
        <w:rPr>
          <w:rFonts w:ascii="Times New Roman" w:hAnsi="Times New Roman" w:cs="Times New Roman"/>
          <w:sz w:val="20"/>
          <w:szCs w:val="20"/>
        </w:rPr>
        <w:t>……………………………………………………………...</w:t>
      </w:r>
    </w:p>
    <w:p w14:paraId="11CF3D72" w14:textId="77777777" w:rsid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 ramienia Wykonawcy:    …………...…………………………………………………..</w:t>
      </w:r>
    </w:p>
    <w:p w14:paraId="3EC7CE31" w14:textId="77777777" w:rsidR="00E3284F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5674F9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5.</w:t>
      </w:r>
    </w:p>
    <w:p w14:paraId="60847D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Warunki płatności</w:t>
      </w:r>
    </w:p>
    <w:p w14:paraId="55BF8264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Za wykonaną usługę Zamawiający zapłaci Wykonawcy kwotę wynikającą z prawidłowo wystawionej faktury VAT/rachunku. </w:t>
      </w:r>
      <w:r w:rsidRPr="00FE3FBE">
        <w:rPr>
          <w:rFonts w:ascii="Times New Roman" w:hAnsi="Times New Roman" w:cs="Times New Roman"/>
          <w:sz w:val="20"/>
          <w:szCs w:val="20"/>
        </w:rPr>
        <w:t xml:space="preserve">Podstawą do wystawienia faktury/rachunku za realizację przedmiotu umowy będą protokoły odbioru usługi stanowiące 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bCs/>
          <w:sz w:val="20"/>
          <w:szCs w:val="20"/>
        </w:rPr>
        <w:t>do niniejszej umowy.</w:t>
      </w:r>
    </w:p>
    <w:p w14:paraId="2EFA2885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 dzień zapłaty uznaje się dzień obciążenia rachunku Dolnośląskiej Wojewódzkiej Komendy OHP. Wystawiając fakturę Wykonawca umieści na niej następujące dane Płatnika:</w:t>
      </w:r>
    </w:p>
    <w:p w14:paraId="4DF14943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Dolnośląska Wojewódzka Komenda OHP we Wrocławiu</w:t>
      </w:r>
    </w:p>
    <w:p w14:paraId="3C946C1A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ul. Wybrzeże J. Słowackiego 9,</w:t>
      </w:r>
    </w:p>
    <w:p w14:paraId="2503F657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50-413 Wrocław,</w:t>
      </w:r>
    </w:p>
    <w:p w14:paraId="240E39BB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NIP 896-10-01-269</w:t>
      </w:r>
    </w:p>
    <w:p w14:paraId="50C97168" w14:textId="158C7447" w:rsidR="00FE3FBE" w:rsidRDefault="00FE3FBE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Płatność nastąpi przelewem na rachunek bankowy Wykonawcy wskazany w ofercie: ……………………………………………, lub na rachunku/fakturze w terminie 30 dni od daty otrzymania poprawnego rachunku lub faktury</w:t>
      </w:r>
      <w:r w:rsidR="005936E7">
        <w:rPr>
          <w:rFonts w:ascii="Times New Roman" w:hAnsi="Times New Roman" w:cs="Times New Roman"/>
          <w:sz w:val="20"/>
          <w:szCs w:val="20"/>
        </w:rPr>
        <w:t xml:space="preserve"> wraz z podpisanymi przez przedstawicieli Stron protokołami odbioru przedmiotu umowy.</w:t>
      </w:r>
    </w:p>
    <w:p w14:paraId="48558828" w14:textId="6736773F" w:rsidR="005167FC" w:rsidRDefault="005167FC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podpisania umowy na więcej niż jedno zadanie częściowe, płatność nastąpi osobno dla każdego zadania częściowego, po zakończeniu kursu w każdym zadaniu częściowym.</w:t>
      </w:r>
    </w:p>
    <w:p w14:paraId="13568971" w14:textId="0A92AB8B" w:rsidR="00345FA3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terminie 3 dni roboczych od podpisania umowy Wykonawca przedstawi programy szkolenia zawierające wszystkie elementy wynikające z programu szkolenia zgodnego z obowiązującymi przepisami prawa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wraz z konspektem godzinowym zajęć oraz w </w:t>
      </w:r>
      <w:r w:rsidRPr="00152B72">
        <w:rPr>
          <w:rFonts w:ascii="Times New Roman" w:hAnsi="Times New Roman" w:cs="Times New Roman"/>
          <w:sz w:val="20"/>
          <w:szCs w:val="20"/>
        </w:rPr>
        <w:t xml:space="preserve">terminie </w:t>
      </w:r>
      <w:r w:rsidR="00152B72" w:rsidRPr="00152B72">
        <w:rPr>
          <w:rFonts w:ascii="Times New Roman" w:hAnsi="Times New Roman" w:cs="Times New Roman"/>
          <w:sz w:val="20"/>
          <w:szCs w:val="20"/>
        </w:rPr>
        <w:t>7</w:t>
      </w:r>
      <w:r w:rsidRPr="00152B72">
        <w:rPr>
          <w:rFonts w:ascii="Times New Roman" w:hAnsi="Times New Roman" w:cs="Times New Roman"/>
          <w:sz w:val="20"/>
          <w:szCs w:val="20"/>
        </w:rPr>
        <w:t xml:space="preserve"> dni kalendarzowych </w:t>
      </w:r>
      <w:r>
        <w:rPr>
          <w:rFonts w:ascii="Times New Roman" w:hAnsi="Times New Roman" w:cs="Times New Roman"/>
          <w:sz w:val="20"/>
          <w:szCs w:val="20"/>
        </w:rPr>
        <w:t>od daty zakończenia usługi (zajęć) Wykonawca zobowiązany jest złożyć następujące dokumenty</w:t>
      </w:r>
      <w:r w:rsidR="00345FA3">
        <w:rPr>
          <w:rFonts w:ascii="Times New Roman" w:hAnsi="Times New Roman" w:cs="Times New Roman"/>
          <w:sz w:val="20"/>
          <w:szCs w:val="20"/>
        </w:rPr>
        <w:t xml:space="preserve"> do jednostki realizującej kurs:</w:t>
      </w:r>
    </w:p>
    <w:p w14:paraId="79E3716A" w14:textId="369B7A50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82E6A5" w14:textId="6E76E4F2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9D71A97" w14:textId="77777777" w:rsidR="00345FA3" w:rsidRPr="002C7ABC" w:rsidRDefault="00345FA3" w:rsidP="00345FA3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>
        <w:rPr>
          <w:rFonts w:ascii="Times New Roman" w:hAnsi="Times New Roman" w:cs="Times New Roman"/>
          <w:sz w:val="20"/>
          <w:szCs w:val="20"/>
        </w:rPr>
        <w:t>,</w:t>
      </w:r>
    </w:p>
    <w:p w14:paraId="3C23D3B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457F0567" w14:textId="3B1D84B2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767884EA" w14:textId="086FADAB" w:rsidR="00882F6C" w:rsidRPr="002C7ABC" w:rsidRDefault="007537B1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kserokopię </w:t>
      </w:r>
      <w:r w:rsidR="00882F6C">
        <w:rPr>
          <w:rFonts w:ascii="Times New Roman" w:hAnsi="Times New Roman" w:cs="Times New Roman"/>
          <w:sz w:val="20"/>
          <w:szCs w:val="20"/>
        </w:rPr>
        <w:t>umowy z przewoźnikiem,</w:t>
      </w:r>
    </w:p>
    <w:p w14:paraId="34FF110B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2C7ABC">
        <w:rPr>
          <w:rFonts w:ascii="Times New Roman" w:hAnsi="Times New Roman" w:cs="Times New Roman"/>
          <w:sz w:val="20"/>
          <w:szCs w:val="20"/>
        </w:rPr>
        <w:t>i godzinowym,</w:t>
      </w:r>
    </w:p>
    <w:p w14:paraId="383D978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2DEC0425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5267C5F3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7221D231" w14:textId="7437140C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ankiet ewaluacyjnych przeprowadzone na koniec zajęć</w:t>
      </w:r>
      <w:r w:rsidR="00FD51B4">
        <w:rPr>
          <w:rFonts w:ascii="Times New Roman" w:hAnsi="Times New Roman" w:cs="Times New Roman"/>
          <w:sz w:val="20"/>
          <w:szCs w:val="20"/>
        </w:rPr>
        <w:t>,</w:t>
      </w:r>
    </w:p>
    <w:p w14:paraId="734F6C76" w14:textId="228B6EF1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lastRenderedPageBreak/>
        <w:t xml:space="preserve">minimum 2 opisane zdjęcia z przeprowadzonych zajęć (w wersji </w:t>
      </w:r>
      <w:r w:rsidR="00FD51B4">
        <w:rPr>
          <w:rFonts w:ascii="Times New Roman" w:hAnsi="Times New Roman" w:cs="Times New Roman"/>
          <w:sz w:val="20"/>
          <w:szCs w:val="20"/>
        </w:rPr>
        <w:t xml:space="preserve">papierowej i </w:t>
      </w:r>
      <w:r w:rsidRPr="002C7ABC">
        <w:rPr>
          <w:rFonts w:ascii="Times New Roman" w:hAnsi="Times New Roman" w:cs="Times New Roman"/>
          <w:sz w:val="20"/>
          <w:szCs w:val="20"/>
        </w:rPr>
        <w:t>elektronicznej)</w:t>
      </w:r>
      <w:r w:rsidR="005B4630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8991F1" w14:textId="36415623" w:rsidR="00EB3DAD" w:rsidRP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345FA3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0A97C7D5" w14:textId="477B09E1" w:rsidR="00691CC0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 dostarczeniu kompletu w/w dokumentów wystawiony przez Zamawiającego protokół odbioru usługi.</w:t>
      </w:r>
      <w:r w:rsidR="007B3EBB">
        <w:rPr>
          <w:rFonts w:ascii="Times New Roman" w:hAnsi="Times New Roman" w:cs="Times New Roman"/>
          <w:sz w:val="20"/>
          <w:szCs w:val="20"/>
        </w:rPr>
        <w:t xml:space="preserve"> Rozliczenie realizowanego szkolenia zawodowego będzie dokonywane na podstawie dokumentów sporządzonych zgodnie ze wzorami określonymi w załącznikach do niniejszej umowy. Kserokopie przekazywanych dokumentów muszą być potwierdzone za zgodność z oryginałem na każdej stronie. Poprawki mogą być dokonywane w trybie art. 25 ust. 1 pkt 1 Ustawy o rachunkowości (</w:t>
      </w:r>
      <w:proofErr w:type="spellStart"/>
      <w:r w:rsidR="007B3EBB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="007B3EBB">
        <w:rPr>
          <w:rFonts w:ascii="Times New Roman" w:hAnsi="Times New Roman" w:cs="Times New Roman"/>
          <w:sz w:val="20"/>
          <w:szCs w:val="20"/>
        </w:rPr>
        <w:t>. Dz. U. z 2023 r. poz. 120).</w:t>
      </w:r>
    </w:p>
    <w:p w14:paraId="5636CB30" w14:textId="6E5CDE65" w:rsidR="007B3EBB" w:rsidRPr="00FE3FBE" w:rsidRDefault="007B3EBB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Wykonawca zobowiązany jest do przedłożenia powyżej wskazanej dokumentacji w terminie </w:t>
      </w:r>
      <w:r w:rsidR="004B252C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dni kalendarzowych od dnia realizacji zamówienia. W przypadku, gdy przekazana dokumentacja, o której mowa powyżej okaże się wadliwa lub niekompletna, Zamawiający wzywa Wykonawcę do jej poprawienia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lub uzupełnienia w terminie 7 dni, pod rygorem obciążenia Wykonawcy karą umowną, na zasadach określonych w </w:t>
      </w:r>
      <w:r w:rsidR="00B849CC">
        <w:rPr>
          <w:rFonts w:ascii="Times New Roman" w:hAnsi="Times New Roman" w:cs="Times New Roman"/>
          <w:sz w:val="20"/>
          <w:szCs w:val="20"/>
        </w:rPr>
        <w:t>§7 ust. 2 lit h).</w:t>
      </w:r>
    </w:p>
    <w:p w14:paraId="5B107EA4" w14:textId="77777777" w:rsidR="00FE3FBE" w:rsidRPr="00611A8F" w:rsidRDefault="00FE3FBE" w:rsidP="00962614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11A8F">
        <w:rPr>
          <w:rFonts w:ascii="Times New Roman" w:hAnsi="Times New Roman" w:cs="Times New Roman"/>
          <w:sz w:val="20"/>
          <w:szCs w:val="20"/>
        </w:rPr>
        <w:t xml:space="preserve">Wykonawca zobowiązany jest do przedłożenia faktury VAT w siedzibie Płatnika do 7 dni od daty jej wystawienia. </w:t>
      </w:r>
    </w:p>
    <w:p w14:paraId="22D74DF2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§ 6.</w:t>
      </w:r>
    </w:p>
    <w:p w14:paraId="38D5F3C3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Gwarancja i rękojmia za wady</w:t>
      </w:r>
    </w:p>
    <w:p w14:paraId="603039E6" w14:textId="77BB9F03" w:rsidR="00D14537" w:rsidRPr="00A4434F" w:rsidRDefault="00FE3FBE" w:rsidP="00B86588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W przypadku, gdy wykonana usługa ma wady, Zamawiający ma prawo do żądania naprawy wad </w:t>
      </w:r>
      <w:r w:rsidR="009769E2" w:rsidRPr="00A4434F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A4434F">
        <w:rPr>
          <w:rFonts w:ascii="Times New Roman" w:hAnsi="Times New Roman" w:cs="Times New Roman"/>
          <w:sz w:val="20"/>
          <w:szCs w:val="20"/>
        </w:rPr>
        <w:t>lub ich usunięcia. Zamawiający wówczas wyznaczy termin</w:t>
      </w:r>
      <w:r w:rsidRPr="007537B1">
        <w:rPr>
          <w:rFonts w:ascii="Times New Roman" w:hAnsi="Times New Roman" w:cs="Times New Roman"/>
          <w:strike/>
          <w:color w:val="FF0000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ich naprawieni</w:t>
      </w:r>
      <w:r w:rsidR="007E068A" w:rsidRPr="00A4434F">
        <w:rPr>
          <w:rFonts w:ascii="Times New Roman" w:hAnsi="Times New Roman" w:cs="Times New Roman"/>
          <w:sz w:val="20"/>
          <w:szCs w:val="20"/>
        </w:rPr>
        <w:t>a</w:t>
      </w:r>
      <w:r w:rsidRPr="00A4434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2C87081" w14:textId="77777777" w:rsidR="00FA47CD" w:rsidRPr="00A4434F" w:rsidRDefault="00FE3FBE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>Jeżeli wykonawca nie usunie zgłoszonych wad w danym terminie, Zamawiający ma prawo nie odebrać usługi i odmówić wykonawcy zapłaty za usługę.</w:t>
      </w:r>
    </w:p>
    <w:p w14:paraId="554818F3" w14:textId="5A30AC41" w:rsidR="00FA47CD" w:rsidRPr="00A4434F" w:rsidRDefault="00FA47CD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Jeżeli Wykonawca wykonał przedmiot umowy w sposób wadliwy, albo sprzeczny z umową, Zamawiający może wezwać go do zmiany sposobu wykonania i wyznaczyć mu w tym celu odpowiedni termin.                                     Po bezskutecznym upływie wyznaczonego terminu, Zamawiający może powierzyć poprawienie lub dalsze wykonywanie przedmiotu umowy innej firmie na koszt i </w:t>
      </w:r>
      <w:r w:rsidRPr="007537B1">
        <w:rPr>
          <w:rFonts w:ascii="Times New Roman" w:hAnsi="Times New Roman" w:cs="Times New Roman"/>
          <w:sz w:val="20"/>
          <w:szCs w:val="20"/>
        </w:rPr>
        <w:t>niebezpieczeństwo</w:t>
      </w:r>
      <w:r w:rsid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Wykonawcy.</w:t>
      </w:r>
    </w:p>
    <w:p w14:paraId="637BBEF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7.</w:t>
      </w:r>
    </w:p>
    <w:p w14:paraId="1D592CB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Kary umowne</w:t>
      </w:r>
    </w:p>
    <w:p w14:paraId="01166545" w14:textId="09E194A9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niewykonania lub nienależytego wykonania przedmiotu umowy z przyczyn leżących po stronie Wykonawcy, Wykonawca zobowiązany jest do zapłacenia Zamawiającemu kary umownej w wysokości 20%  z całkowitego wynagrodzenia </w:t>
      </w:r>
      <w:r w:rsidR="000F5CDE">
        <w:rPr>
          <w:rFonts w:ascii="Times New Roman" w:hAnsi="Times New Roman" w:cs="Times New Roman"/>
          <w:sz w:val="20"/>
          <w:szCs w:val="20"/>
        </w:rPr>
        <w:t>brutto</w:t>
      </w:r>
      <w:r w:rsidRPr="00FE3FBE">
        <w:rPr>
          <w:rFonts w:ascii="Times New Roman" w:hAnsi="Times New Roman" w:cs="Times New Roman"/>
          <w:sz w:val="20"/>
          <w:szCs w:val="20"/>
        </w:rPr>
        <w:t xml:space="preserve"> określonego w § 3 </w:t>
      </w:r>
      <w:r w:rsidR="005853FA">
        <w:rPr>
          <w:rFonts w:ascii="Times New Roman" w:hAnsi="Times New Roman" w:cs="Times New Roman"/>
          <w:sz w:val="20"/>
          <w:szCs w:val="20"/>
        </w:rPr>
        <w:t>ust.</w:t>
      </w:r>
      <w:r w:rsidRPr="00FE3FBE">
        <w:rPr>
          <w:rFonts w:ascii="Times New Roman" w:hAnsi="Times New Roman" w:cs="Times New Roman"/>
          <w:sz w:val="20"/>
          <w:szCs w:val="20"/>
        </w:rPr>
        <w:t xml:space="preserve"> 1 umowy.</w:t>
      </w:r>
    </w:p>
    <w:p w14:paraId="5337BF4A" w14:textId="31C5A3EF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Jeżeli Wykonawca wykona zamówienie w sposób nienależyty, Zamawiający  ma prawo do odstąpienia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od umowy </w:t>
      </w:r>
      <w:r w:rsidR="0073085F">
        <w:rPr>
          <w:rFonts w:ascii="Times New Roman" w:hAnsi="Times New Roman" w:cs="Times New Roman"/>
          <w:sz w:val="20"/>
          <w:szCs w:val="20"/>
        </w:rPr>
        <w:t xml:space="preserve">w całości,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winy Wykonawcy oraz naliczenia kary umownej 20% wartości ceny </w:t>
      </w:r>
      <w:r w:rsidR="007537B1">
        <w:rPr>
          <w:rFonts w:ascii="Times New Roman" w:hAnsi="Times New Roman" w:cs="Times New Roman"/>
          <w:sz w:val="20"/>
          <w:szCs w:val="20"/>
        </w:rPr>
        <w:t>brutto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umowy. Za nienależyte wykonanie zamówienia Zamawiający uznaje w szczególności następujące naruszenia: </w:t>
      </w:r>
    </w:p>
    <w:p w14:paraId="36E4111D" w14:textId="5C3C0FDD" w:rsidR="00FF380B" w:rsidRDefault="00FF380B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brak ubezpieczenia NNW uczestników szkolenia,</w:t>
      </w:r>
    </w:p>
    <w:p w14:paraId="1CB24EB5" w14:textId="488F2750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odzieży ochronnej – jeśli w danym kursie zgodnie z obowiązującym prawem są one obowiązkowe, </w:t>
      </w:r>
    </w:p>
    <w:p w14:paraId="7F822601" w14:textId="77777777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materiałów edukacyjnych, </w:t>
      </w:r>
    </w:p>
    <w:p w14:paraId="1AB4EE23" w14:textId="6E63EEF1" w:rsidR="00FF380B" w:rsidRPr="00FF380B" w:rsidRDefault="00FE3FBE" w:rsidP="00FF380B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niezapewnienie posiłków przewidzianych w części B w </w:t>
      </w:r>
      <w:r w:rsidRPr="0069707E">
        <w:rPr>
          <w:rFonts w:ascii="Times New Roman" w:hAnsi="Times New Roman" w:cs="Times New Roman"/>
          <w:sz w:val="20"/>
          <w:szCs w:val="20"/>
        </w:rPr>
        <w:t>punkcie 2 i 3 opisu przedmiotu zamówienia</w:t>
      </w:r>
      <w:r w:rsidR="00240501" w:rsidRPr="0069707E">
        <w:rPr>
          <w:rFonts w:ascii="Times New Roman" w:hAnsi="Times New Roman" w:cs="Times New Roman"/>
          <w:sz w:val="20"/>
          <w:szCs w:val="20"/>
        </w:rPr>
        <w:t xml:space="preserve"> </w:t>
      </w:r>
      <w:r w:rsidR="00D6496B" w:rsidRPr="006970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240501">
        <w:rPr>
          <w:rFonts w:ascii="Times New Roman" w:hAnsi="Times New Roman" w:cs="Times New Roman"/>
          <w:sz w:val="20"/>
          <w:szCs w:val="20"/>
        </w:rPr>
        <w:t xml:space="preserve">lub dostarczenie posiłków niespełniających wymagań w zakresie jakości, składu, wartości odżywczej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</w:t>
      </w:r>
      <w:r w:rsidR="00240501">
        <w:rPr>
          <w:rFonts w:ascii="Times New Roman" w:hAnsi="Times New Roman" w:cs="Times New Roman"/>
          <w:sz w:val="20"/>
          <w:szCs w:val="20"/>
        </w:rPr>
        <w:t>lub sposobu podania – stanowi podstawę do nałożenia</w:t>
      </w:r>
      <w:r w:rsidR="00FF380B">
        <w:rPr>
          <w:rFonts w:ascii="Times New Roman" w:hAnsi="Times New Roman" w:cs="Times New Roman"/>
          <w:sz w:val="20"/>
          <w:szCs w:val="20"/>
        </w:rPr>
        <w:t xml:space="preserve"> kary umownej,</w:t>
      </w:r>
    </w:p>
    <w:p w14:paraId="6FA8B1F9" w14:textId="220CB287" w:rsid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naruszenie harmonogramu zajęć</w:t>
      </w:r>
      <w:r w:rsidR="005B4630">
        <w:rPr>
          <w:rFonts w:ascii="Times New Roman" w:hAnsi="Times New Roman" w:cs="Times New Roman"/>
          <w:sz w:val="20"/>
          <w:szCs w:val="20"/>
        </w:rPr>
        <w:t>,</w:t>
      </w:r>
    </w:p>
    <w:p w14:paraId="5CAB3697" w14:textId="3C65C6E6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wykonanych badań lekarskich (jeżeli dotyczy),</w:t>
      </w:r>
    </w:p>
    <w:p w14:paraId="75F4DD1B" w14:textId="4B4ECD04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</w:t>
      </w:r>
      <w:r w:rsidR="00C60DEA">
        <w:rPr>
          <w:rFonts w:ascii="Times New Roman" w:hAnsi="Times New Roman" w:cs="Times New Roman"/>
          <w:sz w:val="20"/>
          <w:szCs w:val="20"/>
        </w:rPr>
        <w:t>h</w:t>
      </w:r>
      <w:r w:rsidR="00FF380B">
        <w:rPr>
          <w:rFonts w:ascii="Times New Roman" w:hAnsi="Times New Roman" w:cs="Times New Roman"/>
          <w:sz w:val="20"/>
          <w:szCs w:val="20"/>
        </w:rPr>
        <w:t xml:space="preserve"> badań sanitarno-epidemiologicznych (jeżeli dotyczy),</w:t>
      </w:r>
    </w:p>
    <w:p w14:paraId="0640FE8F" w14:textId="62D2C494" w:rsidR="00FF380B" w:rsidRPr="00956233" w:rsidRDefault="008A2CE2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łożenie niekompletnej lub błędnej dokumentacji wskazanej w §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5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ust. 5</w:t>
      </w:r>
      <w:r w:rsidR="00C60DEA" w:rsidRPr="00956233">
        <w:rPr>
          <w:rFonts w:ascii="Times New Roman" w:hAnsi="Times New Roman" w:cs="Times New Roman"/>
          <w:sz w:val="20"/>
          <w:szCs w:val="20"/>
        </w:rPr>
        <w:t>.</w:t>
      </w:r>
      <w:r w:rsidR="00FF380B" w:rsidRPr="00956233">
        <w:rPr>
          <w:rFonts w:ascii="Times New Roman" w:hAnsi="Times New Roman" w:cs="Times New Roman"/>
          <w:sz w:val="20"/>
          <w:szCs w:val="20"/>
        </w:rPr>
        <w:t xml:space="preserve"> po uprzednim wezwaniu wykonawcy i przekroczeniu terminu określnego w §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 xml:space="preserve">5 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FF380B" w:rsidRPr="00956233">
        <w:rPr>
          <w:rFonts w:ascii="Times New Roman" w:hAnsi="Times New Roman" w:cs="Times New Roman"/>
          <w:sz w:val="20"/>
          <w:szCs w:val="20"/>
        </w:rPr>
        <w:t>ust.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7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C60DEA"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danie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527372" w:rsidRPr="00956233">
        <w:rPr>
          <w:rFonts w:ascii="Times New Roman" w:hAnsi="Times New Roman" w:cs="Times New Roman"/>
          <w:sz w:val="20"/>
          <w:szCs w:val="20"/>
        </w:rPr>
        <w:t>2.</w:t>
      </w:r>
    </w:p>
    <w:p w14:paraId="7D2465E6" w14:textId="497D8C36" w:rsidR="009F6C58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 przypadku nieprzeprowadzenia lub niezrealizowania przedmiotu zamówienia w terminie określonym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harmonogramie, z przyczyn leżących po stronie Wykonawcy, Zamawiający zażąda od Wykonawcy zapłaty kary umownej w </w:t>
      </w:r>
      <w:r w:rsidRPr="00086AE2">
        <w:rPr>
          <w:rFonts w:ascii="Times New Roman" w:hAnsi="Times New Roman" w:cs="Times New Roman"/>
          <w:sz w:val="20"/>
          <w:szCs w:val="20"/>
        </w:rPr>
        <w:t>wysokości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086AE2">
        <w:rPr>
          <w:rFonts w:ascii="Times New Roman" w:hAnsi="Times New Roman" w:cs="Times New Roman"/>
          <w:sz w:val="20"/>
          <w:szCs w:val="20"/>
        </w:rPr>
        <w:t>50 %</w:t>
      </w:r>
      <w:r w:rsidRPr="00FE3FBE">
        <w:rPr>
          <w:rFonts w:ascii="Times New Roman" w:hAnsi="Times New Roman" w:cs="Times New Roman"/>
          <w:sz w:val="20"/>
          <w:szCs w:val="20"/>
        </w:rPr>
        <w:t xml:space="preserve"> wartości całkowitego wynagrodzenia określonego w § 3 </w:t>
      </w:r>
      <w:r w:rsidR="0046156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1 umowy,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>za każdy taki przypadek.</w:t>
      </w:r>
    </w:p>
    <w:p w14:paraId="3650F20A" w14:textId="6BF9318B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zwłokę w wykonaniu zamówienia w terminie określonym w § 2, Zamawiający naliczy karę umowną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wysokości 1% ceny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A7EAA">
        <w:rPr>
          <w:rFonts w:ascii="Times New Roman" w:hAnsi="Times New Roman" w:cs="Times New Roman"/>
          <w:sz w:val="20"/>
          <w:szCs w:val="20"/>
        </w:rPr>
        <w:t>ust</w:t>
      </w:r>
      <w:r w:rsidR="00C16AB2">
        <w:rPr>
          <w:rFonts w:ascii="Times New Roman" w:hAnsi="Times New Roman" w:cs="Times New Roman"/>
          <w:sz w:val="20"/>
          <w:szCs w:val="20"/>
        </w:rPr>
        <w:t xml:space="preserve">. </w:t>
      </w:r>
      <w:r w:rsidRPr="00FE3FBE">
        <w:rPr>
          <w:rFonts w:ascii="Times New Roman" w:hAnsi="Times New Roman" w:cs="Times New Roman"/>
          <w:sz w:val="20"/>
          <w:szCs w:val="20"/>
        </w:rPr>
        <w:t>1 za każdy dzień zwłoki.</w:t>
      </w:r>
    </w:p>
    <w:p w14:paraId="5A624797" w14:textId="4A034A41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niezachowanie warunków lub terminów, o których mowa w § 4 ust. 5, Zamawiający nalicza karę umowną w wysokości 1%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5557F">
        <w:rPr>
          <w:rFonts w:ascii="Times New Roman" w:hAnsi="Times New Roman" w:cs="Times New Roman"/>
          <w:sz w:val="20"/>
          <w:szCs w:val="20"/>
        </w:rPr>
        <w:t>us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t. 1 </w:t>
      </w:r>
      <w:r w:rsidRPr="0073085F">
        <w:rPr>
          <w:rFonts w:ascii="Times New Roman" w:hAnsi="Times New Roman" w:cs="Times New Roman"/>
          <w:sz w:val="20"/>
          <w:szCs w:val="20"/>
        </w:rPr>
        <w:t>za k</w:t>
      </w:r>
      <w:r w:rsidRPr="00FE3FBE">
        <w:rPr>
          <w:rFonts w:ascii="Times New Roman" w:hAnsi="Times New Roman" w:cs="Times New Roman"/>
          <w:sz w:val="20"/>
          <w:szCs w:val="20"/>
        </w:rPr>
        <w:t>ażde naruszenie za każdy dzień zwłoki. Kara powyższa jest naliczana niezależnie od kary za odstąpienie od umowy.</w:t>
      </w:r>
    </w:p>
    <w:p w14:paraId="07616385" w14:textId="7D247C13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przypadku, gdy w trakcie realizacji zamówienia, Wykonawca zostanie wykreślony z Rejestru Instytucji Szkoleniowych prowadzonych przez Wojewódzki Urząd Pracy właściwy ze względu na siedzibę Instytucji szkoleniowej, Zamawiający zażąda od Wykonawcy zapłaty kary umownej w wysokości 10% łącznego wynagrodzenia</w:t>
      </w:r>
      <w:r w:rsidR="00F31F8A" w:rsidRPr="00F31F8A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określonego w § 3 </w:t>
      </w:r>
      <w:r w:rsidR="00712581">
        <w:rPr>
          <w:rFonts w:ascii="Times New Roman" w:hAnsi="Times New Roman" w:cs="Times New Roman"/>
          <w:sz w:val="20"/>
          <w:szCs w:val="20"/>
        </w:rPr>
        <w:t>ust</w:t>
      </w:r>
      <w:r w:rsidR="00F31F8A" w:rsidRPr="0073085F">
        <w:rPr>
          <w:rFonts w:ascii="Times New Roman" w:hAnsi="Times New Roman" w:cs="Times New Roman"/>
          <w:sz w:val="20"/>
          <w:szCs w:val="20"/>
        </w:rPr>
        <w:t>. 1.</w:t>
      </w:r>
    </w:p>
    <w:p w14:paraId="3E339BDD" w14:textId="36D74855" w:rsidR="00FE3FBE" w:rsidRPr="00FE3FBE" w:rsidRDefault="00FE3FBE" w:rsidP="000C2223">
      <w:pPr>
        <w:numPr>
          <w:ilvl w:val="0"/>
          <w:numId w:val="9"/>
        </w:numPr>
        <w:tabs>
          <w:tab w:val="clear" w:pos="360"/>
          <w:tab w:val="num" w:pos="284"/>
          <w:tab w:val="num" w:pos="709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Maksymalna łączna wysokość kar umownych może wynieść </w:t>
      </w:r>
      <w:r w:rsidR="007E3377">
        <w:rPr>
          <w:rFonts w:ascii="Times New Roman" w:hAnsi="Times New Roman" w:cs="Times New Roman"/>
          <w:sz w:val="20"/>
          <w:szCs w:val="20"/>
        </w:rPr>
        <w:t>6</w:t>
      </w:r>
      <w:r w:rsidRPr="00FE3FBE">
        <w:rPr>
          <w:rFonts w:ascii="Times New Roman" w:hAnsi="Times New Roman" w:cs="Times New Roman"/>
          <w:sz w:val="20"/>
          <w:szCs w:val="20"/>
        </w:rPr>
        <w:t xml:space="preserve">0% wartości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całkowitego wynagrodzenia określonego w § 3 </w:t>
      </w:r>
      <w:r w:rsidR="00D55A0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 xml:space="preserve">. 1. </w:t>
      </w:r>
    </w:p>
    <w:p w14:paraId="5CEF501D" w14:textId="01788042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wyraża zgodę na potrącenie wszystkich kar umownych uwzględnionych w niniejszej umowie </w:t>
      </w:r>
      <w:r w:rsidR="00D6496B">
        <w:rPr>
          <w:rFonts w:ascii="Times New Roman" w:hAnsi="Times New Roman" w:cs="Times New Roman"/>
          <w:bCs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>z przysługującego mu wynagrodzenia.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E158C7" w14:textId="77777777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dochodzenia odszkodowania uzupełniającego, przewyższającego karę umowną na zasadach ogólnych.</w:t>
      </w:r>
    </w:p>
    <w:p w14:paraId="5717A7E1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8.</w:t>
      </w:r>
    </w:p>
    <w:p w14:paraId="4190378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Podwykonawcy</w:t>
      </w:r>
    </w:p>
    <w:p w14:paraId="54B0341A" w14:textId="77777777" w:rsidR="00FE3FBE" w:rsidRPr="00FE3FBE" w:rsidRDefault="00FE3FBE" w:rsidP="00B86588">
      <w:pPr>
        <w:numPr>
          <w:ilvl w:val="2"/>
          <w:numId w:val="11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Wykonawca wykona przedmiot zamówienia własnymi siłami, bez udziału osób trzecich, a Podwykonawcom powierzy wykonanie niżej wymienionych zadań, zgodnie z informacją zawartą w formularzu ofertowym.</w:t>
      </w:r>
    </w:p>
    <w:p w14:paraId="06CBAA6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uzgadniają, że przedmiot umowy zostanie wykonany przez niżej wymienionych podwykonawców, na zatrudnienie których Zamawiający wyraża zgodę, na warunkach umowy przedłożonej przez Wykonawcę z podwykonawcami:</w:t>
      </w:r>
    </w:p>
    <w:p w14:paraId="4E550CE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br/>
        <w:t>w zakresie………………………………………………………………………………………………………</w:t>
      </w:r>
    </w:p>
    <w:p w14:paraId="2FDCF1CE" w14:textId="77777777" w:rsidR="00FE3FBE" w:rsidRPr="00FE3FBE" w:rsidRDefault="00FE3FBE" w:rsidP="0073085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Pozostałą część umowy Wykonawca zrealizuje osobiście bez udziału podwykonawców.</w:t>
      </w:r>
    </w:p>
    <w:p w14:paraId="4A35374A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odpowiedzialny za działania, zaniechania, uchybienia i zaniedbania każdego podwykonawcy i jego pracowników tak, jakby to były działania, zaniechania, uchybienia lub zaniedbania jego własnych pracowników.</w:t>
      </w:r>
    </w:p>
    <w:p w14:paraId="7696E859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jest zwolniony z solidarnej odpowiedzialności za zapłatę wynagrodzenia </w:t>
      </w:r>
      <w:r w:rsidRPr="00FE3FBE">
        <w:rPr>
          <w:rFonts w:ascii="Times New Roman" w:hAnsi="Times New Roman" w:cs="Times New Roman"/>
          <w:sz w:val="20"/>
          <w:szCs w:val="20"/>
        </w:rPr>
        <w:br/>
        <w:t>w przypadku:</w:t>
      </w:r>
    </w:p>
    <w:p w14:paraId="165C8FB4" w14:textId="66DDBA24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lub zatrudnienia innego podwykonawcy, niż wymienionego w </w:t>
      </w:r>
      <w:r w:rsidR="00AD011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>t. 1</w:t>
      </w:r>
      <w:r w:rsidR="007E3377">
        <w:rPr>
          <w:rFonts w:ascii="Times New Roman" w:hAnsi="Times New Roman" w:cs="Times New Roman"/>
          <w:sz w:val="20"/>
          <w:szCs w:val="20"/>
        </w:rPr>
        <w:t>,</w:t>
      </w:r>
    </w:p>
    <w:p w14:paraId="7801991F" w14:textId="06198E5A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zawarcia umowy z podwykonawcą, niezgodnej z przepisami kodeksu cywilnego</w:t>
      </w:r>
      <w:r w:rsidR="007E3377">
        <w:rPr>
          <w:rFonts w:ascii="Times New Roman" w:hAnsi="Times New Roman" w:cs="Times New Roman"/>
          <w:sz w:val="20"/>
          <w:szCs w:val="20"/>
        </w:rPr>
        <w:t>.</w:t>
      </w:r>
    </w:p>
    <w:p w14:paraId="705C24F5" w14:textId="0282A70A" w:rsid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zapewni aby wszystkie umowy z Podwykonawcami, których przedmiotem jest realizacja </w:t>
      </w:r>
      <w:r w:rsidR="007E3377">
        <w:rPr>
          <w:rFonts w:ascii="Times New Roman" w:hAnsi="Times New Roman" w:cs="Times New Roman"/>
          <w:sz w:val="20"/>
          <w:szCs w:val="20"/>
        </w:rPr>
        <w:t xml:space="preserve">całości lub części </w:t>
      </w:r>
      <w:r w:rsidRPr="00FE3FBE">
        <w:rPr>
          <w:rFonts w:ascii="Times New Roman" w:hAnsi="Times New Roman" w:cs="Times New Roman"/>
          <w:sz w:val="20"/>
          <w:szCs w:val="20"/>
        </w:rPr>
        <w:t>przedmiotu zamówienia zostały sporządzone na piśmie i przekaże Zamawiającemu kopię każdej umowy poświadczoną za zgodność z oryginałem z podwykonawcą.</w:t>
      </w:r>
    </w:p>
    <w:p w14:paraId="49AF9BD5" w14:textId="77777777" w:rsidR="00E3284F" w:rsidRPr="00FE3FBE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A02BE05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zobowiązany jest dostarczyć faktury/fakturę VAT wraz z pisemnym potwierdzeniem (dowodem) dokonania zapłaty dla podwykonawcy, którego wierzytelność jest częścią składową wystawionej faktury VAT. W przypadku niedostarczenia przez Wykonawcę powyższego potwierdzenia, Zamawiający zatrzyma z faktury częściowej i ostatecznej Wykonawcy kwoty w wysokości równej wynagrodzeniu należnemu podwykonawcy, do czasu otrzymania tego potwierdzenia. Zatrzymanie, o którym mowa powyżej nie zwalnia Wykonawcy z obowiązku dokonania zapłaty na rzecz podwykonawcy. Z tego powodu również </w:t>
      </w:r>
      <w:r w:rsidRPr="00FE3FBE">
        <w:rPr>
          <w:rFonts w:ascii="Times New Roman" w:hAnsi="Times New Roman" w:cs="Times New Roman"/>
          <w:sz w:val="20"/>
          <w:szCs w:val="20"/>
        </w:rPr>
        <w:lastRenderedPageBreak/>
        <w:t>nie przysługuje Wykonawcy prawo do przedłużenia terminu wykonania przedmiotu umowy. Od zatrzymanej kwoty odsetki za opóźnienie w płatnościach nie przysługują.</w:t>
      </w:r>
    </w:p>
    <w:p w14:paraId="764098C2" w14:textId="4E3247F5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Zamawiający nie dopuszcza zawierania umów Podwykonawców z dalszymi Podwykonawcami.</w:t>
      </w:r>
    </w:p>
    <w:p w14:paraId="27314D9A" w14:textId="04871B63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Wykonawca ponosi pełną odpowiedzialność za szkody powstałe w wyniku niewykonania lub</w:t>
      </w:r>
      <w:r w:rsidR="00936555" w:rsidRPr="00DA485F">
        <w:rPr>
          <w:rFonts w:ascii="Times New Roman" w:hAnsi="Times New Roman" w:cs="Times New Roman"/>
          <w:sz w:val="20"/>
          <w:szCs w:val="20"/>
        </w:rPr>
        <w:t xml:space="preserve"> </w:t>
      </w:r>
      <w:r w:rsidRPr="00DA485F">
        <w:rPr>
          <w:rFonts w:ascii="Times New Roman" w:hAnsi="Times New Roman" w:cs="Times New Roman"/>
          <w:sz w:val="20"/>
          <w:szCs w:val="20"/>
        </w:rPr>
        <w:t>nienależytego wykonania umowy</w:t>
      </w:r>
      <w:r w:rsidR="00936555" w:rsidRPr="00DA485F">
        <w:rPr>
          <w:rFonts w:ascii="Times New Roman" w:hAnsi="Times New Roman" w:cs="Times New Roman"/>
          <w:sz w:val="20"/>
          <w:szCs w:val="20"/>
        </w:rPr>
        <w:t>, w tym również za szkody wyrządzone działaniem lub zaniechaniem Podwykonawców, którym powierzył realizację całości lub części przedmiotu zamówienia.</w:t>
      </w:r>
    </w:p>
    <w:p w14:paraId="297AE1FE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9.</w:t>
      </w:r>
    </w:p>
    <w:p w14:paraId="6A3C86F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Odstąpienie i rozwiązanie umowy</w:t>
      </w:r>
    </w:p>
    <w:p w14:paraId="2F12ACB0" w14:textId="7C615C2B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razie wystąpienia istotnej zmiany okoliczności powodującej, że wykonanie umowy nie leży w interesie publicznym, czego nie można było przewidzieć w chwili zawarcia umowy</w:t>
      </w:r>
      <w:r w:rsidR="00C16AB2">
        <w:rPr>
          <w:rFonts w:ascii="Times New Roman" w:hAnsi="Times New Roman" w:cs="Times New Roman"/>
          <w:sz w:val="20"/>
          <w:szCs w:val="20"/>
        </w:rPr>
        <w:t xml:space="preserve"> </w:t>
      </w:r>
      <w:r w:rsidR="00C16AB2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 </w:t>
      </w:r>
      <w:r w:rsidRPr="00D17D15">
        <w:rPr>
          <w:rFonts w:ascii="Times New Roman" w:hAnsi="Times New Roman" w:cs="Times New Roman"/>
          <w:sz w:val="20"/>
          <w:szCs w:val="20"/>
        </w:rPr>
        <w:t>l</w:t>
      </w:r>
      <w:r w:rsidRPr="00FE3FBE">
        <w:rPr>
          <w:rFonts w:ascii="Times New Roman" w:hAnsi="Times New Roman" w:cs="Times New Roman"/>
          <w:sz w:val="20"/>
          <w:szCs w:val="20"/>
        </w:rPr>
        <w:t>ub dalsze wykonywanie umowy może zagrozić podstawowemu interesowi bezpieczeństwa państwa lub bezpieczeństwu publicznemu</w:t>
      </w:r>
      <w:r w:rsidR="00A457BB">
        <w:rPr>
          <w:rFonts w:ascii="Times New Roman" w:hAnsi="Times New Roman" w:cs="Times New Roman"/>
          <w:sz w:val="20"/>
          <w:szCs w:val="20"/>
        </w:rPr>
        <w:t xml:space="preserve">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A457BB">
        <w:rPr>
          <w:rFonts w:ascii="Times New Roman" w:hAnsi="Times New Roman" w:cs="Times New Roman"/>
          <w:sz w:val="20"/>
          <w:szCs w:val="20"/>
        </w:rPr>
        <w:t>lub</w:t>
      </w:r>
      <w:r w:rsidR="00580C93">
        <w:rPr>
          <w:rFonts w:ascii="Times New Roman" w:hAnsi="Times New Roman" w:cs="Times New Roman"/>
          <w:sz w:val="20"/>
          <w:szCs w:val="20"/>
        </w:rPr>
        <w:t xml:space="preserve"> w przypadku niezrekrutowania wymaganej ilości uczestników,</w:t>
      </w:r>
      <w:r w:rsidRPr="00FE3FBE">
        <w:rPr>
          <w:rFonts w:ascii="Times New Roman" w:hAnsi="Times New Roman" w:cs="Times New Roman"/>
          <w:sz w:val="20"/>
          <w:szCs w:val="20"/>
        </w:rPr>
        <w:t xml:space="preserve">  Zamawiający może odstąpić od umowy, w terminie 30 dni od powzięcia wiadomości o powyższych okolicznościach. W takim wypadku Wykonawca może żądać jedynie wynagrodzenia należnego mu z tytułu udokumentowania wykonania części umowy.  </w:t>
      </w:r>
    </w:p>
    <w:p w14:paraId="7A77B88C" w14:textId="50A83AE7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Poza postanowieniami w ust. 1 Zamawiający może odstąpić od umowy ze skutkiem natychmiastowym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gdy w okresie 3 dni od dnia rozpoczęcia kursu wynikającego z harmonogramu zajęć, Wykonawca nie rozpoczął realizacji usługi bez uzasadnionych przyczyn oraz nie podejmuje jej realizacji niezwłocznie tj. nie później niż następnego dnia roboczego od dnia pisemnego wezwania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przez Zamawiającego </w:t>
      </w:r>
    </w:p>
    <w:p w14:paraId="5DEFC02E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Odstąpienie od umowy powinno nastąpić w formie pisemnej pod rygorem nieważności takiego oświadczenia i musi zawierać uzasadnienie.</w:t>
      </w:r>
    </w:p>
    <w:p w14:paraId="51AC7F26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 razie odstąpienia od umowy z przyczyn, za które Wykonawca nie ponosi odpowiedzialności zobowiązany jest do:</w:t>
      </w:r>
    </w:p>
    <w:p w14:paraId="6196B7DC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dokonania odbioru usług przerwanych oraz zapłaty wynagrodzenia za usługi, które zostały wykonane do dnia odstąpienia,</w:t>
      </w:r>
    </w:p>
    <w:p w14:paraId="6E1851B4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przejęcia od Wykonawcy wszelkiej wytworzonej dokumentacji dotyczącej przedmiotu zamówienia.</w:t>
      </w:r>
    </w:p>
    <w:p w14:paraId="0A8944CE" w14:textId="4B8D4830" w:rsidR="00BD56A6" w:rsidRPr="00D80A0A" w:rsidRDefault="00FE3FBE" w:rsidP="00D80A0A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Jeżeli Wykonawca będzie wykonywał przedmiot umowy wadliwie albo sprzecznie z umową Zamawiający może wezwać go do zmiany sposobu wykonywania umowy i wyznaczyć mu w tym celu odpowiedni termin; po bezskutecznym upływie wyznaczonego terminu Zamawiający może od umowy odstąpić, powierzyć poprawienie lub dalsze wykonanie przedmiotu umowy innemu podmiotowi na ryzyko i koszt Wykonawcy.</w:t>
      </w:r>
    </w:p>
    <w:p w14:paraId="3A3915C4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 natychmiastowego rozwiązania umowy w przypadku, gdy zostanie powzięta wiadomość o:</w:t>
      </w:r>
    </w:p>
    <w:p w14:paraId="3B04C0CB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likwidacji przedsiębiorstwa Wykonawcy,</w:t>
      </w:r>
    </w:p>
    <w:p w14:paraId="4064F540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zgłoszeniu wniosku o jego upadłość,</w:t>
      </w:r>
    </w:p>
    <w:p w14:paraId="2F646F69" w14:textId="44F4B561" w:rsidR="00E3284F" w:rsidRDefault="00FE3FBE" w:rsidP="00F95981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wydaniu nakazu zajęcia majątku Wykonawcy.</w:t>
      </w:r>
    </w:p>
    <w:p w14:paraId="7ADF17B6" w14:textId="42FAA3FC" w:rsidR="00C04487" w:rsidRDefault="00C04487" w:rsidP="00AD4FE2">
      <w:pPr>
        <w:pStyle w:val="Akapitzlist"/>
        <w:numPr>
          <w:ilvl w:val="1"/>
          <w:numId w:val="14"/>
        </w:numPr>
        <w:tabs>
          <w:tab w:val="clear" w:pos="567"/>
          <w:tab w:val="num" w:pos="993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Po odstąpieniu od umowy Wykonawca jest zobowiązany do niezwłocznego wydania Zamawiającemu wszelkich posiadanych przez siebie dokumentów związanych z wykonywaniem przedmiotowej umowy, </w:t>
      </w:r>
      <w:r w:rsidR="0008746F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>a także innych rzeczy, w których posiadanie wszedł podczas wykonywania zlecenia.</w:t>
      </w:r>
    </w:p>
    <w:p w14:paraId="2471D476" w14:textId="77777777" w:rsidR="00D0439E" w:rsidRDefault="00D0439E" w:rsidP="00D0439E">
      <w:pPr>
        <w:pStyle w:val="Akapitzlist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2B39817C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10</w:t>
      </w:r>
    </w:p>
    <w:p w14:paraId="58293B6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Możliwość dokonania zmian w umowie</w:t>
      </w:r>
    </w:p>
    <w:p w14:paraId="40D8B197" w14:textId="5B1B0536" w:rsidR="00FE3FBE" w:rsidRP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Dopuszcza się możliwość dokonania zmian postanowień zawartej umowy w stosunku do treści oferty,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której dokonano wyboru Wykonawcy, w przypadku wystąpienia co najmniej jednej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z okoliczności wymienionych poniżej, z uwzględnieniem podawanych warunków ich wprowadzenia:</w:t>
      </w:r>
    </w:p>
    <w:p w14:paraId="5421B928" w14:textId="77777777" w:rsidR="00FE3FBE" w:rsidRPr="00FE3FBE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zmiana terminu realizacji zamówienia (rozpoczęcia lub zakończenia), z powodu: </w:t>
      </w:r>
    </w:p>
    <w:p w14:paraId="2CC9226D" w14:textId="006E44CF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przyczyn losowych np. zmiana w harmonogramie lub zasadach realizacji projektu, w ramach</w:t>
      </w:r>
      <w:r w:rsidR="003C48C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54809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którego przedmiotowe zamówienie jest realizowane, a których Wykonawca lub Zamawiający nie mógł </w:t>
      </w:r>
      <w:r w:rsidRPr="00FE3FBE">
        <w:rPr>
          <w:rFonts w:ascii="Times New Roman" w:hAnsi="Times New Roman" w:cs="Times New Roman"/>
          <w:sz w:val="20"/>
          <w:szCs w:val="20"/>
        </w:rPr>
        <w:lastRenderedPageBreak/>
        <w:t>przewidzieć, ani im zapobiec, lub w przypadku gdy wykonanie zamówienia w określonym pierwotnie terminie nie leży w interesie Zamawiającego,</w:t>
      </w:r>
    </w:p>
    <w:p w14:paraId="3B3A82D8" w14:textId="77777777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działania siły wyższej, uniemożliwiającej wykonanie zamówienia w określonym pierwotnie terminie,</w:t>
      </w:r>
    </w:p>
    <w:p w14:paraId="5030C68C" w14:textId="36F198ED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wyjątkowych sytuacjach dopuszcza się możliwość zmiany miejsca realizacji kursów zawodowych,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C35C4">
        <w:rPr>
          <w:rFonts w:ascii="Times New Roman" w:hAnsi="Times New Roman" w:cs="Times New Roman"/>
          <w:sz w:val="20"/>
          <w:szCs w:val="20"/>
        </w:rPr>
        <w:t>w stosunku do miejsca wskazanego pierwotnie w treści oferty</w:t>
      </w:r>
      <w:r w:rsidR="00F63B46">
        <w:rPr>
          <w:rFonts w:ascii="Times New Roman" w:hAnsi="Times New Roman" w:cs="Times New Roman"/>
          <w:sz w:val="20"/>
          <w:szCs w:val="20"/>
        </w:rPr>
        <w:t xml:space="preserve"> – ta zmiana nie wymaga aneksowania umowy</w:t>
      </w:r>
      <w:r w:rsidRPr="00FC35C4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6D849A35" w14:textId="72E0C561" w:rsidR="00F25B4F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wszelkie zmiany spowodowane okolicznościami, których Zamawiający, działając z należytą starannością, nie mógł przewidzieć i wartość zmiany umowy nie przekroczy 50% wartości zamówienia określonej pierwotnie w umowie,</w:t>
      </w:r>
    </w:p>
    <w:p w14:paraId="34011D5D" w14:textId="1A678B73" w:rsidR="00F25B4F" w:rsidRPr="00FC35C4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łączna wartość zmian jest mniejsza od 10% wartości pierwotnej umowy  w przypadku zamówień na usługi lub dostawy.</w:t>
      </w:r>
    </w:p>
    <w:p w14:paraId="7CCAB465" w14:textId="3A537E4C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przypadku zmian unormowań prawnych dotyczących zmiany urzędowej stawki podatku VAT, Zamawiający dopuszcza możliwość zmniejszenia lub zwiększenia wynagrodzenia o kwotę równą różnicy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</w:t>
      </w:r>
      <w:r w:rsidRPr="00FC35C4">
        <w:rPr>
          <w:rFonts w:ascii="Times New Roman" w:hAnsi="Times New Roman" w:cs="Times New Roman"/>
          <w:sz w:val="20"/>
          <w:szCs w:val="20"/>
        </w:rPr>
        <w:t xml:space="preserve">w kwocie podatku VAT. Płatności będą się odbywać z uwzględnieniem stawki VAT obowiązującej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C35C4">
        <w:rPr>
          <w:rFonts w:ascii="Times New Roman" w:hAnsi="Times New Roman" w:cs="Times New Roman"/>
          <w:sz w:val="20"/>
          <w:szCs w:val="20"/>
        </w:rPr>
        <w:t>w dniu wystawienia faktury,</w:t>
      </w:r>
    </w:p>
    <w:p w14:paraId="1A15EC41" w14:textId="7D2B81CC" w:rsidR="001C7575" w:rsidRPr="00FC35C4" w:rsidRDefault="007650D5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innych sytuacjach, których nie można było przewidzieć w chwili zawarcia niniejszej umowy i mających charakter zmian nieistotnych,</w:t>
      </w:r>
    </w:p>
    <w:p w14:paraId="5EA57F9E" w14:textId="77777777" w:rsidR="00FC35C4" w:rsidRP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>zmian powszechnie obowiązujących przepisów prawa w zakresie mającym wpływ na realizację przedmiotu zamówienia,</w:t>
      </w:r>
    </w:p>
    <w:p w14:paraId="162EFF8A" w14:textId="1E44D7CD" w:rsidR="007650D5" w:rsidRPr="00F41D18" w:rsidRDefault="00F21459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 xml:space="preserve">Wykonawcę, któremu Zamawiający udzielił zamówienia, ma zastąpić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ykonawca, w wyniku połączenia, podziału, przekształcenia, upadłości, restrukturyzacji lub nabycia dotychczasowego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ykonawcy lub jego przedsiębiorstwa, o ile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>ykonawca spełnia warunki udziału w postępowaniu, nie zachodzą wobec niego podstawy wykluczenia oraz nie pociąga to za sobą innych istotnych zmian umowy.</w:t>
      </w:r>
    </w:p>
    <w:p w14:paraId="011361E0" w14:textId="59DA6329" w:rsidR="00175664" w:rsidRPr="00F41D18" w:rsidRDefault="00175664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>Zamawiający dopuszcza możliwość zmniejszenia lub zwiększenia liczby osób przypadających dla danych kursów w przypadku choroby, rezygnacji, wypadku lub innego zdarzenia losowego.</w:t>
      </w:r>
    </w:p>
    <w:p w14:paraId="4F36CA58" w14:textId="53642450" w:rsidR="004B2B63" w:rsidRPr="004B2B63" w:rsidRDefault="00FE3FBE" w:rsidP="004B2B63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Przewidziane powyżej okoliczności stanowiących podstawę zmian do umowy stanowią uprawnienia Zamawiającego nie zaś jego obowiązek wprowadzenia takich zmian.</w:t>
      </w:r>
    </w:p>
    <w:p w14:paraId="20C3925D" w14:textId="29041EBA" w:rsid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Wszelkie zmiany i uzupełnienia umowy wymagają formy pisemnych aneksów pod rygorem nieważności,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za zgodą obu stron.</w:t>
      </w:r>
    </w:p>
    <w:p w14:paraId="4039A7A8" w14:textId="2B29F1EE" w:rsidR="004146AD" w:rsidRPr="00FE3FBE" w:rsidRDefault="004146AD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zmiany ilości uczestników, Zamawiający o tym fakcie poinformuje pisemnie </w:t>
      </w:r>
      <w:r w:rsidR="0062647F">
        <w:rPr>
          <w:rFonts w:ascii="Times New Roman" w:hAnsi="Times New Roman" w:cs="Times New Roman"/>
          <w:sz w:val="20"/>
          <w:szCs w:val="20"/>
        </w:rPr>
        <w:t>Wykonawcę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11CE7">
        <w:rPr>
          <w:rFonts w:ascii="Times New Roman" w:hAnsi="Times New Roman" w:cs="Times New Roman"/>
          <w:sz w:val="20"/>
          <w:szCs w:val="20"/>
        </w:rPr>
        <w:t xml:space="preserve"> </w:t>
      </w:r>
      <w:r w:rsidR="00B62F3E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>co nie wymaga sporządzenia aneksu do umowy.</w:t>
      </w:r>
    </w:p>
    <w:p w14:paraId="09D2B5A8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11</w:t>
      </w:r>
    </w:p>
    <w:p w14:paraId="738FA686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Waloryzacja wynagrodzenia</w:t>
      </w:r>
    </w:p>
    <w:p w14:paraId="7C988ADB" w14:textId="6877FD4D" w:rsidR="009A35E4" w:rsidRPr="00DD06F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DD06F9">
        <w:rPr>
          <w:rFonts w:ascii="Times New Roman" w:hAnsi="Times New Roman" w:cs="Times New Roman"/>
          <w:sz w:val="20"/>
          <w:szCs w:val="20"/>
        </w:rPr>
        <w:t xml:space="preserve">Wynagrodzenie należne Wykonawcy nie może być waloryzowane w trakcie trwania umowy. </w:t>
      </w:r>
    </w:p>
    <w:p w14:paraId="02430CB3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12</w:t>
      </w:r>
    </w:p>
    <w:p w14:paraId="384CBCEC" w14:textId="72F889F1" w:rsidR="00FF69A5" w:rsidRPr="00FF69A5" w:rsidRDefault="00FE3FBE" w:rsidP="00FF69A5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Ustawa o przeciwdziałaniu zagrożeniom przestępczością na tle seksualnym i ochronie małoletnich</w:t>
      </w:r>
    </w:p>
    <w:p w14:paraId="125BDC4C" w14:textId="2B0AC6A1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9A35E4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 (tekst jednolity: Dz. U. z 2024 r. poz. </w:t>
      </w:r>
      <w:r w:rsidR="009A35E4">
        <w:rPr>
          <w:rFonts w:ascii="Times New Roman" w:hAnsi="Times New Roman" w:cs="Times New Roman"/>
          <w:sz w:val="20"/>
          <w:szCs w:val="20"/>
        </w:rPr>
        <w:t>1802</w:t>
      </w:r>
      <w:r w:rsidRPr="00FE3FBE">
        <w:rPr>
          <w:rFonts w:ascii="Times New Roman" w:hAnsi="Times New Roman" w:cs="Times New Roman"/>
          <w:sz w:val="20"/>
          <w:szCs w:val="20"/>
        </w:rPr>
        <w:t xml:space="preserve">), stosownie do art. 22b i następne wskazanej ustawy w związku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§ 4 </w:t>
      </w:r>
      <w:r w:rsidRPr="00063AFF">
        <w:rPr>
          <w:rFonts w:ascii="Times New Roman" w:hAnsi="Times New Roman" w:cs="Times New Roman"/>
          <w:sz w:val="20"/>
          <w:szCs w:val="20"/>
        </w:rPr>
        <w:t>Rozporządzeni</w:t>
      </w:r>
      <w:r w:rsidR="00063AFF" w:rsidRPr="00063AFF">
        <w:rPr>
          <w:rFonts w:ascii="Times New Roman" w:hAnsi="Times New Roman" w:cs="Times New Roman"/>
          <w:sz w:val="20"/>
          <w:szCs w:val="20"/>
        </w:rPr>
        <w:t>a</w:t>
      </w:r>
      <w:r w:rsidRPr="00063AFF">
        <w:rPr>
          <w:rFonts w:ascii="Times New Roman" w:hAnsi="Times New Roman" w:cs="Times New Roman"/>
          <w:sz w:val="20"/>
          <w:szCs w:val="20"/>
        </w:rPr>
        <w:t xml:space="preserve"> Ministra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Pracy i Polityki Społecznej z dnia 22 lipca 2011 r. w sprawie szczegółowych zadań i organizacji Ochotniczych Hufców Pracy (Dz. U. z 2011 r. Nr 155 poz. 920), zarządzeniem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nr KG.BEZ.021.26.2024 Komendanta Głównego Ochotniczych Hufców Pracy z dnia 8 sierpnia 2024 r. wdrożone zostały </w:t>
      </w:r>
      <w:r w:rsidRPr="00FE3FBE">
        <w:rPr>
          <w:rFonts w:ascii="Times New Roman" w:hAnsi="Times New Roman" w:cs="Times New Roman"/>
          <w:i/>
          <w:sz w:val="20"/>
          <w:szCs w:val="20"/>
        </w:rPr>
        <w:t>Standardy ochrony małoletniego uczestnika Ochotniczych Hufców Pracy. Polityka ochrony małoletniego w Ochotniczych Hufcach Pracy”, zwane dalej „Standardami ochrony małoletniego”.</w:t>
      </w:r>
    </w:p>
    <w:p w14:paraId="691F07F4" w14:textId="245BEA99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Skrócona wersja </w:t>
      </w:r>
      <w:r w:rsidRPr="00FE3FBE">
        <w:rPr>
          <w:rFonts w:ascii="Times New Roman" w:hAnsi="Times New Roman" w:cs="Times New Roman"/>
          <w:i/>
          <w:iCs/>
          <w:sz w:val="20"/>
          <w:szCs w:val="20"/>
        </w:rPr>
        <w:t>„Standardów ochrony małoletniego”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  <w:r w:rsidRPr="00D17D15">
        <w:rPr>
          <w:rFonts w:ascii="Times New Roman" w:hAnsi="Times New Roman" w:cs="Times New Roman"/>
          <w:sz w:val="20"/>
          <w:szCs w:val="20"/>
        </w:rPr>
        <w:t xml:space="preserve">stanowi 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191F27" w:rsidRPr="00D17D15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 do Umowy</w:t>
      </w:r>
      <w:r w:rsidRPr="00D17D15">
        <w:rPr>
          <w:rFonts w:ascii="Times New Roman" w:hAnsi="Times New Roman" w:cs="Times New Roman"/>
          <w:sz w:val="20"/>
          <w:szCs w:val="20"/>
        </w:rPr>
        <w:t>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B589541" w14:textId="387D1E25" w:rsidR="00C64D52" w:rsidRPr="00C64D52" w:rsidRDefault="00D72039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4D52">
        <w:rPr>
          <w:rFonts w:ascii="Times New Roman" w:hAnsi="Times New Roman" w:cs="Times New Roman"/>
          <w:sz w:val="20"/>
          <w:szCs w:val="20"/>
        </w:rPr>
        <w:t>Wykonawca oświadcza, że o</w:t>
      </w:r>
      <w:r w:rsidR="00FE3FBE" w:rsidRPr="00C64D52">
        <w:rPr>
          <w:rFonts w:ascii="Times New Roman" w:hAnsi="Times New Roman" w:cs="Times New Roman"/>
          <w:sz w:val="20"/>
          <w:szCs w:val="20"/>
        </w:rPr>
        <w:t>sob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któr</w:t>
      </w:r>
      <w:r w:rsidRPr="00C64D52">
        <w:rPr>
          <w:rFonts w:ascii="Times New Roman" w:hAnsi="Times New Roman" w:cs="Times New Roman"/>
          <w:sz w:val="20"/>
          <w:szCs w:val="20"/>
        </w:rPr>
        <w:t xml:space="preserve">e będą </w:t>
      </w:r>
      <w:r w:rsidR="00FE3FBE" w:rsidRPr="00C64D52">
        <w:rPr>
          <w:rFonts w:ascii="Times New Roman" w:hAnsi="Times New Roman" w:cs="Times New Roman"/>
          <w:sz w:val="20"/>
          <w:szCs w:val="20"/>
        </w:rPr>
        <w:t>świadczy</w:t>
      </w:r>
      <w:r w:rsidRPr="00C64D52">
        <w:rPr>
          <w:rFonts w:ascii="Times New Roman" w:hAnsi="Times New Roman" w:cs="Times New Roman"/>
          <w:sz w:val="20"/>
          <w:szCs w:val="20"/>
        </w:rPr>
        <w:t>ły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przedmiot zamówienia, zapoznał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ze </w:t>
      </w:r>
      <w:r w:rsidR="00FE3FBE" w:rsidRPr="00C64D52">
        <w:rPr>
          <w:rFonts w:ascii="Times New Roman" w:hAnsi="Times New Roman" w:cs="Times New Roman"/>
          <w:i/>
          <w:iCs/>
          <w:sz w:val="20"/>
          <w:szCs w:val="20"/>
        </w:rPr>
        <w:t>„Standardami ochrony małoletnich”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r w:rsidR="00BB308F">
        <w:rPr>
          <w:rFonts w:ascii="Times New Roman" w:hAnsi="Times New Roman" w:cs="Times New Roman"/>
          <w:sz w:val="20"/>
          <w:szCs w:val="20"/>
        </w:rPr>
        <w:t xml:space="preserve">wdrożonymi przez Zamawiającego </w:t>
      </w:r>
      <w:r w:rsidR="00FE3FBE" w:rsidRPr="00C64D52">
        <w:rPr>
          <w:rFonts w:ascii="Times New Roman" w:hAnsi="Times New Roman" w:cs="Times New Roman"/>
          <w:sz w:val="20"/>
          <w:szCs w:val="20"/>
        </w:rPr>
        <w:t>i zobowiązuj</w:t>
      </w:r>
      <w:r w:rsidR="00BB308F">
        <w:rPr>
          <w:rFonts w:ascii="Times New Roman" w:hAnsi="Times New Roman" w:cs="Times New Roman"/>
          <w:sz w:val="20"/>
          <w:szCs w:val="20"/>
        </w:rPr>
        <w:t>ą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C4BB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>do ich przestrzegania</w:t>
      </w:r>
      <w:r w:rsidRPr="00C64D52">
        <w:rPr>
          <w:rFonts w:ascii="Times New Roman" w:hAnsi="Times New Roman" w:cs="Times New Roman"/>
          <w:sz w:val="20"/>
          <w:szCs w:val="20"/>
        </w:rPr>
        <w:t xml:space="preserve">.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bookmarkStart w:id="8" w:name="_Hlk194488124"/>
    </w:p>
    <w:p w14:paraId="780FDC55" w14:textId="4AB2202C" w:rsidR="004879FA" w:rsidRDefault="004879FA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Przed dopuszczeniem do realizacji przedmiotu zamówienia, wykonawca zobowiązany jest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o przeciwdziałaniu zagrożeniom przestępczością na tle seksualnym i ochronie małoletnich, w tym czy nie figuruje ona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w Rejestrze Sprawców Przestępstw na Tle Seksualnym i nie były i nie są toczone przeciwko niej żadne postępowania karne ani dyscyplinarne. Na podstawie art. 22 b w/w ustawy Wykonawca zobowiązany jest posiadać opracowane i wdrożone </w:t>
      </w:r>
      <w:r w:rsidRPr="004879FA">
        <w:rPr>
          <w:rFonts w:ascii="Times New Roman" w:hAnsi="Times New Roman" w:cs="Times New Roman"/>
          <w:i/>
          <w:sz w:val="20"/>
          <w:szCs w:val="20"/>
        </w:rPr>
        <w:t>„Standardy ochrony małoletnich”.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74A9546" w14:textId="405AD7A6" w:rsidR="004879FA" w:rsidRDefault="004879FA" w:rsidP="004879FA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 ponosi z tego tytułu pełną odpowiedzialność.</w:t>
      </w:r>
    </w:p>
    <w:bookmarkEnd w:id="8"/>
    <w:p w14:paraId="45049E3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13</w:t>
      </w:r>
    </w:p>
    <w:p w14:paraId="5D35BA7B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Postanowienia końcowe</w:t>
      </w:r>
    </w:p>
    <w:p w14:paraId="713FE41C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Umowa wchodzi w życie z dniem jej podpisania. </w:t>
      </w:r>
    </w:p>
    <w:p w14:paraId="3B1F07CC" w14:textId="0070A0A6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Strony mają obowiązek wzajemnego informowania o wszelkich zmianach statusu prawnego swojej firmy,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a także o wszczęciu postępowania upadłościowego, układowego i likwidacyjnego.</w:t>
      </w:r>
    </w:p>
    <w:p w14:paraId="307B003E" w14:textId="6A0DA050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Ewentualne spory powstałe na tle wykonywania przedmiotu umowy strony rozstrzygać będą polubownie. </w:t>
      </w:r>
      <w:r w:rsidR="00E11CE7">
        <w:rPr>
          <w:rFonts w:ascii="Times New Roman" w:hAnsi="Times New Roman" w:cs="Times New Roman"/>
          <w:sz w:val="20"/>
          <w:szCs w:val="20"/>
        </w:rPr>
        <w:t xml:space="preserve">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braku porozumienia spory rozstrzygane będą przez właściwy miejscowo dla Zamawiającego  sąd powszechny. </w:t>
      </w:r>
    </w:p>
    <w:p w14:paraId="79C509E9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We wszystkich sprawach nieuregulowanych w niniejszej umowie zastosowanie mają przepisy Kodeksu cywilnego i ustawy prawo zamówień publicznych. </w:t>
      </w:r>
    </w:p>
    <w:p w14:paraId="171A231D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bez pisemnej zgody Zamawiającego nie może dokonać żadnych cesji związanych z realizacją umowy.</w:t>
      </w:r>
    </w:p>
    <w:p w14:paraId="60C1BF90" w14:textId="370F24E4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innych postanowień niniejszej umowy wymaga formy pisemnej w postaci pisemnego aneksu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pod rygorem nieważności.</w:t>
      </w:r>
    </w:p>
    <w:p w14:paraId="03DEE1B7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Umowa sporządzona została w dwóch jednobrzmiących egzemplarzach, po jednym dla każdej ze stron.</w:t>
      </w:r>
    </w:p>
    <w:p w14:paraId="0CF4062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89DAD1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WYKONAWCA                                                                                            ZAMAWIAJĄCY</w:t>
      </w:r>
    </w:p>
    <w:p w14:paraId="495991E6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C2F70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7C7A2E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D86F61A" w14:textId="548CC753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</w:t>
      </w:r>
      <w:r w:rsidR="0045188A">
        <w:rPr>
          <w:rFonts w:ascii="Times New Roman" w:hAnsi="Times New Roman" w:cs="Times New Roman"/>
          <w:bCs/>
          <w:sz w:val="20"/>
          <w:szCs w:val="20"/>
        </w:rPr>
        <w:t>________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_______________________________</w:t>
      </w:r>
    </w:p>
    <w:p w14:paraId="3FE67759" w14:textId="77777777" w:rsidR="0045188A" w:rsidRDefault="0045188A" w:rsidP="0045188A">
      <w:pPr>
        <w:rPr>
          <w:rFonts w:ascii="Times New Roman" w:hAnsi="Times New Roman" w:cs="Times New Roman"/>
          <w:sz w:val="20"/>
          <w:szCs w:val="20"/>
        </w:rPr>
      </w:pPr>
    </w:p>
    <w:p w14:paraId="6A97736C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7179D2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F00F449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2CC8F0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44846A4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941DEAE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CA6DB8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C1D4DFC" w14:textId="77777777" w:rsidR="00BD61CD" w:rsidRDefault="00BD61CD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D58021E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26D8D1D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753B109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131E63F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FB54636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5A36808" w14:textId="125AC7F2" w:rsidR="00FE3FBE" w:rsidRPr="001435C9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Załącznik nr 1 do umowy</w:t>
      </w:r>
    </w:p>
    <w:p w14:paraId="27C85E21" w14:textId="5EA220D3" w:rsidR="00FE3FBE" w:rsidRPr="001435C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Opis przedmiotu zamówienia – stanowiący załącznik nr </w:t>
      </w:r>
      <w:r w:rsidR="00CA3A52" w:rsidRPr="001435C9">
        <w:rPr>
          <w:rFonts w:ascii="Times New Roman" w:hAnsi="Times New Roman" w:cs="Times New Roman"/>
          <w:sz w:val="20"/>
          <w:szCs w:val="20"/>
        </w:rPr>
        <w:t>…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SWZ</w:t>
      </w:r>
    </w:p>
    <w:p w14:paraId="69A4E660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>OPIS PRZEDMIOTU ZAMÓWIENIA</w:t>
      </w:r>
    </w:p>
    <w:p w14:paraId="4A9A5060" w14:textId="6B41B800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Opis przedmiotu zamówienia składa się z części A, B i C, który zawiera główne elementy składające się </w:t>
      </w:r>
      <w:r w:rsidR="000C5CCA" w:rsidRPr="001435C9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na przedmiot zamówienia, określające „wymagania jakościowe”. </w:t>
      </w:r>
    </w:p>
    <w:p w14:paraId="1D0A4839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E8161E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A. WYMAGANIA OGÓLNE DLA WYKONAWCY BEZ WZGLĘDU NA RODZAJ KURSU ZAWODOWEGO</w:t>
      </w:r>
    </w:p>
    <w:p w14:paraId="3496121E" w14:textId="77777777" w:rsidR="002C7ABC" w:rsidRPr="001435C9" w:rsidRDefault="002C7ABC" w:rsidP="002C0399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Nazwa zadania – przedmiot zamówienia: </w:t>
      </w:r>
    </w:p>
    <w:p w14:paraId="7C41E701" w14:textId="6B060CC8" w:rsidR="002C7ABC" w:rsidRPr="001435C9" w:rsidRDefault="002C7ABC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Zorganizowanie i przeprowadzenie kursów zawodowych </w:t>
      </w:r>
      <w:r w:rsidRPr="001435C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dla 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młodzieży OHP</w:t>
      </w:r>
      <w:r w:rsidR="00D40200">
        <w:rPr>
          <w:rFonts w:ascii="Times New Roman" w:hAnsi="Times New Roman" w:cs="Times New Roman"/>
          <w:sz w:val="20"/>
          <w:szCs w:val="20"/>
        </w:rPr>
        <w:t>, absolwentów OHP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oraz klientów zewnętrznych w wieku 17-25 lat.</w:t>
      </w:r>
    </w:p>
    <w:p w14:paraId="074816F7" w14:textId="77777777" w:rsidR="002C7ABC" w:rsidRPr="001435C9" w:rsidRDefault="002C7ABC" w:rsidP="002C0399">
      <w:pPr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Opis przedmiotu zamówienia:</w:t>
      </w:r>
    </w:p>
    <w:p w14:paraId="73A5B01C" w14:textId="77777777" w:rsidR="002C7ABC" w:rsidRPr="001435C9" w:rsidRDefault="002C7ABC" w:rsidP="002C0399">
      <w:pPr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Kod CPV: 80530000-8 (Usługi szkolenia zawodowego)</w:t>
      </w:r>
    </w:p>
    <w:p w14:paraId="4DF30430" w14:textId="77777777" w:rsidR="00D40200" w:rsidRPr="00F4720E" w:rsidRDefault="00D40200" w:rsidP="00D40200">
      <w:pPr>
        <w:pStyle w:val="Akapitzlist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720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  <w:r w:rsidRPr="00F4720E" w:rsidDel="009425E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67DAA75" w14:textId="280BC12B" w:rsidR="007104D6" w:rsidRPr="001435C9" w:rsidRDefault="007104D6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>Część 17</w:t>
      </w:r>
    </w:p>
    <w:p w14:paraId="65FE45EB" w14:textId="52E3FF73" w:rsidR="003774E1" w:rsidRDefault="00962B2A" w:rsidP="002C7ABC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 xml:space="preserve">Przeprowadzenie kursu zawodowego </w:t>
      </w:r>
      <w:r w:rsidRPr="00AB63D4">
        <w:rPr>
          <w:rFonts w:ascii="Times New Roman" w:hAnsi="Times New Roman" w:cs="Times New Roman"/>
          <w:b/>
          <w:bCs/>
          <w:i/>
          <w:sz w:val="20"/>
          <w:szCs w:val="20"/>
        </w:rPr>
        <w:t>„Koloryzacja włosów”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w miejscowości 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>Oleśnica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dla </w:t>
      </w:r>
      <w:r w:rsidR="00DE41AB" w:rsidRPr="001435C9">
        <w:rPr>
          <w:rFonts w:ascii="Times New Roman" w:hAnsi="Times New Roman" w:cs="Times New Roman"/>
          <w:bCs/>
          <w:sz w:val="20"/>
          <w:szCs w:val="20"/>
        </w:rPr>
        <w:t xml:space="preserve">minimalnej ilości                   </w:t>
      </w:r>
      <w:r w:rsidR="00DE41AB" w:rsidRPr="001435C9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DE41AB" w:rsidRPr="001435C9">
        <w:rPr>
          <w:rFonts w:ascii="Times New Roman" w:hAnsi="Times New Roman" w:cs="Times New Roman"/>
          <w:bCs/>
          <w:sz w:val="20"/>
          <w:szCs w:val="20"/>
        </w:rPr>
        <w:t xml:space="preserve"> uczestników i maksymalnej ilości 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uczestników</w:t>
      </w:r>
      <w:r w:rsidR="008D2BDE" w:rsidRPr="001435C9">
        <w:rPr>
          <w:rFonts w:ascii="Times New Roman" w:hAnsi="Times New Roman" w:cs="Times New Roman"/>
          <w:bCs/>
          <w:sz w:val="20"/>
          <w:szCs w:val="20"/>
        </w:rPr>
        <w:t>.</w:t>
      </w:r>
    </w:p>
    <w:p w14:paraId="6A0955FC" w14:textId="07A96E2A" w:rsidR="002C7ABC" w:rsidRPr="001435C9" w:rsidRDefault="002C7ABC" w:rsidP="00504942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Uczestnikami </w:t>
      </w:r>
      <w:r w:rsidR="00FB39FC" w:rsidRPr="001435C9">
        <w:rPr>
          <w:rFonts w:ascii="Times New Roman" w:hAnsi="Times New Roman" w:cs="Times New Roman"/>
          <w:b/>
          <w:bCs/>
          <w:sz w:val="20"/>
          <w:szCs w:val="20"/>
        </w:rPr>
        <w:t>kursów zawodowych są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osoby młode w wieku 1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7</w:t>
      </w:r>
      <w:r w:rsidRPr="001435C9">
        <w:rPr>
          <w:rFonts w:ascii="Times New Roman" w:hAnsi="Times New Roman" w:cs="Times New Roman"/>
          <w:bCs/>
          <w:sz w:val="20"/>
          <w:szCs w:val="20"/>
        </w:rPr>
        <w:t>-2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lat</w:t>
      </w:r>
      <w:r w:rsidR="00BB69D8" w:rsidRPr="001435C9">
        <w:rPr>
          <w:rFonts w:ascii="Times New Roman" w:hAnsi="Times New Roman" w:cs="Times New Roman"/>
          <w:bCs/>
          <w:sz w:val="20"/>
          <w:szCs w:val="20"/>
        </w:rPr>
        <w:t>, przede wszystkim uczestnicy OHP i absolwenci OHP, dla których umiejętności w zakresie</w:t>
      </w:r>
      <w:r w:rsidR="00417DA4" w:rsidRPr="001435C9">
        <w:rPr>
          <w:rFonts w:ascii="Times New Roman" w:hAnsi="Times New Roman" w:cs="Times New Roman"/>
          <w:bCs/>
          <w:sz w:val="20"/>
          <w:szCs w:val="20"/>
        </w:rPr>
        <w:t xml:space="preserve"> przewidzianym dla danego zawodu zostały zdiagnozowane przez doradcę zawodowego i są niezbędne dla dalszego kształtowania ścieżki rozwoju zawodowego każdego uczestnika.</w:t>
      </w:r>
    </w:p>
    <w:p w14:paraId="1ACACB49" w14:textId="77777777" w:rsidR="00664CA3" w:rsidRPr="001435C9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nie dopuszcza składania ofert wariantowych, dopuszcza natomiast składanie ofert częściowych. Każdy Wykonawca ma prawo złożyć ofertę na dowolną ilość części zamówienia. </w:t>
      </w:r>
    </w:p>
    <w:p w14:paraId="128AAEFD" w14:textId="71871F6A" w:rsidR="002C7ABC" w:rsidRPr="001435C9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Termin realizacji zamówienia</w:t>
      </w:r>
      <w:r w:rsidRPr="00D40200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6235E7" w:rsidRPr="00D40200">
        <w:rPr>
          <w:rFonts w:ascii="Times New Roman" w:hAnsi="Times New Roman" w:cs="Times New Roman"/>
          <w:sz w:val="20"/>
          <w:szCs w:val="20"/>
        </w:rPr>
        <w:t xml:space="preserve">dla części nr 17 </w:t>
      </w:r>
      <w:r w:rsidR="00ED4C8A" w:rsidRPr="00A7367A">
        <w:rPr>
          <w:rFonts w:ascii="Times New Roman" w:hAnsi="Times New Roman" w:cs="Times New Roman"/>
          <w:sz w:val="20"/>
          <w:szCs w:val="20"/>
        </w:rPr>
        <w:t xml:space="preserve">wynosi </w:t>
      </w:r>
      <w:r w:rsidR="00ED4C8A">
        <w:rPr>
          <w:rFonts w:ascii="Times New Roman" w:hAnsi="Times New Roman" w:cs="Times New Roman"/>
          <w:sz w:val="20"/>
          <w:szCs w:val="20"/>
        </w:rPr>
        <w:t>…</w:t>
      </w:r>
      <w:r w:rsidR="00ED4C8A" w:rsidRPr="00A7367A">
        <w:rPr>
          <w:rFonts w:ascii="Times New Roman" w:hAnsi="Times New Roman" w:cs="Times New Roman"/>
          <w:sz w:val="20"/>
          <w:szCs w:val="20"/>
        </w:rPr>
        <w:t xml:space="preserve"> dni od  dnia podpisania umowy tj. do dnia ……r.</w:t>
      </w:r>
    </w:p>
    <w:p w14:paraId="6D67E7B1" w14:textId="4978DBCB" w:rsidR="002C7ABC" w:rsidRPr="001435C9" w:rsidRDefault="002C7ABC" w:rsidP="006B506C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Zgodnie z wymaganiami związanymi z realizacją zamówienia, Zamawiający wymaga od każdego Wykonawcy</w:t>
      </w:r>
      <w:r w:rsidR="00FD6C3E"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,</w:t>
      </w: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aby spełniał niżej wymienione warunki:</w:t>
      </w:r>
    </w:p>
    <w:p w14:paraId="1ECBD6AC" w14:textId="5E5440DE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bookmarkStart w:id="9" w:name="_Hlk194489441"/>
      <w:bookmarkStart w:id="10" w:name="_Hlk194056655"/>
      <w:r w:rsidRPr="001435C9">
        <w:rPr>
          <w:rFonts w:ascii="Times New Roman" w:hAnsi="Times New Roman" w:cs="Times New Roman"/>
          <w:sz w:val="20"/>
          <w:szCs w:val="20"/>
        </w:rPr>
        <w:t xml:space="preserve">Wykonawca ponosi odpowiedzialność za jakość oraz zgodność realizowanych usług z warunkami technicznymi i jakościowymi określonymi w opisie przedmiotu zamówienia, a także za 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należytą </w:t>
      </w:r>
      <w:r w:rsidRPr="001435C9">
        <w:rPr>
          <w:rFonts w:ascii="Times New Roman" w:hAnsi="Times New Roman" w:cs="Times New Roman"/>
          <w:sz w:val="20"/>
          <w:szCs w:val="20"/>
        </w:rPr>
        <w:t>staranność przy ich wykonywaniu. Wykonawca odpowiada również w pełnym zakresie za wszelkie szkody powstałe na skutek niewykonania lub nienależytego wykonania umowy.</w:t>
      </w:r>
    </w:p>
    <w:p w14:paraId="3A48B668" w14:textId="5AFC2211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oświadcza, że osoby przy pomocy,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których realizowane będą zlecenia (instruktorzy posiadają należyte kompetencje, uprawnienia, przygotowanie zawodowe oraz dołożą należytej staranności w celu wykonania przedmiotu umowy. Za powyższe czynności Wykonawca bierze pełną odpowiedzialność.</w:t>
      </w:r>
    </w:p>
    <w:p w14:paraId="7A0130BF" w14:textId="1DF3869C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 przeciwdziałaniu zagrożeniom przestępczością na tle seksualnym i ochronie małoletnich (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. Dz. U.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2024 r. poz. 1802), stosownie do art. 22b i n. wskazanej ustawy oraz w związku z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§ 4 Rozporządzenia Ministra Pracy i Polityki Społecznej z dnia 22 lipca 2011 r. w sprawie szczegółowych zadań i organizacji Ochotniczych Hufców Pracy (Dz. U. z 2011 r. Nr 155 poz. 920), zarządzeniem nr KG.BEZ.021.26.2024 Komendanta Głównego Ochotniczych Hufców Pracy z dnia 8 sierpnia 2024 r. wdrożone zostały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 xml:space="preserve">„Standardy ochrony małoletniego uczestnika Ochotniczych Hufców Pracy. Polityka ochrony małoletniego w Ochotniczych Hufcach Pracy”,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zwane dalej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>„Standardami ochrony małoletniego”.</w:t>
      </w:r>
    </w:p>
    <w:p w14:paraId="0617D8EB" w14:textId="69397D85" w:rsidR="00AC5232" w:rsidRPr="001435C9" w:rsidRDefault="00CB2576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Skrócona wersja „Standardów ochrony małoletniego” stanowi załącznik nr</w:t>
      </w:r>
      <w:r w:rsidR="00C13C4C" w:rsidRPr="001435C9">
        <w:rPr>
          <w:rFonts w:ascii="Times New Roman" w:hAnsi="Times New Roman" w:cs="Times New Roman"/>
          <w:sz w:val="20"/>
          <w:szCs w:val="20"/>
        </w:rPr>
        <w:t xml:space="preserve"> 3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Umowy.</w:t>
      </w:r>
    </w:p>
    <w:p w14:paraId="12BC02AE" w14:textId="1BAAFDA5" w:rsidR="00126DFB" w:rsidRPr="001435C9" w:rsidRDefault="00126DFB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oświadcza, że osoby, które będą świadczyły przedmiot zamówienia, zapoznały się </w:t>
      </w:r>
      <w:r w:rsidR="000F06F2" w:rsidRPr="001435C9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ze </w:t>
      </w:r>
      <w:r w:rsidRPr="001435C9">
        <w:rPr>
          <w:rFonts w:ascii="Times New Roman" w:hAnsi="Times New Roman" w:cs="Times New Roman"/>
          <w:i/>
          <w:sz w:val="20"/>
          <w:szCs w:val="20"/>
        </w:rPr>
        <w:t>„Standardami ochrony małoletnich”</w:t>
      </w:r>
      <w:r w:rsidRPr="001435C9">
        <w:rPr>
          <w:rFonts w:ascii="Times New Roman" w:hAnsi="Times New Roman" w:cs="Times New Roman"/>
          <w:sz w:val="20"/>
          <w:szCs w:val="20"/>
        </w:rPr>
        <w:t xml:space="preserve"> wdrożonymi przez</w:t>
      </w:r>
      <w:r w:rsidR="00EA603F" w:rsidRPr="001435C9">
        <w:rPr>
          <w:rFonts w:ascii="Times New Roman" w:hAnsi="Times New Roman" w:cs="Times New Roman"/>
          <w:sz w:val="20"/>
          <w:szCs w:val="20"/>
        </w:rPr>
        <w:t xml:space="preserve"> Zamawiającego i zobowiązują się do ich przestrzegania.</w:t>
      </w:r>
    </w:p>
    <w:p w14:paraId="0B0ECE4B" w14:textId="34BA4453" w:rsidR="00EA603F" w:rsidRPr="001435C9" w:rsidRDefault="00EA603F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 xml:space="preserve">Przed dopuszczeniem do realizacji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przedmiotu zamówienia, </w:t>
      </w:r>
      <w:r w:rsidR="004F636C" w:rsidRPr="001435C9">
        <w:rPr>
          <w:rFonts w:ascii="Times New Roman" w:hAnsi="Times New Roman" w:cs="Times New Roman"/>
          <w:sz w:val="20"/>
          <w:szCs w:val="20"/>
        </w:rPr>
        <w:t>W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ykonawca zobowiązany jest </w:t>
      </w:r>
      <w:r w:rsidR="00DD5FDD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</w:t>
      </w:r>
      <w:r w:rsidR="00E62FD2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małoletnich, w tym czy nie figuruje ona w Rejestrze Sprawców Przestępstw na Tle Seksualnym i nie były i nie są toczone przeciwko niej żadne postępowania </w:t>
      </w:r>
      <w:r w:rsidR="007D277F" w:rsidRPr="001435C9">
        <w:rPr>
          <w:rFonts w:ascii="Times New Roman" w:hAnsi="Times New Roman" w:cs="Times New Roman"/>
          <w:sz w:val="20"/>
          <w:szCs w:val="20"/>
        </w:rPr>
        <w:t xml:space="preserve">karne ani dyscyplinarne. Na podstawie art. 22b w/w ustawy Wykonawca zobowiązany jest posiadać opracowane i wdrożone </w:t>
      </w:r>
      <w:r w:rsidR="007D277F" w:rsidRPr="001435C9">
        <w:rPr>
          <w:rFonts w:ascii="Times New Roman" w:hAnsi="Times New Roman" w:cs="Times New Roman"/>
          <w:i/>
          <w:sz w:val="20"/>
          <w:szCs w:val="20"/>
        </w:rPr>
        <w:t>„</w:t>
      </w:r>
      <w:r w:rsidR="004F636C" w:rsidRPr="001435C9">
        <w:rPr>
          <w:rFonts w:ascii="Times New Roman" w:hAnsi="Times New Roman" w:cs="Times New Roman"/>
          <w:i/>
          <w:sz w:val="20"/>
          <w:szCs w:val="20"/>
        </w:rPr>
        <w:t>Standardy ochrony małoletnich”</w:t>
      </w:r>
      <w:r w:rsidR="004F636C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D3AB389" w14:textId="2244F457" w:rsidR="00DA3DB2" w:rsidRPr="001435C9" w:rsidRDefault="00DA3DB2" w:rsidP="00DA3DB2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ponosi </w:t>
      </w:r>
      <w:r w:rsidR="00280B2B" w:rsidRPr="001435C9">
        <w:rPr>
          <w:rFonts w:ascii="Times New Roman" w:hAnsi="Times New Roman" w:cs="Times New Roman"/>
          <w:sz w:val="20"/>
          <w:szCs w:val="20"/>
        </w:rPr>
        <w:t>z tego tytułu pełną odpowiedzialność.</w:t>
      </w:r>
    </w:p>
    <w:p w14:paraId="4A5E7337" w14:textId="6DDAEAEA" w:rsidR="00DF04B1" w:rsidRPr="001435C9" w:rsidRDefault="00DF04B1" w:rsidP="00415C51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Wszystkie kursy kończą się egzaminami wewnętrznymi oraz wydaniem zaświadczeń o ukończeniu kursu zgodnie z § 13 ust. 2 rozporządzenia Ministra Edukacji Narodowej z dnia 6 października 2023 r. w sprawie kształcenia ustawicznego w formach pozaszkolnych (tekst jednolity – Dz. U. z 2023 r. poz. 2175 ze zm.) </w:t>
      </w:r>
      <w:r w:rsidR="0089145E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435C9">
        <w:rPr>
          <w:rFonts w:ascii="Times New Roman" w:hAnsi="Times New Roman" w:cs="Times New Roman"/>
          <w:sz w:val="20"/>
          <w:szCs w:val="20"/>
        </w:rPr>
        <w:t>oraz z załącznikiem nr 2 do tego rozporządzenia.</w:t>
      </w:r>
    </w:p>
    <w:bookmarkEnd w:id="9"/>
    <w:bookmarkEnd w:id="10"/>
    <w:p w14:paraId="79AA8F1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Część B. WYMAGANIA SZCZEGÓŁOWE, WSPÓLNE DLA WSZYSTKICH ZADAŃ  CZĘŚCIOWYCH </w:t>
      </w:r>
    </w:p>
    <w:p w14:paraId="3DFDE216" w14:textId="313CC7D9" w:rsidR="00882F6C" w:rsidRPr="001435C9" w:rsidRDefault="00882F6C" w:rsidP="005253B5">
      <w:pPr>
        <w:pStyle w:val="Akapitzlist"/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Kurs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jak i egzamin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winny odbywać się w miejscowości wskazanej w cz. A pkt. 2. Zamawiający dopuszcza możliwość zarówno przeprowadzenia egzaminów, jak i przeprowadzenia kursów zawodowych w innych miejscowościach niż są wykazane dla każdego zadania częściowego, pod warunkiem, że egzaminy lub same kursy odbywać się będą w miejscowościach oddalonych nie więcej niż 25 km od miejscowości wskazanych dla każdego zadania częściowego (odległość wynikająca z trasy obliczonej dla transportu samochodowego przez serwis internetowy www.maps.google.pl lub inny serwis internetowy). W ramach wynagrodzenia </w:t>
      </w:r>
      <w:r w:rsidR="000C7120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>z tytułu umowy Wykonawca zapewnia uczestnikom kursu transport z miejsca zbiórki do miejsca odbywania kursu oraz egzaminu. Zamawiający wymaga transportu licencjonowanego na co Wykonawca przedłoży dokumenty w trybie określonym w §</w:t>
      </w:r>
      <w:r w:rsidR="005253B5" w:rsidRPr="001435C9">
        <w:rPr>
          <w:rFonts w:ascii="Times New Roman" w:hAnsi="Times New Roman" w:cs="Times New Roman"/>
          <w:sz w:val="20"/>
          <w:szCs w:val="20"/>
        </w:rPr>
        <w:t xml:space="preserve"> 5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us</w:t>
      </w:r>
      <w:r w:rsidRPr="001435C9">
        <w:rPr>
          <w:rFonts w:ascii="Times New Roman" w:hAnsi="Times New Roman" w:cs="Times New Roman"/>
          <w:sz w:val="20"/>
          <w:szCs w:val="20"/>
        </w:rPr>
        <w:t>t</w:t>
      </w:r>
      <w:r w:rsidR="00185570" w:rsidRPr="001435C9">
        <w:rPr>
          <w:rFonts w:ascii="Times New Roman" w:hAnsi="Times New Roman" w:cs="Times New Roman"/>
          <w:sz w:val="20"/>
          <w:szCs w:val="20"/>
        </w:rPr>
        <w:t>.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5</w:t>
      </w:r>
      <w:r w:rsidRPr="001435C9">
        <w:rPr>
          <w:rFonts w:ascii="Times New Roman" w:hAnsi="Times New Roman" w:cs="Times New Roman"/>
          <w:sz w:val="20"/>
          <w:szCs w:val="20"/>
        </w:rPr>
        <w:t xml:space="preserve"> umowy. Wykonawca zorganizuje miejsce zbiórki odległe </w:t>
      </w:r>
      <w:r w:rsidR="00600DC2" w:rsidRPr="001435C9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1435C9">
        <w:rPr>
          <w:rFonts w:ascii="Times New Roman" w:hAnsi="Times New Roman" w:cs="Times New Roman"/>
          <w:sz w:val="20"/>
          <w:szCs w:val="20"/>
        </w:rPr>
        <w:t>nie większej niż 1 km od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siedziby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jednostki OHP.</w:t>
      </w:r>
    </w:p>
    <w:p w14:paraId="16E95CDD" w14:textId="4E8D4899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wymaga</w:t>
      </w:r>
      <w:r w:rsidR="00185570" w:rsidRPr="001435C9">
        <w:rPr>
          <w:rFonts w:ascii="Times New Roman" w:hAnsi="Times New Roman" w:cs="Times New Roman"/>
          <w:sz w:val="20"/>
          <w:szCs w:val="20"/>
        </w:rPr>
        <w:t>,</w:t>
      </w:r>
      <w:r w:rsidRPr="001435C9">
        <w:rPr>
          <w:rFonts w:ascii="Times New Roman" w:hAnsi="Times New Roman" w:cs="Times New Roman"/>
          <w:sz w:val="20"/>
          <w:szCs w:val="20"/>
        </w:rPr>
        <w:t xml:space="preserve"> aby w każdej miejscowości zajęcia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były </w:t>
      </w:r>
      <w:r w:rsidR="006F0FDD" w:rsidRPr="001435C9">
        <w:rPr>
          <w:rFonts w:ascii="Times New Roman" w:hAnsi="Times New Roman" w:cs="Times New Roman"/>
          <w:sz w:val="20"/>
          <w:szCs w:val="20"/>
        </w:rPr>
        <w:t xml:space="preserve"> prowadzone wyłącznie w dni robocze (od poniedziałku do piątku) w godzinach 8:00 – 18:00,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W wyjątkowych przypadkach takich jak konieczność dostosowania harmonogramu do dostępności uczestników, dopuszcza się organizację zajęć w soboty i niedzielę. Wymaga to jednak uprzedniej pisemnej zgody Zamawiającego. </w:t>
      </w:r>
      <w:r w:rsidRPr="001435C9">
        <w:rPr>
          <w:rFonts w:ascii="Times New Roman" w:hAnsi="Times New Roman" w:cs="Times New Roman"/>
          <w:color w:val="00B0F0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Wykonawca musi zapewnić każdemu uczestnikowi</w:t>
      </w:r>
      <w:r w:rsidR="0008454D" w:rsidRPr="001435C9">
        <w:rPr>
          <w:rFonts w:ascii="Times New Roman" w:hAnsi="Times New Roman" w:cs="Times New Roman"/>
          <w:sz w:val="20"/>
          <w:szCs w:val="20"/>
        </w:rPr>
        <w:t xml:space="preserve"> szkolenia dwudaniowy ciepły posiłek w formie cateringu lub zapewnić konsumpcję w lokalu gastronomicznym oddalonym w promieniu do 1 km od miejsca realizowanych kursów zawodowych.</w:t>
      </w:r>
    </w:p>
    <w:p w14:paraId="119C45EE" w14:textId="314EBAA2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powinny spełniać zalecenia zgodne z nowymi normami żywienia dla populacji Polski, opublikowane 31/12/2024 na stronie Narodowego Centrum Edukacji Żywieniowej.</w:t>
      </w:r>
    </w:p>
    <w:p w14:paraId="5BE6300F" w14:textId="77C455F3" w:rsidR="003C5BF6" w:rsidRPr="001435C9" w:rsidRDefault="003C5BF6" w:rsidP="00ED5D0D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– obiad winien składać się z 2 dań plus dodatkowo napój (sok/kompot). Pierwsze danie to zupa, drugim daniem może być: posiłek mięsny np.: kotlet schabowy z ziemniakami, surówką i napojem, filet z kurczaka z ziemniakami surówką i napojem, kotlet mielony z ziemniakami, surówką i napojem, gulasz z kaszą gryczaną, surówką i napojem, danie chińskie z ryżem, surówką i napojem, posiłków bezmięsnych – mącznych np.: pierogi ruskie z napojem lub kefirem, pierogi z kapustą i grzybami z napojem, posiłków rybnych: np. filet z ryby morskiej </w:t>
      </w:r>
      <w:r w:rsidR="0041587A" w:rsidRPr="001435C9">
        <w:rPr>
          <w:rFonts w:ascii="Times New Roman" w:hAnsi="Times New Roman" w:cs="Times New Roman"/>
          <w:sz w:val="20"/>
          <w:szCs w:val="20"/>
        </w:rPr>
        <w:t>z ziemniakami, surówką i napojem.</w:t>
      </w:r>
    </w:p>
    <w:p w14:paraId="1A1DB6A6" w14:textId="38642CD2" w:rsidR="00DF1D17" w:rsidRPr="001435C9" w:rsidRDefault="00C07B05" w:rsidP="00DF1D17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dla każdego uczestnika powinien być podany na ciepło w pojemniku termoizolacyjnym </w:t>
      </w:r>
      <w:r w:rsidR="00B47758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kompletem sztućców jednorazowych i serwetek. Posiłek może być dostarczony jako wyporcjowany </w:t>
      </w:r>
      <w:r w:rsidR="00EE06C0" w:rsidRPr="001435C9">
        <w:rPr>
          <w:rFonts w:ascii="Times New Roman" w:hAnsi="Times New Roman" w:cs="Times New Roman"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lub porcjowanie może odbywać się w chwili podawania posiłku przez pracownika Wykonawcy.</w:t>
      </w:r>
    </w:p>
    <w:p w14:paraId="35A7DF9F" w14:textId="61C6E117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Określenie ilości i gramatury posiłków:</w:t>
      </w:r>
    </w:p>
    <w:p w14:paraId="25B61FFA" w14:textId="4764B568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Zupa min. 300 ml.</w:t>
      </w:r>
    </w:p>
    <w:p w14:paraId="7D90387C" w14:textId="1FF27CD0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Porcja mięsa/ryby (sztuka mięsa bez sosu min. 170 gram lub sztuka mięsa z sosem min. 190 gram lub kotlet schabowy min. 100 gram lub ryba bez panierki min. 150 gram lub ryba z panierką min. 170 gram lub udziec z kurczaka min. 170 gram lub kotlet mielony min. 150 gram lub gulasz z potrawką min. 200 gram).</w:t>
      </w:r>
    </w:p>
    <w:p w14:paraId="34AB032B" w14:textId="4BD40459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Ziemniaki lub ryż lub makaron lub kasza gryczana lub frytki lub inne – min. 200 gram.</w:t>
      </w:r>
    </w:p>
    <w:p w14:paraId="1FB7B20A" w14:textId="2BD18C11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Surówka warzywna min. 100 gram lub warzywa gotowane min. 150 gram.</w:t>
      </w:r>
    </w:p>
    <w:p w14:paraId="20F7447D" w14:textId="6B8824C5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Napoje: kompot/sok min. 250 ml.</w:t>
      </w:r>
    </w:p>
    <w:p w14:paraId="60F79559" w14:textId="3C2ECA59" w:rsidR="00DF1D17" w:rsidRPr="001435C9" w:rsidRDefault="00DF1D17" w:rsidP="008C66AF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>Uwaga: posiłki winny być serwowane naprzemiennie, tzn. posiłki nie mogą być identyczne jak dnia poprzedniego.</w:t>
      </w:r>
    </w:p>
    <w:p w14:paraId="7DCB813C" w14:textId="48DDC74E" w:rsidR="00C040B1" w:rsidRPr="001435C9" w:rsidRDefault="00C040B1" w:rsidP="00311802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muszą być zapewnione przez cały okres realizacji kursu w każdym dniu szkoleniowym.</w:t>
      </w:r>
    </w:p>
    <w:p w14:paraId="1217E31F" w14:textId="77777777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ma prawo do bieżącej kontroli wykonywanego zamówienia w tym zakresie.</w:t>
      </w:r>
    </w:p>
    <w:p w14:paraId="3970D356" w14:textId="6DD62C46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 xml:space="preserve">Niezbędną  ilość posiłków dla każdego zadania częściowego przyjętą do kalkulacji (ceny ofertowej) określa Wykonawca na podstawie swojej wiedzy dotyczącej ilości dni szkoleniowych dla każdego rodzaju kursu. </w:t>
      </w:r>
      <w:r w:rsidRPr="001435C9">
        <w:rPr>
          <w:rFonts w:ascii="Times New Roman" w:hAnsi="Times New Roman" w:cs="Times New Roman"/>
          <w:b/>
          <w:sz w:val="20"/>
          <w:szCs w:val="20"/>
        </w:rPr>
        <w:t>Ciepłe posiłki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muszą być zapewnione przez cały okres realizacji kursu w każdym dniu szkoleniowym trwającym minimum </w:t>
      </w:r>
      <w:r w:rsidR="0012523F" w:rsidRPr="001435C9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godzin lekcyjnych (dydaktycznych).</w:t>
      </w:r>
    </w:p>
    <w:p w14:paraId="38685120" w14:textId="528BBD0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Każdy uczestnik kursu musi otrzymać zaświadczenie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potwierdzając</w:t>
      </w:r>
      <w:r w:rsidR="00F047A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 udział w kursie wraz z jego zakresem tematycznym oraz godzinowym.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Zaświadczeni</w:t>
      </w:r>
      <w:r w:rsidR="00311802" w:rsidRPr="001435C9">
        <w:rPr>
          <w:rFonts w:ascii="Times New Roman" w:hAnsi="Times New Roman" w:cs="Times New Roman"/>
          <w:sz w:val="20"/>
          <w:szCs w:val="20"/>
        </w:rPr>
        <w:t xml:space="preserve">e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o ukończeniu kursu zostanie wystawione </w:t>
      </w:r>
      <w:r w:rsidR="007172D9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po przeprowadzeniu egzaminu końcowego dla poszczególnych specjalności tego wymagających. Zaświadczenia wydawane uczestnikom powinny być przygotowane w kolorze na papierze o gramaturze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>co najmniej 170 g/m</w:t>
      </w:r>
      <w:r w:rsidR="00F047A5" w:rsidRPr="001435C9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F047A5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ECEFC70" w14:textId="481C5B62" w:rsidR="0031452D" w:rsidRPr="001435C9" w:rsidRDefault="0031452D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musi </w:t>
      </w:r>
      <w:r w:rsidR="00DB7D54" w:rsidRPr="001435C9">
        <w:rPr>
          <w:rFonts w:ascii="Times New Roman" w:hAnsi="Times New Roman" w:cs="Times New Roman"/>
          <w:sz w:val="20"/>
          <w:szCs w:val="20"/>
        </w:rPr>
        <w:t>ubezpieczyć</w:t>
      </w:r>
      <w:r w:rsidRPr="001435C9">
        <w:rPr>
          <w:rFonts w:ascii="Times New Roman" w:hAnsi="Times New Roman" w:cs="Times New Roman"/>
          <w:sz w:val="20"/>
          <w:szCs w:val="20"/>
        </w:rPr>
        <w:t xml:space="preserve"> każdego uczestnika od następstw nieszczęśliwych wypadków na czas trwania kursu i egzaminu – minimalna kwota ubezpieczenia 10 000 zł – bez podawania imiennych list osób ubezpieczonych. Wykonawca zobowiązany jest dostarczyć Zamawiającemu w pierwszym dniu zajęć</w:t>
      </w:r>
      <w:r w:rsidR="00CF2323" w:rsidRPr="001435C9">
        <w:rPr>
          <w:rFonts w:ascii="Times New Roman" w:hAnsi="Times New Roman" w:cs="Times New Roman"/>
          <w:sz w:val="20"/>
          <w:szCs w:val="20"/>
        </w:rPr>
        <w:t xml:space="preserve">, kserokopie polisy ubezpieczeniowej, na której </w:t>
      </w:r>
      <w:r w:rsidR="00C763A2" w:rsidRPr="001435C9">
        <w:rPr>
          <w:rFonts w:ascii="Times New Roman" w:hAnsi="Times New Roman" w:cs="Times New Roman"/>
          <w:sz w:val="20"/>
          <w:szCs w:val="20"/>
        </w:rPr>
        <w:t xml:space="preserve">widnieje data obejmująca ubezpieczenie uczestników kursu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</w:t>
      </w:r>
      <w:r w:rsidR="00C763A2" w:rsidRPr="001435C9">
        <w:rPr>
          <w:rFonts w:ascii="Times New Roman" w:hAnsi="Times New Roman" w:cs="Times New Roman"/>
          <w:sz w:val="20"/>
          <w:szCs w:val="20"/>
        </w:rPr>
        <w:t>od pierwszego dnia szkolenia do momentu jego zakończenia. Bez dostarczenia wymaganego dokumentu, Wykonawca nie ma prawa do rozpoczęcia kursu.</w:t>
      </w:r>
    </w:p>
    <w:p w14:paraId="59AF08F0" w14:textId="26C29901" w:rsidR="003A48EC" w:rsidRPr="001435C9" w:rsidRDefault="003A48E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przypadku kursu zawodowego, który łącznie trwa minimum 35 godzin, Wykonawca jest zobowiązany zorganizować i przeprowadzić zajęcia, w taki sposób, aby kurs trwał minimum 5 godzin dziennie. </w:t>
      </w:r>
    </w:p>
    <w:p w14:paraId="5CA10673" w14:textId="64CFB911" w:rsidR="00185570" w:rsidRPr="001435C9" w:rsidRDefault="00185570" w:rsidP="00185570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0"/>
        </w:rPr>
      </w:pPr>
      <w:r w:rsidRPr="001435C9">
        <w:rPr>
          <w:rFonts w:ascii="Times New Roman" w:hAnsi="Times New Roman" w:cs="Times New Roman"/>
          <w:sz w:val="20"/>
        </w:rPr>
        <w:t xml:space="preserve">Zamawiający podał w części C minimalne ilości godzin które przypadają na dany kurs zawodowy. Wykonawca dokonuje podziału godzinowego zajęć, na zajęcia teoretyczne i praktyczne wg swojej wiedzy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i doświadczenia oraz zgodnie z obowiązującymi przepisami prawnymi dotyczącymi przeprowadzania odpowiednich kursów zawodowych w danym zawodzie, z zastrzeżeniem, że zajęcia teoretyczne liczone są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w godzinach lekcyjnych (tj. 45 min), a zajęcia praktyczne w zegarowych (tj. 60 min). </w:t>
      </w:r>
    </w:p>
    <w:p w14:paraId="69655E01" w14:textId="77777777" w:rsidR="00B23892" w:rsidRPr="001435C9" w:rsidRDefault="00B23892" w:rsidP="00185570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4FD0C06" w14:textId="3993AFFE" w:rsidR="002C7ABC" w:rsidRPr="001435C9" w:rsidRDefault="00B23892" w:rsidP="00B23892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w porozumieniu z Zamawiającym ustalić harmonogram szkolenia. Harmonogram powinien być podzielony na ilość godzin odpowiednio na zajęcia teoretyczne oraz praktyczne z rozpisanymi zakresami tematycznymi. Harmonogram musi zostać zatwierdzony przez Zamawiającego, </w:t>
      </w:r>
      <w:r w:rsidR="008220EE" w:rsidRPr="001435C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w terminie umożliwiającym prawidłową i terminową realizację usługi, o której mowa w niniejszym zamówieniu. </w:t>
      </w:r>
      <w:r w:rsidR="00133989" w:rsidRPr="001435C9">
        <w:rPr>
          <w:rFonts w:ascii="Times New Roman" w:hAnsi="Times New Roman" w:cs="Times New Roman"/>
          <w:sz w:val="20"/>
          <w:szCs w:val="20"/>
        </w:rPr>
        <w:t>Wykonawca zapewnia, że przerwy będą organizowane w trakcie zajęć, w sposób niezakłócający ich ciągłości, zgodnie z harmonogramem i wymaganiami dotyczącymi organizacji kursów zawodowych.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Zamawiający nie wyraża zgody aby zajęcia teoretyczne odbywały się za pośrednictwem Internetu </w:t>
      </w:r>
      <w:r w:rsidR="00F43E2B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      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>(on-line)</w:t>
      </w:r>
      <w:r w:rsidR="002C7ABC" w:rsidRPr="001435C9">
        <w:rPr>
          <w:rFonts w:ascii="Times New Roman" w:hAnsi="Times New Roman" w:cs="Times New Roman"/>
          <w:bCs/>
          <w:sz w:val="20"/>
          <w:szCs w:val="20"/>
        </w:rPr>
        <w:t xml:space="preserve">.  </w:t>
      </w:r>
    </w:p>
    <w:p w14:paraId="48666678" w14:textId="2CE1F622" w:rsidR="008719B4" w:rsidRPr="001435C9" w:rsidRDefault="008719B4" w:rsidP="00D41F54">
      <w:pPr>
        <w:pStyle w:val="Tekstdymka"/>
        <w:numPr>
          <w:ilvl w:val="0"/>
          <w:numId w:val="38"/>
        </w:numPr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Zamawiający zastrzega możliwość zmiany ilości osób w kursach zawodowych, z zachowaniem ilości osób przewidywanych i możliwości ich zwiększenia, bądź zmniejszenia przypadających na kurs.</w:t>
      </w:r>
    </w:p>
    <w:p w14:paraId="4AC2FC06" w14:textId="63DFA27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zapewnić każdemu uczestnikowi materiały dydaktyczno-szkoleniowe zgodne z tematyką szkolenia. Każdy uczestnik kursu otrzyma na własność od Wykonawcy komplet materiałów dydaktycznych przygotowanych przez poszczególnych trenerów szkolenia – </w:t>
      </w:r>
      <w:r w:rsidR="00650D9E" w:rsidRPr="001435C9">
        <w:rPr>
          <w:rFonts w:ascii="Times New Roman" w:hAnsi="Times New Roman" w:cs="Times New Roman"/>
          <w:sz w:val="20"/>
          <w:szCs w:val="20"/>
        </w:rPr>
        <w:t xml:space="preserve">w formie papierowej, a także notatnik (minimum format A5 60-kartkowy) i przybory do pisania. Materiały dydaktyczne, które uczestnik otrzyma na własność muszą być nowe, nieużywanie, adekwatne do treści szkolenia, zgodne z obowiązującym stanem prawnym oraz dobre jakościowo. </w:t>
      </w:r>
    </w:p>
    <w:p w14:paraId="3EA152C8" w14:textId="68204AD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Dodatkowymi materiałami dydaktycznymi są: akty prawne, wzory dokumentów i formularzy z zakresu objętego tematem szkolenia. Materiały szkoleniowe muszą zawierać podsumowanie treści szkolenia </w:t>
      </w:r>
      <w:r w:rsidR="00085D6E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i odwołania do źródeł wiedzy, na której zostało ono oparte, z poszanowaniem praw autorskich. </w:t>
      </w:r>
      <w:r w:rsidRPr="001435C9">
        <w:rPr>
          <w:rFonts w:ascii="Times New Roman" w:hAnsi="Times New Roman" w:cs="Times New Roman"/>
          <w:b/>
          <w:sz w:val="20"/>
          <w:szCs w:val="20"/>
        </w:rPr>
        <w:t>Materiały szkoleniowe powinny być przekazane uczestnikom szkolenia w pierwszym dniu kursu.</w:t>
      </w:r>
    </w:p>
    <w:p w14:paraId="4DF196A6" w14:textId="77777777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razie nie odbycia się zajęć z powodów niezależnych od Zamawiającego, zaległe zajęcia zostaną przeprowadzone we wspólnie ustalonym terminie, jednak </w:t>
      </w:r>
      <w:r w:rsidRPr="001435C9">
        <w:rPr>
          <w:rFonts w:ascii="Times New Roman" w:hAnsi="Times New Roman" w:cs="Times New Roman"/>
          <w:b/>
          <w:sz w:val="20"/>
          <w:szCs w:val="20"/>
        </w:rPr>
        <w:t>nie później niż do 3 dni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planowanych zajęć, które się nie odbyły.</w:t>
      </w:r>
    </w:p>
    <w:p w14:paraId="7BAFEF83" w14:textId="37FCDA3C" w:rsidR="00F71D3A" w:rsidRPr="001435C9" w:rsidRDefault="00F71D3A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>Wykonawca musi zapewnić osobne stanowisko dla każdego uczestnika szkolenia, sprzęt oraz narzędzia potrzebne do wykonywania czynności zgodnie z tematyką szkolenia.</w:t>
      </w:r>
    </w:p>
    <w:p w14:paraId="0D5EEC1F" w14:textId="31CF7676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prowadzić Dzienniki zajęć które powinny zawierać w szczególności: </w:t>
      </w:r>
    </w:p>
    <w:p w14:paraId="0D951245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nazwę i zakres szkolenia, </w:t>
      </w:r>
    </w:p>
    <w:p w14:paraId="2AEA8C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czas trwania i sposób organizacji szkolenia, </w:t>
      </w:r>
    </w:p>
    <w:p w14:paraId="0320B7E1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ewidencja obecności uczestników,</w:t>
      </w:r>
    </w:p>
    <w:p w14:paraId="193AF4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wpisywana na bieżąco tematyka poszczególnych zajęć oraz czas ich trwania,</w:t>
      </w:r>
    </w:p>
    <w:p w14:paraId="05C684D4" w14:textId="766D8342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harmonogram i program zajęć (plan nauczania określający tematy zajęć edukacyjnych </w:t>
      </w:r>
      <w:r w:rsidR="00272282" w:rsidRPr="001435C9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oraz ich wymiar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185570" w:rsidRPr="001435C9">
        <w:rPr>
          <w:rFonts w:ascii="Times New Roman" w:hAnsi="Times New Roman" w:cs="Times New Roman"/>
          <w:strike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z uwzględnieniem, w miarę potrzeby, części teoretycznej i części praktycznej),</w:t>
      </w:r>
    </w:p>
    <w:p w14:paraId="2BE26B1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wykaz literatury oraz niezbędnych środków i materiałów dydaktycznych przekazanych uczestnikom,</w:t>
      </w:r>
    </w:p>
    <w:p w14:paraId="283251E7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informację z przeprowadzonych egzaminów (data przystąpienia uczestnika do egzaminu, uzyskany wynik) – jeśli kurs takowy egzamin obejmuje,</w:t>
      </w:r>
    </w:p>
    <w:p w14:paraId="2D7CE5E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informacje o odbytych hospitacjach, kontrolach itp.</w:t>
      </w:r>
    </w:p>
    <w:p w14:paraId="2B8BD636" w14:textId="6B6A0AF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wystawienia Zamawiającemu faktury VAT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po odbiorze usługi, </w:t>
      </w:r>
      <w:r w:rsidR="00272282"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>na podstawie protokołu odbioru usługi i na wniosek Zamawiającego.</w:t>
      </w:r>
    </w:p>
    <w:p w14:paraId="2EA5978E" w14:textId="1BCAFA3C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terminie </w:t>
      </w:r>
      <w:r w:rsidR="00726331" w:rsidRPr="001435C9">
        <w:rPr>
          <w:rFonts w:ascii="Times New Roman" w:hAnsi="Times New Roman" w:cs="Times New Roman"/>
          <w:b/>
          <w:sz w:val="20"/>
          <w:szCs w:val="20"/>
        </w:rPr>
        <w:t>7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dni kalendarzowych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daty zakończenia zajęć Wykonawca zobowiązany jest złożyć następujące dokumenty do jednostki realizującej kurs:</w:t>
      </w:r>
    </w:p>
    <w:p w14:paraId="21B3F66F" w14:textId="7283E754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3C20FC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01BD9E" w14:textId="0DA4B111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B0377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2DD42034" w14:textId="661C58A3" w:rsidR="002C7ABC" w:rsidRPr="001435C9" w:rsidRDefault="002C7ABC" w:rsidP="00847B34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 w:rsidR="00382FF3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3DE44182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78B1F12A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5D7DC966" w14:textId="61847C19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 w:rsidR="00382FF3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2C7ABC" w:rsidRPr="001435C9">
        <w:rPr>
          <w:rFonts w:ascii="Times New Roman" w:hAnsi="Times New Roman" w:cs="Times New Roman"/>
          <w:sz w:val="20"/>
          <w:szCs w:val="20"/>
        </w:rPr>
        <w:t>i godzinowym,</w:t>
      </w:r>
    </w:p>
    <w:p w14:paraId="3DA432AF" w14:textId="5EC92AB7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5F393B3D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31A280EE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42390845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ankiet ewaluacyjnych przeprowadzone na koniec zajęć (dopuszcza się formę elektroniczną),</w:t>
      </w:r>
    </w:p>
    <w:p w14:paraId="20FF28CB" w14:textId="333ED469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minimum 2 opisane zdjęcia z przeprowadzonych zajęć (w wersji</w:t>
      </w:r>
      <w:r w:rsidR="00426DCD" w:rsidRPr="001435C9">
        <w:rPr>
          <w:rFonts w:ascii="Times New Roman" w:hAnsi="Times New Roman" w:cs="Times New Roman"/>
          <w:sz w:val="20"/>
          <w:szCs w:val="20"/>
        </w:rPr>
        <w:t xml:space="preserve"> papierowej i </w:t>
      </w:r>
      <w:r w:rsidRPr="001435C9">
        <w:rPr>
          <w:rFonts w:ascii="Times New Roman" w:hAnsi="Times New Roman" w:cs="Times New Roman"/>
          <w:sz w:val="20"/>
          <w:szCs w:val="20"/>
        </w:rPr>
        <w:t>elektronicznej</w:t>
      </w:r>
      <w:r w:rsidR="003C09A7" w:rsidRPr="001435C9">
        <w:rPr>
          <w:rFonts w:ascii="Times New Roman" w:hAnsi="Times New Roman" w:cs="Times New Roman"/>
          <w:sz w:val="20"/>
          <w:szCs w:val="20"/>
        </w:rPr>
        <w:t xml:space="preserve"> np. CD, pendrive, w formie mailowej</w:t>
      </w:r>
      <w:r w:rsidRPr="001435C9">
        <w:rPr>
          <w:rFonts w:ascii="Times New Roman" w:hAnsi="Times New Roman" w:cs="Times New Roman"/>
          <w:sz w:val="20"/>
          <w:szCs w:val="20"/>
        </w:rPr>
        <w:t>).</w:t>
      </w:r>
      <w:r w:rsidR="003B0214" w:rsidRPr="001435C9">
        <w:rPr>
          <w:rFonts w:ascii="Times New Roman" w:hAnsi="Times New Roman" w:cs="Times New Roman"/>
          <w:sz w:val="20"/>
          <w:szCs w:val="20"/>
        </w:rPr>
        <w:t xml:space="preserve"> Opis powinien zawierać nazwę szkolenia, miejscowość oraz datę wykonania zdjęcia wraz z krótką informacją opisującą wykonywaną czynność np. grupa kursowa podczas zajęć praktycznych </w:t>
      </w:r>
      <w:r w:rsidR="00C02CFB" w:rsidRPr="001435C9">
        <w:rPr>
          <w:rFonts w:ascii="Times New Roman" w:hAnsi="Times New Roman" w:cs="Times New Roman"/>
          <w:sz w:val="20"/>
          <w:szCs w:val="20"/>
        </w:rPr>
        <w:t>„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laminacji rzęs i stylizacji brwi – 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pielęgnacja 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 rzęs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 po zabiegu</w:t>
      </w:r>
      <w:r w:rsidR="00A47E7B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A77467" w14:textId="4A72A1DC" w:rsidR="006545E4" w:rsidRPr="001435C9" w:rsidRDefault="006545E4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1BFC413D" w14:textId="2A63BF7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Wzory dokumentów wymaganych do rozliczenia realizowanego szkolenia zawodowego zostały określone </w:t>
      </w:r>
      <w:r w:rsidR="002F2802" w:rsidRPr="001435C9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w umowie oraz załącznikach do umowy. </w:t>
      </w:r>
    </w:p>
    <w:p w14:paraId="6335C2DC" w14:textId="07E9813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Oryginały dokumentów powinny być czytelnie podpisane 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i uzupełnione w całości.</w:t>
      </w:r>
    </w:p>
    <w:p w14:paraId="77CCB288" w14:textId="62B5428D" w:rsidR="002C7ABC" w:rsidRPr="001435C9" w:rsidRDefault="00F44AE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 xml:space="preserve">Kserokopie przekazywanych dokumentów muszą być potwierdzone za zgodność z oryginałem na każdej stronie. 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Zabrania się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 xml:space="preserve"> korygowania korektorem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 xml:space="preserve"> w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dokumentów, dopuszczalne są jedynie zaparafowane przekreślenia ewentualnych pomyłek pisarskich. Po dostarczeniu kompletu w</w:t>
      </w:r>
      <w:r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 zostanie wystawiony przez Zamawiającego protokół odbioru usługi.</w:t>
      </w:r>
    </w:p>
    <w:p w14:paraId="02EA13DB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zobowiązuje Wykonawcę, aby wszystkie wytworzone podczas kursu dokumenty w formie papierowej zostały opatrzone pieczęcią firmową Wykonawcy oraz czytelnie podpisane przez osoby upoważnione do reprezentowania Wykonawcy jak i prowadzących zajęcia. Czytelny podpis należy rozumieć jako: imię i nazwisko lub parafę opatrzoną pieczęcią imienną.</w:t>
      </w:r>
    </w:p>
    <w:p w14:paraId="12614318" w14:textId="58EC973E" w:rsidR="00777700" w:rsidRPr="001435C9" w:rsidRDefault="002C7ABC" w:rsidP="00777700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dla wszystkich części zamówienia, musi zapewnić na własny koszt w każdej miejscowości sale do prowadzenia teoretycznych zajęć grupowych lub indywidualnych, spełniające ogólne standardy (dobre oświetlenie, pomieszczenie ogrzewane, odpowiednie krzesła i ławki) oraz odpowiednią bazę lokalową (warsztatową), techniczną i sprzętową do prowadzenia zajęć praktycznych odpowiednich dla danego rodzaju kursu zawodowego. Pomieszczenia i sprzęt do prowadzenia zajęć praktycznych i teoretycznych muszą spełniać wymogi bezpieczeństwa i higieny pracy dostosowane do ilości uczestników</w:t>
      </w:r>
      <w:r w:rsidR="006A2419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8764CD8" w14:textId="4F16734A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razie nie odbycia się zajęć z powodów niezależnych od Zamawiającego, zaległe zajęcia zostaną przeprowadzone we wspólnie ustalonym terminie, jednak nie później niż 3 dni od daty zajęć, które się nie odbyły.</w:t>
      </w:r>
    </w:p>
    <w:p w14:paraId="2B51C92F" w14:textId="1F923F41" w:rsidR="00777700" w:rsidRPr="001435C9" w:rsidRDefault="008611A1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6D6EE025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Sposób rozliczenia płatności:</w:t>
      </w:r>
    </w:p>
    <w:p w14:paraId="5199EEF1" w14:textId="62AD0230" w:rsidR="002C7ABC" w:rsidRPr="001435C9" w:rsidRDefault="002C7ABC" w:rsidP="004E269D">
      <w:pPr>
        <w:pStyle w:val="Akapitzlist"/>
        <w:numPr>
          <w:ilvl w:val="0"/>
          <w:numId w:val="4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Wykonawcy będzie przysługiwało prawo do wynagrodzenia za faktycznie przeszkoloną ilość osób, które uzyskały wymagane zaświadczenia o ukończeniu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kursu, a w przypadku skreślenia z listy uczestników, Zamawiający zapłaci za szkolenie tej osoby w proporcji do ilości wykonanych godzin. W przypadku</w:t>
      </w:r>
      <w:r w:rsidR="000D3239" w:rsidRPr="001435C9">
        <w:rPr>
          <w:rFonts w:ascii="Times New Roman" w:hAnsi="Times New Roman" w:cs="Times New Roman"/>
          <w:sz w:val="20"/>
          <w:szCs w:val="20"/>
        </w:rPr>
        <w:t>,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0D3239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DA6490" w:rsidRPr="001435C9">
        <w:rPr>
          <w:rFonts w:ascii="Times New Roman" w:hAnsi="Times New Roman" w:cs="Times New Roman"/>
          <w:sz w:val="20"/>
          <w:szCs w:val="20"/>
        </w:rPr>
        <w:t>gdy uczestnik uczestniczył w ponad 60% zajęć, Zamawiający zapłaci za całość kursu.</w:t>
      </w:r>
    </w:p>
    <w:p w14:paraId="19706500" w14:textId="24659491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sytuacji rezygnacji osoby (uczestnika) przed rozpoczęciem kursu kwota wynagrodzenia Wykonawcy się nie zmienia, jeżeli na miejsce osoby, która zrezygnowała Zamawiający skieruje inną osobę z listy rezerwowej, w przeciwnym wypadku wynagrodzenie ulegnie zmniejszeniu</w:t>
      </w:r>
      <w:r w:rsidR="00E25E01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07DF757D" w14:textId="77777777" w:rsidR="002C7ABC" w:rsidRPr="001435C9" w:rsidRDefault="002C7ABC" w:rsidP="00AD1D33">
      <w:pPr>
        <w:numPr>
          <w:ilvl w:val="0"/>
          <w:numId w:val="44"/>
        </w:numPr>
        <w:spacing w:after="0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 tytułu zmniejszenia wielkości zamówienia wykonawcy nie będą przysługiwały żadne roszczenia finansowe ani prawne,</w:t>
      </w:r>
    </w:p>
    <w:p w14:paraId="22AAF0A3" w14:textId="77777777" w:rsidR="002C7ABC" w:rsidRPr="001435C9" w:rsidRDefault="002C7ABC" w:rsidP="00AD1D3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2DE67D9" w14:textId="76A79D16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wystawi Zamawiającemu fakturę lub rachunek z wyszczególnieniem na tym dowodzie księgowym stawki za 1 uczestnika kursu podanej na formularzu ofertowym. Na fakturze musi być podana nazwa kursu, nr umowy, na podstawie której realizowane jest zlecenie oraz </w:t>
      </w:r>
      <w:r w:rsidR="00D941A8" w:rsidRPr="001435C9">
        <w:rPr>
          <w:rFonts w:ascii="Times New Roman" w:hAnsi="Times New Roman" w:cs="Times New Roman"/>
          <w:sz w:val="20"/>
          <w:szCs w:val="20"/>
        </w:rPr>
        <w:t>ilość osób objętych daną usługą szkoleniową,</w:t>
      </w:r>
    </w:p>
    <w:p w14:paraId="7942A002" w14:textId="36B0EEB0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wynagrodzenie jest płatne przelewem na konto wskazane przez Wykonawcę, w terminie do 30 dni </w:t>
      </w:r>
      <w:r w:rsidR="00753610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>od otrzymania prawidłowo wystawionej faktury lub rachunku przez Zamawiającego po przeprowadzeniu kursu wraz z „Protokołem odbioru usługi” zatwierdzonym przez Zamawiającego,</w:t>
      </w:r>
    </w:p>
    <w:p w14:paraId="0C016511" w14:textId="04B16C91" w:rsidR="002C7ABC" w:rsidRPr="001435C9" w:rsidRDefault="002C7ABC" w:rsidP="00AD1D3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wystawienie faktury nie może nastąpić wcześniej niż podpisanie „Protokołu odbioru usługi”,</w:t>
      </w:r>
    </w:p>
    <w:p w14:paraId="259EAF19" w14:textId="0AF02343" w:rsidR="006C266E" w:rsidRPr="001435C9" w:rsidRDefault="006C266E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z przyczyn od siebie niezależnych Zamawiający zastrzega możliwość przedłużenia terminu zapłaty należności za wykonanie usługi w przypadku opóźnienia przekazania środków finansowych z Komendy Głównej OHP.</w:t>
      </w:r>
    </w:p>
    <w:p w14:paraId="2C8EE5DD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zastrzega prawo wglądu do dokumentów Wykonawcy związanych z realizowanymi kursami, w tym dokumentów finansowych przez siebie oraz instytucje zewnętrzne uprawnione do jego kontroli. Prawo to obowiązuje do końca ustawowo wyznaczonego okresu archiwizacji tego typu dokumentów.</w:t>
      </w:r>
    </w:p>
    <w:p w14:paraId="01151AF8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ma obowiązek prowadzić listy obecności uczestników kursów zawodowych i zobowiązany jest do pisemnego niezwłocznego informowania Zamawiającego o powtarzających się nieobecnościach każdego z uczestników w przypadku przekroczenia 10% absencji.</w:t>
      </w:r>
    </w:p>
    <w:p w14:paraId="21B83ABE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 xml:space="preserve">Na uzasadniony wniosek Zamawiającego, Wykonawca zobowiązany jest zastąpić dotychczasowego nauczyciela lub instruktora innym nauczycielem lub instruktorem gwarantującym należyte </w:t>
      </w:r>
      <w:r w:rsidRPr="001435C9">
        <w:rPr>
          <w:rFonts w:ascii="Times New Roman" w:hAnsi="Times New Roman" w:cs="Times New Roman"/>
          <w:sz w:val="20"/>
          <w:szCs w:val="20"/>
        </w:rPr>
        <w:br/>
        <w:t>i terminowe prowadzenie zajęć.</w:t>
      </w:r>
    </w:p>
    <w:p w14:paraId="33B249AA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59C0DE67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1F13B334" w14:textId="5F44BF60" w:rsidR="004F5060" w:rsidRPr="001435C9" w:rsidRDefault="002C7ABC" w:rsidP="004F5060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 uzasadniony wniosek Zamawiającego, Wykonawca zobowiązany jest zastąpić dotychczasowego nauczyciela lub instruktora innym nauczycielem lub instruktorem gwarantującym należyte i terminowe prowadzenie zajęć.</w:t>
      </w:r>
    </w:p>
    <w:p w14:paraId="127E2CC7" w14:textId="526DE6B3" w:rsidR="004F5060" w:rsidRPr="001435C9" w:rsidRDefault="004F5060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31DCD65E" w14:textId="1BDB8C1D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niezwłocznego poinformowania Zamawiającego, jednak nie później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niż w następnym dniu roboczym od zaistnienia zdarzenia (telefonicznie lub e-mailem) o trudnościach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1435C9">
        <w:rPr>
          <w:rFonts w:ascii="Times New Roman" w:hAnsi="Times New Roman" w:cs="Times New Roman"/>
          <w:sz w:val="20"/>
          <w:szCs w:val="20"/>
        </w:rPr>
        <w:t>w realizacji zadania.</w:t>
      </w:r>
    </w:p>
    <w:p w14:paraId="2755A367" w14:textId="665F88EE" w:rsidR="008D3A13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jest zobowiązany do przestrzegania przepisów Rozporządzenia Parlamentu Europejskiego i Rady 2016/679 w sprawie ochrony osób fizycznych w związku z przetwarzaniem danych osobowych i w sprawie swobodnego przepływu takich danych (Dz. Urz. UE L 119), w tym Art. 5, 6, 7 oraz 12 powołanego powyżej Rozporządzenia, oraz ustawy o ochronie danych osobowych (tj. Dz. U z 2019 r. poz. 1781).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4E234390" w14:textId="5A63877D" w:rsidR="00867AEB" w:rsidRPr="001435C9" w:rsidRDefault="002C7ABC" w:rsidP="00A500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C. WYMAGANIA SZCZEGÓŁOWE  W  ZALEŻNOSCI  OD RODZAJU KURSU ZAWODOWEGO:</w:t>
      </w:r>
    </w:p>
    <w:p w14:paraId="0D8064A7" w14:textId="645F4FDE" w:rsidR="00815932" w:rsidRPr="001435C9" w:rsidRDefault="00815932" w:rsidP="00A500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C9">
        <w:rPr>
          <w:rFonts w:ascii="Times New Roman" w:hAnsi="Times New Roman" w:cs="Times New Roman"/>
          <w:b/>
          <w:sz w:val="28"/>
          <w:szCs w:val="28"/>
        </w:rPr>
        <w:t>Część 17 – kurs „</w:t>
      </w:r>
      <w:r w:rsidR="00357DE7" w:rsidRPr="001435C9">
        <w:rPr>
          <w:rFonts w:ascii="Times New Roman" w:hAnsi="Times New Roman" w:cs="Times New Roman"/>
          <w:b/>
          <w:sz w:val="28"/>
          <w:szCs w:val="28"/>
        </w:rPr>
        <w:t>Koloryzacja włosów”</w:t>
      </w:r>
    </w:p>
    <w:p w14:paraId="74988ABF" w14:textId="16388FF4" w:rsidR="00867AEB" w:rsidRPr="001435C9" w:rsidRDefault="00867AEB" w:rsidP="00867AEB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Łączna  liczba godzin szkolenia:   </w:t>
      </w:r>
      <w:r w:rsidR="001E1975" w:rsidRPr="001435C9">
        <w:rPr>
          <w:rFonts w:ascii="Times New Roman" w:hAnsi="Times New Roman" w:cs="Times New Roman"/>
          <w:b/>
          <w:sz w:val="20"/>
          <w:szCs w:val="20"/>
        </w:rPr>
        <w:t xml:space="preserve">32 </w:t>
      </w:r>
      <w:r w:rsidRPr="001435C9">
        <w:rPr>
          <w:rFonts w:ascii="Times New Roman" w:hAnsi="Times New Roman" w:cs="Times New Roman"/>
          <w:b/>
          <w:sz w:val="20"/>
          <w:szCs w:val="20"/>
        </w:rPr>
        <w:t>godzin dydaktycznych</w:t>
      </w:r>
    </w:p>
    <w:p w14:paraId="1B0FB501" w14:textId="77777777" w:rsidR="00867AEB" w:rsidRPr="001435C9" w:rsidRDefault="00867AEB" w:rsidP="00867AEB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Minimalny zakres tematyczny szkolenia: </w:t>
      </w:r>
    </w:p>
    <w:p w14:paraId="25161F08" w14:textId="169A0B21" w:rsidR="004D56A0" w:rsidRPr="001435C9" w:rsidRDefault="00867AEB" w:rsidP="00955DC9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 –</w:t>
      </w:r>
      <w:r w:rsidR="001F6689" w:rsidRPr="001435C9">
        <w:rPr>
          <w:rFonts w:ascii="Times New Roman" w:hAnsi="Times New Roman" w:cs="Times New Roman"/>
          <w:sz w:val="20"/>
          <w:szCs w:val="20"/>
        </w:rPr>
        <w:t xml:space="preserve"> Wprowadzenie do koloryzacji i podstawy fryzjerstwa</w:t>
      </w:r>
    </w:p>
    <w:p w14:paraId="29EFBA72" w14:textId="5C2441E6" w:rsidR="00094804" w:rsidRPr="001435C9" w:rsidRDefault="001F6689" w:rsidP="00DD5828">
      <w:pPr>
        <w:pStyle w:val="Tekstdymka"/>
        <w:numPr>
          <w:ilvl w:val="0"/>
          <w:numId w:val="9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Przepisy BHP i organizacja stanowiska pracy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49B4F093" w14:textId="760101E0" w:rsidR="001F6689" w:rsidRPr="001435C9" w:rsidRDefault="001F6689" w:rsidP="00DD5828">
      <w:pPr>
        <w:pStyle w:val="Tekstdymka"/>
        <w:numPr>
          <w:ilvl w:val="0"/>
          <w:numId w:val="9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Zasady dezynfekcji narzędzi i higiena pracy z klientem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647C012" w14:textId="1FB1DFBE" w:rsidR="001F6689" w:rsidRPr="001435C9" w:rsidRDefault="001F6689" w:rsidP="00DD5828">
      <w:pPr>
        <w:pStyle w:val="Tekstdymka"/>
        <w:numPr>
          <w:ilvl w:val="0"/>
          <w:numId w:val="9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Budowa włosa i podstawy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trychologii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 (reakcja włosów na farbowanie)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228DDD09" w14:textId="05E14F1F" w:rsidR="001F6689" w:rsidRPr="001435C9" w:rsidRDefault="001F6689" w:rsidP="00DD5828">
      <w:pPr>
        <w:pStyle w:val="Tekstdymka"/>
        <w:numPr>
          <w:ilvl w:val="0"/>
          <w:numId w:val="9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Podstawowe informacje o chemii koloryzacji (farby, rozjaśniacze itp.)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4629A83B" w14:textId="0CD24C12" w:rsidR="001F6689" w:rsidRPr="001435C9" w:rsidRDefault="001F6689" w:rsidP="00DD5828">
      <w:pPr>
        <w:pStyle w:val="Tekstdymka"/>
        <w:numPr>
          <w:ilvl w:val="0"/>
          <w:numId w:val="9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Diagnostyka włosa – jak ocenić stan włosów przed zabiegiem.</w:t>
      </w:r>
    </w:p>
    <w:p w14:paraId="02F0CA57" w14:textId="77777777" w:rsidR="006845E1" w:rsidRPr="001435C9" w:rsidRDefault="006845E1" w:rsidP="00867AE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EA430B3" w14:textId="7FD75550" w:rsidR="004D56A0" w:rsidRPr="001435C9" w:rsidRDefault="004D56A0" w:rsidP="00867AEB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Sekcja II </w:t>
      </w:r>
      <w:r w:rsidR="005B4B0E" w:rsidRPr="001435C9">
        <w:rPr>
          <w:rFonts w:ascii="Times New Roman" w:hAnsi="Times New Roman" w:cs="Times New Roman"/>
          <w:sz w:val="20"/>
          <w:szCs w:val="20"/>
        </w:rPr>
        <w:t>–</w:t>
      </w:r>
      <w:r w:rsidR="007A42A1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B4B0E" w:rsidRPr="001435C9">
        <w:rPr>
          <w:rFonts w:ascii="Times New Roman" w:hAnsi="Times New Roman" w:cs="Times New Roman"/>
          <w:sz w:val="20"/>
          <w:szCs w:val="20"/>
        </w:rPr>
        <w:t>Techniki koloryzacji (praktyka)</w:t>
      </w:r>
    </w:p>
    <w:p w14:paraId="1A72E92B" w14:textId="2FA51C99" w:rsidR="005B4B0E" w:rsidRPr="001435C9" w:rsidRDefault="005B4B0E" w:rsidP="001C41E0">
      <w:pPr>
        <w:pStyle w:val="Akapitzlist"/>
        <w:numPr>
          <w:ilvl w:val="0"/>
          <w:numId w:val="9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Klasyczne techniki koloryzacji: farbowanie pełne, odrosty, tonowanie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44308C5" w14:textId="6C46E63B" w:rsidR="00021C4C" w:rsidRPr="001435C9" w:rsidRDefault="00021C4C" w:rsidP="001C41E0">
      <w:pPr>
        <w:pStyle w:val="Akapitzlist"/>
        <w:numPr>
          <w:ilvl w:val="0"/>
          <w:numId w:val="9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Nowoczesne techniki koloryzacji: sombre,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balayage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airtouch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flamboyage</w:t>
      </w:r>
      <w:proofErr w:type="spellEnd"/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6EA0F0C8" w14:textId="76FB5EAA" w:rsidR="00021C4C" w:rsidRPr="001435C9" w:rsidRDefault="005F582E" w:rsidP="001C41E0">
      <w:pPr>
        <w:pStyle w:val="Akapitzlist"/>
        <w:numPr>
          <w:ilvl w:val="0"/>
          <w:numId w:val="9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Rozjaśnianie włosów: bezpieczne techniki, ochrona włosa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B9682C2" w14:textId="246B9C11" w:rsidR="005F582E" w:rsidRPr="001435C9" w:rsidRDefault="005F582E" w:rsidP="001C41E0">
      <w:pPr>
        <w:pStyle w:val="Akapitzlist"/>
        <w:numPr>
          <w:ilvl w:val="0"/>
          <w:numId w:val="9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Koloryzacje wielotonowe i kreatywne (np. pastelowe kolory, koloryzacja tęczowa)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56595B86" w14:textId="4F4EF8D7" w:rsidR="005F582E" w:rsidRPr="001435C9" w:rsidRDefault="007D2588" w:rsidP="0080118D">
      <w:pPr>
        <w:pStyle w:val="Akapitzlist"/>
        <w:numPr>
          <w:ilvl w:val="0"/>
          <w:numId w:val="97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Tonowanie, pigmentacja, repigmentacja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54577F91" w14:textId="23AD2095" w:rsidR="007D2588" w:rsidRPr="001435C9" w:rsidRDefault="007D2588" w:rsidP="0080118D">
      <w:pPr>
        <w:pStyle w:val="Akapitzlist"/>
        <w:numPr>
          <w:ilvl w:val="0"/>
          <w:numId w:val="97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Korekta koloru i neutralizacja niepożądanych odcieni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56924AA3" w14:textId="28F26C19" w:rsidR="007D2588" w:rsidRPr="001435C9" w:rsidRDefault="00903024" w:rsidP="00DD5828">
      <w:pPr>
        <w:pStyle w:val="Tekstdymka"/>
        <w:numPr>
          <w:ilvl w:val="0"/>
          <w:numId w:val="9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Dostosowanie techniki koloryzacji do typu urody, cięcia i struktury włosa.</w:t>
      </w:r>
    </w:p>
    <w:p w14:paraId="56BDA9D5" w14:textId="77777777" w:rsidR="005B4B0E" w:rsidRPr="001435C9" w:rsidRDefault="005B4B0E" w:rsidP="00867AE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C753659" w14:textId="62280A33" w:rsidR="004D56A0" w:rsidRPr="001435C9" w:rsidRDefault="004D56A0" w:rsidP="00867AEB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Sekcja III </w:t>
      </w:r>
      <w:r w:rsidR="00903024" w:rsidRPr="001435C9">
        <w:rPr>
          <w:rFonts w:ascii="Times New Roman" w:hAnsi="Times New Roman" w:cs="Times New Roman"/>
          <w:sz w:val="20"/>
          <w:szCs w:val="20"/>
        </w:rPr>
        <w:t>– Praca z klientem i dobór koloru</w:t>
      </w:r>
    </w:p>
    <w:p w14:paraId="351C23D0" w14:textId="43C7AAC0" w:rsidR="00903024" w:rsidRPr="001435C9" w:rsidRDefault="00903024" w:rsidP="00903024">
      <w:pPr>
        <w:pStyle w:val="Akapitzlist"/>
        <w:numPr>
          <w:ilvl w:val="0"/>
          <w:numId w:val="9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Analiza kolorystyczna – jak dobrać kolor włosów do typu urody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D717C6E" w14:textId="5DEE718C" w:rsidR="00903024" w:rsidRPr="001435C9" w:rsidRDefault="00903024" w:rsidP="00903024">
      <w:pPr>
        <w:pStyle w:val="Akapitzlist"/>
        <w:numPr>
          <w:ilvl w:val="0"/>
          <w:numId w:val="9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>Konsultacja z klientem – wywiad, oczekiwania, dobór zabiegu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4A0B7A05" w14:textId="1F86F3FC" w:rsidR="00903024" w:rsidRPr="001435C9" w:rsidRDefault="00903024" w:rsidP="00903024">
      <w:pPr>
        <w:pStyle w:val="Akapitzlist"/>
        <w:numPr>
          <w:ilvl w:val="0"/>
          <w:numId w:val="9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Prowadzenie karty klienta – dokumentacja koloryzacji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215D295D" w14:textId="174AC225" w:rsidR="00903024" w:rsidRPr="001435C9" w:rsidRDefault="00903024" w:rsidP="00BD1090">
      <w:pPr>
        <w:pStyle w:val="Akapitzlist"/>
        <w:numPr>
          <w:ilvl w:val="0"/>
          <w:numId w:val="98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Pielęgnacja włosów farbowanych – kosmetyki i zabiegi regeneracyjne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CB6EB67" w14:textId="6571D080" w:rsidR="00903024" w:rsidRPr="001435C9" w:rsidRDefault="00903024" w:rsidP="00DD5828">
      <w:pPr>
        <w:pStyle w:val="Tekstdymka"/>
        <w:numPr>
          <w:ilvl w:val="0"/>
          <w:numId w:val="9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Ćwiczenia praktyczne na modelkach.</w:t>
      </w:r>
    </w:p>
    <w:p w14:paraId="0CA01D39" w14:textId="77777777" w:rsidR="006845E1" w:rsidRPr="001435C9" w:rsidRDefault="006845E1" w:rsidP="00C77F9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99A9D9B" w14:textId="6A8F0AD9" w:rsidR="00C77F93" w:rsidRPr="001435C9" w:rsidRDefault="00C77F93" w:rsidP="00C77F93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Ponadto na potrzeby szkolenia Wykonawca umożliwi uczestnikom dostęp do narzędzi i materiałów niezbędnych podczas szkolenia (wszystkie materiały powinny być dostępne w ilości zapewniającej uczestnikom sprawną pracę).</w:t>
      </w:r>
    </w:p>
    <w:p w14:paraId="5BFF97DD" w14:textId="77777777" w:rsidR="005D0CE4" w:rsidRPr="001435C9" w:rsidRDefault="005D0CE4" w:rsidP="005D0CE4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Nabyte umiejętności praktyczne i uprawnienia:</w:t>
      </w:r>
    </w:p>
    <w:p w14:paraId="7771F284" w14:textId="4A2E6B13" w:rsidR="005D0CE4" w:rsidRPr="001435C9" w:rsidRDefault="005D0CE4" w:rsidP="005D0CE4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zaświadczenie o ukończeniu szkolenia,</w:t>
      </w:r>
    </w:p>
    <w:p w14:paraId="71CEA37F" w14:textId="543262D5" w:rsidR="00EE35EC" w:rsidRPr="001435C9" w:rsidRDefault="00F462E8" w:rsidP="005D0CE4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wykonywanie różnych technik koloryzacji włosów do typu urody i struktury włosa.</w:t>
      </w:r>
    </w:p>
    <w:p w14:paraId="6971AE1B" w14:textId="77777777" w:rsidR="005D0CE4" w:rsidRPr="001435C9" w:rsidRDefault="005D0CE4" w:rsidP="005D0CE4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Cena kursu powinna obejmować:</w:t>
      </w:r>
    </w:p>
    <w:p w14:paraId="49314143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wynagrodzenia kadry dydaktycznej,</w:t>
      </w:r>
    </w:p>
    <w:p w14:paraId="01A1800F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wynajmu lub eksploatacji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sal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 i pomieszczeń do zajęć teoretycznych i praktycznych, </w:t>
      </w:r>
    </w:p>
    <w:p w14:paraId="2BBA7553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wynajmu lub eksploatacji maszyn, urządzeń, narzędzi i sprzętu do zajęć,</w:t>
      </w:r>
    </w:p>
    <w:p w14:paraId="2B33BBA2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przygotowania materiałów dydaktycznych i pomocy naukowych,</w:t>
      </w:r>
    </w:p>
    <w:p w14:paraId="7AB209F5" w14:textId="55A57144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zaopatrzenia uczestników szkolenia w osprzęt i odzież ochronną, jeżeli konieczność taka wynika </w:t>
      </w:r>
      <w:r w:rsidR="003B6B49" w:rsidRPr="001435C9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1435C9">
        <w:rPr>
          <w:rFonts w:ascii="Times New Roman" w:hAnsi="Times New Roman" w:cs="Times New Roman"/>
          <w:sz w:val="20"/>
          <w:szCs w:val="20"/>
        </w:rPr>
        <w:t>z obowiązujących przepisów BHP,</w:t>
      </w:r>
    </w:p>
    <w:p w14:paraId="1B34E4DE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wydania dokumentów potwierdzających ukończenie szkolenia i uzyskanie umiejętności kwalifikacji lub określonych uprawnień zawodowych,</w:t>
      </w:r>
    </w:p>
    <w:p w14:paraId="573CE73F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egzaminu wewnętrznego,</w:t>
      </w:r>
    </w:p>
    <w:p w14:paraId="56804A7B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ubezpieczenie NNW,</w:t>
      </w:r>
    </w:p>
    <w:p w14:paraId="12B62E6C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transportu w przypadku, gdy kursy szkoleniowe odbywać się będą w innej miejscowości niż wskazana dla każdego zadania częściowego miejscowość),</w:t>
      </w:r>
    </w:p>
    <w:p w14:paraId="721FA1A0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 minimum dwudaniowy posiłek w każdym dniu szkoleniowym trwającym minimum 5 godzin dziennie</w:t>
      </w:r>
    </w:p>
    <w:p w14:paraId="3787ECE9" w14:textId="77777777" w:rsidR="00867AEB" w:rsidRPr="001435C9" w:rsidRDefault="00867AEB" w:rsidP="00A500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2FD287" w14:textId="53AC652D" w:rsidR="00465510" w:rsidRDefault="00465510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4F9842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16A4097" w14:textId="77777777" w:rsidR="00D6766E" w:rsidRDefault="00D6766E" w:rsidP="00127131">
      <w:pPr>
        <w:rPr>
          <w:rFonts w:ascii="Times New Roman" w:hAnsi="Times New Roman" w:cs="Times New Roman"/>
          <w:sz w:val="20"/>
          <w:szCs w:val="20"/>
        </w:rPr>
      </w:pPr>
    </w:p>
    <w:p w14:paraId="415968D7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381310E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4405D50" w14:textId="77777777" w:rsidR="00386285" w:rsidRDefault="00386285" w:rsidP="006820A7">
      <w:pPr>
        <w:rPr>
          <w:rFonts w:ascii="Times New Roman" w:hAnsi="Times New Roman" w:cs="Times New Roman"/>
          <w:sz w:val="20"/>
          <w:szCs w:val="20"/>
        </w:rPr>
      </w:pPr>
    </w:p>
    <w:p w14:paraId="2553253E" w14:textId="77777777" w:rsidR="00520318" w:rsidRDefault="00520318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3932AF1" w14:textId="77777777" w:rsidR="00520318" w:rsidRDefault="00520318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321D5F3" w14:textId="77777777" w:rsidR="00520318" w:rsidRDefault="00520318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6FAB2A3" w14:textId="77777777" w:rsidR="00AB63D4" w:rsidRDefault="00AB63D4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C32F0F9" w14:textId="77777777" w:rsidR="00AB63D4" w:rsidRDefault="00AB63D4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31CC97D" w14:textId="77777777" w:rsidR="00AB63D4" w:rsidRDefault="00AB63D4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720670" w14:textId="79537E2F" w:rsidR="00FE3FBE" w:rsidRPr="00FE3FBE" w:rsidRDefault="00FE3FBE" w:rsidP="007B4689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>Załącznik nr 2 do umowy</w:t>
      </w:r>
    </w:p>
    <w:p w14:paraId="3F6DE2C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A2FD28" w14:textId="7777777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>Protokół odbioru  wykonania zleconej usługi</w:t>
      </w:r>
    </w:p>
    <w:p w14:paraId="08D6DF32" w14:textId="4EF29DC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 xml:space="preserve">dot. Umowy nr </w:t>
      </w:r>
      <w:r w:rsidR="00221AA9">
        <w:rPr>
          <w:rFonts w:ascii="Times New Roman" w:hAnsi="Times New Roman" w:cs="Times New Roman"/>
          <w:b/>
          <w:bCs/>
        </w:rPr>
        <w:t>…………….</w:t>
      </w:r>
    </w:p>
    <w:p w14:paraId="363D37C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59203D1" w14:textId="77777777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Potwierdzam należyte wykonanie zamówienia, dotyczącego przedmiotu zamówienia, którym jest: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54308B52" w14:textId="43E71C05" w:rsidR="00FE3FBE" w:rsidRPr="00FE3FBE" w:rsidRDefault="00B95B1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</w:t>
      </w:r>
      <w:r w:rsidRPr="00FE3FBE">
        <w:rPr>
          <w:rFonts w:ascii="Times New Roman" w:hAnsi="Times New Roman" w:cs="Times New Roman"/>
          <w:sz w:val="20"/>
          <w:szCs w:val="20"/>
        </w:rPr>
        <w:t>organizowani</w:t>
      </w:r>
      <w:r>
        <w:rPr>
          <w:rFonts w:ascii="Times New Roman" w:hAnsi="Times New Roman" w:cs="Times New Roman"/>
          <w:sz w:val="20"/>
          <w:szCs w:val="20"/>
        </w:rPr>
        <w:t xml:space="preserve">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AD3611">
        <w:rPr>
          <w:rFonts w:ascii="Times New Roman" w:hAnsi="Times New Roman" w:cs="Times New Roman"/>
          <w:sz w:val="20"/>
          <w:szCs w:val="20"/>
        </w:rPr>
        <w:t>przeprowadzeni kursów zawodowych dla młodzieży OHP</w:t>
      </w:r>
      <w:r w:rsidR="00D33F3D">
        <w:rPr>
          <w:rFonts w:ascii="Times New Roman" w:hAnsi="Times New Roman" w:cs="Times New Roman"/>
          <w:sz w:val="20"/>
          <w:szCs w:val="20"/>
        </w:rPr>
        <w:t>, absolwentów OHP</w:t>
      </w:r>
      <w:r w:rsidRPr="00AD3611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Pr="006B506C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BB0649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E3FBE" w:rsidRPr="00FE3FBE">
        <w:rPr>
          <w:rFonts w:ascii="Times New Roman" w:hAnsi="Times New Roman" w:cs="Times New Roman"/>
          <w:b/>
          <w:sz w:val="20"/>
          <w:szCs w:val="20"/>
        </w:rPr>
        <w:t>Część nr ……. Nazwa kursu: ………………, w miejscowości …………………………….</w:t>
      </w:r>
    </w:p>
    <w:p w14:paraId="52ED1AE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sporządzono w dniu: …………………………………</w:t>
      </w:r>
    </w:p>
    <w:p w14:paraId="6D2DF2BF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dotyczy odbioru (częściowego/ostatecznego*)………………………………………..…..</w:t>
      </w:r>
    </w:p>
    <w:p w14:paraId="16C679A2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 realizacji zgodnie z umową od ………………………….. do ……………………………..</w:t>
      </w:r>
    </w:p>
    <w:p w14:paraId="5734F339" w14:textId="50DB704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Miejsce realizacji: ………………………………...............................................</w:t>
      </w:r>
    </w:p>
    <w:p w14:paraId="2563B47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Liczba uczestników: ……………………… osób.</w:t>
      </w:r>
    </w:p>
    <w:p w14:paraId="7D0EFC23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objętej umową bez uwag i stwierdza, że zamówienie zostało zrealizowane zgodnie z zakresem określonym w umowie.</w:t>
      </w:r>
    </w:p>
    <w:p w14:paraId="42EBD2C9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z następującymi uwagami i zastrzeżeniami:</w:t>
      </w:r>
    </w:p>
    <w:p w14:paraId="6C023D76" w14:textId="77777777" w:rsidR="00FE3FBE" w:rsidRPr="007C192E" w:rsidRDefault="00FE3FBE" w:rsidP="007C192E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7C192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FCCCE8" w14:textId="089C0959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związku z uwagami i zastrzeżeniami, o których mowa w pkt 7 strony ustaliły co następuje: 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6FF3">
        <w:rPr>
          <w:rFonts w:ascii="Times New Roman" w:hAnsi="Times New Roman" w:cs="Times New Roman"/>
          <w:sz w:val="20"/>
          <w:szCs w:val="20"/>
        </w:rPr>
        <w:t>……</w:t>
      </w:r>
    </w:p>
    <w:p w14:paraId="794DAFA1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wyraża zgodę/nie wyraża zgody* na wystawienie przez Wykonawcę faktury cząstkowej/końcowej* za wykonane zamówienie.</w:t>
      </w:r>
    </w:p>
    <w:p w14:paraId="34579B0A" w14:textId="7F7A2050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Dokumenty przekazane Zamawiającemu związane z wykonanym zamówieniem (wykazane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="0062084D">
        <w:rPr>
          <w:rFonts w:ascii="Times New Roman" w:hAnsi="Times New Roman" w:cs="Times New Roman"/>
          <w:sz w:val="20"/>
          <w:szCs w:val="20"/>
        </w:rPr>
        <w:t>części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B.</w:t>
      </w:r>
      <w:r w:rsidR="0062084D">
        <w:rPr>
          <w:rFonts w:ascii="Times New Roman" w:hAnsi="Times New Roman" w:cs="Times New Roman"/>
          <w:sz w:val="20"/>
          <w:szCs w:val="20"/>
        </w:rPr>
        <w:t xml:space="preserve"> pkt.20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opisu przedmiotu zamówienia):</w:t>
      </w:r>
    </w:p>
    <w:p w14:paraId="1FE3A9AC" w14:textId="4C9ED71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</w:t>
      </w:r>
    </w:p>
    <w:p w14:paraId="7BF0F98E" w14:textId="6D30295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.......</w:t>
      </w:r>
    </w:p>
    <w:p w14:paraId="3E400163" w14:textId="38821AE4" w:rsidR="001B6FF3" w:rsidRPr="00FE3FBE" w:rsidRDefault="00FE3FBE" w:rsidP="001B6FF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                                                                                           Zamawiający</w:t>
      </w:r>
    </w:p>
    <w:p w14:paraId="0DBE114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FA9DE42" w14:textId="77777777" w:rsidR="00FE3FBE" w:rsidRPr="00FE3FBE" w:rsidRDefault="00FE3FBE" w:rsidP="001B6FF3">
      <w:pPr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_______________________                                                         _______________________</w:t>
      </w:r>
    </w:p>
    <w:p w14:paraId="42C0616B" w14:textId="0280BA8C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1B6FF3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(pieczęć i podpis)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    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(pieczęć i podpis)</w:t>
      </w:r>
    </w:p>
    <w:p w14:paraId="69661EBC" w14:textId="33730C13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>*niepotrzebne skreśl</w:t>
      </w:r>
      <w:r w:rsidR="00520F79">
        <w:rPr>
          <w:rFonts w:ascii="Times New Roman" w:hAnsi="Times New Roman" w:cs="Times New Roman"/>
          <w:i/>
          <w:sz w:val="20"/>
          <w:szCs w:val="20"/>
        </w:rPr>
        <w:t>ić</w:t>
      </w:r>
    </w:p>
    <w:p w14:paraId="7C1C7882" w14:textId="77777777" w:rsidR="001B6FF3" w:rsidRDefault="001B6FF3" w:rsidP="00FB1380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11" w:name="_Hlk188513143"/>
    </w:p>
    <w:p w14:paraId="6176F243" w14:textId="77777777" w:rsidR="00C078D5" w:rsidRDefault="00C078D5" w:rsidP="005D274E">
      <w:pPr>
        <w:rPr>
          <w:rFonts w:ascii="Times New Roman" w:hAnsi="Times New Roman" w:cs="Times New Roman"/>
          <w:sz w:val="20"/>
          <w:szCs w:val="20"/>
        </w:rPr>
      </w:pPr>
    </w:p>
    <w:p w14:paraId="533C7C49" w14:textId="77777777" w:rsidR="00C078D5" w:rsidRDefault="00C078D5" w:rsidP="007F0857">
      <w:pPr>
        <w:rPr>
          <w:rFonts w:ascii="Times New Roman" w:hAnsi="Times New Roman" w:cs="Times New Roman"/>
          <w:sz w:val="20"/>
          <w:szCs w:val="20"/>
        </w:rPr>
      </w:pPr>
    </w:p>
    <w:p w14:paraId="1F93D5A3" w14:textId="77777777" w:rsidR="00520318" w:rsidRDefault="00520318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539310A" w14:textId="4419746A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191F27">
        <w:rPr>
          <w:rFonts w:ascii="Times New Roman" w:hAnsi="Times New Roman" w:cs="Times New Roman"/>
          <w:sz w:val="20"/>
          <w:szCs w:val="20"/>
        </w:rPr>
        <w:t>3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FB1380">
        <w:rPr>
          <w:rFonts w:ascii="Times New Roman" w:hAnsi="Times New Roman" w:cs="Times New Roman"/>
          <w:sz w:val="20"/>
          <w:szCs w:val="20"/>
        </w:rPr>
        <w:t>do umowy</w:t>
      </w:r>
    </w:p>
    <w:p w14:paraId="1E1B050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9DBB50" w14:textId="6251842B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Standardy ochrony małoletniego uczestnika Ochotniczych Hufców Pracy </w:t>
      </w:r>
      <w:bookmarkEnd w:id="11"/>
      <w:r w:rsidRPr="00FE3FBE">
        <w:rPr>
          <w:rFonts w:ascii="Times New Roman" w:hAnsi="Times New Roman" w:cs="Times New Roman"/>
          <w:b/>
          <w:sz w:val="20"/>
          <w:szCs w:val="20"/>
        </w:rPr>
        <w:t>- wersja skrócona dla partnerów zewnętrznych</w:t>
      </w:r>
    </w:p>
    <w:p w14:paraId="77279BA4" w14:textId="1D843D4F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Na podstawie § 4 Rozporządzenia Ministra Pracy i Polityki Społecznej z dnia 22 lipca 2011 roku </w:t>
      </w:r>
      <w:r w:rsidR="008C2051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w sprawie szczegółowych zadań i organizacji Ochotniczych Hufców Pracy (Dz. U. z 2011 r. Nr 155 poz. 920) i art. 22b ustawy z dnia 13 maja 2016 r. o przeciwdziałaniu zagrożeniom przestępczością na tle seksualnym i ochronie małoletnich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. Dz. U. z 2024 r. poz. 560) w zw. z art. 10 ustawy z dnia 28 lipca 2023 r. o zmianie ustawy – Kodeks rodzinny i opiekuńczy oraz niektórych innych ustaw (Dz. U. z 2023 r., poz. 1606) w naszych placówkach wprowadzono „Standardy Ochrony Małoletnich”. Standardy </w:t>
      </w:r>
      <w:r w:rsidR="004C56D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te wdrożono zarządzeniem Nr KG.BEZ.021.26.2024 Komendanta Głównego Ochotniczych Hufców Pracy z dnia 8 sierpnia 2024 r. </w:t>
      </w:r>
    </w:p>
    <w:p w14:paraId="458AC988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Naczelną zasadą wszystkich działań podejmowanych przez pracowników naszych placówek jest działanie dla dobra dziecka i w jego najlepszym interesie.</w:t>
      </w:r>
    </w:p>
    <w:p w14:paraId="7862300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Terminologia:</w:t>
      </w:r>
    </w:p>
    <w:p w14:paraId="69DA9E7E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Dzieckiem/małoletnim jest każda osoba do ukończenia 18. roku życia.</w:t>
      </w:r>
    </w:p>
    <w:p w14:paraId="02FF291C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Opiekunem dziecka jest osoba uprawniona do reprezentacji dziecka, a w szczególności rodzic lub opiekun prawny.</w:t>
      </w:r>
    </w:p>
    <w:p w14:paraId="11D8C8C7" w14:textId="639DFE45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Przez krzywdzenie dziecka rozumie się popełnienie czynu zabronionego lub czynu karalnego </w:t>
      </w:r>
      <w:r w:rsidR="00C67B67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FE3FBE">
        <w:rPr>
          <w:rFonts w:ascii="Times New Roman" w:hAnsi="Times New Roman" w:cs="Times New Roman"/>
          <w:sz w:val="20"/>
          <w:szCs w:val="20"/>
        </w:rPr>
        <w:t>na szkodę dziecka przez jakąkolwiek osobę lub zagrożenie dobra dziecka, w tym jego zaniedbywanie.</w:t>
      </w:r>
    </w:p>
    <w:p w14:paraId="449B3736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Standardy Ochrony Małoletnich to spisane reguły, praktyczne zasady, które mają być gwarantem tego, że dzieci i młodzież w danej placówce są bezpieczne – nie doznają krzywdzenia ze strony pracowników, rówieśników i innych osób.</w:t>
      </w:r>
    </w:p>
    <w:p w14:paraId="11A1F6F3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Niedopuszczalne jest:</w:t>
      </w:r>
    </w:p>
    <w:p w14:paraId="0D8B8413" w14:textId="0F2617FE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Nawiązywanie z małoletnim jakichkolwiek relacji o charakterze seksualnym</w:t>
      </w:r>
      <w:r w:rsidR="007D5C6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7D5C6E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czy romantycznym.</w:t>
      </w:r>
    </w:p>
    <w:p w14:paraId="3C567E6E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Stosowanie jakiejkolwiek formy przemocy wobec małoletniego lub jakichkolwiek innych nadużyć.</w:t>
      </w:r>
    </w:p>
    <w:p w14:paraId="5D3D1E45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Proponowanie uczestnikowi lub zachęcanie go do kosztowania alkoholu, bądź zażywania niedozwolonych substancji, a także spożywanie przez osobę dorosłą w obecności małoletniego wszelkich używek.</w:t>
      </w:r>
    </w:p>
    <w:p w14:paraId="0CBF34E1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Poniżanie małoletniego, upokarzanie, zawstydzanie, ubliżanie, kierowanie w jego stronę komunikatów prześmiewczych, nawiązujących do atrakcyjności seksualnej.</w:t>
      </w:r>
    </w:p>
    <w:p w14:paraId="1E5C603A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Każde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przemocowe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działanie wobec małoletniego (bicie, szturchanie, popychanie, szarpanie, kopanie, klepanie).</w:t>
      </w:r>
    </w:p>
    <w:p w14:paraId="58E4454B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Dotykanie małoletniego w sposób, który może być uznany za nieprzyzwoity lub niestosowny. </w:t>
      </w:r>
    </w:p>
    <w:p w14:paraId="48433F3D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Pracownik nie zachowuje się w obecności małoletniego w sposób niestosowny. Obejmuje to używanie wulgarnych słów, gestów i żartów, czynienie obraźliwych uwag, nawiązywanie </w:t>
      </w:r>
      <w:r w:rsidRPr="00FE3FBE">
        <w:rPr>
          <w:rFonts w:ascii="Times New Roman" w:hAnsi="Times New Roman" w:cs="Times New Roman"/>
          <w:sz w:val="20"/>
          <w:szCs w:val="20"/>
        </w:rPr>
        <w:br/>
        <w:t>w wypowiedziach do jego wyglądu, aktywności bądź atrakcyjności seksualnej oraz wykorzystywanie wobec dziecka relacji władzy lub przewagi fizycznej (zastraszanie, przymuszanie, groźby).</w:t>
      </w:r>
    </w:p>
    <w:p w14:paraId="188F145D" w14:textId="44AD017D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Wykonawcy mający kontakt z małoletnimi są zobowiązani do utrzymywania profesjonalnej relacji </w:t>
      </w:r>
      <w:r w:rsidR="00CB7E04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małoletnim i każdorazowego rozważenia, czy jego reakcja, komunikat bądź działanie są adekwatne </w:t>
      </w:r>
      <w:r w:rsidR="00CE635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>do sytuacji, bezpieczne i uzasadnione. Działania powinny być prowadzone w sposób otwarty i przejrzysty dla innych, aby zminimalizować ryzyko błędnej interpretacji zachowania.</w:t>
      </w:r>
    </w:p>
    <w:p w14:paraId="440D02A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>Uczestnicy OHP mają zapewnioną całkowitą nietykalność cielesną. W wyjątkowych sytuacjach zagrażających życiu, zdrowiu i bezpieczeństwu małoletnich (np. gdy uczestnik zasłabnie) należy kierować się zawsze swoim profesjonalnym osądem, pytając o zgodę na kontakt fizyczny i zachowując świadomość, że nawet przy dobrych intencjach taki kontakt może być błędnie zinterpretowany przez uczestnika lub osoby trzecie.</w:t>
      </w:r>
    </w:p>
    <w:p w14:paraId="422CD7AE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sytuacji podejrzenia krzywdzenia lub posiadania informacji o krzywdzeniu małoletniego podejmowane są niezwłoczne działania interwencyjne, których celem jest zatrzymanie krzywdzenia małoletniego i zapewnienie mu bezpieczeństwa oraz niezwłocznego zawiadomienia o przestępstwie organów ścigania.</w:t>
      </w:r>
    </w:p>
    <w:p w14:paraId="4D5AFB76" w14:textId="1F14C585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Utrwalanie wizerunku małoletniego jest możliwe tylko wtedy, jeśli kierownik jednostki OHP został </w:t>
      </w:r>
      <w:r w:rsidR="00E544E0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tym poinformowany i wyraził na to zgodę oraz uzyskano zgodę rodziców/opiekunów prawnych, </w:t>
      </w:r>
      <w:r w:rsidR="0023050B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a także zgodę małoletniego.</w:t>
      </w:r>
    </w:p>
    <w:p w14:paraId="366DC21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Jeśli wizerunek małoletniego stanowi jedynie szczegół całości takiej jak zgromadzenie, krajobraz, impreza publiczna, zgoda rodziców/opiekunów prawnych i małoletniego nie jest wymagana.</w:t>
      </w:r>
    </w:p>
    <w:p w14:paraId="2BBCFA73" w14:textId="17176FC1" w:rsidR="00FE3FBE" w:rsidRPr="00191F27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91F27">
        <w:rPr>
          <w:rFonts w:ascii="Times New Roman" w:hAnsi="Times New Roman" w:cs="Times New Roman"/>
          <w:b/>
          <w:bCs/>
          <w:sz w:val="20"/>
          <w:szCs w:val="20"/>
        </w:rPr>
        <w:t>Całość treści „Standardów ochrony małoletniego uczestnika Ochotniczych Hufców Pracy” znajduje się na stronie internetowej: https://www.ohp.pl/o-nas/bezpieczenstwo-mlodzie</w:t>
      </w:r>
      <w:r w:rsidR="00191F27" w:rsidRPr="00191F27">
        <w:rPr>
          <w:rFonts w:ascii="Times New Roman" w:hAnsi="Times New Roman" w:cs="Times New Roman"/>
          <w:b/>
          <w:bCs/>
          <w:sz w:val="20"/>
          <w:szCs w:val="20"/>
        </w:rPr>
        <w:t>z</w:t>
      </w:r>
      <w:r w:rsidRPr="00191F27">
        <w:rPr>
          <w:rFonts w:ascii="Times New Roman" w:hAnsi="Times New Roman" w:cs="Times New Roman"/>
          <w:b/>
          <w:bCs/>
          <w:sz w:val="20"/>
          <w:szCs w:val="20"/>
        </w:rPr>
        <w:t>y</w:t>
      </w:r>
    </w:p>
    <w:p w14:paraId="0BE0E9C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E75C652" w14:textId="4CF9DC24" w:rsidR="00FE3FBE" w:rsidRPr="00FE3FBE" w:rsidRDefault="00ED32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Zarządzenie nr KG.BEZ.021.26.2024 z dnia 08.08.2024 r. w sprawie wprowadzenia „Standardów ochrony </w:t>
      </w:r>
      <w:r>
        <w:rPr>
          <w:rFonts w:ascii="Times New Roman" w:hAnsi="Times New Roman" w:cs="Times New Roman"/>
          <w:sz w:val="20"/>
          <w:szCs w:val="20"/>
        </w:rPr>
        <w:br/>
        <w:t>małoletniego uczestnika Ochotniczych Hufców Pracy. Polityki ochrony małoletniego w Ochotniczych Hufców Pracy</w:t>
      </w:r>
      <w:r w:rsidR="00F63B46"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/>
          <w:sz w:val="20"/>
          <w:szCs w:val="20"/>
        </w:rPr>
        <w:t xml:space="preserve"> – jest załącznikiem do SWZ</w:t>
      </w:r>
      <w:r w:rsidR="00F63B46">
        <w:rPr>
          <w:rFonts w:ascii="Times New Roman" w:hAnsi="Times New Roman" w:cs="Times New Roman"/>
          <w:sz w:val="20"/>
          <w:szCs w:val="20"/>
        </w:rPr>
        <w:t>.</w:t>
      </w:r>
    </w:p>
    <w:p w14:paraId="17460CC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64479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31A5E65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EA89D89" w14:textId="18899386" w:rsid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ED31A0" w14:textId="5695BEEF" w:rsidR="003452E9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9CAC1BF" w14:textId="77777777" w:rsidR="003452E9" w:rsidRPr="00FE3FBE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5B07F38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0D30C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F77586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CF7FD0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A9697FB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3CC9EF0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3471C77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8CFDD4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2742322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72059B5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9A5A44A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0B2EB93" w14:textId="4A7DFD82" w:rsidR="00A02DDF" w:rsidRDefault="00A02DDF" w:rsidP="00C31B0A">
      <w:pPr>
        <w:rPr>
          <w:rFonts w:ascii="Times New Roman" w:hAnsi="Times New Roman" w:cs="Times New Roman"/>
          <w:sz w:val="20"/>
          <w:szCs w:val="20"/>
        </w:rPr>
      </w:pPr>
    </w:p>
    <w:p w14:paraId="356FFB48" w14:textId="77777777" w:rsidR="00EE71C8" w:rsidRDefault="00EE71C8" w:rsidP="00C31B0A">
      <w:pPr>
        <w:rPr>
          <w:rFonts w:ascii="Times New Roman" w:hAnsi="Times New Roman" w:cs="Times New Roman"/>
          <w:sz w:val="20"/>
          <w:szCs w:val="20"/>
        </w:rPr>
      </w:pPr>
    </w:p>
    <w:p w14:paraId="556CA1B9" w14:textId="77777777" w:rsidR="00386285" w:rsidRDefault="00386285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CAE5E24" w14:textId="77777777" w:rsidR="00386285" w:rsidRDefault="00386285" w:rsidP="0036034D">
      <w:pPr>
        <w:rPr>
          <w:rFonts w:ascii="Times New Roman" w:hAnsi="Times New Roman" w:cs="Times New Roman"/>
          <w:sz w:val="20"/>
          <w:szCs w:val="20"/>
        </w:rPr>
      </w:pPr>
    </w:p>
    <w:p w14:paraId="3E63C732" w14:textId="270C448B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4B60DE">
        <w:rPr>
          <w:rFonts w:ascii="Times New Roman" w:hAnsi="Times New Roman" w:cs="Times New Roman"/>
          <w:sz w:val="20"/>
          <w:szCs w:val="20"/>
        </w:rPr>
        <w:t>4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</w:t>
      </w:r>
    </w:p>
    <w:p w14:paraId="14DD9B70" w14:textId="2987757C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UMOWA</w:t>
      </w:r>
    </w:p>
    <w:p w14:paraId="14A0DC1A" w14:textId="77777777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POWIERZENIA PRZETWARZANIA DANYCH OSOBOWYCH</w:t>
      </w:r>
    </w:p>
    <w:p w14:paraId="7A287EB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zawarta w dniu ……………………………. r. we Wrocławiu pomiędzy: </w:t>
      </w:r>
    </w:p>
    <w:p w14:paraId="7E918E23" w14:textId="62B5CCB9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we Wrocławiu , ul. Wybrzeże </w:t>
      </w:r>
      <w:r w:rsidR="009B5FC7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</w:p>
    <w:p w14:paraId="3106D15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6D991353" w14:textId="6B2C5E16" w:rsidR="00FE3FBE" w:rsidRPr="00FE3FBE" w:rsidRDefault="003F792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Pawł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Koślacz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– </w:t>
      </w:r>
      <w:r w:rsidR="00FE3FBE" w:rsidRPr="00FE3FBE">
        <w:rPr>
          <w:rFonts w:ascii="Times New Roman" w:hAnsi="Times New Roman" w:cs="Times New Roman"/>
          <w:sz w:val="20"/>
          <w:szCs w:val="20"/>
        </w:rPr>
        <w:t>Wojewódzki</w:t>
      </w:r>
      <w:r w:rsidR="00CD17A1">
        <w:rPr>
          <w:rFonts w:ascii="Times New Roman" w:hAnsi="Times New Roman" w:cs="Times New Roman"/>
          <w:sz w:val="20"/>
          <w:szCs w:val="20"/>
        </w:rPr>
        <w:t>ego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Komendant</w:t>
      </w:r>
      <w:r w:rsidR="00CD17A1">
        <w:rPr>
          <w:rFonts w:ascii="Times New Roman" w:hAnsi="Times New Roman" w:cs="Times New Roman"/>
          <w:sz w:val="20"/>
          <w:szCs w:val="20"/>
        </w:rPr>
        <w:t>a DWK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OHP</w:t>
      </w:r>
    </w:p>
    <w:p w14:paraId="24873D8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 zwanym dalej w umowie „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Administrator</w:t>
      </w:r>
      <w:r w:rsidRPr="00FE3FBE">
        <w:rPr>
          <w:rFonts w:ascii="Times New Roman" w:hAnsi="Times New Roman" w:cs="Times New Roman"/>
          <w:sz w:val="20"/>
          <w:szCs w:val="20"/>
        </w:rPr>
        <w:t xml:space="preserve">"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„Zleceniodawca”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34F5C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 </w:t>
      </w:r>
    </w:p>
    <w:p w14:paraId="469C5DC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7C6C65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1FB45ED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zwanym dalej „</w:t>
      </w:r>
      <w:r w:rsidRPr="00FE3FBE">
        <w:rPr>
          <w:rFonts w:ascii="Times New Roman" w:hAnsi="Times New Roman" w:cs="Times New Roman"/>
          <w:b/>
          <w:sz w:val="20"/>
          <w:szCs w:val="20"/>
        </w:rPr>
        <w:t>Procesorem”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„Zleceniobiorcą”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65A7003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łącznie zwani Stronami</w:t>
      </w:r>
    </w:p>
    <w:p w14:paraId="52BF70C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Preambuła</w:t>
      </w:r>
    </w:p>
    <w:p w14:paraId="54D34C78" w14:textId="20788CD6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Zważywszy, że Strony realizują zadania w zakresie zorganizowania i przeprowadzenia zgodnie </w:t>
      </w:r>
      <w:r w:rsidRPr="00FE3FBE">
        <w:rPr>
          <w:rFonts w:ascii="Times New Roman" w:hAnsi="Times New Roman" w:cs="Times New Roman"/>
          <w:sz w:val="20"/>
          <w:szCs w:val="20"/>
        </w:rPr>
        <w:br/>
        <w:t>z Umową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bCs/>
          <w:sz w:val="20"/>
          <w:szCs w:val="20"/>
        </w:rPr>
        <w:t>nr ………………………….</w:t>
      </w:r>
      <w:r w:rsidRPr="00FE3FBE">
        <w:rPr>
          <w:rFonts w:ascii="Times New Roman" w:hAnsi="Times New Roman" w:cs="Times New Roman"/>
          <w:sz w:val="20"/>
          <w:szCs w:val="20"/>
        </w:rPr>
        <w:t xml:space="preserve"> z dnia ……………………..r. dotyczącej</w:t>
      </w:r>
      <w:r w:rsidR="0026634D" w:rsidRPr="0026634D">
        <w:rPr>
          <w:rFonts w:ascii="Times New Roman" w:hAnsi="Times New Roman" w:cs="Times New Roman"/>
          <w:sz w:val="20"/>
          <w:szCs w:val="20"/>
        </w:rPr>
        <w:t xml:space="preserve"> </w:t>
      </w:r>
      <w:r w:rsidR="0026634D">
        <w:rPr>
          <w:rFonts w:ascii="Times New Roman" w:hAnsi="Times New Roman" w:cs="Times New Roman"/>
          <w:sz w:val="20"/>
          <w:szCs w:val="20"/>
        </w:rPr>
        <w:t>z</w:t>
      </w:r>
      <w:r w:rsidR="0026634D" w:rsidRPr="00FE3FBE">
        <w:rPr>
          <w:rFonts w:ascii="Times New Roman" w:hAnsi="Times New Roman" w:cs="Times New Roman"/>
          <w:sz w:val="20"/>
          <w:szCs w:val="20"/>
        </w:rPr>
        <w:t>organizowani</w:t>
      </w:r>
      <w:r w:rsidR="0026634D">
        <w:rPr>
          <w:rFonts w:ascii="Times New Roman" w:hAnsi="Times New Roman" w:cs="Times New Roman"/>
          <w:sz w:val="20"/>
          <w:szCs w:val="20"/>
        </w:rPr>
        <w:t xml:space="preserve">a </w:t>
      </w:r>
      <w:r w:rsidR="00B26B03"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="0026634D" w:rsidRPr="00FE3FBE">
        <w:rPr>
          <w:rFonts w:ascii="Times New Roman" w:hAnsi="Times New Roman" w:cs="Times New Roman"/>
          <w:sz w:val="20"/>
          <w:szCs w:val="20"/>
        </w:rPr>
        <w:t>i przeprowadz</w:t>
      </w:r>
      <w:r w:rsidR="0026634D" w:rsidRPr="00260E0A">
        <w:rPr>
          <w:rFonts w:ascii="Times New Roman" w:hAnsi="Times New Roman" w:cs="Times New Roman"/>
          <w:sz w:val="20"/>
          <w:szCs w:val="20"/>
        </w:rPr>
        <w:t>enia kursów zawodowych dla młodzieży OHP</w:t>
      </w:r>
      <w:r w:rsidR="008F3329">
        <w:rPr>
          <w:rFonts w:ascii="Times New Roman" w:hAnsi="Times New Roman" w:cs="Times New Roman"/>
          <w:sz w:val="20"/>
          <w:szCs w:val="20"/>
        </w:rPr>
        <w:t>, absolwentów</w:t>
      </w:r>
      <w:r w:rsidR="006A1B11">
        <w:rPr>
          <w:rFonts w:ascii="Times New Roman" w:hAnsi="Times New Roman" w:cs="Times New Roman"/>
          <w:sz w:val="20"/>
          <w:szCs w:val="20"/>
        </w:rPr>
        <w:t xml:space="preserve"> OHP</w:t>
      </w:r>
      <w:r w:rsidR="0026634D" w:rsidRPr="00260E0A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="009F6F24" w:rsidRPr="00260E0A">
        <w:rPr>
          <w:rFonts w:ascii="Times New Roman" w:hAnsi="Times New Roman" w:cs="Times New Roman"/>
          <w:sz w:val="20"/>
          <w:szCs w:val="20"/>
        </w:rPr>
        <w:t>.</w:t>
      </w:r>
      <w:r w:rsidR="0026634D" w:rsidRPr="00260E0A" w:rsidDel="0026634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296EB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powierza Procesorowi w trybie art. 28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>, przetwarzanie danych osobowych zgromadzonych w bazie danych przekazanych przez Administratora Procesorowi.</w:t>
      </w:r>
    </w:p>
    <w:p w14:paraId="558A05A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§1</w:t>
      </w:r>
    </w:p>
    <w:p w14:paraId="2B07ABF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Postanowienia podstawowe umowy</w:t>
      </w:r>
    </w:p>
    <w:p w14:paraId="605CE378" w14:textId="06305838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jako Administrator Danych Osobowych, w świetle Ustawy z dnia 10 maja 2018 r. o ochronie danych osobowych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>. Dz. U. 2019 r. poz. 1781) i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, w związku z  art. 28 RODO powierza Procesorowi przetwarzanie danych osobowych </w:t>
      </w:r>
      <w:r w:rsidR="007F6D76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zakresie niezbędnym do realizacji zadań, o których mowa w Preambule Umowy. </w:t>
      </w:r>
    </w:p>
    <w:p w14:paraId="668F4A08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Procesor może przetwarzać powierzone dane osobowe jedynie w celu prawidłowej realizacji zadań określonych w Preambule Umowy oraz w zakresie niezbędnym do prawidłowej realizacji jej przedmiotu.</w:t>
      </w:r>
    </w:p>
    <w:p w14:paraId="22181423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i czasu trwania przetwarzania, charakteru i celu przetwarzania, rodzaju danych osobowych oraz kategorii osób, których dane dotyczą został określony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Pr="00631C3F">
        <w:rPr>
          <w:rFonts w:ascii="Times New Roman" w:hAnsi="Times New Roman" w:cs="Times New Roman"/>
          <w:b/>
          <w:sz w:val="20"/>
          <w:szCs w:val="20"/>
        </w:rPr>
        <w:t>Załączniku nr 1</w:t>
      </w:r>
      <w:r w:rsidRPr="00631C3F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10C94687" w14:textId="77777777" w:rsidR="00FE3FBE" w:rsidRPr="00FE3FBE" w:rsidRDefault="00FE3FBE" w:rsidP="007B225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1D0DEC3" w14:textId="3C148AD5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oświadcza, że posiada wymaganą dokumentację przetwarzania danych osobowych </w:t>
      </w:r>
      <w:r w:rsidR="000523B8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oraz zobowiązuje się zapewnić, że każda osoba przez niego upoważniona do przetwarzania powierzonych danych osobowych zostanie zobowiązana do zachowania w tajemnicy tych danych, a także informacji </w:t>
      </w:r>
      <w:r w:rsidR="001119DD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o stosowanych wobec nich środkach bezpieczeństwa zarówno w trakcie trwania zatrudnienia</w:t>
      </w:r>
      <w:r w:rsidR="00C27E1B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64379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bądź współpracy, jak i po ustaniu zatrudnienia lub współpracy.</w:t>
      </w:r>
    </w:p>
    <w:p w14:paraId="64FEAA24" w14:textId="033D33F9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Obowiązki określone w niniejszym Paragrafie, Procesor zobowiązuje się realizować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zakresie i w świetle regulacji RODO oraz obowiązujących regulacji z nimi związanych, </w:t>
      </w:r>
      <w:r w:rsidR="00274D9F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tym w szczególności zobowiązuje się przetwarzać powierzone dane osobowe wyłącznie </w:t>
      </w:r>
      <w:r w:rsidR="00A4310F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udokumentowane polecenie Administratora, chyba że obowiązek przetwarzania danych nakładają </w:t>
      </w:r>
      <w:r w:rsidR="00AB317D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na Procesora przepisy prawa Unii lub państwa członkowskiego, którym podlega Procesor. W takim wypadku Procesor przed rozpoczęciem przetwarzania danych poinformuje Administratora o wiążącym go obowiązku prawnym, o ile dane przepisy prawa nie zabraniają udzielenia takiej informacji z uwagi na ważny interes publiczny.</w:t>
      </w:r>
    </w:p>
    <w:p w14:paraId="18D215FA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ustępów poprzedzających Procesor zobowiązuje się wdrożyć wymagane środki techniczne i organizacyjne służące spełnieniu wymagań art. 32 RODO, które będą miały wobec niego zastosowanie jako podmiotu przetwarzającego dane osobowe, w tym do zapewnienia bezpieczeństwa danych poprzez zastosowanie poniższych instrumentów:</w:t>
      </w:r>
    </w:p>
    <w:p w14:paraId="4EA1C4B4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pseudonimizacji i szyfrowania danych osobowych,</w:t>
      </w:r>
    </w:p>
    <w:p w14:paraId="2F03FFAA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zdolności do zapewnienia stałej poufności, integralności, dostępności i odporności systemów przetwarzania i usług, </w:t>
      </w:r>
    </w:p>
    <w:p w14:paraId="4773E12B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możliwości przywrócenia dostępności i dostępu do danych osobowych w odpowiednim czasie w przypadku incydentu fizycznego lub technicznego, </w:t>
      </w:r>
    </w:p>
    <w:p w14:paraId="4392023E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procesu regularnego testowania, oceny i sprawdzania skuteczności środków technicznych i organizacyjnych zapewniających bezpieczeństwo przetwarzania.</w:t>
      </w:r>
    </w:p>
    <w:p w14:paraId="10F1FA9A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§2</w:t>
      </w:r>
    </w:p>
    <w:p w14:paraId="2E27951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Wzajemna komunikacja</w:t>
      </w:r>
    </w:p>
    <w:p w14:paraId="3F8EDD6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wyznaczają swoich przedstawicieli w celu zapewnienia wzajemnej komunikacji w zakresie realizacji przedmiotu niniejszej umowy:</w:t>
      </w:r>
    </w:p>
    <w:p w14:paraId="66D0C103" w14:textId="32357874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 stronie Zleceniodawcy: tel.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kontakt: adres e-mail: </w:t>
      </w:r>
      <w:r w:rsidR="00520318">
        <w:rPr>
          <w:rFonts w:ascii="Times New Roman" w:hAnsi="Times New Roman" w:cs="Times New Roman"/>
          <w:i/>
          <w:sz w:val="20"/>
          <w:szCs w:val="20"/>
        </w:rPr>
        <w:t>……………………………………………………..</w:t>
      </w:r>
    </w:p>
    <w:p w14:paraId="71896EF2" w14:textId="77777777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stronie Zleceniobiorcy: ………………………………….…………………………………</w:t>
      </w:r>
    </w:p>
    <w:p w14:paraId="4072387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osób, o których mowa w ust. 1 nie wymaga zmiany niniejszej umowy i następuje poprzez wzajemne zawiadomienie przez Strony.</w:t>
      </w:r>
    </w:p>
    <w:p w14:paraId="78ED257D" w14:textId="4CE165C9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zobowiązany jest do zgłaszania do Administratora wszelkich przypadków związanych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z naruszeniami ochrony powierzonych danych osobowych – niezwłocznie, w miarę swoich możliwości </w:t>
      </w:r>
      <w:r w:rsidR="00BE2861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>w ciągu 72 godzin po stwierdzeniu naruszenia ochrony danych osobowych.</w:t>
      </w:r>
    </w:p>
    <w:p w14:paraId="3CC41AB5" w14:textId="370EF638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zobowiązuje się do pełnej współpracy z Administratorem w zakresie realizacji przedmiotu niniejszej umowy, w tym w zakresie komunikacji, o której mowa w ust. 3 oraz do udostępniania Administratorowi wszelkich informacji niezbędnych do wykazania spełnienia obowiązków określonych </w:t>
      </w:r>
      <w:r w:rsidR="0088102E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niniejszej umowie, w zakresie odnoszącym się do powierzonych na mocy niniejszej umowy danych osobowych. Udostępnienie informacji, o których mowa w zdaniu poprzedzającym następuje na każdorazowe pisemne żądanie Administratora w terminie 7 dni roboczych od dnia wpłynięcia żądania do Procesora. </w:t>
      </w:r>
    </w:p>
    <w:p w14:paraId="186F255F" w14:textId="77777777" w:rsidR="008D3A13" w:rsidRPr="00FE3FBE" w:rsidRDefault="008D3A1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731A146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§3</w:t>
      </w:r>
    </w:p>
    <w:p w14:paraId="5604E23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Prawo audytu</w:t>
      </w:r>
    </w:p>
    <w:p w14:paraId="1466D4B0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zastrzega sobie możliwość skorzystania z prawa kontroli poprzez  przeprowadzanie audytu działalności Procesora zgodnie z wymaganiami niniejszej umowy oraz aktualnie obowiązujących przepisów prawa z zakresu ochrony danych osobowych na zasadach określonych w niniejszym paragrafie, a Procesor przyjmuje to zobowiązanie.</w:t>
      </w:r>
    </w:p>
    <w:p w14:paraId="47FA17B6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Audyt, o którym mowa w ust. 1 może być przeprowadzany wyłącznie przez pisemnie upoważnionych przez Administratora pracowników oraz pod warunkiem pisemnego zobowiązania ich do zachowania w tajemnicy wszelkich informacji uzyskanych w trakcie prowadzonych czynności audytowych.</w:t>
      </w:r>
    </w:p>
    <w:p w14:paraId="606C8EA9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Audyt, o którym mowa w ust. 1 może się odnosić wyłącznie do powierzonych przez Administratora danych osobowych i wykorzystywanych do tego narzędzi, infrastruktury i procedur. </w:t>
      </w:r>
    </w:p>
    <w:p w14:paraId="3FA9D8AA" w14:textId="6D2D6273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Administrator będzie miał prawo do skorzystania z prawa audytu w siedzibie Procesora lub innej lokalizacji, w której Administrator przetwarza powierzone dane osobowe pod warunkiem wcześniejszego powiadomienia Procesora o planowanym audycie na co najmniej 10 dni roboczych przed planowanym terminem audytu. Informację o planowanym audycie Administrator przekazuje osobie wskazanej </w:t>
      </w:r>
      <w:r w:rsidR="00041BC8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do kontaktu po stronie Procesora.</w:t>
      </w:r>
    </w:p>
    <w:p w14:paraId="2FB06FB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§4</w:t>
      </w:r>
    </w:p>
    <w:p w14:paraId="1EBA85D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Odpowiedzialność i postanowienia końcowe</w:t>
      </w:r>
    </w:p>
    <w:p w14:paraId="74AD5215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ostatnim dniu obowiązywania Umowy, o której mowa w Preambule, w zależności od decyzji Administratora, powierzone do przetwarzania dane będą podlegały zwrotowi lub zniszczeniu przez Procesora, chyba że prawo Unii lub prawo państwa członkowskiego nakazuje dalsze przechowywanie danych osobowych.</w:t>
      </w:r>
    </w:p>
    <w:p w14:paraId="3832ECAF" w14:textId="068C9B55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naruszenia zasad przetwarzania danych osobowych przez Procesora, Procesor odpowiada </w:t>
      </w:r>
      <w:r w:rsidR="00985801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FE3FBE">
        <w:rPr>
          <w:rFonts w:ascii="Times New Roman" w:hAnsi="Times New Roman" w:cs="Times New Roman"/>
          <w:sz w:val="20"/>
          <w:szCs w:val="20"/>
        </w:rPr>
        <w:t>i przejmuje odpowiedzialność Administratora z tytułu wszelkich szkód i roszczeń osób trzecich.</w:t>
      </w:r>
    </w:p>
    <w:p w14:paraId="14AED58F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sprawach nieuregulowanych zastosowanie mają przepisy prawa polskiego właściwe ze względu na naturę postanowień niniejszej umowy oraz RODO.</w:t>
      </w:r>
    </w:p>
    <w:p w14:paraId="12439C94" w14:textId="4651E284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Niniejsza umowa powierzenia danych osobowych zostaje zawarta na czas realizacji postanowień Umowy, </w:t>
      </w:r>
      <w:r w:rsidR="007A3D2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której mowa w Preambule i przestaje obowiązywać z chwilą zakończenia jej realizacji lub rozwiązania </w:t>
      </w:r>
      <w:r w:rsidR="00A675A6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FE3FBE">
        <w:rPr>
          <w:rFonts w:ascii="Times New Roman" w:hAnsi="Times New Roman" w:cs="Times New Roman"/>
          <w:sz w:val="20"/>
          <w:szCs w:val="20"/>
        </w:rPr>
        <w:t>w trybie w niej określonym.</w:t>
      </w:r>
    </w:p>
    <w:p w14:paraId="46DA9422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ustępu poprzedniego Stronom przysługuje prawo do rozwiązania niniejszej umowy w każdym czasie w przypadku rażącego naruszania jej postanowień.</w:t>
      </w:r>
    </w:p>
    <w:p w14:paraId="4A71C94C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wystąpienia sporów między Stronami sądem właściwym do ich rozpatrywania jest sąd właściwy miejscowo dla Administratora. </w:t>
      </w:r>
    </w:p>
    <w:p w14:paraId="0A444680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niniejszej umowy może nastąpić wyłącznie w formie pisemnego aneksu.</w:t>
      </w:r>
    </w:p>
    <w:p w14:paraId="78514076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Umowę sporządzono w dwóch jednobrzmiących egzemplarzach, po jednym dla każdej ze Stron.</w:t>
      </w:r>
    </w:p>
    <w:p w14:paraId="384E4AD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Wykaz załączników:</w:t>
      </w:r>
    </w:p>
    <w:p w14:paraId="2E9B216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– szczegółowy opis przedmiotu i czasu trwania przetwarzania, charakteru i celu przetwarzania, rodzaju danych osobowych oraz kategorii osób, których dane dotyczą.</w:t>
      </w:r>
    </w:p>
    <w:p w14:paraId="5F6AE944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86C9767" w14:textId="1240EA58" w:rsidR="004013D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16E22856" w14:textId="01C8DFDE" w:rsidR="00FE3FBE" w:rsidRPr="00FE3FBE" w:rsidRDefault="00FE3FBE" w:rsidP="004013D3">
      <w:pPr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ZLECENIODAWCA </w:t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>ZLECENIOBIORCA</w:t>
      </w:r>
    </w:p>
    <w:p w14:paraId="4FEE4720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68E9F7F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A321448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5261776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C4E0BA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E0DA93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5E18BFD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DF0BE1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65F1A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1ECC18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3EA99F9" w14:textId="77777777" w:rsidR="001229F5" w:rsidRDefault="001229F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0967E0C" w14:textId="2CAF6C0C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lastRenderedPageBreak/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 powierzenia danych osobowych z dnia …………………………………. r.</w:t>
      </w:r>
    </w:p>
    <w:p w14:paraId="286E3B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7ED464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CHARAKTERYSTYKA DANYCH OSOBOWYCH POWIERZONYCH DO PRZETWARZANIA</w:t>
      </w:r>
    </w:p>
    <w:p w14:paraId="54AD567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Opis przedmiotu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2B8D1AB" w14:textId="77777777" w:rsidTr="00FE3FBE">
        <w:trPr>
          <w:trHeight w:val="73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C8F3" w14:textId="095811EB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w zakresie powierzonym przez Administratora danych w celu zorganizowania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przeprowadzenia kursu zawodowego zgodnie z Umową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……………………………..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="00012627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…………………………………………………. r.</w:t>
            </w:r>
          </w:p>
        </w:tc>
      </w:tr>
    </w:tbl>
    <w:p w14:paraId="47505A3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A2130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Czas trwania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3F442C03" w14:textId="77777777" w:rsidTr="00FE3FBE">
        <w:trPr>
          <w:trHeight w:val="65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B09D" w14:textId="7777777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danych odbywa się przez okres realizowania Umowy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………………………….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z dnia ………………………………….r. </w:t>
            </w:r>
          </w:p>
        </w:tc>
      </w:tr>
    </w:tbl>
    <w:p w14:paraId="355932A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9F9EA8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Charakter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12868C08" w14:textId="77777777" w:rsidTr="00FE3FBE">
        <w:trPr>
          <w:trHeight w:val="66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AC37" w14:textId="5947813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Stały, w tym z wykorzystaniem systemów informatycznych, przez okres realizowania Umowy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3F3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………………………………………….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 dnia …………………………………………………. r</w:t>
            </w:r>
          </w:p>
        </w:tc>
      </w:tr>
    </w:tbl>
    <w:p w14:paraId="4EB6BE6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B3A22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Cel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794FCC4" w14:textId="77777777" w:rsidTr="00FE3FBE">
        <w:trPr>
          <w:trHeight w:val="813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999E" w14:textId="5C16C14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Wykonywanie obowiązków wynikających z realizowania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zgodnie z Umową </w:t>
            </w:r>
            <w:r w:rsidR="00C84A8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 …………………………………………. r.</w:t>
            </w:r>
          </w:p>
        </w:tc>
      </w:tr>
    </w:tbl>
    <w:p w14:paraId="39B1D8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6BE07B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Rodzaj danych osobowych objętych przetwarzaniem: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DAB9086" w14:textId="77777777" w:rsidTr="00FE3FBE">
        <w:trPr>
          <w:trHeight w:val="53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DBA0" w14:textId="2BD71F08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Imię, nazwisko, </w:t>
            </w:r>
            <w:r w:rsidR="0040295F">
              <w:rPr>
                <w:rFonts w:ascii="Times New Roman" w:hAnsi="Times New Roman" w:cs="Times New Roman"/>
                <w:sz w:val="20"/>
                <w:szCs w:val="20"/>
              </w:rPr>
              <w:t>adres zamieszkania, data i miejsce urodzenia, PESEL, imiona rodziców, numer telefonu,             e-mail.</w:t>
            </w:r>
          </w:p>
        </w:tc>
      </w:tr>
    </w:tbl>
    <w:p w14:paraId="09D420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9FCF93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Kategorie osób, których dane dotyczą: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1BD4BE8" w14:textId="77777777" w:rsidTr="00FE3FBE">
        <w:trPr>
          <w:trHeight w:val="524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0798" w14:textId="4A8862B9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Osoby fizyczne będące uczestnikami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26F8EFE" w14:textId="77777777" w:rsidR="00A02DDF" w:rsidRDefault="00A02DDF" w:rsidP="00FE3FBE">
      <w:pPr>
        <w:jc w:val="both"/>
        <w:rPr>
          <w:rFonts w:ascii="Times New Roman" w:hAnsi="Times New Roman" w:cs="Times New Roman"/>
          <w:i/>
          <w:sz w:val="20"/>
          <w:szCs w:val="20"/>
        </w:rPr>
        <w:sectPr w:rsidR="00A02DDF" w:rsidSect="007904B7">
          <w:footerReference w:type="default" r:id="rId8"/>
          <w:pgSz w:w="11906" w:h="16838" w:code="9"/>
          <w:pgMar w:top="1134" w:right="1418" w:bottom="1276" w:left="1418" w:header="709" w:footer="709" w:gutter="0"/>
          <w:cols w:space="708"/>
          <w:docGrid w:linePitch="360"/>
        </w:sectPr>
      </w:pPr>
    </w:p>
    <w:p w14:paraId="28092884" w14:textId="0B9F2A63" w:rsidR="00975063" w:rsidRPr="001C6B74" w:rsidRDefault="00975063" w:rsidP="008E5DA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5</w:t>
      </w:r>
      <w:r w:rsidRPr="001C6B74">
        <w:rPr>
          <w:rFonts w:cstheme="minorHAnsi"/>
        </w:rPr>
        <w:t xml:space="preserve"> do umowy</w:t>
      </w:r>
    </w:p>
    <w:p w14:paraId="0264144B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DD885A5" w14:textId="7F2BE74B" w:rsidR="00975063" w:rsidRPr="008E5DA6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68BD15F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HARMONOGRAM REALIZACJI SZKOLENIA ZAWODOWEGO</w:t>
      </w:r>
    </w:p>
    <w:p w14:paraId="1CEC1FD3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98DB43A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p w14:paraId="3C47CEFE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(nazwa szkolenia)</w:t>
      </w:r>
    </w:p>
    <w:p w14:paraId="29DCA969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……………………………………………..</w:t>
      </w:r>
    </w:p>
    <w:p w14:paraId="115BF165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tbl>
      <w:tblPr>
        <w:tblStyle w:val="Tabela-Siatka1"/>
        <w:tblpPr w:leftFromText="141" w:rightFromText="141" w:vertAnchor="text" w:horzAnchor="margin" w:tblpY="436"/>
        <w:tblW w:w="14560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</w:tblGrid>
      <w:tr w:rsidR="00975063" w:rsidRPr="001C6B74" w14:paraId="67D27E04" w14:textId="77777777" w:rsidTr="00EB3DAD">
        <w:tc>
          <w:tcPr>
            <w:tcW w:w="829" w:type="dxa"/>
            <w:vMerge w:val="restart"/>
          </w:tcPr>
          <w:p w14:paraId="0F4877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6A27B6B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1099E89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7B7BEB3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5BFAEC4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4447373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7B1ED1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685E2A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</w:tcPr>
          <w:p w14:paraId="7F93E55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975063" w:rsidRPr="001C6B74" w14:paraId="39D8CDBB" w14:textId="77777777" w:rsidTr="00EB3DAD">
        <w:tc>
          <w:tcPr>
            <w:tcW w:w="829" w:type="dxa"/>
            <w:vMerge/>
          </w:tcPr>
          <w:p w14:paraId="113954D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5F7994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563C1F8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5B923CA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142ED9B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63410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4EC1C9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7B5899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FC6A3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E82C5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77FE41B" w14:textId="77777777" w:rsidTr="00EB3DAD">
        <w:tc>
          <w:tcPr>
            <w:tcW w:w="829" w:type="dxa"/>
          </w:tcPr>
          <w:p w14:paraId="4D594A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598CD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2167EA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40661D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3E3D79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6D2709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236BF5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957BFC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56642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ABAB35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74AD710A" w14:textId="77777777" w:rsidTr="00EB3DAD">
        <w:tc>
          <w:tcPr>
            <w:tcW w:w="829" w:type="dxa"/>
          </w:tcPr>
          <w:p w14:paraId="105EBA2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D19061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0AC37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BF8BD4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0818CC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503900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4B94A8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36D5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581DE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23E22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2507B1A" w14:textId="77777777" w:rsidTr="00EB3DAD">
        <w:tc>
          <w:tcPr>
            <w:tcW w:w="829" w:type="dxa"/>
          </w:tcPr>
          <w:p w14:paraId="3CD6736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A174B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AAEE5F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2B8F70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CEA31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72E5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5E83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840A7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378E34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FB51E1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DA4C7C" w14:textId="77777777" w:rsidTr="00EB3DAD">
        <w:tc>
          <w:tcPr>
            <w:tcW w:w="829" w:type="dxa"/>
          </w:tcPr>
          <w:p w14:paraId="548F5C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AC957C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9381B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891F98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31F71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848E5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1F95F7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74BEF3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725918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74D0C3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50D75ACE" w14:textId="77777777" w:rsidTr="00EB3DAD">
        <w:tc>
          <w:tcPr>
            <w:tcW w:w="829" w:type="dxa"/>
          </w:tcPr>
          <w:p w14:paraId="2EB4F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F225E2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4832B4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71F26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122ECB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DFE8B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FEEC1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8972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0031E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8859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B9724E" w14:textId="77777777" w:rsidTr="00EB3DAD">
        <w:tc>
          <w:tcPr>
            <w:tcW w:w="829" w:type="dxa"/>
          </w:tcPr>
          <w:p w14:paraId="70C37DB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6BA5FA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6F517F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3A40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77FB0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8A925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C0CAA5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F0E3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043D3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52403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68151C5" w14:textId="77777777" w:rsidTr="00EB3DAD">
        <w:tc>
          <w:tcPr>
            <w:tcW w:w="829" w:type="dxa"/>
          </w:tcPr>
          <w:p w14:paraId="4262BD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11751E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6AE479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76FD2D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9C9F8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4617ED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B4BC6C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515EE3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600AE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08FC4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DB8DB46" w14:textId="77777777" w:rsidTr="00EB3DAD">
        <w:tc>
          <w:tcPr>
            <w:tcW w:w="829" w:type="dxa"/>
          </w:tcPr>
          <w:p w14:paraId="1A2ABE7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4D9DB8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C6E2D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CFA33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5A96CD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15E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85631E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DC43D9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3C7C5E5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A3C13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287213AE" w14:textId="77777777" w:rsidTr="00EB3DAD">
        <w:tc>
          <w:tcPr>
            <w:tcW w:w="829" w:type="dxa"/>
          </w:tcPr>
          <w:p w14:paraId="77C0E7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E7135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81240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50252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10ACFC3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75592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D545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8DAFCF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4271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A2BAB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5863404" w14:textId="77777777" w:rsidTr="00EB3DAD">
        <w:tc>
          <w:tcPr>
            <w:tcW w:w="829" w:type="dxa"/>
          </w:tcPr>
          <w:p w14:paraId="3B69BC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283703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7753DC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7CF09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CA88AA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C51D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673D1E1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2EB848E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ED172A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2835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48865066" w14:textId="77777777" w:rsidR="00975063" w:rsidRPr="001C6B74" w:rsidRDefault="00975063" w:rsidP="00975063">
      <w:pPr>
        <w:spacing w:before="30" w:after="30" w:line="276" w:lineRule="auto"/>
        <w:jc w:val="right"/>
        <w:rPr>
          <w:rFonts w:cstheme="minorHAnsi"/>
          <w:sz w:val="20"/>
        </w:rPr>
        <w:sectPr w:rsidR="00975063" w:rsidRPr="001C6B74" w:rsidSect="00EB3DAD">
          <w:pgSz w:w="16838" w:h="11906" w:orient="landscape" w:code="9"/>
          <w:pgMar w:top="1418" w:right="1134" w:bottom="1418" w:left="1276" w:header="709" w:footer="709" w:gutter="0"/>
          <w:cols w:space="708"/>
          <w:docGrid w:linePitch="360"/>
        </w:sectPr>
      </w:pPr>
    </w:p>
    <w:p w14:paraId="742DC24E" w14:textId="77777777" w:rsidR="00B02602" w:rsidRPr="00B02602" w:rsidRDefault="00B02602" w:rsidP="00B02602">
      <w:pPr>
        <w:spacing w:before="30" w:after="30" w:line="276" w:lineRule="auto"/>
        <w:rPr>
          <w:rFonts w:eastAsia="Times New Roman" w:cstheme="minorHAnsi"/>
          <w:sz w:val="20"/>
          <w:szCs w:val="20"/>
          <w:lang w:eastAsia="pl-PL"/>
        </w:rPr>
      </w:pPr>
    </w:p>
    <w:p w14:paraId="1A842C90" w14:textId="7429C55E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right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 xml:space="preserve">Załącznik nr </w:t>
      </w:r>
      <w:r w:rsidR="00F71DD5">
        <w:rPr>
          <w:rFonts w:eastAsia="Times New Roman" w:cstheme="minorHAnsi"/>
          <w:lang w:eastAsia="pl-PL"/>
        </w:rPr>
        <w:t>6</w:t>
      </w:r>
      <w:r w:rsidRPr="00B02602">
        <w:rPr>
          <w:rFonts w:eastAsia="Times New Roman" w:cstheme="minorHAnsi"/>
          <w:lang w:eastAsia="pl-PL"/>
        </w:rPr>
        <w:t xml:space="preserve"> do umowy</w:t>
      </w:r>
    </w:p>
    <w:p w14:paraId="5BAE5E7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4B6AC004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.………………………………………</w:t>
      </w:r>
    </w:p>
    <w:p w14:paraId="5955298D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(Organizator szkolenia)</w:t>
      </w:r>
    </w:p>
    <w:p w14:paraId="3327E6BB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1CCB6BF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42FA19B5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  <w:r w:rsidRPr="00B02602">
        <w:rPr>
          <w:rFonts w:eastAsia="Times New Roman" w:cstheme="minorHAnsi"/>
          <w:sz w:val="52"/>
          <w:lang w:eastAsia="pl-PL"/>
        </w:rPr>
        <w:t>DZIENNIK ZAJĘĆ</w:t>
      </w:r>
    </w:p>
    <w:p w14:paraId="0FB8FDF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6F38B9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83F667E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4BB78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(nazwa szkolenia zawodowego)</w:t>
      </w:r>
    </w:p>
    <w:p w14:paraId="0ACD9C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D081280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9BA69C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F796F4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TERMIN REALIZACJI SZKOLENIA:</w:t>
      </w:r>
    </w:p>
    <w:p w14:paraId="00AE1A1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22C078D" w14:textId="77777777" w:rsidR="00B02602" w:rsidRPr="00B02602" w:rsidRDefault="0079270C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sdt>
        <w:sdtPr>
          <w:rPr>
            <w:rFonts w:eastAsia="Times New Roman" w:cstheme="minorHAnsi"/>
            <w:sz w:val="32"/>
            <w:lang w:eastAsia="pl-PL"/>
          </w:rPr>
          <w:id w:val="557913930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 - </w:t>
      </w:r>
      <w:sdt>
        <w:sdtPr>
          <w:rPr>
            <w:rFonts w:eastAsia="Times New Roman" w:cstheme="minorHAnsi"/>
            <w:sz w:val="32"/>
            <w:lang w:eastAsia="pl-PL"/>
          </w:rPr>
          <w:id w:val="-1281499006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………………..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</w:t>
      </w:r>
    </w:p>
    <w:p w14:paraId="5E2A773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1E2CCA98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764F53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MIEJSCE REALIZACJI SZKOLENIA:</w:t>
      </w:r>
    </w:p>
    <w:p w14:paraId="371F600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49B480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2CC10D6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TRENER PROWADZĄCY:</w:t>
      </w:r>
    </w:p>
    <w:p w14:paraId="052B33A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sz w:val="32"/>
          <w:lang w:eastAsia="pl-PL"/>
        </w:rPr>
      </w:pPr>
    </w:p>
    <w:p w14:paraId="656A7433" w14:textId="77777777" w:rsidR="00B02602" w:rsidRPr="00B02602" w:rsidRDefault="00B02602" w:rsidP="00B02602">
      <w:pPr>
        <w:spacing w:before="30" w:after="30" w:line="276" w:lineRule="auto"/>
        <w:jc w:val="right"/>
        <w:rPr>
          <w:rFonts w:eastAsia="Times New Roman" w:cstheme="minorHAnsi"/>
          <w:sz w:val="20"/>
          <w:szCs w:val="20"/>
          <w:lang w:eastAsia="pl-PL"/>
        </w:rPr>
      </w:pPr>
      <w:r w:rsidRPr="00B02602">
        <w:rPr>
          <w:rFonts w:eastAsia="Times New Roman" w:cstheme="minorHAnsi"/>
          <w:sz w:val="32"/>
          <w:szCs w:val="32"/>
          <w:lang w:eastAsia="pl-PL"/>
        </w:rPr>
        <w:t>……………………………………………………………………………………………………………</w:t>
      </w:r>
    </w:p>
    <w:p w14:paraId="5EA74CA4" w14:textId="33F8D931" w:rsidR="001B560F" w:rsidRDefault="001B560F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CB10357" w14:textId="5DDA18F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972235" w14:textId="77777777" w:rsidR="004559C4" w:rsidRDefault="004559C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8A95F89" w14:textId="6E447706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lastRenderedPageBreak/>
        <w:t>.………………………………………</w:t>
      </w:r>
    </w:p>
    <w:p w14:paraId="04C2D1A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id w:val="-1939054871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sz w:val="22"/>
          <w:szCs w:val="22"/>
        </w:rPr>
      </w:sdtEndPr>
      <w:sdtContent>
        <w:p w14:paraId="40F1C710" w14:textId="77777777" w:rsidR="00472AD4" w:rsidRPr="001C6B74" w:rsidRDefault="00472AD4" w:rsidP="00472AD4">
          <w:pPr>
            <w:pStyle w:val="Nagwekspisutreci"/>
            <w:rPr>
              <w:rFonts w:asciiTheme="minorHAnsi" w:hAnsiTheme="minorHAnsi" w:cstheme="minorHAnsi"/>
            </w:rPr>
          </w:pPr>
        </w:p>
        <w:p w14:paraId="166E9106" w14:textId="77777777" w:rsidR="00472AD4" w:rsidRPr="001C6B74" w:rsidRDefault="00472AD4" w:rsidP="00472AD4">
          <w:pPr>
            <w:rPr>
              <w:rFonts w:cstheme="minorHAnsi"/>
            </w:rPr>
          </w:pPr>
        </w:p>
        <w:p w14:paraId="2ABE4F59" w14:textId="77777777" w:rsidR="00472AD4" w:rsidRPr="001C6B74" w:rsidRDefault="00472AD4" w:rsidP="00472AD4">
          <w:pPr>
            <w:rPr>
              <w:rFonts w:cstheme="minorHAnsi"/>
            </w:rPr>
          </w:pPr>
        </w:p>
        <w:p w14:paraId="61F6DDB3" w14:textId="77777777" w:rsidR="00472AD4" w:rsidRPr="001C6B74" w:rsidRDefault="00472AD4" w:rsidP="00472AD4">
          <w:pPr>
            <w:rPr>
              <w:rFonts w:cstheme="minorHAnsi"/>
            </w:rPr>
          </w:pPr>
        </w:p>
        <w:p w14:paraId="56A40A19" w14:textId="77777777" w:rsidR="00472AD4" w:rsidRPr="001C6B74" w:rsidRDefault="00472AD4" w:rsidP="00472AD4">
          <w:pPr>
            <w:rPr>
              <w:rFonts w:cstheme="minorHAnsi"/>
            </w:rPr>
          </w:pPr>
        </w:p>
        <w:p w14:paraId="6E243466" w14:textId="77777777" w:rsidR="00472AD4" w:rsidRPr="001C6B74" w:rsidRDefault="00472AD4" w:rsidP="00472AD4">
          <w:pPr>
            <w:rPr>
              <w:rFonts w:cstheme="minorHAnsi"/>
            </w:rPr>
          </w:pPr>
        </w:p>
        <w:p w14:paraId="7DFB2CA7" w14:textId="77777777" w:rsidR="00472AD4" w:rsidRPr="001C6B74" w:rsidRDefault="00472AD4" w:rsidP="00472AD4">
          <w:pPr>
            <w:rPr>
              <w:rFonts w:cstheme="minorHAnsi"/>
            </w:rPr>
          </w:pPr>
        </w:p>
        <w:p w14:paraId="27ED0FC2" w14:textId="77777777" w:rsidR="00472AD4" w:rsidRPr="001C6B74" w:rsidRDefault="00472AD4" w:rsidP="00472AD4">
          <w:pPr>
            <w:rPr>
              <w:rFonts w:cstheme="minorHAnsi"/>
            </w:rPr>
          </w:pPr>
        </w:p>
        <w:p w14:paraId="4C826084" w14:textId="77777777" w:rsidR="00472AD4" w:rsidRPr="001C6B74" w:rsidRDefault="00472AD4" w:rsidP="00472AD4">
          <w:pPr>
            <w:rPr>
              <w:rFonts w:cstheme="minorHAnsi"/>
            </w:rPr>
          </w:pPr>
        </w:p>
        <w:p w14:paraId="40BD7607" w14:textId="77777777" w:rsidR="00472AD4" w:rsidRPr="001C6B74" w:rsidRDefault="00472AD4" w:rsidP="00472AD4">
          <w:pPr>
            <w:pStyle w:val="Nagwekspisutreci"/>
            <w:jc w:val="center"/>
            <w:rPr>
              <w:rFonts w:asciiTheme="minorHAnsi" w:hAnsiTheme="minorHAnsi" w:cstheme="minorHAnsi"/>
              <w:color w:val="auto"/>
              <w:sz w:val="56"/>
            </w:rPr>
          </w:pPr>
          <w:r w:rsidRPr="001C6B74">
            <w:rPr>
              <w:rFonts w:asciiTheme="minorHAnsi" w:hAnsiTheme="minorHAnsi" w:cstheme="minorHAnsi"/>
              <w:color w:val="auto"/>
              <w:sz w:val="56"/>
            </w:rPr>
            <w:t>DZIAŁY DZIENNIKA</w:t>
          </w:r>
        </w:p>
        <w:p w14:paraId="3F65CEB9" w14:textId="77777777" w:rsidR="00472AD4" w:rsidRPr="001C6B74" w:rsidRDefault="00472AD4" w:rsidP="00472AD4">
          <w:pPr>
            <w:rPr>
              <w:rFonts w:cstheme="minorHAnsi"/>
            </w:rPr>
          </w:pPr>
        </w:p>
        <w:p w14:paraId="3FB8636D" w14:textId="77777777" w:rsidR="00472AD4" w:rsidRPr="001C6B74" w:rsidRDefault="00472AD4" w:rsidP="00472AD4">
          <w:pPr>
            <w:rPr>
              <w:rFonts w:cstheme="minorHAnsi"/>
            </w:rPr>
          </w:pPr>
        </w:p>
        <w:p w14:paraId="1FCB2CBC" w14:textId="77777777" w:rsidR="00472AD4" w:rsidRPr="001C6B74" w:rsidRDefault="00472AD4" w:rsidP="00472AD4">
          <w:pPr>
            <w:rPr>
              <w:rFonts w:cstheme="minorHAnsi"/>
            </w:rPr>
          </w:pPr>
        </w:p>
        <w:p w14:paraId="1011AD65" w14:textId="75F398A2" w:rsidR="004A7840" w:rsidRDefault="00472AD4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1C6B74">
            <w:rPr>
              <w:rFonts w:asciiTheme="minorHAnsi" w:hAnsiTheme="minorHAnsi" w:cstheme="minorHAnsi"/>
            </w:rPr>
            <w:fldChar w:fldCharType="begin"/>
          </w:r>
          <w:r w:rsidRPr="001C6B74">
            <w:rPr>
              <w:rFonts w:asciiTheme="minorHAnsi" w:hAnsiTheme="minorHAnsi" w:cstheme="minorHAnsi"/>
            </w:rPr>
            <w:instrText xml:space="preserve"> TOC \o "1-3" \h \z \u </w:instrText>
          </w:r>
          <w:r w:rsidRPr="001C6B74">
            <w:rPr>
              <w:rFonts w:asciiTheme="minorHAnsi" w:hAnsiTheme="minorHAnsi" w:cstheme="minorHAnsi"/>
            </w:rPr>
            <w:fldChar w:fldCharType="separate"/>
          </w:r>
          <w:hyperlink w:anchor="_Toc196380182" w:history="1">
            <w:r w:rsidR="004A7840" w:rsidRPr="00281D6B">
              <w:rPr>
                <w:rStyle w:val="Hipercze"/>
                <w:rFonts w:cstheme="minorHAnsi"/>
                <w:b/>
              </w:rPr>
              <w:t>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NAZWA I ZAKRES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_Toc196380182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B81D0B">
              <w:rPr>
                <w:webHidden/>
              </w:rPr>
              <w:t>27</w:t>
            </w:r>
            <w:r w:rsidR="004A7840">
              <w:rPr>
                <w:webHidden/>
              </w:rPr>
              <w:fldChar w:fldCharType="end"/>
            </w:r>
          </w:hyperlink>
        </w:p>
        <w:p w14:paraId="1135C1FA" w14:textId="1D3370AC" w:rsidR="004A7840" w:rsidRDefault="0079270C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3" w:history="1">
            <w:r w:rsidR="004A7840" w:rsidRPr="00281D6B">
              <w:rPr>
                <w:rStyle w:val="Hipercze"/>
                <w:rFonts w:cstheme="minorHAnsi"/>
                <w:b/>
              </w:rPr>
              <w:t>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CZAS TRWANIA I SPOSÓB ORGANIZACJI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_Toc196380183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B81D0B">
              <w:rPr>
                <w:webHidden/>
              </w:rPr>
              <w:t>28</w:t>
            </w:r>
            <w:r w:rsidR="004A7840">
              <w:rPr>
                <w:webHidden/>
              </w:rPr>
              <w:fldChar w:fldCharType="end"/>
            </w:r>
          </w:hyperlink>
        </w:p>
        <w:p w14:paraId="565F55D5" w14:textId="597626A9" w:rsidR="004A7840" w:rsidRDefault="0079270C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4" w:history="1">
            <w:r w:rsidR="004A7840" w:rsidRPr="00281D6B">
              <w:rPr>
                <w:rStyle w:val="Hipercze"/>
                <w:rFonts w:cstheme="minorHAnsi"/>
                <w:b/>
              </w:rPr>
              <w:t>III.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EWIDENCJA OBECNOŚCI UCZESTNIKÓW*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_Toc196380184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B81D0B">
              <w:rPr>
                <w:webHidden/>
              </w:rPr>
              <w:t>29</w:t>
            </w:r>
            <w:r w:rsidR="004A7840">
              <w:rPr>
                <w:webHidden/>
              </w:rPr>
              <w:fldChar w:fldCharType="end"/>
            </w:r>
          </w:hyperlink>
        </w:p>
        <w:p w14:paraId="226CA732" w14:textId="24B619BB" w:rsidR="004A7840" w:rsidRDefault="0079270C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5" w:history="1">
            <w:r w:rsidR="004A7840" w:rsidRPr="00281D6B">
              <w:rPr>
                <w:rStyle w:val="Hipercze"/>
                <w:rFonts w:cstheme="minorHAnsi"/>
                <w:b/>
              </w:rPr>
              <w:t>IV.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TEMATYKA POSZCZEGÓLNYCH ZAJĘĆ ORAZ CZAS ICH TRWANIA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_Toc196380185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B81D0B">
              <w:rPr>
                <w:webHidden/>
              </w:rPr>
              <w:t>30</w:t>
            </w:r>
            <w:r w:rsidR="004A7840">
              <w:rPr>
                <w:webHidden/>
              </w:rPr>
              <w:fldChar w:fldCharType="end"/>
            </w:r>
          </w:hyperlink>
        </w:p>
        <w:p w14:paraId="3D56E256" w14:textId="7905E9D4" w:rsidR="004A7840" w:rsidRDefault="0079270C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6" w:history="1">
            <w:r w:rsidR="004A7840" w:rsidRPr="00281D6B">
              <w:rPr>
                <w:rStyle w:val="Hipercze"/>
                <w:rFonts w:cstheme="minorHAnsi"/>
                <w:b/>
              </w:rPr>
              <w:t>V.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HARMONOGRAM I PROGRAM ZAJĘĆ -  plan nauczania określający tematy zajęć edukacyjnych oraz ich wymiar,                                              z uwzględnieniem, w miarę potrzeby, części teoretycznej i części praktycznej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_Toc196380186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B81D0B">
              <w:rPr>
                <w:webHidden/>
              </w:rPr>
              <w:t>31</w:t>
            </w:r>
            <w:r w:rsidR="004A7840">
              <w:rPr>
                <w:webHidden/>
              </w:rPr>
              <w:fldChar w:fldCharType="end"/>
            </w:r>
          </w:hyperlink>
        </w:p>
        <w:p w14:paraId="4935C76C" w14:textId="72E8747B" w:rsidR="004A7840" w:rsidRDefault="0079270C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7" w:history="1">
            <w:r w:rsidR="004A7840" w:rsidRPr="00281D6B">
              <w:rPr>
                <w:rStyle w:val="Hipercze"/>
                <w:rFonts w:cstheme="minorHAnsi"/>
                <w:b/>
              </w:rPr>
              <w:t>VI.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WYKAZ LITERATURY ORAZ NIEZBĘDNYCH ŚRODKÓW I MATERIAŁÓW DYDAKTYCZNYCH PRZEKAZANYCH UCZESTNIKOM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_Toc196380187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B81D0B">
              <w:rPr>
                <w:webHidden/>
              </w:rPr>
              <w:t>32</w:t>
            </w:r>
            <w:r w:rsidR="004A7840">
              <w:rPr>
                <w:webHidden/>
              </w:rPr>
              <w:fldChar w:fldCharType="end"/>
            </w:r>
          </w:hyperlink>
        </w:p>
        <w:p w14:paraId="2F304D55" w14:textId="5AC9864C" w:rsidR="004A7840" w:rsidRDefault="0079270C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8" w:history="1">
            <w:r w:rsidR="004A7840" w:rsidRPr="00281D6B">
              <w:rPr>
                <w:rStyle w:val="Hipercze"/>
                <w:rFonts w:cstheme="minorHAnsi"/>
                <w:b/>
              </w:rPr>
              <w:t>VII.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INFORMACJA Z PRZEPROWADZONYCH EGZAMINÓW (jeżeli dotyczy) - data przystąpienia uczestnika do egzaminu oraz uzyskany wynik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_Toc196380188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B81D0B">
              <w:rPr>
                <w:webHidden/>
              </w:rPr>
              <w:t>33</w:t>
            </w:r>
            <w:r w:rsidR="004A7840">
              <w:rPr>
                <w:webHidden/>
              </w:rPr>
              <w:fldChar w:fldCharType="end"/>
            </w:r>
          </w:hyperlink>
        </w:p>
        <w:p w14:paraId="6B137A36" w14:textId="0031F5F1" w:rsidR="004A7840" w:rsidRDefault="0079270C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9" w:history="1">
            <w:r w:rsidR="004A7840" w:rsidRPr="00281D6B">
              <w:rPr>
                <w:rStyle w:val="Hipercze"/>
                <w:rFonts w:cstheme="minorHAnsi"/>
                <w:b/>
              </w:rPr>
              <w:t>VIII.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INFORMACJA O ODBYTYCH HOSPITACJACH, KONTROLACH ITP.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_Toc196380189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B81D0B">
              <w:rPr>
                <w:webHidden/>
              </w:rPr>
              <w:t>34</w:t>
            </w:r>
            <w:r w:rsidR="004A7840">
              <w:rPr>
                <w:webHidden/>
              </w:rPr>
              <w:fldChar w:fldCharType="end"/>
            </w:r>
          </w:hyperlink>
        </w:p>
        <w:p w14:paraId="0211B160" w14:textId="77777777" w:rsidR="00472AD4" w:rsidRPr="001C6B74" w:rsidRDefault="00472AD4" w:rsidP="00472AD4">
          <w:pPr>
            <w:rPr>
              <w:rFonts w:cstheme="minorHAnsi"/>
            </w:rPr>
          </w:pPr>
          <w:r w:rsidRPr="001C6B74">
            <w:rPr>
              <w:rFonts w:cstheme="minorHAnsi"/>
              <w:b/>
              <w:bCs/>
            </w:rPr>
            <w:fldChar w:fldCharType="end"/>
          </w:r>
        </w:p>
      </w:sdtContent>
    </w:sdt>
    <w:p w14:paraId="7BCE732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sz w:val="44"/>
        </w:rPr>
      </w:pPr>
    </w:p>
    <w:p w14:paraId="12FBA49A" w14:textId="555A0F7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B0F2076" w14:textId="7BB98D2B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869B40B" w14:textId="7FD2C670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413C4C0" w14:textId="77777777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6C548D9" w14:textId="61482A70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E95811E" w14:textId="77777777" w:rsidR="008E21AC" w:rsidRPr="004B165B" w:rsidRDefault="008E21AC" w:rsidP="008E21AC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2" w:name="_Toc196380182"/>
      <w:bookmarkStart w:id="13" w:name="_Hlk196307316"/>
      <w:r w:rsidRPr="004B165B">
        <w:rPr>
          <w:rFonts w:asciiTheme="minorHAnsi" w:hAnsiTheme="minorHAnsi" w:cstheme="minorHAnsi"/>
          <w:b/>
          <w:color w:val="auto"/>
        </w:rPr>
        <w:lastRenderedPageBreak/>
        <w:t>NAZWA I ZAKRES SZKOLENIA</w:t>
      </w:r>
      <w:bookmarkEnd w:id="12"/>
    </w:p>
    <w:p w14:paraId="1887039D" w14:textId="77777777" w:rsidR="008E21AC" w:rsidRPr="001C6B74" w:rsidRDefault="008E21AC" w:rsidP="008E21AC">
      <w:pPr>
        <w:rPr>
          <w:rFonts w:cstheme="minorHAnsi"/>
        </w:rPr>
      </w:pPr>
    </w:p>
    <w:p w14:paraId="0EA25BDB" w14:textId="77777777" w:rsidR="008E21AC" w:rsidRPr="001C6B74" w:rsidRDefault="008E21AC" w:rsidP="008E21AC">
      <w:pPr>
        <w:rPr>
          <w:rFonts w:cstheme="minorHAnsi"/>
        </w:rPr>
      </w:pPr>
    </w:p>
    <w:p w14:paraId="05AA8E6B" w14:textId="77777777" w:rsidR="008E21AC" w:rsidRPr="001C6B74" w:rsidRDefault="008E21AC" w:rsidP="008E21AC">
      <w:pPr>
        <w:rPr>
          <w:rFonts w:cstheme="minorHAnsi"/>
        </w:rPr>
      </w:pPr>
    </w:p>
    <w:p w14:paraId="7B2658A3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9236725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E38A8B8" w14:textId="77777777" w:rsidR="008E21AC" w:rsidRPr="001C6B74" w:rsidRDefault="008E21AC" w:rsidP="008E21AC">
      <w:pPr>
        <w:rPr>
          <w:rFonts w:cstheme="minorHAnsi"/>
        </w:rPr>
      </w:pPr>
    </w:p>
    <w:p w14:paraId="4EAD701D" w14:textId="77777777" w:rsidR="008E21AC" w:rsidRPr="001C6B74" w:rsidRDefault="008E21AC" w:rsidP="008E21AC">
      <w:pPr>
        <w:rPr>
          <w:rFonts w:cstheme="minorHAnsi"/>
        </w:rPr>
      </w:pPr>
    </w:p>
    <w:p w14:paraId="6EB2D722" w14:textId="77777777" w:rsidR="008E21AC" w:rsidRPr="001C6B74" w:rsidRDefault="008E21AC" w:rsidP="008E21AC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21AC" w:rsidRPr="001C6B74" w14:paraId="13358DE0" w14:textId="77777777" w:rsidTr="00EB3DAD">
        <w:tc>
          <w:tcPr>
            <w:tcW w:w="4531" w:type="dxa"/>
          </w:tcPr>
          <w:p w14:paraId="5DF421F2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NAZWA SZKOLENIA</w:t>
            </w:r>
          </w:p>
        </w:tc>
        <w:tc>
          <w:tcPr>
            <w:tcW w:w="4531" w:type="dxa"/>
          </w:tcPr>
          <w:p w14:paraId="79C71EA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6EFA90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  <w:tr w:rsidR="008E21AC" w:rsidRPr="001C6B74" w14:paraId="78ED7370" w14:textId="77777777" w:rsidTr="00EB3DAD">
        <w:tc>
          <w:tcPr>
            <w:tcW w:w="4531" w:type="dxa"/>
          </w:tcPr>
          <w:p w14:paraId="089093A9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ZAKRES SZKOLENIA: </w:t>
            </w:r>
          </w:p>
        </w:tc>
        <w:tc>
          <w:tcPr>
            <w:tcW w:w="4531" w:type="dxa"/>
          </w:tcPr>
          <w:p w14:paraId="2D7D603C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Szkolenie obejmować będzie takie zagadnienia jak:</w:t>
            </w:r>
          </w:p>
          <w:p w14:paraId="3DE1AD3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5BF2BD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202940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7F69D9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B08DF7B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E7256E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7D11C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01F865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4716DE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93116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B0ED93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AFA2B8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40225D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17371E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4E5132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1D1C4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D2D0E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8A4B9C1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27715C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D8B460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09CF50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A62EB0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3FDF69D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</w:tbl>
    <w:p w14:paraId="48729150" w14:textId="77777777" w:rsidR="008E21AC" w:rsidRPr="001C6B74" w:rsidRDefault="008E21AC" w:rsidP="008E21AC">
      <w:pPr>
        <w:rPr>
          <w:rFonts w:cstheme="minorHAnsi"/>
        </w:rPr>
      </w:pPr>
    </w:p>
    <w:p w14:paraId="6E3D8D31" w14:textId="77777777" w:rsidR="008E21AC" w:rsidRPr="001C6B74" w:rsidRDefault="008E21AC" w:rsidP="008E21AC">
      <w:pPr>
        <w:rPr>
          <w:rFonts w:cstheme="minorHAnsi"/>
        </w:rPr>
      </w:pPr>
    </w:p>
    <w:p w14:paraId="30CEDFFF" w14:textId="77777777" w:rsidR="008E21AC" w:rsidRPr="001C6B74" w:rsidRDefault="008E21AC" w:rsidP="008E21AC">
      <w:pPr>
        <w:rPr>
          <w:rFonts w:cstheme="minorHAnsi"/>
        </w:rPr>
      </w:pPr>
    </w:p>
    <w:p w14:paraId="0B7414D4" w14:textId="77777777" w:rsidR="008E21AC" w:rsidRPr="001C6B74" w:rsidRDefault="008E21AC" w:rsidP="008E21AC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F4FBEA9" w14:textId="77777777" w:rsidR="008E21AC" w:rsidRPr="001C6B74" w:rsidRDefault="008E21AC" w:rsidP="008E21AC">
      <w:pPr>
        <w:ind w:left="6372"/>
        <w:jc w:val="center"/>
        <w:rPr>
          <w:rFonts w:cstheme="minorHAnsi"/>
        </w:rPr>
        <w:sectPr w:rsidR="008E21AC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(podpis)</w:t>
      </w:r>
    </w:p>
    <w:p w14:paraId="3496F203" w14:textId="77777777" w:rsidR="00187F0D" w:rsidRPr="004B165B" w:rsidRDefault="00187F0D" w:rsidP="00187F0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4" w:name="_Toc196380183"/>
      <w:bookmarkEnd w:id="13"/>
      <w:r w:rsidRPr="004B165B">
        <w:rPr>
          <w:rFonts w:asciiTheme="minorHAnsi" w:hAnsiTheme="minorHAnsi" w:cstheme="minorHAnsi"/>
          <w:b/>
          <w:color w:val="auto"/>
        </w:rPr>
        <w:lastRenderedPageBreak/>
        <w:t>CZAS TRWANIA I SPOSÓB ORGANIZACJI SZKOLENIA</w:t>
      </w:r>
      <w:bookmarkEnd w:id="14"/>
    </w:p>
    <w:p w14:paraId="1DCF2613" w14:textId="77777777" w:rsidR="00187F0D" w:rsidRPr="001C6B74" w:rsidRDefault="00187F0D" w:rsidP="00187F0D">
      <w:pPr>
        <w:rPr>
          <w:rFonts w:cstheme="minorHAnsi"/>
        </w:rPr>
      </w:pPr>
    </w:p>
    <w:p w14:paraId="2EF4573C" w14:textId="77777777" w:rsidR="00187F0D" w:rsidRPr="001C6B74" w:rsidRDefault="00187F0D" w:rsidP="00187F0D">
      <w:pPr>
        <w:rPr>
          <w:rFonts w:cstheme="minorHAnsi"/>
        </w:rPr>
      </w:pPr>
    </w:p>
    <w:p w14:paraId="6EC35257" w14:textId="77777777" w:rsidR="00187F0D" w:rsidRPr="001C6B74" w:rsidRDefault="00187F0D" w:rsidP="00187F0D">
      <w:pPr>
        <w:rPr>
          <w:rFonts w:cstheme="minorHAnsi"/>
        </w:rPr>
      </w:pPr>
    </w:p>
    <w:p w14:paraId="563AC0A0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6FC9F0E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4BA5499" w14:textId="77777777" w:rsidR="00187F0D" w:rsidRDefault="00187F0D" w:rsidP="00187F0D">
      <w:pPr>
        <w:rPr>
          <w:rFonts w:cstheme="minorHAnsi"/>
        </w:rPr>
      </w:pPr>
    </w:p>
    <w:p w14:paraId="0E08423B" w14:textId="3B4C5670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CZAS TRWANIA SZKOLENIA:</w:t>
      </w:r>
    </w:p>
    <w:p w14:paraId="6DE18249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OD ………….. r. DO …………… r.</w:t>
      </w:r>
    </w:p>
    <w:p w14:paraId="7F5014D7" w14:textId="77777777" w:rsidR="00187F0D" w:rsidRPr="001C6B74" w:rsidRDefault="00187F0D" w:rsidP="00187F0D">
      <w:pPr>
        <w:rPr>
          <w:rFonts w:cstheme="minorHAnsi"/>
        </w:rPr>
      </w:pPr>
    </w:p>
    <w:p w14:paraId="3009C500" w14:textId="386D228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DNI REALIZACJI SZKOLENIA: …………..</w:t>
      </w:r>
    </w:p>
    <w:p w14:paraId="01D767C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GODZIN: ……………</w:t>
      </w:r>
    </w:p>
    <w:p w14:paraId="3FB4B114" w14:textId="77777777" w:rsidR="00187F0D" w:rsidRPr="001C6B74" w:rsidRDefault="00187F0D" w:rsidP="00187F0D">
      <w:pPr>
        <w:rPr>
          <w:rFonts w:cstheme="minorHAnsi"/>
        </w:rPr>
      </w:pPr>
    </w:p>
    <w:p w14:paraId="11FA352C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TEORETYCZNYCH: …………………</w:t>
      </w:r>
    </w:p>
    <w:p w14:paraId="46D6887D" w14:textId="77777777" w:rsidR="00187F0D" w:rsidRPr="001C6B74" w:rsidRDefault="00187F0D" w:rsidP="00187F0D">
      <w:pPr>
        <w:rPr>
          <w:rFonts w:cstheme="minorHAnsi"/>
        </w:rPr>
      </w:pPr>
    </w:p>
    <w:p w14:paraId="2F3F036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PRAKTYCZNYCH: ………………….</w:t>
      </w:r>
    </w:p>
    <w:p w14:paraId="1F720752" w14:textId="77777777" w:rsidR="00187F0D" w:rsidRPr="001C6B74" w:rsidRDefault="00187F0D" w:rsidP="00187F0D">
      <w:pPr>
        <w:rPr>
          <w:rFonts w:cstheme="minorHAnsi"/>
        </w:rPr>
      </w:pPr>
    </w:p>
    <w:p w14:paraId="748F8F2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MIEJSCE REALIZACJI SZKOLENIA:</w:t>
      </w:r>
    </w:p>
    <w:p w14:paraId="4273DE7A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22ACC5A" w14:textId="77777777" w:rsidR="00187F0D" w:rsidRPr="001C6B74" w:rsidRDefault="00187F0D" w:rsidP="00187F0D">
      <w:pPr>
        <w:rPr>
          <w:rFonts w:cstheme="minorHAnsi"/>
        </w:rPr>
      </w:pPr>
    </w:p>
    <w:p w14:paraId="1BE57793" w14:textId="6C6D4E99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SPOSÓB ORGANIZACJI SZKOLENIA:</w:t>
      </w:r>
    </w:p>
    <w:p w14:paraId="4D29077C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TEORETYCZNE:</w:t>
      </w:r>
    </w:p>
    <w:p w14:paraId="3A110C05" w14:textId="77777777" w:rsidR="00187F0D" w:rsidRPr="001C6B74" w:rsidRDefault="00187F0D" w:rsidP="00187F0D">
      <w:pPr>
        <w:pStyle w:val="Akapitzlist"/>
        <w:rPr>
          <w:rFonts w:cstheme="minorHAnsi"/>
        </w:rPr>
      </w:pPr>
    </w:p>
    <w:p w14:paraId="139270A6" w14:textId="7A9CCCE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F8461A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PRAKTYCZNE:</w:t>
      </w:r>
    </w:p>
    <w:p w14:paraId="16A63D52" w14:textId="77777777" w:rsidR="00187F0D" w:rsidRPr="001C6B74" w:rsidRDefault="00187F0D" w:rsidP="00187F0D">
      <w:pPr>
        <w:rPr>
          <w:rFonts w:cstheme="minorHAnsi"/>
        </w:rPr>
      </w:pPr>
    </w:p>
    <w:p w14:paraId="028B3F9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099B51" w14:textId="77777777" w:rsidR="00187F0D" w:rsidRPr="001C6B74" w:rsidRDefault="00187F0D" w:rsidP="00187F0D">
      <w:pPr>
        <w:rPr>
          <w:rFonts w:cstheme="minorHAnsi"/>
        </w:rPr>
      </w:pPr>
    </w:p>
    <w:p w14:paraId="3EA2BB3B" w14:textId="77777777" w:rsidR="00187F0D" w:rsidRPr="001C6B74" w:rsidRDefault="00187F0D" w:rsidP="00187F0D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03F5A4C6" w14:textId="41D66619" w:rsidR="00187F0D" w:rsidRPr="001C6B74" w:rsidRDefault="00187F0D" w:rsidP="00187F0D">
      <w:pPr>
        <w:ind w:left="5664" w:firstLine="708"/>
        <w:jc w:val="center"/>
        <w:rPr>
          <w:rFonts w:cstheme="minorHAnsi"/>
        </w:rPr>
        <w:sectPr w:rsidR="00187F0D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</w:t>
      </w:r>
    </w:p>
    <w:p w14:paraId="0B27EF88" w14:textId="77777777" w:rsidR="005E7B43" w:rsidRPr="004B165B" w:rsidRDefault="005E7B43" w:rsidP="005E7B43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5" w:name="_Toc196380184"/>
      <w:r w:rsidRPr="004B165B">
        <w:rPr>
          <w:rFonts w:asciiTheme="minorHAnsi" w:hAnsiTheme="minorHAnsi" w:cstheme="minorHAnsi"/>
          <w:b/>
          <w:color w:val="auto"/>
        </w:rPr>
        <w:lastRenderedPageBreak/>
        <w:t>EWIDENCJA OBECNOŚCI UCZESTNIKÓW*</w:t>
      </w:r>
      <w:bookmarkEnd w:id="15"/>
    </w:p>
    <w:p w14:paraId="161CF79F" w14:textId="77777777" w:rsidR="005E7B43" w:rsidRPr="001C6B74" w:rsidRDefault="005E7B43" w:rsidP="005E7B43">
      <w:pPr>
        <w:rPr>
          <w:rFonts w:cstheme="minorHAnsi"/>
        </w:rPr>
      </w:pPr>
    </w:p>
    <w:p w14:paraId="70543F9D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Nazwa szkolenia…………..</w:t>
      </w:r>
    </w:p>
    <w:p w14:paraId="6B19545B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Data…………………..</w:t>
      </w:r>
    </w:p>
    <w:p w14:paraId="45C61DAC" w14:textId="77777777" w:rsidR="005E7B43" w:rsidRPr="001C6B74" w:rsidRDefault="005E7B43" w:rsidP="005E7B43">
      <w:pPr>
        <w:rPr>
          <w:rFonts w:cstheme="minorHAnsi"/>
        </w:rPr>
      </w:pPr>
    </w:p>
    <w:p w14:paraId="5C6D17A4" w14:textId="77777777" w:rsidR="005E7B43" w:rsidRPr="001C6B74" w:rsidRDefault="005E7B43" w:rsidP="005E7B43">
      <w:pPr>
        <w:rPr>
          <w:rFonts w:cstheme="minorHAnsi"/>
        </w:rPr>
      </w:pPr>
    </w:p>
    <w:p w14:paraId="6030C558" w14:textId="77777777" w:rsidR="005E7B43" w:rsidRPr="001C6B74" w:rsidRDefault="005E7B43" w:rsidP="005E7B43">
      <w:pPr>
        <w:rPr>
          <w:rFonts w:cstheme="minorHAnsi"/>
        </w:rPr>
      </w:pPr>
    </w:p>
    <w:p w14:paraId="4A0FA7D8" w14:textId="77777777" w:rsidR="005E7B43" w:rsidRPr="001C6B74" w:rsidRDefault="005E7B43" w:rsidP="005E7B43">
      <w:pPr>
        <w:rPr>
          <w:rFonts w:cstheme="minorHAnsi"/>
        </w:rPr>
      </w:pPr>
    </w:p>
    <w:p w14:paraId="55A6F25E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00ACE561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03E87CEE" w14:textId="77777777" w:rsidR="005E7B43" w:rsidRPr="001C6B74" w:rsidRDefault="005E7B43" w:rsidP="005E7B43">
      <w:pPr>
        <w:rPr>
          <w:rFonts w:cstheme="minorHAnsi"/>
        </w:rPr>
      </w:pPr>
    </w:p>
    <w:p w14:paraId="090D5CE7" w14:textId="77777777" w:rsidR="005E7B43" w:rsidRPr="001C6B74" w:rsidRDefault="005E7B43" w:rsidP="005E7B43">
      <w:pPr>
        <w:rPr>
          <w:rFonts w:cstheme="minorHAnsi"/>
        </w:rPr>
      </w:pPr>
    </w:p>
    <w:p w14:paraId="60B1CFDB" w14:textId="77777777" w:rsidR="005E7B43" w:rsidRPr="001C6B74" w:rsidRDefault="005E7B43" w:rsidP="005E7B43">
      <w:pPr>
        <w:jc w:val="center"/>
        <w:rPr>
          <w:rFonts w:cstheme="minorHAnsi"/>
        </w:rPr>
      </w:pPr>
    </w:p>
    <w:p w14:paraId="207FFF80" w14:textId="77777777" w:rsidR="005E7B43" w:rsidRPr="001C6B74" w:rsidRDefault="005E7B43" w:rsidP="005E7B43">
      <w:pPr>
        <w:rPr>
          <w:rFonts w:cstheme="minorHAnsi"/>
        </w:rPr>
      </w:pPr>
    </w:p>
    <w:tbl>
      <w:tblPr>
        <w:tblStyle w:val="Tabela-Siatka"/>
        <w:tblW w:w="0" w:type="auto"/>
        <w:tblInd w:w="662" w:type="dxa"/>
        <w:tblLook w:val="04A0" w:firstRow="1" w:lastRow="0" w:firstColumn="1" w:lastColumn="0" w:noHBand="0" w:noVBand="1"/>
      </w:tblPr>
      <w:tblGrid>
        <w:gridCol w:w="670"/>
        <w:gridCol w:w="3208"/>
        <w:gridCol w:w="3253"/>
      </w:tblGrid>
      <w:tr w:rsidR="005E7B43" w:rsidRPr="001C6B74" w14:paraId="7BD2A159" w14:textId="77777777" w:rsidTr="00EB3DAD">
        <w:tc>
          <w:tcPr>
            <w:tcW w:w="670" w:type="dxa"/>
          </w:tcPr>
          <w:p w14:paraId="69798F9D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3208" w:type="dxa"/>
          </w:tcPr>
          <w:p w14:paraId="77876A20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3253" w:type="dxa"/>
          </w:tcPr>
          <w:p w14:paraId="20FF43A4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Obecność (ob./</w:t>
            </w:r>
            <w:proofErr w:type="spellStart"/>
            <w:r w:rsidRPr="001C6B74">
              <w:rPr>
                <w:rFonts w:cstheme="minorHAnsi"/>
              </w:rPr>
              <w:t>nb</w:t>
            </w:r>
            <w:proofErr w:type="spellEnd"/>
            <w:r w:rsidRPr="001C6B74">
              <w:rPr>
                <w:rFonts w:cstheme="minorHAnsi"/>
              </w:rPr>
              <w:t>**)</w:t>
            </w:r>
          </w:p>
        </w:tc>
      </w:tr>
      <w:tr w:rsidR="005E7B43" w:rsidRPr="001C6B74" w14:paraId="0DD0D226" w14:textId="77777777" w:rsidTr="00EB3DAD">
        <w:tc>
          <w:tcPr>
            <w:tcW w:w="670" w:type="dxa"/>
          </w:tcPr>
          <w:p w14:paraId="5A84CB1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336F2F3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4B72CA89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4DDAFAA4" w14:textId="77777777" w:rsidTr="00EB3DAD">
        <w:tc>
          <w:tcPr>
            <w:tcW w:w="670" w:type="dxa"/>
          </w:tcPr>
          <w:p w14:paraId="1F1AB04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DE88D2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3D7BB4FC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F038E51" w14:textId="77777777" w:rsidTr="00EB3DAD">
        <w:tc>
          <w:tcPr>
            <w:tcW w:w="670" w:type="dxa"/>
          </w:tcPr>
          <w:p w14:paraId="64CE5046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9EA807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144E684A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5B461E2" w14:textId="77777777" w:rsidTr="00EB3DAD">
        <w:tc>
          <w:tcPr>
            <w:tcW w:w="670" w:type="dxa"/>
          </w:tcPr>
          <w:p w14:paraId="66776C13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0E7A0D04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7B520C7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</w:tbl>
    <w:p w14:paraId="441BE74E" w14:textId="77777777" w:rsidR="005E7B43" w:rsidRPr="001C6B74" w:rsidRDefault="005E7B43" w:rsidP="005E7B43">
      <w:pPr>
        <w:rPr>
          <w:rFonts w:cstheme="minorHAnsi"/>
        </w:rPr>
      </w:pPr>
    </w:p>
    <w:p w14:paraId="7D856AC2" w14:textId="77777777" w:rsidR="005E7B43" w:rsidRPr="001C6B74" w:rsidRDefault="005E7B43" w:rsidP="005E7B43">
      <w:pPr>
        <w:rPr>
          <w:rFonts w:cstheme="minorHAnsi"/>
        </w:rPr>
      </w:pPr>
    </w:p>
    <w:p w14:paraId="025D8300" w14:textId="77777777" w:rsidR="005E7B43" w:rsidRPr="001C6B74" w:rsidRDefault="005E7B43" w:rsidP="005E7B43">
      <w:pPr>
        <w:rPr>
          <w:rFonts w:cstheme="minorHAnsi"/>
        </w:rPr>
      </w:pPr>
    </w:p>
    <w:p w14:paraId="5877477A" w14:textId="77777777" w:rsidR="005E7B43" w:rsidRPr="001C6B74" w:rsidRDefault="005E7B43" w:rsidP="005E7B43">
      <w:pPr>
        <w:rPr>
          <w:rFonts w:cstheme="minorHAnsi"/>
        </w:rPr>
      </w:pPr>
    </w:p>
    <w:p w14:paraId="72FE012A" w14:textId="77777777" w:rsidR="005E7B43" w:rsidRPr="001C6B74" w:rsidRDefault="005E7B43" w:rsidP="005E7B43">
      <w:pPr>
        <w:rPr>
          <w:rFonts w:cstheme="minorHAnsi"/>
        </w:rPr>
      </w:pPr>
    </w:p>
    <w:p w14:paraId="157FA40B" w14:textId="77777777" w:rsidR="005E7B43" w:rsidRPr="001C6B74" w:rsidRDefault="005E7B43" w:rsidP="005E7B43">
      <w:pPr>
        <w:rPr>
          <w:rFonts w:cstheme="minorHAnsi"/>
        </w:rPr>
      </w:pPr>
    </w:p>
    <w:p w14:paraId="5CC4F02B" w14:textId="77777777" w:rsidR="005E7B43" w:rsidRPr="001C6B74" w:rsidRDefault="005E7B43" w:rsidP="00E21B06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…………………………..</w:t>
      </w:r>
    </w:p>
    <w:p w14:paraId="0A3E87FA" w14:textId="77777777" w:rsidR="005E7B43" w:rsidRPr="001C6B74" w:rsidRDefault="005E7B43" w:rsidP="005E7B43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1BF339F2" w14:textId="77777777" w:rsidR="005E7B43" w:rsidRPr="001C6B74" w:rsidRDefault="005E7B43" w:rsidP="005E7B43">
      <w:pPr>
        <w:jc w:val="right"/>
        <w:rPr>
          <w:rFonts w:cstheme="minorHAnsi"/>
        </w:rPr>
      </w:pPr>
    </w:p>
    <w:p w14:paraId="5D02AE43" w14:textId="77777777" w:rsidR="005E7B43" w:rsidRPr="001C6B74" w:rsidRDefault="005E7B43" w:rsidP="005E7B43">
      <w:pPr>
        <w:rPr>
          <w:rFonts w:cstheme="minorHAnsi"/>
        </w:rPr>
      </w:pPr>
    </w:p>
    <w:p w14:paraId="4AE426C4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*Ewidencja obecności uczestników na każdy dzień szkolenia osobna</w:t>
      </w:r>
    </w:p>
    <w:p w14:paraId="2DB012A8" w14:textId="77777777" w:rsidR="005E7B43" w:rsidRPr="001C6B74" w:rsidRDefault="005E7B43" w:rsidP="005E7B43">
      <w:pPr>
        <w:rPr>
          <w:rFonts w:cstheme="minorHAnsi"/>
        </w:rPr>
      </w:pPr>
    </w:p>
    <w:p w14:paraId="56C88E9F" w14:textId="77777777" w:rsidR="005E7B43" w:rsidRPr="001C6B74" w:rsidRDefault="005E7B43" w:rsidP="005E7B43">
      <w:pPr>
        <w:tabs>
          <w:tab w:val="left" w:pos="2490"/>
        </w:tabs>
        <w:rPr>
          <w:rFonts w:cstheme="minorHAnsi"/>
        </w:rPr>
      </w:pPr>
      <w:r w:rsidRPr="001C6B74">
        <w:rPr>
          <w:rFonts w:cstheme="minorHAnsi"/>
        </w:rPr>
        <w:t xml:space="preserve">** ob. – obecny, </w:t>
      </w:r>
      <w:proofErr w:type="spellStart"/>
      <w:r w:rsidRPr="001C6B74">
        <w:rPr>
          <w:rFonts w:cstheme="minorHAnsi"/>
        </w:rPr>
        <w:t>nb</w:t>
      </w:r>
      <w:proofErr w:type="spellEnd"/>
      <w:r w:rsidRPr="001C6B74">
        <w:rPr>
          <w:rFonts w:cstheme="minorHAnsi"/>
        </w:rPr>
        <w:t>- nieobecny</w:t>
      </w:r>
    </w:p>
    <w:p w14:paraId="49E79503" w14:textId="1DF51F63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C1D428" w14:textId="77777777" w:rsidR="00A64E29" w:rsidRDefault="00A64E29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5EC68D" w14:textId="77777777" w:rsidR="00A64E29" w:rsidRPr="004B165B" w:rsidRDefault="00A64E29" w:rsidP="00A64E29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6" w:name="_Toc196380185"/>
      <w:r w:rsidRPr="004B165B">
        <w:rPr>
          <w:rFonts w:asciiTheme="minorHAnsi" w:hAnsiTheme="minorHAnsi" w:cstheme="minorHAnsi"/>
          <w:b/>
          <w:color w:val="auto"/>
        </w:rPr>
        <w:lastRenderedPageBreak/>
        <w:t>TEMATYKA POSZCZEGÓLNYCH ZAJĘĆ ORAZ CZAS ICH TRWANIA</w:t>
      </w:r>
      <w:bookmarkEnd w:id="16"/>
    </w:p>
    <w:p w14:paraId="7EF3FFE9" w14:textId="77777777" w:rsidR="00A64E29" w:rsidRPr="001C6B74" w:rsidRDefault="00A64E29" w:rsidP="00A64E29">
      <w:pPr>
        <w:rPr>
          <w:rFonts w:cstheme="minorHAnsi"/>
        </w:rPr>
      </w:pPr>
    </w:p>
    <w:p w14:paraId="71AD950A" w14:textId="77777777" w:rsidR="00A64E29" w:rsidRPr="001C6B74" w:rsidRDefault="00A64E29" w:rsidP="00A64E29">
      <w:pPr>
        <w:rPr>
          <w:rFonts w:cstheme="minorHAnsi"/>
        </w:rPr>
      </w:pPr>
    </w:p>
    <w:p w14:paraId="2B3B832A" w14:textId="77777777" w:rsidR="00A64E29" w:rsidRPr="001C6B74" w:rsidRDefault="00A64E29" w:rsidP="00A64E29">
      <w:pPr>
        <w:rPr>
          <w:rFonts w:cstheme="minorHAnsi"/>
        </w:rPr>
      </w:pPr>
    </w:p>
    <w:p w14:paraId="2523B6B4" w14:textId="77777777" w:rsidR="00A64E29" w:rsidRPr="001C6B74" w:rsidRDefault="00A64E29" w:rsidP="00A64E29">
      <w:pPr>
        <w:rPr>
          <w:rFonts w:cstheme="minorHAnsi"/>
        </w:rPr>
      </w:pPr>
    </w:p>
    <w:p w14:paraId="6624E61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09AE96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1F7E17D" w14:textId="77777777" w:rsidR="00A64E29" w:rsidRPr="001C6B74" w:rsidRDefault="00A64E29" w:rsidP="00A64E29">
      <w:pPr>
        <w:rPr>
          <w:rFonts w:cstheme="minorHAnsi"/>
        </w:rPr>
      </w:pPr>
    </w:p>
    <w:p w14:paraId="5D925B8A" w14:textId="77777777" w:rsidR="00A64E29" w:rsidRPr="001C6B74" w:rsidRDefault="00A64E29" w:rsidP="00A64E29">
      <w:pPr>
        <w:rPr>
          <w:rFonts w:cstheme="minorHAnsi"/>
        </w:rPr>
      </w:pPr>
    </w:p>
    <w:tbl>
      <w:tblPr>
        <w:tblStyle w:val="Tabela-Siatka"/>
        <w:tblW w:w="10002" w:type="dxa"/>
        <w:tblInd w:w="-462" w:type="dxa"/>
        <w:tblLook w:val="04A0" w:firstRow="1" w:lastRow="0" w:firstColumn="1" w:lastColumn="0" w:noHBand="0" w:noVBand="1"/>
      </w:tblPr>
      <w:tblGrid>
        <w:gridCol w:w="1024"/>
        <w:gridCol w:w="3449"/>
        <w:gridCol w:w="2163"/>
        <w:gridCol w:w="1136"/>
        <w:gridCol w:w="2230"/>
      </w:tblGrid>
      <w:tr w:rsidR="00A64E29" w:rsidRPr="001C6B74" w14:paraId="0B3E23A7" w14:textId="77777777" w:rsidTr="00EB3DAD">
        <w:tc>
          <w:tcPr>
            <w:tcW w:w="1024" w:type="dxa"/>
          </w:tcPr>
          <w:p w14:paraId="52CEA2E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3449" w:type="dxa"/>
          </w:tcPr>
          <w:p w14:paraId="5C4BAB9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ZAJĘCIA TEORETYCZNE/PRAKTYCZNE</w:t>
            </w:r>
          </w:p>
        </w:tc>
        <w:tc>
          <w:tcPr>
            <w:tcW w:w="2163" w:type="dxa"/>
          </w:tcPr>
          <w:p w14:paraId="5E01AFFE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 EDUKACYJNYCH</w:t>
            </w:r>
          </w:p>
        </w:tc>
        <w:tc>
          <w:tcPr>
            <w:tcW w:w="1136" w:type="dxa"/>
          </w:tcPr>
          <w:p w14:paraId="01C986B5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LICZBA GODZIN</w:t>
            </w:r>
          </w:p>
        </w:tc>
        <w:tc>
          <w:tcPr>
            <w:tcW w:w="2230" w:type="dxa"/>
          </w:tcPr>
          <w:p w14:paraId="2B4182A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TRENERA PROWADZĄCEGO</w:t>
            </w:r>
          </w:p>
        </w:tc>
      </w:tr>
      <w:tr w:rsidR="00A64E29" w:rsidRPr="001C6B74" w14:paraId="127D0E11" w14:textId="77777777" w:rsidTr="00EB3DAD">
        <w:tc>
          <w:tcPr>
            <w:tcW w:w="1024" w:type="dxa"/>
          </w:tcPr>
          <w:p w14:paraId="69EA861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652845E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50E854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291D121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B4C203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7807F76C" w14:textId="77777777" w:rsidTr="00EB3DAD">
        <w:tc>
          <w:tcPr>
            <w:tcW w:w="1024" w:type="dxa"/>
          </w:tcPr>
          <w:p w14:paraId="6291501B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7BBB02E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06B7C1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468430E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8560B9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4AEC0DCF" w14:textId="77777777" w:rsidTr="00EB3DAD">
        <w:tc>
          <w:tcPr>
            <w:tcW w:w="1024" w:type="dxa"/>
          </w:tcPr>
          <w:p w14:paraId="64ABDA53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2FE3982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4951605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51E8F43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70ECE3CC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</w:tbl>
    <w:p w14:paraId="5CDA8C0C" w14:textId="77777777" w:rsidR="00A64E29" w:rsidRPr="001C6B74" w:rsidRDefault="00A64E29" w:rsidP="00A64E29">
      <w:pPr>
        <w:rPr>
          <w:rFonts w:cstheme="minorHAnsi"/>
        </w:rPr>
      </w:pPr>
    </w:p>
    <w:p w14:paraId="473B9DFF" w14:textId="77777777" w:rsidR="00A64E29" w:rsidRPr="001C6B74" w:rsidRDefault="00A64E29" w:rsidP="00A64E29">
      <w:pPr>
        <w:rPr>
          <w:rFonts w:cstheme="minorHAnsi"/>
        </w:rPr>
      </w:pPr>
    </w:p>
    <w:p w14:paraId="55292038" w14:textId="77777777" w:rsidR="00A64E29" w:rsidRPr="001C6B74" w:rsidRDefault="00A64E29" w:rsidP="00A64E29">
      <w:pPr>
        <w:rPr>
          <w:rFonts w:cstheme="minorHAnsi"/>
        </w:rPr>
      </w:pPr>
    </w:p>
    <w:p w14:paraId="25C5E35B" w14:textId="77777777" w:rsidR="00A64E29" w:rsidRPr="001C6B74" w:rsidRDefault="00A64E29" w:rsidP="00A64E29">
      <w:pPr>
        <w:rPr>
          <w:rFonts w:cstheme="minorHAnsi"/>
        </w:rPr>
      </w:pPr>
    </w:p>
    <w:p w14:paraId="33AFD9D3" w14:textId="77777777" w:rsidR="00A64E29" w:rsidRPr="001C6B74" w:rsidRDefault="00A64E29" w:rsidP="00A64E29">
      <w:pPr>
        <w:rPr>
          <w:rFonts w:cstheme="minorHAnsi"/>
        </w:rPr>
      </w:pPr>
    </w:p>
    <w:p w14:paraId="7C443D3B" w14:textId="77777777" w:rsidR="00A64E29" w:rsidRPr="001C6B74" w:rsidRDefault="00A64E29" w:rsidP="00A64E29">
      <w:pPr>
        <w:rPr>
          <w:rFonts w:cstheme="minorHAnsi"/>
        </w:rPr>
      </w:pPr>
    </w:p>
    <w:p w14:paraId="7E854471" w14:textId="77777777" w:rsidR="002A0C25" w:rsidRDefault="00A64E29" w:rsidP="002A0C2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B3A12EF" w14:textId="09C5A630" w:rsidR="00A64E29" w:rsidRPr="001C6B74" w:rsidRDefault="00A64E29" w:rsidP="002A0C25">
      <w:pPr>
        <w:jc w:val="right"/>
        <w:rPr>
          <w:rFonts w:cstheme="minorHAnsi"/>
        </w:rPr>
        <w:sectPr w:rsidR="00A64E29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4E2B9A7B" w14:textId="4E82DAAB" w:rsidR="00394AED" w:rsidRPr="004B165B" w:rsidRDefault="00394AED" w:rsidP="00394AE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7" w:name="_Toc196380186"/>
      <w:r w:rsidRPr="004B165B">
        <w:rPr>
          <w:rFonts w:asciiTheme="minorHAnsi" w:hAnsiTheme="minorHAnsi" w:cstheme="minorHAnsi"/>
          <w:b/>
          <w:color w:val="auto"/>
        </w:rPr>
        <w:lastRenderedPageBreak/>
        <w:t>HARMONOGRAM I PROGRAM ZAJĘĆ -  plan nauczania określający tematy zajęć edukacyjnych oraz ich wymiar,                                              z uwzględnieniem, w miarę potrzeby, części teoretycznej i części praktycznej</w:t>
      </w:r>
      <w:bookmarkEnd w:id="17"/>
    </w:p>
    <w:p w14:paraId="1149F649" w14:textId="77777777" w:rsidR="00394AED" w:rsidRPr="001C6B74" w:rsidRDefault="00394AED" w:rsidP="00394AED">
      <w:pPr>
        <w:rPr>
          <w:rFonts w:cstheme="minorHAnsi"/>
        </w:rPr>
      </w:pPr>
    </w:p>
    <w:p w14:paraId="5D7A0C7C" w14:textId="77777777" w:rsidR="00394AED" w:rsidRPr="001C6B74" w:rsidRDefault="00394AED" w:rsidP="00394AED">
      <w:pPr>
        <w:rPr>
          <w:rFonts w:cstheme="minorHAnsi"/>
        </w:rPr>
      </w:pPr>
    </w:p>
    <w:p w14:paraId="2E3DD334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14DC49C9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20759F7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REALIZACJA HARMONOGRAMU ZAJĘĆ</w:t>
      </w:r>
    </w:p>
    <w:p w14:paraId="3305A8FB" w14:textId="77777777" w:rsidR="00394AED" w:rsidRPr="001C6B74" w:rsidRDefault="00394AED" w:rsidP="000E332B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tbl>
      <w:tblPr>
        <w:tblStyle w:val="Tabela-Siatka"/>
        <w:tblpPr w:leftFromText="141" w:rightFromText="141" w:vertAnchor="text" w:horzAnchor="page" w:tblpX="286" w:tblpY="757"/>
        <w:tblW w:w="16409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  <w:gridCol w:w="1849"/>
      </w:tblGrid>
      <w:tr w:rsidR="00394AED" w:rsidRPr="001C6B74" w14:paraId="29AB905C" w14:textId="77777777" w:rsidTr="00EB3DAD">
        <w:tc>
          <w:tcPr>
            <w:tcW w:w="829" w:type="dxa"/>
            <w:vMerge w:val="restart"/>
          </w:tcPr>
          <w:p w14:paraId="7B307F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0EA2999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0EE9D97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3C4988B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6C0FD6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369C92A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2FB1D16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53BA342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  <w:vMerge w:val="restart"/>
          </w:tcPr>
          <w:p w14:paraId="296EB12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prowadzącego</w:t>
            </w:r>
          </w:p>
        </w:tc>
        <w:tc>
          <w:tcPr>
            <w:tcW w:w="1849" w:type="dxa"/>
          </w:tcPr>
          <w:p w14:paraId="168FE75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394AED" w:rsidRPr="001C6B74" w14:paraId="3D7C8C56" w14:textId="77777777" w:rsidTr="00EB3DAD">
        <w:tc>
          <w:tcPr>
            <w:tcW w:w="829" w:type="dxa"/>
            <w:vMerge/>
          </w:tcPr>
          <w:p w14:paraId="35CDEE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383F4B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6F3D209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1717F6B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0D612E7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4140F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3666D9A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22B8371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26C81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  <w:vMerge/>
          </w:tcPr>
          <w:p w14:paraId="3AD63C6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7D7D11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86BC342" w14:textId="77777777" w:rsidTr="00EB3DAD">
        <w:tc>
          <w:tcPr>
            <w:tcW w:w="829" w:type="dxa"/>
          </w:tcPr>
          <w:p w14:paraId="6E208F3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2221D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1CDA5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964060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D4962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5FA41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4726F5D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3CB26A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AB08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73372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61897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CC67912" w14:textId="77777777" w:rsidTr="00EB3DAD">
        <w:tc>
          <w:tcPr>
            <w:tcW w:w="829" w:type="dxa"/>
          </w:tcPr>
          <w:p w14:paraId="792E79C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702364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AE95F8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602325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D529A0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EB2D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D3C40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B800A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A313AC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DA90C8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951A8D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2E23FE" w14:textId="77777777" w:rsidTr="00EB3DAD">
        <w:tc>
          <w:tcPr>
            <w:tcW w:w="829" w:type="dxa"/>
          </w:tcPr>
          <w:p w14:paraId="651FA03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95382B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3CA09D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58E907E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EE1E21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AAC7CA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635FD5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044A5B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495E5F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5A362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816510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2E44C0BC" w14:textId="77777777" w:rsidTr="00EB3DAD">
        <w:tc>
          <w:tcPr>
            <w:tcW w:w="829" w:type="dxa"/>
          </w:tcPr>
          <w:p w14:paraId="3427D3E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6F98F9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F06C76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221BDC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21E836C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8972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057FB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60111C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214D78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9CA7F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8E46D6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13698C5" w14:textId="77777777" w:rsidTr="00EB3DAD">
        <w:tc>
          <w:tcPr>
            <w:tcW w:w="829" w:type="dxa"/>
          </w:tcPr>
          <w:p w14:paraId="1EA2C3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52DA32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2D9A76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2F7DA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99105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B916BD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4E40B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BAB3D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54B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33D2E2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D1F34B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CFE34D0" w14:textId="77777777" w:rsidTr="00EB3DAD">
        <w:tc>
          <w:tcPr>
            <w:tcW w:w="829" w:type="dxa"/>
          </w:tcPr>
          <w:p w14:paraId="768F75D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8A87C6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2B8E6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A75D59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590910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618545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E6975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EBBC0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3DF3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48D8A7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50572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453B0D8C" w14:textId="77777777" w:rsidTr="00EB3DAD">
        <w:tc>
          <w:tcPr>
            <w:tcW w:w="829" w:type="dxa"/>
          </w:tcPr>
          <w:p w14:paraId="5F3CBE5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85E107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BAA02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4331E0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8138F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17966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950EA7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040B53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D75103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EFB02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E9780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3E1576" w14:textId="77777777" w:rsidTr="00EB3DAD">
        <w:tc>
          <w:tcPr>
            <w:tcW w:w="829" w:type="dxa"/>
          </w:tcPr>
          <w:p w14:paraId="058385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21B4EB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4ADF0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FB430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54684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54697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A5E3E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96CA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FD66EE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069258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CD179E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447EB61" w14:textId="77777777" w:rsidTr="00EB3DAD">
        <w:tc>
          <w:tcPr>
            <w:tcW w:w="829" w:type="dxa"/>
          </w:tcPr>
          <w:p w14:paraId="17CA56D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487148A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CFCCF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499F781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5CEF2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45AA9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EAF4A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D5D8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7D0C6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F5AE60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D384F5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106DB076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 xml:space="preserve"> (nazwa szkolenia)</w:t>
      </w:r>
    </w:p>
    <w:p w14:paraId="16E5C58A" w14:textId="43B0B68F" w:rsidR="00394AED" w:rsidRPr="001C6B74" w:rsidRDefault="00394AED" w:rsidP="00394AED">
      <w:pPr>
        <w:tabs>
          <w:tab w:val="left" w:pos="3495"/>
        </w:tabs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</w:t>
      </w:r>
    </w:p>
    <w:p w14:paraId="70CA84A2" w14:textId="77777777" w:rsidR="00CE2DA6" w:rsidRDefault="00CE2DA6" w:rsidP="00394AED">
      <w:pPr>
        <w:tabs>
          <w:tab w:val="left" w:pos="3495"/>
        </w:tabs>
        <w:jc w:val="right"/>
        <w:rPr>
          <w:rFonts w:cstheme="minorHAnsi"/>
        </w:rPr>
      </w:pPr>
    </w:p>
    <w:p w14:paraId="07D7F216" w14:textId="244F30B7" w:rsidR="00394AED" w:rsidRPr="001C6B74" w:rsidRDefault="00394AED" w:rsidP="00394AED">
      <w:pPr>
        <w:tabs>
          <w:tab w:val="left" w:pos="3495"/>
        </w:tabs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…………………………….</w:t>
      </w:r>
    </w:p>
    <w:p w14:paraId="026EFD41" w14:textId="77777777" w:rsidR="00394AED" w:rsidRPr="001C6B74" w:rsidRDefault="00394AED" w:rsidP="00394AED">
      <w:pPr>
        <w:tabs>
          <w:tab w:val="left" w:pos="3495"/>
        </w:tabs>
        <w:jc w:val="center"/>
        <w:rPr>
          <w:rFonts w:cstheme="minorHAnsi"/>
        </w:rPr>
        <w:sectPr w:rsidR="00394AED" w:rsidRPr="001C6B74" w:rsidSect="00EB3DAD">
          <w:pgSz w:w="16838" w:h="11906" w:orient="landscape" w:code="9"/>
          <w:pgMar w:top="1418" w:right="992" w:bottom="1418" w:left="1276" w:header="709" w:footer="709" w:gutter="0"/>
          <w:cols w:space="708"/>
          <w:docGrid w:linePitch="360"/>
        </w:sect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    (podpis)</w:t>
      </w:r>
    </w:p>
    <w:p w14:paraId="2D358998" w14:textId="77777777" w:rsidR="00652BAB" w:rsidRPr="001C6B74" w:rsidRDefault="00652BAB" w:rsidP="00652BAB">
      <w:pPr>
        <w:tabs>
          <w:tab w:val="left" w:pos="3495"/>
        </w:tabs>
        <w:rPr>
          <w:rFonts w:cstheme="minorHAnsi"/>
        </w:rPr>
      </w:pPr>
    </w:p>
    <w:p w14:paraId="79EC5678" w14:textId="77777777" w:rsidR="00652BAB" w:rsidRPr="004B165B" w:rsidRDefault="00652BAB" w:rsidP="00652BAB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8" w:name="_Toc196380187"/>
      <w:r w:rsidRPr="004B165B">
        <w:rPr>
          <w:rFonts w:asciiTheme="minorHAnsi" w:hAnsiTheme="minorHAnsi" w:cstheme="minorHAnsi"/>
          <w:b/>
          <w:color w:val="auto"/>
        </w:rPr>
        <w:t>WYKAZ LITERATURY ORAZ NIEZBĘDNYCH ŚRODKÓW I MATERIAŁÓW DYDAKTYCZNYCH PRZEKAZANYCH UCZESTNIKOM</w:t>
      </w:r>
      <w:bookmarkEnd w:id="18"/>
    </w:p>
    <w:p w14:paraId="7ABE3A05" w14:textId="77777777" w:rsidR="00652BAB" w:rsidRPr="001C6B74" w:rsidRDefault="00652BAB" w:rsidP="00652BAB">
      <w:pPr>
        <w:rPr>
          <w:rFonts w:cstheme="minorHAnsi"/>
        </w:rPr>
      </w:pPr>
    </w:p>
    <w:p w14:paraId="0BE8878A" w14:textId="77777777" w:rsidR="00652BAB" w:rsidRPr="001C6B74" w:rsidRDefault="00652BAB" w:rsidP="00652BAB">
      <w:pPr>
        <w:rPr>
          <w:rFonts w:cstheme="minorHAnsi"/>
        </w:rPr>
      </w:pPr>
    </w:p>
    <w:p w14:paraId="72A460EB" w14:textId="77777777" w:rsidR="00652BAB" w:rsidRPr="001C6B74" w:rsidRDefault="00652BAB" w:rsidP="00652BAB">
      <w:pPr>
        <w:rPr>
          <w:rFonts w:cstheme="minorHAnsi"/>
        </w:rPr>
      </w:pPr>
    </w:p>
    <w:p w14:paraId="27270285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E987891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15A6EC6E" w14:textId="77777777" w:rsidR="00652BAB" w:rsidRPr="001C6B74" w:rsidRDefault="00652BAB" w:rsidP="00652BAB">
      <w:pPr>
        <w:rPr>
          <w:rFonts w:cstheme="minorHAnsi"/>
        </w:rPr>
      </w:pPr>
    </w:p>
    <w:p w14:paraId="3FC8FA1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W czasie trwania zajęć teoretycznych i praktycznych wykorzystywany będzie m.in. następujący sprzęt i pomoce dydaktyczne:</w:t>
      </w:r>
    </w:p>
    <w:p w14:paraId="1C306004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06E02A63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60C6BC87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433B7975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</w:t>
      </w:r>
    </w:p>
    <w:p w14:paraId="5BAF655A" w14:textId="77777777" w:rsidR="00652BAB" w:rsidRPr="001C6B74" w:rsidRDefault="00652BAB" w:rsidP="00652BAB">
      <w:pPr>
        <w:rPr>
          <w:rFonts w:cstheme="minorHAnsi"/>
        </w:rPr>
      </w:pPr>
    </w:p>
    <w:p w14:paraId="72D02474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Materiały przekazane kursantom na własność:</w:t>
      </w:r>
    </w:p>
    <w:p w14:paraId="36137286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dydaktyczne:</w:t>
      </w:r>
    </w:p>
    <w:p w14:paraId="231D463D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 xml:space="preserve"> ………………………,</w:t>
      </w:r>
    </w:p>
    <w:p w14:paraId="351C578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……………………….,</w:t>
      </w:r>
    </w:p>
    <w:p w14:paraId="1B5750F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</w:t>
      </w:r>
    </w:p>
    <w:p w14:paraId="7FCA6CB8" w14:textId="77777777" w:rsidR="00652BAB" w:rsidRPr="001C6B74" w:rsidRDefault="00652BAB" w:rsidP="00652BAB">
      <w:pPr>
        <w:pStyle w:val="Akapitzlist"/>
        <w:ind w:left="284"/>
        <w:rPr>
          <w:rFonts w:cstheme="minorHAnsi"/>
        </w:rPr>
      </w:pPr>
    </w:p>
    <w:p w14:paraId="13B9D03F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piśmienniczo-biurowe:</w:t>
      </w:r>
    </w:p>
    <w:p w14:paraId="5A76CF09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1AF1776B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3C7F13F8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</w:t>
      </w:r>
    </w:p>
    <w:p w14:paraId="722DF199" w14:textId="77777777" w:rsidR="00652BAB" w:rsidRPr="001C6B74" w:rsidRDefault="00652BAB" w:rsidP="00652BAB">
      <w:pPr>
        <w:rPr>
          <w:rFonts w:cstheme="minorHAnsi"/>
        </w:rPr>
      </w:pPr>
    </w:p>
    <w:p w14:paraId="679A78FC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Inne: ………………………………………………………………………………………………………………………………………………………………………………………………</w:t>
      </w:r>
    </w:p>
    <w:p w14:paraId="2C2045DF" w14:textId="77777777" w:rsidR="00652BAB" w:rsidRPr="001C6B74" w:rsidRDefault="00652BAB" w:rsidP="00652BAB">
      <w:pPr>
        <w:rPr>
          <w:rFonts w:cstheme="minorHAnsi"/>
        </w:rPr>
      </w:pPr>
    </w:p>
    <w:p w14:paraId="6D254C2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Przewidziane sprawdziany oraz egzaminy:</w:t>
      </w:r>
    </w:p>
    <w:p w14:paraId="4AE88E8D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47E7E1" w14:textId="77777777" w:rsidR="00652BAB" w:rsidRPr="001C6B74" w:rsidRDefault="00652BAB" w:rsidP="00652BAB">
      <w:pPr>
        <w:rPr>
          <w:rFonts w:cstheme="minorHAnsi"/>
        </w:rPr>
      </w:pPr>
    </w:p>
    <w:p w14:paraId="68F7E3EB" w14:textId="77777777" w:rsidR="00126F06" w:rsidRDefault="00652BAB" w:rsidP="00126F06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…………………………………   </w:t>
      </w:r>
    </w:p>
    <w:p w14:paraId="38008107" w14:textId="423ADCB3" w:rsidR="00E21B06" w:rsidRDefault="00652BAB" w:rsidP="00126F06">
      <w:pPr>
        <w:ind w:left="6372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0FF2AF58" w14:textId="77777777" w:rsidR="007C2545" w:rsidRPr="004B165B" w:rsidRDefault="007C2545" w:rsidP="007C254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9" w:name="_Toc196380188"/>
      <w:r w:rsidRPr="004B165B">
        <w:rPr>
          <w:rFonts w:asciiTheme="minorHAnsi" w:hAnsiTheme="minorHAnsi" w:cstheme="minorHAnsi"/>
          <w:b/>
          <w:color w:val="auto"/>
        </w:rPr>
        <w:lastRenderedPageBreak/>
        <w:t>INFORMACJA Z PRZEPROWADZONYCH EGZAMINÓW (jeżeli dotyczy) - data przystąpienia uczestnika do egzaminu oraz uzyskany wynik</w:t>
      </w:r>
      <w:bookmarkEnd w:id="19"/>
      <w:r w:rsidRPr="004B165B">
        <w:rPr>
          <w:rFonts w:asciiTheme="minorHAnsi" w:hAnsiTheme="minorHAnsi" w:cstheme="minorHAnsi"/>
          <w:b/>
          <w:color w:val="auto"/>
        </w:rPr>
        <w:t xml:space="preserve"> </w:t>
      </w:r>
    </w:p>
    <w:p w14:paraId="6C3D8893" w14:textId="77777777" w:rsidR="007C2545" w:rsidRPr="001C6B74" w:rsidRDefault="007C2545" w:rsidP="007C2545">
      <w:pPr>
        <w:rPr>
          <w:rFonts w:cstheme="minorHAnsi"/>
        </w:rPr>
      </w:pPr>
    </w:p>
    <w:p w14:paraId="0E036CE6" w14:textId="77777777" w:rsidR="007C2545" w:rsidRPr="001C6B74" w:rsidRDefault="007C2545" w:rsidP="007C2545">
      <w:pPr>
        <w:rPr>
          <w:rFonts w:cstheme="minorHAnsi"/>
        </w:rPr>
      </w:pPr>
    </w:p>
    <w:p w14:paraId="34757711" w14:textId="77777777" w:rsidR="007C2545" w:rsidRPr="001C6B74" w:rsidRDefault="007C2545" w:rsidP="007C2545">
      <w:pPr>
        <w:rPr>
          <w:rFonts w:cstheme="minorHAnsi"/>
        </w:rPr>
      </w:pPr>
    </w:p>
    <w:p w14:paraId="196593E8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8E7DEC1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2598A27" w14:textId="77777777" w:rsidR="007C2545" w:rsidRPr="001C6B74" w:rsidRDefault="007C2545" w:rsidP="007C2545">
      <w:pPr>
        <w:rPr>
          <w:rFonts w:cstheme="minorHAnsi"/>
        </w:rPr>
      </w:pPr>
    </w:p>
    <w:p w14:paraId="6015AD31" w14:textId="77777777" w:rsidR="007C2545" w:rsidRPr="001C6B74" w:rsidRDefault="007C2545" w:rsidP="007C2545">
      <w:pPr>
        <w:rPr>
          <w:rFonts w:cstheme="minorHAnsi"/>
        </w:rPr>
      </w:pPr>
    </w:p>
    <w:p w14:paraId="3AA22564" w14:textId="77777777" w:rsidR="007C2545" w:rsidRPr="001C6B74" w:rsidRDefault="007C2545" w:rsidP="007C2545">
      <w:pPr>
        <w:rPr>
          <w:rFonts w:cstheme="minorHAnsi"/>
        </w:rPr>
      </w:pPr>
    </w:p>
    <w:p w14:paraId="79813914" w14:textId="77777777" w:rsidR="007C2545" w:rsidRPr="001C6B74" w:rsidRDefault="007C2545" w:rsidP="007C2545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C2545" w:rsidRPr="001C6B74" w14:paraId="7DF38D16" w14:textId="77777777" w:rsidTr="00EB3DAD">
        <w:tc>
          <w:tcPr>
            <w:tcW w:w="1812" w:type="dxa"/>
          </w:tcPr>
          <w:p w14:paraId="6D77A69B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23F6958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1812" w:type="dxa"/>
          </w:tcPr>
          <w:p w14:paraId="75B91122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Data przystąpienia do egzaminu</w:t>
            </w:r>
          </w:p>
        </w:tc>
        <w:tc>
          <w:tcPr>
            <w:tcW w:w="1813" w:type="dxa"/>
          </w:tcPr>
          <w:p w14:paraId="57D34015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Uzyskany wynik</w:t>
            </w:r>
          </w:p>
        </w:tc>
        <w:tc>
          <w:tcPr>
            <w:tcW w:w="1813" w:type="dxa"/>
          </w:tcPr>
          <w:p w14:paraId="5E4E53D9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7C2545" w:rsidRPr="001C6B74" w14:paraId="7739FCB3" w14:textId="77777777" w:rsidTr="00EB3DAD">
        <w:tc>
          <w:tcPr>
            <w:tcW w:w="1812" w:type="dxa"/>
          </w:tcPr>
          <w:p w14:paraId="03787C5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4047702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FA71BE8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8E6578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57B9352E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4B4C0725" w14:textId="77777777" w:rsidTr="00EB3DAD">
        <w:tc>
          <w:tcPr>
            <w:tcW w:w="1812" w:type="dxa"/>
          </w:tcPr>
          <w:p w14:paraId="06A05AD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50C893B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39D879A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40BFB3CA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561281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27BBCA29" w14:textId="77777777" w:rsidTr="00EB3DAD">
        <w:tc>
          <w:tcPr>
            <w:tcW w:w="1812" w:type="dxa"/>
          </w:tcPr>
          <w:p w14:paraId="3EBAFBE5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5E57C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C5A7A7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0618BC7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7E01D7A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</w:tbl>
    <w:p w14:paraId="6A47574A" w14:textId="77777777" w:rsidR="007C2545" w:rsidRPr="001C6B74" w:rsidRDefault="007C2545" w:rsidP="007C2545">
      <w:pPr>
        <w:rPr>
          <w:rFonts w:cstheme="minorHAnsi"/>
        </w:rPr>
      </w:pPr>
    </w:p>
    <w:p w14:paraId="4DECAE43" w14:textId="77777777" w:rsidR="007C2545" w:rsidRPr="001C6B74" w:rsidRDefault="007C2545" w:rsidP="007C2545">
      <w:pPr>
        <w:rPr>
          <w:rFonts w:cstheme="minorHAnsi"/>
        </w:rPr>
      </w:pPr>
    </w:p>
    <w:p w14:paraId="0BE62E43" w14:textId="77777777" w:rsidR="007C2545" w:rsidRPr="001C6B74" w:rsidRDefault="007C2545" w:rsidP="007C2545">
      <w:pPr>
        <w:rPr>
          <w:rFonts w:cstheme="minorHAnsi"/>
        </w:rPr>
      </w:pPr>
    </w:p>
    <w:p w14:paraId="188985BA" w14:textId="77777777" w:rsidR="007C2545" w:rsidRPr="001C6B74" w:rsidRDefault="007C2545" w:rsidP="007C2545">
      <w:pPr>
        <w:rPr>
          <w:rFonts w:cstheme="minorHAnsi"/>
        </w:rPr>
      </w:pPr>
    </w:p>
    <w:p w14:paraId="6EDBEBB0" w14:textId="77777777" w:rsidR="007C2545" w:rsidRPr="001C6B74" w:rsidRDefault="007C2545" w:rsidP="007C2545">
      <w:pPr>
        <w:rPr>
          <w:rFonts w:cstheme="minorHAnsi"/>
        </w:rPr>
      </w:pPr>
    </w:p>
    <w:p w14:paraId="05EDA4D8" w14:textId="77777777" w:rsidR="007C2545" w:rsidRPr="001C6B74" w:rsidRDefault="007C2545" w:rsidP="007C2545">
      <w:pPr>
        <w:rPr>
          <w:rFonts w:cstheme="minorHAnsi"/>
        </w:rPr>
      </w:pPr>
    </w:p>
    <w:p w14:paraId="08D9A726" w14:textId="77777777" w:rsidR="007C2545" w:rsidRPr="001C6B74" w:rsidRDefault="007C2545" w:rsidP="007C2545">
      <w:pPr>
        <w:rPr>
          <w:rFonts w:cstheme="minorHAnsi"/>
        </w:rPr>
      </w:pPr>
    </w:p>
    <w:p w14:paraId="20EE0485" w14:textId="77777777" w:rsidR="007C2545" w:rsidRPr="001C6B74" w:rsidRDefault="007C2545" w:rsidP="007C2545">
      <w:pPr>
        <w:rPr>
          <w:rFonts w:cstheme="minorHAnsi"/>
        </w:rPr>
      </w:pPr>
    </w:p>
    <w:p w14:paraId="66302021" w14:textId="77777777" w:rsidR="007C2545" w:rsidRPr="001C6B74" w:rsidRDefault="007C2545" w:rsidP="007C2545">
      <w:pPr>
        <w:rPr>
          <w:rFonts w:cstheme="minorHAnsi"/>
        </w:rPr>
      </w:pPr>
    </w:p>
    <w:p w14:paraId="5F4D8C92" w14:textId="77777777" w:rsidR="007C2545" w:rsidRPr="001C6B74" w:rsidRDefault="007C2545" w:rsidP="007C2545">
      <w:pPr>
        <w:rPr>
          <w:rFonts w:cstheme="minorHAnsi"/>
        </w:rPr>
      </w:pPr>
    </w:p>
    <w:p w14:paraId="6FFEBA7A" w14:textId="77777777" w:rsidR="007C2545" w:rsidRPr="001C6B74" w:rsidRDefault="007C2545" w:rsidP="007C2545">
      <w:pPr>
        <w:rPr>
          <w:rFonts w:cstheme="minorHAnsi"/>
        </w:rPr>
      </w:pPr>
    </w:p>
    <w:p w14:paraId="1A44C6D2" w14:textId="77777777" w:rsidR="007C2545" w:rsidRPr="001C6B74" w:rsidRDefault="007C2545" w:rsidP="007C2545">
      <w:pPr>
        <w:rPr>
          <w:rFonts w:cstheme="minorHAnsi"/>
        </w:rPr>
      </w:pPr>
    </w:p>
    <w:p w14:paraId="5B8C1A5D" w14:textId="77777777" w:rsidR="007C2545" w:rsidRPr="001C6B74" w:rsidRDefault="007C2545" w:rsidP="007C2545">
      <w:pPr>
        <w:jc w:val="right"/>
        <w:rPr>
          <w:rFonts w:cstheme="minorHAnsi"/>
        </w:rPr>
      </w:pPr>
    </w:p>
    <w:p w14:paraId="5908E907" w14:textId="77777777" w:rsidR="007C2545" w:rsidRDefault="007C2545" w:rsidP="007C254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AF95E0E" w14:textId="14CB5F04" w:rsidR="007C2545" w:rsidRPr="001C6B74" w:rsidRDefault="007C2545" w:rsidP="007C2545">
      <w:pPr>
        <w:ind w:left="6372" w:firstLine="708"/>
        <w:jc w:val="center"/>
        <w:rPr>
          <w:rFonts w:cstheme="minorHAnsi"/>
        </w:rPr>
        <w:sectPr w:rsidR="007C254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4390891" w14:textId="77777777" w:rsidR="00D35D15" w:rsidRPr="004B165B" w:rsidRDefault="00D35D15" w:rsidP="00D35D1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20" w:name="_Toc196380189"/>
      <w:r w:rsidRPr="004B165B">
        <w:rPr>
          <w:rFonts w:asciiTheme="minorHAnsi" w:hAnsiTheme="minorHAnsi" w:cstheme="minorHAnsi"/>
          <w:b/>
          <w:color w:val="auto"/>
        </w:rPr>
        <w:lastRenderedPageBreak/>
        <w:t>INFORMACJA O ODBYTYCH HOSPITACJACH, KONTROLACH ITP.</w:t>
      </w:r>
      <w:bookmarkEnd w:id="20"/>
    </w:p>
    <w:p w14:paraId="0B0A7D7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7D03F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54DC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4A8024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C6B90F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5A63324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404E83C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8"/>
        <w:gridCol w:w="1383"/>
        <w:gridCol w:w="1408"/>
        <w:gridCol w:w="1459"/>
        <w:gridCol w:w="2035"/>
        <w:gridCol w:w="1409"/>
      </w:tblGrid>
      <w:tr w:rsidR="00D35D15" w:rsidRPr="001C6B74" w14:paraId="79F34D76" w14:textId="77777777" w:rsidTr="00EB3DAD">
        <w:tc>
          <w:tcPr>
            <w:tcW w:w="1510" w:type="dxa"/>
          </w:tcPr>
          <w:p w14:paraId="3B4E1ED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3F00E34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0" w:type="dxa"/>
          </w:tcPr>
          <w:p w14:paraId="201D2E0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Rodzaj wizyty</w:t>
            </w:r>
          </w:p>
        </w:tc>
        <w:tc>
          <w:tcPr>
            <w:tcW w:w="1510" w:type="dxa"/>
          </w:tcPr>
          <w:p w14:paraId="1A7CBF8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Zakres/Cel wizyty</w:t>
            </w:r>
          </w:p>
        </w:tc>
        <w:tc>
          <w:tcPr>
            <w:tcW w:w="1511" w:type="dxa"/>
          </w:tcPr>
          <w:p w14:paraId="3ECD76B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Osoba/y przeprowadzająca/e</w:t>
            </w:r>
          </w:p>
        </w:tc>
        <w:tc>
          <w:tcPr>
            <w:tcW w:w="1511" w:type="dxa"/>
          </w:tcPr>
          <w:p w14:paraId="6B5012E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D35D15" w:rsidRPr="001C6B74" w14:paraId="42F84E1D" w14:textId="77777777" w:rsidTr="00EB3DAD">
        <w:tc>
          <w:tcPr>
            <w:tcW w:w="1510" w:type="dxa"/>
          </w:tcPr>
          <w:p w14:paraId="05EFA4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59111FA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96B79B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B2834E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0830F5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3EF11D28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07CD237D" w14:textId="77777777" w:rsidTr="00EB3DAD">
        <w:tc>
          <w:tcPr>
            <w:tcW w:w="1510" w:type="dxa"/>
          </w:tcPr>
          <w:p w14:paraId="4AD997E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A4A1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EDF1F9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CCBF7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9D96A8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4D8AF6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2ACBE073" w14:textId="77777777" w:rsidTr="00EB3DAD">
        <w:tc>
          <w:tcPr>
            <w:tcW w:w="1510" w:type="dxa"/>
          </w:tcPr>
          <w:p w14:paraId="63D7209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F09305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E8F84D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2E912A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7CD6D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1A4A2DC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3E6A1910" w14:textId="77777777" w:rsidTr="00EB3DAD">
        <w:tc>
          <w:tcPr>
            <w:tcW w:w="1510" w:type="dxa"/>
          </w:tcPr>
          <w:p w14:paraId="6A6E607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778648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B5E6C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629E8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7B67A8A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BD2CB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075062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1EBA3E6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7FB7C55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5DD912F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0179CC7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04E65CE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487D9C0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B9529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72A1913D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91C19CA" w14:textId="77777777" w:rsidR="00BA140A" w:rsidRDefault="00D35D15" w:rsidP="00BA140A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4CA2D52" w14:textId="7B4B76DE" w:rsidR="00D35D15" w:rsidRPr="001C6B74" w:rsidRDefault="00D35D15" w:rsidP="00BA140A">
      <w:pPr>
        <w:ind w:left="6372" w:firstLine="708"/>
        <w:jc w:val="center"/>
        <w:rPr>
          <w:rFonts w:cstheme="minorHAnsi"/>
        </w:rPr>
        <w:sectPr w:rsidR="00D35D1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F1E25CE" w14:textId="77206ABD" w:rsidR="00060343" w:rsidRPr="001C6B74" w:rsidRDefault="00060343" w:rsidP="00060343">
      <w:pPr>
        <w:jc w:val="right"/>
        <w:rPr>
          <w:rFonts w:cstheme="minorHAnsi"/>
          <w:szCs w:val="24"/>
        </w:rPr>
      </w:pPr>
      <w:r w:rsidRPr="001C6B74">
        <w:rPr>
          <w:rFonts w:cstheme="minorHAnsi"/>
          <w:szCs w:val="24"/>
        </w:rPr>
        <w:lastRenderedPageBreak/>
        <w:t xml:space="preserve">Załącznik nr </w:t>
      </w:r>
      <w:r w:rsidR="00F71DD5">
        <w:rPr>
          <w:rFonts w:cstheme="minorHAnsi"/>
          <w:szCs w:val="24"/>
        </w:rPr>
        <w:t>7</w:t>
      </w:r>
      <w:r w:rsidRPr="001C6B74">
        <w:rPr>
          <w:rFonts w:cstheme="minorHAnsi"/>
          <w:szCs w:val="24"/>
        </w:rPr>
        <w:t xml:space="preserve"> do umowy</w:t>
      </w:r>
    </w:p>
    <w:p w14:paraId="636E56D8" w14:textId="1FFE6E2B" w:rsidR="00060343" w:rsidRPr="001C6B74" w:rsidRDefault="00060343" w:rsidP="00060343">
      <w:pPr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LISTA OBECNOŚCI UCZESTNIKÓW</w:t>
      </w:r>
    </w:p>
    <w:p w14:paraId="649BFEDA" w14:textId="7ED53DDC" w:rsidR="00060343" w:rsidRPr="001C6B74" w:rsidRDefault="00060343" w:rsidP="00DD5828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Lista obecności nr … Termin szkolenia - ………</w:t>
      </w:r>
    </w:p>
    <w:p w14:paraId="4F8CDA65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9A32F6D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45F6787" w14:textId="77777777" w:rsidR="00060343" w:rsidRPr="001C6B74" w:rsidRDefault="00060343" w:rsidP="00060343">
      <w:pPr>
        <w:rPr>
          <w:rFonts w:cstheme="minorHAnsi"/>
        </w:rPr>
      </w:pPr>
    </w:p>
    <w:tbl>
      <w:tblPr>
        <w:tblStyle w:val="Tabela-Siatka"/>
        <w:tblW w:w="16302" w:type="dxa"/>
        <w:tblInd w:w="-998" w:type="dxa"/>
        <w:tblLook w:val="04A0" w:firstRow="1" w:lastRow="0" w:firstColumn="1" w:lastColumn="0" w:noHBand="0" w:noVBand="1"/>
      </w:tblPr>
      <w:tblGrid>
        <w:gridCol w:w="2246"/>
        <w:gridCol w:w="1354"/>
        <w:gridCol w:w="1504"/>
        <w:gridCol w:w="1418"/>
        <w:gridCol w:w="1559"/>
        <w:gridCol w:w="1701"/>
        <w:gridCol w:w="1559"/>
        <w:gridCol w:w="1701"/>
        <w:gridCol w:w="1701"/>
        <w:gridCol w:w="1559"/>
      </w:tblGrid>
      <w:tr w:rsidR="00060343" w:rsidRPr="001C6B74" w14:paraId="783CDFA0" w14:textId="77777777" w:rsidTr="00EB3DAD">
        <w:tc>
          <w:tcPr>
            <w:tcW w:w="2246" w:type="dxa"/>
            <w:tcBorders>
              <w:tl2br w:val="single" w:sz="4" w:space="0" w:color="auto"/>
            </w:tcBorders>
          </w:tcPr>
          <w:p w14:paraId="4B13745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DATA</w:t>
            </w:r>
          </w:p>
          <w:p w14:paraId="446326B1" w14:textId="77777777" w:rsidR="00060343" w:rsidRPr="001C6B74" w:rsidRDefault="00060343" w:rsidP="00EB3DAD">
            <w:pPr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IMIĘ</w:t>
            </w:r>
          </w:p>
          <w:p w14:paraId="2AD01C29" w14:textId="77777777" w:rsidR="00060343" w:rsidRPr="001C6B74" w:rsidRDefault="000603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  <w:b/>
              </w:rPr>
              <w:t>I NAZWISKO</w:t>
            </w:r>
          </w:p>
        </w:tc>
        <w:tc>
          <w:tcPr>
            <w:tcW w:w="1354" w:type="dxa"/>
          </w:tcPr>
          <w:p w14:paraId="0CD50BCB" w14:textId="77777777" w:rsidR="00060343" w:rsidRPr="001C6B74" w:rsidRDefault="0079270C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896073490"/>
                <w:placeholder>
                  <w:docPart w:val="82999B11775F41958EC68E7D1551B55B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432156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04" w:type="dxa"/>
          </w:tcPr>
          <w:p w14:paraId="706B11A3" w14:textId="77777777" w:rsidR="00060343" w:rsidRPr="001C6B74" w:rsidRDefault="0079270C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336584796"/>
                <w:placeholder>
                  <w:docPart w:val="CE4D0AAC3E7B4D3680597BB7F208AFE2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56908D8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418" w:type="dxa"/>
          </w:tcPr>
          <w:p w14:paraId="029262DE" w14:textId="77777777" w:rsidR="00060343" w:rsidRPr="001C6B74" w:rsidRDefault="0079270C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23858918"/>
                <w:placeholder>
                  <w:docPart w:val="46908C0238D64DF593F567175EDA5FDE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44E7849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00D55EB6" w14:textId="77777777" w:rsidR="00060343" w:rsidRPr="001C6B74" w:rsidRDefault="0079270C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60140543"/>
                <w:placeholder>
                  <w:docPart w:val="6004E9D9953B4EE38A54AC752CF09FE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149F20CB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37B9D9D3" w14:textId="77777777" w:rsidR="00060343" w:rsidRPr="001C6B74" w:rsidRDefault="0079270C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77949036"/>
                <w:placeholder>
                  <w:docPart w:val="8CCE60B012494A4A8BF0EF1CA82D793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E63CF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EBDD8FF" w14:textId="77777777" w:rsidR="00060343" w:rsidRPr="001C6B74" w:rsidRDefault="0079270C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671458678"/>
                <w:placeholder>
                  <w:docPart w:val="DFA2B125824247F48AD15EB9DC29AB87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43AA5D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8F94F5F" w14:textId="77777777" w:rsidR="00060343" w:rsidRPr="001C6B74" w:rsidRDefault="0079270C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22970464"/>
                <w:placeholder>
                  <w:docPart w:val="7D1DF9DCCBC544DC9D6D56B65AB2CC0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66CBAC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5A06F5B" w14:textId="77777777" w:rsidR="00060343" w:rsidRPr="001C6B74" w:rsidRDefault="0079270C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1684775"/>
                <w:placeholder>
                  <w:docPart w:val="D4E3616E27F9408E8B12ABFA18F6EF89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6DCE93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3EC1083" w14:textId="77777777" w:rsidR="00060343" w:rsidRPr="001C6B74" w:rsidRDefault="0079270C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97786959"/>
                <w:placeholder>
                  <w:docPart w:val="E06BDAB77EC948C68DBE196AE20769A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7242658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</w:tr>
      <w:tr w:rsidR="00060343" w:rsidRPr="001C6B74" w14:paraId="68C19D90" w14:textId="77777777" w:rsidTr="00EB3DAD">
        <w:trPr>
          <w:trHeight w:val="411"/>
        </w:trPr>
        <w:tc>
          <w:tcPr>
            <w:tcW w:w="2246" w:type="dxa"/>
          </w:tcPr>
          <w:p w14:paraId="525BEE5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6" w:type="dxa"/>
            <w:gridSpan w:val="9"/>
          </w:tcPr>
          <w:p w14:paraId="2BD36B2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UCZESTNIKÓW SZKOLENIA ZAWODOWEGO</w:t>
            </w:r>
          </w:p>
        </w:tc>
      </w:tr>
      <w:tr w:rsidR="00060343" w:rsidRPr="001C6B74" w14:paraId="72B266B4" w14:textId="77777777" w:rsidTr="00EB3DAD">
        <w:tc>
          <w:tcPr>
            <w:tcW w:w="2246" w:type="dxa"/>
          </w:tcPr>
          <w:p w14:paraId="66C68F93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A7EFAA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463BD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17729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737E88D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8541B9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B40D6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F7331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1403E0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8990DC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A1F8F67" w14:textId="77777777" w:rsidTr="00EB3DAD">
        <w:tc>
          <w:tcPr>
            <w:tcW w:w="2246" w:type="dxa"/>
          </w:tcPr>
          <w:p w14:paraId="411AF84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2B4BE5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AF739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961A2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1945AB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369232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37769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716A8B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B53593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913EB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D8B222" w14:textId="77777777" w:rsidTr="00EB3DAD">
        <w:tc>
          <w:tcPr>
            <w:tcW w:w="2246" w:type="dxa"/>
          </w:tcPr>
          <w:p w14:paraId="37CD409B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8343A2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66A7945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5F324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BD1D9F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CA45EA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8D113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EBAA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6F36A3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33E448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5F7596AB" w14:textId="77777777" w:rsidTr="00EB3DAD">
        <w:tc>
          <w:tcPr>
            <w:tcW w:w="2246" w:type="dxa"/>
          </w:tcPr>
          <w:p w14:paraId="2236A52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6BC5F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3295FF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F6D28E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9C67D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EDBE72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3F2B9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3772B3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DC10E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26889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1C3BCE0" w14:textId="77777777" w:rsidTr="00EB3DAD">
        <w:tc>
          <w:tcPr>
            <w:tcW w:w="2246" w:type="dxa"/>
          </w:tcPr>
          <w:p w14:paraId="3D22178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FEC939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1E6FEF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5D128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15E6E2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4733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18A204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B05CF5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8F0EE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049B3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BDD934A" w14:textId="77777777" w:rsidTr="00EB3DAD">
        <w:tc>
          <w:tcPr>
            <w:tcW w:w="2246" w:type="dxa"/>
          </w:tcPr>
          <w:p w14:paraId="0D31B3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6BED11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169538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0B61D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97F32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157E59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41014E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7FE67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5E263F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922EC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9424C6F" w14:textId="77777777" w:rsidTr="00EB3DAD">
        <w:tc>
          <w:tcPr>
            <w:tcW w:w="2246" w:type="dxa"/>
          </w:tcPr>
          <w:p w14:paraId="2E6868C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768988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545311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A7852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5013BD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B60491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E0EF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B5DE7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C97E46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A22848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FB715C" w14:textId="77777777" w:rsidTr="00EB3DAD">
        <w:tc>
          <w:tcPr>
            <w:tcW w:w="2246" w:type="dxa"/>
          </w:tcPr>
          <w:p w14:paraId="2F7B3D07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E1154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6FB0A0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7BDA82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31E9D8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324C1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2DD05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C9E75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FEEB3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F9374F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26A36A1" w14:textId="77777777" w:rsidTr="00EB3DAD">
        <w:tc>
          <w:tcPr>
            <w:tcW w:w="2246" w:type="dxa"/>
          </w:tcPr>
          <w:p w14:paraId="5738CEC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3960B76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E67C1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D89876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01D91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966B6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64ED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EF40F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3FF1EA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48F19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2A6D67F5" w14:textId="77777777" w:rsidTr="00EB3DAD">
        <w:tc>
          <w:tcPr>
            <w:tcW w:w="2246" w:type="dxa"/>
          </w:tcPr>
          <w:p w14:paraId="1FBE9E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ED255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62A15D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79585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40536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4CC82F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CA05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3DB3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B11B97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20525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</w:tbl>
    <w:p w14:paraId="42AFFBAE" w14:textId="77777777" w:rsidR="00060343" w:rsidRPr="001C6B74" w:rsidRDefault="00060343" w:rsidP="00060343">
      <w:pPr>
        <w:rPr>
          <w:rFonts w:cstheme="minorHAnsi"/>
        </w:rPr>
      </w:pPr>
    </w:p>
    <w:p w14:paraId="74572C75" w14:textId="77777777" w:rsidR="00060343" w:rsidRPr="001C6B74" w:rsidRDefault="00060343" w:rsidP="00060343">
      <w:pPr>
        <w:rPr>
          <w:rFonts w:cstheme="minorHAnsi"/>
        </w:rPr>
      </w:pPr>
    </w:p>
    <w:p w14:paraId="4F517412" w14:textId="77777777" w:rsidR="00060343" w:rsidRPr="001C6B74" w:rsidRDefault="00060343" w:rsidP="00060343">
      <w:pPr>
        <w:rPr>
          <w:rFonts w:cstheme="minorHAnsi"/>
        </w:rPr>
      </w:pPr>
    </w:p>
    <w:p w14:paraId="02DEC237" w14:textId="77777777" w:rsidR="00060343" w:rsidRPr="001C6B74" w:rsidRDefault="00060343" w:rsidP="00060343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…………………………………..</w:t>
      </w:r>
    </w:p>
    <w:p w14:paraId="36CD6C22" w14:textId="77777777" w:rsidR="00060343" w:rsidRPr="001C6B74" w:rsidRDefault="00060343" w:rsidP="00060343">
      <w:pPr>
        <w:ind w:left="11328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216DFAD4" w14:textId="77777777" w:rsidR="00060343" w:rsidRDefault="00060343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  <w:sectPr w:rsidR="00060343" w:rsidSect="00DD5828">
          <w:footerReference w:type="default" r:id="rId9"/>
          <w:headerReference w:type="first" r:id="rId10"/>
          <w:pgSz w:w="16838" w:h="11906" w:orient="landscape"/>
          <w:pgMar w:top="1418" w:right="1418" w:bottom="1418" w:left="1418" w:header="680" w:footer="369" w:gutter="0"/>
          <w:cols w:space="708"/>
          <w:docGrid w:linePitch="360"/>
        </w:sectPr>
      </w:pPr>
    </w:p>
    <w:p w14:paraId="6B082FAF" w14:textId="396F804F" w:rsidR="009F6704" w:rsidRPr="001C6B74" w:rsidRDefault="009F6704" w:rsidP="009F6704">
      <w:pPr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8</w:t>
      </w:r>
      <w:r w:rsidRPr="001C6B74">
        <w:rPr>
          <w:rFonts w:cstheme="minorHAnsi"/>
        </w:rPr>
        <w:t xml:space="preserve"> do umowy</w:t>
      </w:r>
    </w:p>
    <w:p w14:paraId="341A33FA" w14:textId="77777777" w:rsidR="009F6704" w:rsidRPr="001C6B74" w:rsidRDefault="009F6704" w:rsidP="009F6704">
      <w:pPr>
        <w:jc w:val="right"/>
        <w:rPr>
          <w:rFonts w:cstheme="minorHAnsi"/>
        </w:rPr>
      </w:pPr>
    </w:p>
    <w:p w14:paraId="6C48CAC5" w14:textId="77777777" w:rsidR="009F6704" w:rsidRPr="001C6B74" w:rsidRDefault="009F6704" w:rsidP="009F6704">
      <w:pPr>
        <w:rPr>
          <w:rFonts w:cstheme="minorHAnsi"/>
        </w:rPr>
      </w:pPr>
    </w:p>
    <w:p w14:paraId="3F97D650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F058085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512056C4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60AD7EFC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 xml:space="preserve">POTWIEDZENIE ODBIORU MATERIAŁÓW DYDAKTYCZNYCH </w:t>
      </w:r>
    </w:p>
    <w:p w14:paraId="7AED64F5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>I POMOCNICZNYCH</w:t>
      </w:r>
    </w:p>
    <w:p w14:paraId="0046FBED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(wykaz otrzymanych materiałów dydaktycznych zawarty w dzienniku zajęć)</w:t>
      </w:r>
    </w:p>
    <w:p w14:paraId="3E3B5C62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Szkolenie ………………………..</w:t>
      </w:r>
    </w:p>
    <w:p w14:paraId="0653F8AB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(nazwa szkolenia)</w:t>
      </w:r>
    </w:p>
    <w:tbl>
      <w:tblPr>
        <w:tblStyle w:val="Tabela-Siatka"/>
        <w:tblW w:w="0" w:type="auto"/>
        <w:tblInd w:w="783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565"/>
      </w:tblGrid>
      <w:tr w:rsidR="009F6704" w:rsidRPr="001C6B74" w14:paraId="06F1EE72" w14:textId="77777777" w:rsidTr="00EB3DAD">
        <w:tc>
          <w:tcPr>
            <w:tcW w:w="1812" w:type="dxa"/>
          </w:tcPr>
          <w:p w14:paraId="5E776A8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63F601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1812" w:type="dxa"/>
          </w:tcPr>
          <w:p w14:paraId="68553288" w14:textId="6C02F211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Data otrzymania materiałów dydaktycznych </w:t>
            </w:r>
            <w:r>
              <w:rPr>
                <w:rFonts w:cstheme="minorHAnsi"/>
              </w:rPr>
              <w:t xml:space="preserve">       </w:t>
            </w:r>
            <w:r w:rsidRPr="001C6B74">
              <w:rPr>
                <w:rFonts w:cstheme="minorHAnsi"/>
              </w:rPr>
              <w:t>i pomocniczych</w:t>
            </w:r>
          </w:p>
        </w:tc>
        <w:tc>
          <w:tcPr>
            <w:tcW w:w="2565" w:type="dxa"/>
          </w:tcPr>
          <w:p w14:paraId="27807AC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9F6704" w:rsidRPr="001C6B74" w14:paraId="239E87BB" w14:textId="77777777" w:rsidTr="00EB3DAD">
        <w:tc>
          <w:tcPr>
            <w:tcW w:w="1812" w:type="dxa"/>
          </w:tcPr>
          <w:p w14:paraId="0A5544F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443580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94C30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340AF67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26D1C83" w14:textId="77777777" w:rsidTr="00EB3DAD">
        <w:tc>
          <w:tcPr>
            <w:tcW w:w="1812" w:type="dxa"/>
          </w:tcPr>
          <w:p w14:paraId="13C9C98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F44390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74C68E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960677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AE6E446" w14:textId="77777777" w:rsidTr="00EB3DAD">
        <w:tc>
          <w:tcPr>
            <w:tcW w:w="1812" w:type="dxa"/>
          </w:tcPr>
          <w:p w14:paraId="3EEBABD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22C910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2C39FC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15D5ECB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87A856F" w14:textId="77777777" w:rsidTr="00EB3DAD">
        <w:tc>
          <w:tcPr>
            <w:tcW w:w="1812" w:type="dxa"/>
          </w:tcPr>
          <w:p w14:paraId="16D0295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4ACE0B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5D8CB5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A2AD6A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7A798E29" w14:textId="77777777" w:rsidTr="00EB3DAD">
        <w:tc>
          <w:tcPr>
            <w:tcW w:w="1812" w:type="dxa"/>
          </w:tcPr>
          <w:p w14:paraId="6F5DE46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00FADD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48CDEF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5B522C4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0B42459" w14:textId="77777777" w:rsidTr="00EB3DAD">
        <w:tc>
          <w:tcPr>
            <w:tcW w:w="1812" w:type="dxa"/>
          </w:tcPr>
          <w:p w14:paraId="244FAA1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1F3CFD1D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1C7035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4AD74D0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4F27E3F" w14:textId="77777777" w:rsidTr="00EB3DAD">
        <w:tc>
          <w:tcPr>
            <w:tcW w:w="1812" w:type="dxa"/>
          </w:tcPr>
          <w:p w14:paraId="59E34A6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FA9B2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C41E45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6E1F14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67896C02" w14:textId="77777777" w:rsidTr="00EB3DAD">
        <w:tc>
          <w:tcPr>
            <w:tcW w:w="1812" w:type="dxa"/>
          </w:tcPr>
          <w:p w14:paraId="75E2131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D047D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0403D9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2B86A58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319A98B6" w14:textId="77777777" w:rsidTr="00EB3DAD">
        <w:tc>
          <w:tcPr>
            <w:tcW w:w="1812" w:type="dxa"/>
          </w:tcPr>
          <w:p w14:paraId="1E01708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845CE4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907ED6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02AB625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2D9FF546" w14:textId="77777777" w:rsidTr="00EB3DAD">
        <w:tc>
          <w:tcPr>
            <w:tcW w:w="1812" w:type="dxa"/>
          </w:tcPr>
          <w:p w14:paraId="12E14D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876F50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6A20F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248603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6C91495C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CB8317B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14EF441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FD40C6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</w:p>
    <w:p w14:paraId="0AAAB9A2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………………………………………..</w:t>
      </w:r>
    </w:p>
    <w:p w14:paraId="52A03D30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>(podpis)</w:t>
      </w:r>
    </w:p>
    <w:p w14:paraId="31992B2C" w14:textId="0DE8A070" w:rsidR="00B361D0" w:rsidRDefault="00B361D0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05F986B" w14:textId="5E670F65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2C67D52" w14:textId="03C26E49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550DA289" w14:textId="07214E92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2E787EE5" w14:textId="059A24B4" w:rsidR="007C71DD" w:rsidRPr="001C6B74" w:rsidRDefault="007C71DD" w:rsidP="00DD5828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9</w:t>
      </w:r>
      <w:r w:rsidRPr="001C6B74">
        <w:rPr>
          <w:rFonts w:cstheme="minorHAnsi"/>
        </w:rPr>
        <w:t xml:space="preserve"> do umowy</w:t>
      </w:r>
    </w:p>
    <w:p w14:paraId="5FA8EDCF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EB7F723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C8EB83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  <w:color w:val="000000" w:themeColor="text1"/>
        </w:rPr>
      </w:pPr>
    </w:p>
    <w:p w14:paraId="7A3CE11A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 xml:space="preserve">POTWIERDZENIE ODBIORU POSIŁKÓW WRAZ Z WYKAZEM </w:t>
      </w:r>
    </w:p>
    <w:p w14:paraId="3A6D6BDE" w14:textId="49356255" w:rsidR="007C71DD" w:rsidRPr="007C71DD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>MENU NA KAŻDY DZIEŃ</w:t>
      </w:r>
    </w:p>
    <w:p w14:paraId="12CFEDFB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SZKOLENIE …………………………………….</w:t>
      </w:r>
    </w:p>
    <w:p w14:paraId="0F9B3DA8" w14:textId="200A2C73" w:rsidR="007C71DD" w:rsidRPr="001C6B74" w:rsidRDefault="007C71DD" w:rsidP="002B7E8A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(nazwa szkolenia)</w:t>
      </w:r>
    </w:p>
    <w:tbl>
      <w:tblPr>
        <w:tblStyle w:val="Tabela-Siatka"/>
        <w:tblW w:w="9923" w:type="dxa"/>
        <w:tblInd w:w="-289" w:type="dxa"/>
        <w:tblLook w:val="04A0" w:firstRow="1" w:lastRow="0" w:firstColumn="1" w:lastColumn="0" w:noHBand="0" w:noVBand="1"/>
      </w:tblPr>
      <w:tblGrid>
        <w:gridCol w:w="710"/>
        <w:gridCol w:w="2423"/>
        <w:gridCol w:w="1141"/>
        <w:gridCol w:w="1066"/>
        <w:gridCol w:w="1126"/>
        <w:gridCol w:w="1147"/>
        <w:gridCol w:w="1151"/>
        <w:gridCol w:w="1159"/>
      </w:tblGrid>
      <w:tr w:rsidR="007C71DD" w:rsidRPr="001C6B74" w14:paraId="4841F98E" w14:textId="77777777" w:rsidTr="00EB3DAD">
        <w:tc>
          <w:tcPr>
            <w:tcW w:w="710" w:type="dxa"/>
          </w:tcPr>
          <w:p w14:paraId="5198FD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2423" w:type="dxa"/>
          </w:tcPr>
          <w:p w14:paraId="7531675D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6790" w:type="dxa"/>
            <w:gridSpan w:val="6"/>
          </w:tcPr>
          <w:p w14:paraId="035754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</w:tr>
      <w:tr w:rsidR="007C71DD" w:rsidRPr="001C6B74" w14:paraId="15759385" w14:textId="77777777" w:rsidTr="00EB3DAD">
        <w:tc>
          <w:tcPr>
            <w:tcW w:w="710" w:type="dxa"/>
          </w:tcPr>
          <w:p w14:paraId="260F98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3F5841C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37E04C8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066" w:type="dxa"/>
          </w:tcPr>
          <w:p w14:paraId="32E3C93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26" w:type="dxa"/>
          </w:tcPr>
          <w:p w14:paraId="67AAAF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47" w:type="dxa"/>
          </w:tcPr>
          <w:p w14:paraId="1A21526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1" w:type="dxa"/>
          </w:tcPr>
          <w:p w14:paraId="0B628D1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9" w:type="dxa"/>
          </w:tcPr>
          <w:p w14:paraId="5ECA6445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</w:tr>
      <w:tr w:rsidR="007C71DD" w:rsidRPr="001C6B74" w14:paraId="35A01D0E" w14:textId="77777777" w:rsidTr="00EB3DAD">
        <w:tc>
          <w:tcPr>
            <w:tcW w:w="710" w:type="dxa"/>
          </w:tcPr>
          <w:p w14:paraId="5AA910BC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2F3D7B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FA72BA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4B43350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C5756B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DA5A0C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061538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72085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1AD65916" w14:textId="77777777" w:rsidTr="00EB3DAD">
        <w:tc>
          <w:tcPr>
            <w:tcW w:w="710" w:type="dxa"/>
          </w:tcPr>
          <w:p w14:paraId="5A8762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16D8B0B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12013022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52A04A4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A4ECC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C10DF3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5E507DE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50F9D1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7753C3EA" w14:textId="77777777" w:rsidTr="00EB3DAD">
        <w:tc>
          <w:tcPr>
            <w:tcW w:w="710" w:type="dxa"/>
          </w:tcPr>
          <w:p w14:paraId="2C2467A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0BA9302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4A95B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2018D5D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73D0EB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30D9302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1718EFA8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2AECF4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4D494E6F" w14:textId="77777777" w:rsidTr="00EB3DAD">
        <w:tc>
          <w:tcPr>
            <w:tcW w:w="710" w:type="dxa"/>
          </w:tcPr>
          <w:p w14:paraId="638FED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392885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478647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057A92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4A58A93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46619F8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2A32602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69A07F8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1444300D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MENU:</w:t>
      </w:r>
    </w:p>
    <w:p w14:paraId="16F41647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Poniedziałek: ………….. r.</w:t>
      </w:r>
    </w:p>
    <w:p w14:paraId="2D075412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</w:t>
      </w:r>
    </w:p>
    <w:p w14:paraId="0D310BD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2D9ED2C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Wtorek: ………….. r.</w:t>
      </w:r>
    </w:p>
    <w:p w14:paraId="4109CAB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2FB2392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346636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Środa: ………….. r.</w:t>
      </w:r>
    </w:p>
    <w:p w14:paraId="1E5F698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D5FA84C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9C8400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Czwartek: ………….. r.</w:t>
      </w:r>
    </w:p>
    <w:p w14:paraId="424E27C3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B58330A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11AAE04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Piątek: ………….. r.</w:t>
      </w:r>
    </w:p>
    <w:p w14:paraId="6369B40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…………………………………………………………………………………………………………..</w:t>
      </w:r>
    </w:p>
    <w:p w14:paraId="55840399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48AE79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</w:t>
      </w:r>
    </w:p>
    <w:p w14:paraId="1FE25721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(podpis)</w:t>
      </w:r>
    </w:p>
    <w:p w14:paraId="0ABDC6D5" w14:textId="77777777" w:rsidR="00EE1527" w:rsidRDefault="00EE1527" w:rsidP="00EE1527">
      <w:pPr>
        <w:jc w:val="right"/>
        <w:rPr>
          <w:rFonts w:cstheme="minorHAnsi"/>
        </w:rPr>
        <w:sectPr w:rsidR="00EE1527" w:rsidSect="003452E9">
          <w:pgSz w:w="11906" w:h="16838"/>
          <w:pgMar w:top="1417" w:right="1417" w:bottom="1417" w:left="1417" w:header="680" w:footer="366" w:gutter="0"/>
          <w:cols w:space="708"/>
          <w:docGrid w:linePitch="360"/>
        </w:sectPr>
      </w:pPr>
    </w:p>
    <w:p w14:paraId="6FA29429" w14:textId="057EC43E" w:rsidR="00EE1527" w:rsidRPr="001C6B74" w:rsidRDefault="00EE1527" w:rsidP="00EE1527">
      <w:pPr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10</w:t>
      </w:r>
      <w:r w:rsidRPr="001C6B74">
        <w:rPr>
          <w:rFonts w:cstheme="minorHAnsi"/>
        </w:rPr>
        <w:t xml:space="preserve"> do umowy</w:t>
      </w:r>
    </w:p>
    <w:p w14:paraId="4B1ACBBA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5E067F73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A5459A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51007E0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1AF010B7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POTWIERDZENIE ODBIORU ZAŚWIADCZEŃ MEN/CERTYFIKATÓW</w:t>
      </w:r>
    </w:p>
    <w:p w14:paraId="06BDF01C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3FB11B6B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SZKOLENIE ……………………………………</w:t>
      </w:r>
    </w:p>
    <w:p w14:paraId="0875A906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  <w:t>(nazwa szkolenia)</w:t>
      </w:r>
    </w:p>
    <w:tbl>
      <w:tblPr>
        <w:tblStyle w:val="Tabela-Siatka"/>
        <w:tblpPr w:leftFromText="141" w:rightFromText="141" w:vertAnchor="text" w:horzAnchor="page" w:tblpX="2476" w:tblpY="253"/>
        <w:tblW w:w="11624" w:type="dxa"/>
        <w:tblLook w:val="04A0" w:firstRow="1" w:lastRow="0" w:firstColumn="1" w:lastColumn="0" w:noHBand="0" w:noVBand="1"/>
      </w:tblPr>
      <w:tblGrid>
        <w:gridCol w:w="536"/>
        <w:gridCol w:w="1510"/>
        <w:gridCol w:w="2534"/>
        <w:gridCol w:w="2534"/>
        <w:gridCol w:w="1865"/>
        <w:gridCol w:w="1486"/>
        <w:gridCol w:w="1159"/>
      </w:tblGrid>
      <w:tr w:rsidR="00EE1527" w:rsidRPr="001C6B74" w14:paraId="597B478A" w14:textId="77777777" w:rsidTr="00EB3DAD">
        <w:tc>
          <w:tcPr>
            <w:tcW w:w="536" w:type="dxa"/>
          </w:tcPr>
          <w:p w14:paraId="24E1F3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0B5277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2534" w:type="dxa"/>
          </w:tcPr>
          <w:p w14:paraId="75BD8CA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Nazwa zaświadczenia/certyfikatu</w:t>
            </w:r>
          </w:p>
        </w:tc>
        <w:tc>
          <w:tcPr>
            <w:tcW w:w="2534" w:type="dxa"/>
          </w:tcPr>
          <w:p w14:paraId="03C9077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Numer zaświadczenia/certyfikatu</w:t>
            </w:r>
          </w:p>
        </w:tc>
        <w:tc>
          <w:tcPr>
            <w:tcW w:w="1865" w:type="dxa"/>
          </w:tcPr>
          <w:p w14:paraId="5230D16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 odbioru</w:t>
            </w:r>
          </w:p>
        </w:tc>
        <w:tc>
          <w:tcPr>
            <w:tcW w:w="1486" w:type="dxa"/>
          </w:tcPr>
          <w:p w14:paraId="35DF10F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odbierającego</w:t>
            </w:r>
          </w:p>
        </w:tc>
        <w:tc>
          <w:tcPr>
            <w:tcW w:w="1159" w:type="dxa"/>
          </w:tcPr>
          <w:p w14:paraId="499AFA2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EE1527" w:rsidRPr="001C6B74" w14:paraId="41F412E9" w14:textId="77777777" w:rsidTr="00EB3DAD">
        <w:tc>
          <w:tcPr>
            <w:tcW w:w="536" w:type="dxa"/>
          </w:tcPr>
          <w:p w14:paraId="69745AC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ADEA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14CD8C0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C80F78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AA5B9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72C4CF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036482A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D63E228" w14:textId="77777777" w:rsidTr="00EB3DAD">
        <w:tc>
          <w:tcPr>
            <w:tcW w:w="536" w:type="dxa"/>
          </w:tcPr>
          <w:p w14:paraId="4B8645D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9332B9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B1C26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42099CD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05D3463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153A735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E67C0F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9776B9F" w14:textId="77777777" w:rsidTr="00EB3DAD">
        <w:tc>
          <w:tcPr>
            <w:tcW w:w="536" w:type="dxa"/>
          </w:tcPr>
          <w:p w14:paraId="2BE80B8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00FCC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7930D79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1CBDD7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4FC712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38DCB3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1BA0C5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AF734A8" w14:textId="77777777" w:rsidTr="00EB3DAD">
        <w:tc>
          <w:tcPr>
            <w:tcW w:w="536" w:type="dxa"/>
          </w:tcPr>
          <w:p w14:paraId="056897B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902E7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E53DB9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21CA89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407D910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2C31E5B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146FA2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0929DEF" w14:textId="77777777" w:rsidTr="00EB3DAD">
        <w:tc>
          <w:tcPr>
            <w:tcW w:w="536" w:type="dxa"/>
          </w:tcPr>
          <w:p w14:paraId="28ABFB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6A24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D1D78C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EAF60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9142D2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614803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B888CE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A35B00F" w14:textId="77777777" w:rsidTr="00EB3DAD">
        <w:tc>
          <w:tcPr>
            <w:tcW w:w="536" w:type="dxa"/>
          </w:tcPr>
          <w:p w14:paraId="73C1CB1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C9A09F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C7C973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2C17D5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53F1FED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05C9891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F9C4CA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08AFFFED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62F9DDB8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6BBC5A5" w14:textId="77777777" w:rsidR="00EE1527" w:rsidRPr="001C6B74" w:rsidRDefault="00EE1527" w:rsidP="00EE1527">
      <w:pPr>
        <w:rPr>
          <w:rFonts w:cstheme="minorHAnsi"/>
        </w:rPr>
      </w:pPr>
    </w:p>
    <w:p w14:paraId="0C9A10B4" w14:textId="77777777" w:rsidR="00EE1527" w:rsidRPr="001C6B74" w:rsidRDefault="00EE1527" w:rsidP="00EE1527">
      <w:pPr>
        <w:rPr>
          <w:rFonts w:cstheme="minorHAnsi"/>
        </w:rPr>
      </w:pPr>
    </w:p>
    <w:p w14:paraId="0D7F80FE" w14:textId="77777777" w:rsidR="00EE1527" w:rsidRPr="001C6B74" w:rsidRDefault="00EE1527" w:rsidP="00EE1527">
      <w:pPr>
        <w:rPr>
          <w:rFonts w:cstheme="minorHAnsi"/>
        </w:rPr>
      </w:pPr>
    </w:p>
    <w:p w14:paraId="6F843B34" w14:textId="77777777" w:rsidR="00EE1527" w:rsidRPr="001C6B74" w:rsidRDefault="00EE1527" w:rsidP="00EE1527">
      <w:pPr>
        <w:rPr>
          <w:rFonts w:cstheme="minorHAnsi"/>
        </w:rPr>
      </w:pPr>
    </w:p>
    <w:p w14:paraId="3EE03D2A" w14:textId="77777777" w:rsidR="00EE1527" w:rsidRPr="001C6B74" w:rsidRDefault="00EE1527" w:rsidP="00EE1527">
      <w:pPr>
        <w:rPr>
          <w:rFonts w:cstheme="minorHAnsi"/>
        </w:rPr>
      </w:pPr>
    </w:p>
    <w:p w14:paraId="4B85E26C" w14:textId="3BAA7CAE" w:rsidR="00EE1527" w:rsidRPr="001C6B74" w:rsidRDefault="00EE1527" w:rsidP="00DE39C6">
      <w:pPr>
        <w:tabs>
          <w:tab w:val="left" w:pos="426"/>
          <w:tab w:val="left" w:pos="567"/>
        </w:tabs>
        <w:spacing w:line="276" w:lineRule="auto"/>
        <w:rPr>
          <w:rFonts w:cstheme="minorHAnsi"/>
        </w:rPr>
      </w:pPr>
    </w:p>
    <w:p w14:paraId="796C3D88" w14:textId="77777777" w:rsidR="00DE39C6" w:rsidRDefault="00EE1527" w:rsidP="00DE39C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</w:t>
      </w:r>
    </w:p>
    <w:p w14:paraId="24DCE5E1" w14:textId="41BB7BCA" w:rsidR="00AA3EDB" w:rsidRPr="00DE39C6" w:rsidRDefault="00DE39C6" w:rsidP="00E22752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EE1527" w:rsidRPr="001C6B74">
        <w:rPr>
          <w:rFonts w:cstheme="minorHAnsi"/>
        </w:rPr>
        <w:t>(podpis)</w:t>
      </w:r>
    </w:p>
    <w:sectPr w:rsidR="00AA3EDB" w:rsidRPr="00DE39C6" w:rsidSect="00DE39C6">
      <w:pgSz w:w="16838" w:h="11906" w:orient="landscape"/>
      <w:pgMar w:top="1418" w:right="1418" w:bottom="1418" w:left="1418" w:header="680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007113" w14:textId="77777777" w:rsidR="0079270C" w:rsidRDefault="0079270C" w:rsidP="0068577F">
      <w:pPr>
        <w:spacing w:after="0" w:line="240" w:lineRule="auto"/>
      </w:pPr>
      <w:r>
        <w:separator/>
      </w:r>
    </w:p>
  </w:endnote>
  <w:endnote w:type="continuationSeparator" w:id="0">
    <w:p w14:paraId="71B91F9D" w14:textId="77777777" w:rsidR="0079270C" w:rsidRDefault="0079270C" w:rsidP="0068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8149367"/>
      <w:docPartObj>
        <w:docPartGallery w:val="Page Numbers (Bottom of Page)"/>
        <w:docPartUnique/>
      </w:docPartObj>
    </w:sdtPr>
    <w:sdtEndPr/>
    <w:sdtContent>
      <w:p w14:paraId="7E02BD78" w14:textId="04FF7313" w:rsidR="003E72AB" w:rsidRDefault="003E72A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7BEC2EA6" w14:textId="77777777" w:rsidR="003E72AB" w:rsidRDefault="003E72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8841149"/>
      <w:docPartObj>
        <w:docPartGallery w:val="Page Numbers (Bottom of Page)"/>
        <w:docPartUnique/>
      </w:docPartObj>
    </w:sdtPr>
    <w:sdtEndPr/>
    <w:sdtContent>
      <w:p w14:paraId="7B8A6A2E" w14:textId="6E7E745D" w:rsidR="003E72AB" w:rsidRDefault="003E72AB" w:rsidP="00FB54EE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D2700" w14:textId="77777777" w:rsidR="0079270C" w:rsidRDefault="0079270C" w:rsidP="0068577F">
      <w:pPr>
        <w:spacing w:after="0" w:line="240" w:lineRule="auto"/>
      </w:pPr>
      <w:r>
        <w:separator/>
      </w:r>
    </w:p>
  </w:footnote>
  <w:footnote w:type="continuationSeparator" w:id="0">
    <w:p w14:paraId="14773A6B" w14:textId="77777777" w:rsidR="0079270C" w:rsidRDefault="0079270C" w:rsidP="0068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CDD75" w14:textId="2AA3BF93" w:rsidR="003E72AB" w:rsidRDefault="003E72AB" w:rsidP="00B765F8">
    <w:r>
      <w:rPr>
        <w:noProof/>
        <w:lang w:eastAsia="pl-PL"/>
      </w:rPr>
      <w:drawing>
        <wp:inline distT="0" distB="0" distL="0" distR="0" wp14:anchorId="00FAD4BF" wp14:editId="2A160AA9">
          <wp:extent cx="5741670" cy="78676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1DE0"/>
    <w:multiLevelType w:val="hybridMultilevel"/>
    <w:tmpl w:val="86CCB0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5ADE"/>
    <w:multiLevelType w:val="hybridMultilevel"/>
    <w:tmpl w:val="8D56AC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502B"/>
    <w:multiLevelType w:val="hybridMultilevel"/>
    <w:tmpl w:val="1300637C"/>
    <w:lvl w:ilvl="0" w:tplc="12F81E34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473BD"/>
    <w:multiLevelType w:val="hybridMultilevel"/>
    <w:tmpl w:val="D788FE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70A3FBE"/>
    <w:multiLevelType w:val="hybridMultilevel"/>
    <w:tmpl w:val="463609BE"/>
    <w:lvl w:ilvl="0" w:tplc="55F655B2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14F64"/>
    <w:multiLevelType w:val="hybridMultilevel"/>
    <w:tmpl w:val="0F78D0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A42A6"/>
    <w:multiLevelType w:val="hybridMultilevel"/>
    <w:tmpl w:val="3BAEE3B4"/>
    <w:lvl w:ilvl="0" w:tplc="E258CEB2">
      <w:start w:val="2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B4C0A"/>
    <w:multiLevelType w:val="hybridMultilevel"/>
    <w:tmpl w:val="AA46DF30"/>
    <w:lvl w:ilvl="0" w:tplc="3F6A40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A708F"/>
    <w:multiLevelType w:val="hybridMultilevel"/>
    <w:tmpl w:val="EB9C5F8E"/>
    <w:lvl w:ilvl="0" w:tplc="96525E24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4E16B8"/>
    <w:multiLevelType w:val="hybridMultilevel"/>
    <w:tmpl w:val="8FDEA4F8"/>
    <w:lvl w:ilvl="0" w:tplc="47BC8E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C7387"/>
    <w:multiLevelType w:val="hybridMultilevel"/>
    <w:tmpl w:val="F8C08BE6"/>
    <w:lvl w:ilvl="0" w:tplc="7D440B9A">
      <w:start w:val="3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36503E"/>
    <w:multiLevelType w:val="hybridMultilevel"/>
    <w:tmpl w:val="2CB68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2769DF"/>
    <w:multiLevelType w:val="hybridMultilevel"/>
    <w:tmpl w:val="183C3882"/>
    <w:lvl w:ilvl="0" w:tplc="34306B44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ascii="Times New Roman" w:eastAsia="Times New Roman" w:hAnsi="Times New Roman" w:cs="Times New Roman"/>
      </w:rPr>
    </w:lvl>
    <w:lvl w:ilvl="1" w:tplc="ACC6983C">
      <w:start w:val="3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 w:tplc="4F1C5526">
      <w:start w:val="1"/>
      <w:numFmt w:val="lowerLetter"/>
      <w:lvlText w:val="%3."/>
      <w:lvlJc w:val="left"/>
      <w:pPr>
        <w:tabs>
          <w:tab w:val="num" w:pos="680"/>
        </w:tabs>
        <w:ind w:left="680" w:hanging="396"/>
      </w:pPr>
    </w:lvl>
    <w:lvl w:ilvl="3" w:tplc="0415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610AA"/>
    <w:multiLevelType w:val="hybridMultilevel"/>
    <w:tmpl w:val="B712E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06ED5"/>
    <w:multiLevelType w:val="hybridMultilevel"/>
    <w:tmpl w:val="66844768"/>
    <w:lvl w:ilvl="0" w:tplc="294CC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5A708C"/>
    <w:multiLevelType w:val="hybridMultilevel"/>
    <w:tmpl w:val="398AE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902E84"/>
    <w:multiLevelType w:val="hybridMultilevel"/>
    <w:tmpl w:val="5E2C4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B0145D"/>
    <w:multiLevelType w:val="hybridMultilevel"/>
    <w:tmpl w:val="CE646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FD0F67"/>
    <w:multiLevelType w:val="hybridMultilevel"/>
    <w:tmpl w:val="24CADA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0537319"/>
    <w:multiLevelType w:val="hybridMultilevel"/>
    <w:tmpl w:val="AC2C9BF0"/>
    <w:lvl w:ilvl="0" w:tplc="10FA92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0A67694"/>
    <w:multiLevelType w:val="hybridMultilevel"/>
    <w:tmpl w:val="B73C0CCE"/>
    <w:lvl w:ilvl="0" w:tplc="2410C3E0">
      <w:start w:val="5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970E8E"/>
    <w:multiLevelType w:val="hybridMultilevel"/>
    <w:tmpl w:val="B7CA78C2"/>
    <w:lvl w:ilvl="0" w:tplc="B81A376C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1F46781"/>
    <w:multiLevelType w:val="hybridMultilevel"/>
    <w:tmpl w:val="2CB6C230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3961998"/>
    <w:multiLevelType w:val="hybridMultilevel"/>
    <w:tmpl w:val="0C661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401DD4"/>
    <w:multiLevelType w:val="hybridMultilevel"/>
    <w:tmpl w:val="87009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3">
      <w:start w:val="1"/>
      <w:numFmt w:val="upp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451D4E"/>
    <w:multiLevelType w:val="hybridMultilevel"/>
    <w:tmpl w:val="D30064AA"/>
    <w:lvl w:ilvl="0" w:tplc="CB1EE8CA">
      <w:start w:val="2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C01E9B"/>
    <w:multiLevelType w:val="hybridMultilevel"/>
    <w:tmpl w:val="A3D230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8B637A"/>
    <w:multiLevelType w:val="hybridMultilevel"/>
    <w:tmpl w:val="2F229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956B0B"/>
    <w:multiLevelType w:val="hybridMultilevel"/>
    <w:tmpl w:val="991A153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17A95A3B"/>
    <w:multiLevelType w:val="hybridMultilevel"/>
    <w:tmpl w:val="19C27FE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1">
      <w:start w:val="1"/>
      <w:numFmt w:val="decimal"/>
      <w:lvlText w:val="%2)"/>
      <w:lvlJc w:val="left"/>
      <w:pPr>
        <w:ind w:left="1364" w:hanging="360"/>
      </w:pPr>
    </w:lvl>
    <w:lvl w:ilvl="2" w:tplc="E842DE62">
      <w:start w:val="1"/>
      <w:numFmt w:val="upperRoman"/>
      <w:lvlText w:val="%3."/>
      <w:lvlJc w:val="left"/>
      <w:pPr>
        <w:ind w:left="2624" w:hanging="720"/>
      </w:pPr>
      <w:rPr>
        <w:rFonts w:ascii="Calibri" w:eastAsiaTheme="minorHAnsi" w:hAnsi="Calibri" w:cs="Calibri"/>
      </w:rPr>
    </w:lvl>
    <w:lvl w:ilvl="3" w:tplc="5B402F52">
      <w:start w:val="2"/>
      <w:numFmt w:val="upperRoman"/>
      <w:lvlText w:val="%4&gt;"/>
      <w:lvlJc w:val="left"/>
      <w:pPr>
        <w:ind w:left="3164" w:hanging="72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18C317EB"/>
    <w:multiLevelType w:val="hybridMultilevel"/>
    <w:tmpl w:val="72F6B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6D615A"/>
    <w:multiLevelType w:val="hybridMultilevel"/>
    <w:tmpl w:val="10AC1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C866572"/>
    <w:multiLevelType w:val="hybridMultilevel"/>
    <w:tmpl w:val="A886B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5B2239"/>
    <w:multiLevelType w:val="hybridMultilevel"/>
    <w:tmpl w:val="F2BEE52C"/>
    <w:lvl w:ilvl="0" w:tplc="486CC6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1BA1F6D"/>
    <w:multiLevelType w:val="hybridMultilevel"/>
    <w:tmpl w:val="E2069A5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8BD60BF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2054A8A"/>
    <w:multiLevelType w:val="multilevel"/>
    <w:tmpl w:val="9A30B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22F00174"/>
    <w:multiLevelType w:val="hybridMultilevel"/>
    <w:tmpl w:val="EE282220"/>
    <w:lvl w:ilvl="0" w:tplc="0D9EBABC">
      <w:start w:val="4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3E70320"/>
    <w:multiLevelType w:val="hybridMultilevel"/>
    <w:tmpl w:val="245E7FA2"/>
    <w:lvl w:ilvl="0" w:tplc="06D69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AA3834"/>
    <w:multiLevelType w:val="hybridMultilevel"/>
    <w:tmpl w:val="E2FC9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C55011"/>
    <w:multiLevelType w:val="hybridMultilevel"/>
    <w:tmpl w:val="30744F22"/>
    <w:lvl w:ilvl="0" w:tplc="B4E2E6E2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A96A1D"/>
    <w:multiLevelType w:val="hybridMultilevel"/>
    <w:tmpl w:val="52F04E24"/>
    <w:lvl w:ilvl="0" w:tplc="3A60047C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6CF04CC"/>
    <w:multiLevelType w:val="hybridMultilevel"/>
    <w:tmpl w:val="74B24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7CE4232"/>
    <w:multiLevelType w:val="hybridMultilevel"/>
    <w:tmpl w:val="56183F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2107C5"/>
    <w:multiLevelType w:val="hybridMultilevel"/>
    <w:tmpl w:val="51AED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DA5951"/>
    <w:multiLevelType w:val="hybridMultilevel"/>
    <w:tmpl w:val="964428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BC3E93"/>
    <w:multiLevelType w:val="hybridMultilevel"/>
    <w:tmpl w:val="89F274F0"/>
    <w:lvl w:ilvl="0" w:tplc="CECC22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2FD36EA7"/>
    <w:multiLevelType w:val="hybridMultilevel"/>
    <w:tmpl w:val="F7749F26"/>
    <w:lvl w:ilvl="0" w:tplc="0F36E4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FD40896"/>
    <w:multiLevelType w:val="hybridMultilevel"/>
    <w:tmpl w:val="320A225A"/>
    <w:lvl w:ilvl="0" w:tplc="CECC22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0CA7CD3"/>
    <w:multiLevelType w:val="hybridMultilevel"/>
    <w:tmpl w:val="0964B62C"/>
    <w:lvl w:ilvl="0" w:tplc="B6AA4ED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1BB14C8"/>
    <w:multiLevelType w:val="hybridMultilevel"/>
    <w:tmpl w:val="E71E1E86"/>
    <w:lvl w:ilvl="0" w:tplc="3B90815E">
      <w:start w:val="2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1CA52AB"/>
    <w:multiLevelType w:val="hybridMultilevel"/>
    <w:tmpl w:val="5ACA6F8A"/>
    <w:lvl w:ilvl="0" w:tplc="5A92FB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25812D1"/>
    <w:multiLevelType w:val="hybridMultilevel"/>
    <w:tmpl w:val="3DA2CC82"/>
    <w:lvl w:ilvl="0" w:tplc="CF2AF7CE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2715A20"/>
    <w:multiLevelType w:val="hybridMultilevel"/>
    <w:tmpl w:val="6A280CA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341D7AC9"/>
    <w:multiLevelType w:val="hybridMultilevel"/>
    <w:tmpl w:val="CB8C6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4276FAB"/>
    <w:multiLevelType w:val="hybridMultilevel"/>
    <w:tmpl w:val="35F2F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3262CB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56" w15:restartNumberingAfterBreak="0">
    <w:nsid w:val="3671388C"/>
    <w:multiLevelType w:val="hybridMultilevel"/>
    <w:tmpl w:val="198202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6C027B2"/>
    <w:multiLevelType w:val="hybridMultilevel"/>
    <w:tmpl w:val="1B7E1CB4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8" w15:restartNumberingAfterBreak="0">
    <w:nsid w:val="389435A7"/>
    <w:multiLevelType w:val="hybridMultilevel"/>
    <w:tmpl w:val="3078EE1A"/>
    <w:lvl w:ilvl="0" w:tplc="49B89906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9" w15:restartNumberingAfterBreak="0">
    <w:nsid w:val="3BB307DD"/>
    <w:multiLevelType w:val="hybridMultilevel"/>
    <w:tmpl w:val="D7B02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AB1C6A"/>
    <w:multiLevelType w:val="hybridMultilevel"/>
    <w:tmpl w:val="D5BE8C8A"/>
    <w:lvl w:ilvl="0" w:tplc="0824AB1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D4B27A6"/>
    <w:multiLevelType w:val="hybridMultilevel"/>
    <w:tmpl w:val="295C2C32"/>
    <w:lvl w:ilvl="0" w:tplc="04150017">
      <w:start w:val="1"/>
      <w:numFmt w:val="lowerLetter"/>
      <w:lvlText w:val="%1)"/>
      <w:lvlJc w:val="left"/>
      <w:pPr>
        <w:ind w:left="152" w:hanging="360"/>
      </w:pPr>
    </w:lvl>
    <w:lvl w:ilvl="1" w:tplc="04150003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62" w15:restartNumberingAfterBreak="0">
    <w:nsid w:val="3E632349"/>
    <w:multiLevelType w:val="hybridMultilevel"/>
    <w:tmpl w:val="B672C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FBC5601"/>
    <w:multiLevelType w:val="hybridMultilevel"/>
    <w:tmpl w:val="4A9E0D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1481CE4"/>
    <w:multiLevelType w:val="hybridMultilevel"/>
    <w:tmpl w:val="5CAE1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3166A82"/>
    <w:multiLevelType w:val="hybridMultilevel"/>
    <w:tmpl w:val="BD5AA864"/>
    <w:lvl w:ilvl="0" w:tplc="07EC36E0">
      <w:start w:val="1"/>
      <w:numFmt w:val="lowerLetter"/>
      <w:lvlText w:val="%1)"/>
      <w:lvlJc w:val="left"/>
      <w:pPr>
        <w:ind w:left="100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446C1970"/>
    <w:multiLevelType w:val="hybridMultilevel"/>
    <w:tmpl w:val="095C91B6"/>
    <w:lvl w:ilvl="0" w:tplc="0415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67" w15:restartNumberingAfterBreak="0">
    <w:nsid w:val="44A24023"/>
    <w:multiLevelType w:val="hybridMultilevel"/>
    <w:tmpl w:val="1B12DF06"/>
    <w:lvl w:ilvl="0" w:tplc="021C3658">
      <w:start w:val="1"/>
      <w:numFmt w:val="lowerLetter"/>
      <w:lvlText w:val="%1)"/>
      <w:lvlJc w:val="left"/>
      <w:pPr>
        <w:ind w:left="80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52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4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6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8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40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2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4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68" w:hanging="180"/>
      </w:pPr>
      <w:rPr>
        <w:rFonts w:cs="Times New Roman"/>
      </w:rPr>
    </w:lvl>
  </w:abstractNum>
  <w:abstractNum w:abstractNumId="68" w15:restartNumberingAfterBreak="0">
    <w:nsid w:val="44C04F22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69" w15:restartNumberingAfterBreak="0">
    <w:nsid w:val="457305B3"/>
    <w:multiLevelType w:val="hybridMultilevel"/>
    <w:tmpl w:val="BFF82C6E"/>
    <w:lvl w:ilvl="0" w:tplc="9388761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865AB3"/>
    <w:multiLevelType w:val="hybridMultilevel"/>
    <w:tmpl w:val="380EF6FE"/>
    <w:lvl w:ilvl="0" w:tplc="41C81B7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3C0D5C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5F91420"/>
    <w:multiLevelType w:val="hybridMultilevel"/>
    <w:tmpl w:val="C980AB48"/>
    <w:lvl w:ilvl="0" w:tplc="978449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71E7F0A"/>
    <w:multiLevelType w:val="hybridMultilevel"/>
    <w:tmpl w:val="9EDAA0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73C1EF0"/>
    <w:multiLevelType w:val="hybridMultilevel"/>
    <w:tmpl w:val="22F0B50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0F">
      <w:start w:val="1"/>
      <w:numFmt w:val="decimal"/>
      <w:lvlText w:val="%3."/>
      <w:lvlJc w:val="lef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>
      <w:start w:val="1"/>
      <w:numFmt w:val="lowerLetter"/>
      <w:lvlText w:val="%8."/>
      <w:lvlJc w:val="left"/>
      <w:pPr>
        <w:ind w:left="5618" w:hanging="360"/>
      </w:pPr>
    </w:lvl>
    <w:lvl w:ilvl="8" w:tplc="0415001B">
      <w:start w:val="1"/>
      <w:numFmt w:val="lowerRoman"/>
      <w:lvlText w:val="%9."/>
      <w:lvlJc w:val="right"/>
      <w:pPr>
        <w:ind w:left="6338" w:hanging="180"/>
      </w:pPr>
    </w:lvl>
  </w:abstractNum>
  <w:abstractNum w:abstractNumId="74" w15:restartNumberingAfterBreak="0">
    <w:nsid w:val="48483840"/>
    <w:multiLevelType w:val="hybridMultilevel"/>
    <w:tmpl w:val="5A60AE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96F6BB5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76" w15:restartNumberingAfterBreak="0">
    <w:nsid w:val="4C6C19FF"/>
    <w:multiLevelType w:val="hybridMultilevel"/>
    <w:tmpl w:val="650AC17A"/>
    <w:lvl w:ilvl="0" w:tplc="22D6B886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7" w15:restartNumberingAfterBreak="0">
    <w:nsid w:val="4C9535E2"/>
    <w:multiLevelType w:val="hybridMultilevel"/>
    <w:tmpl w:val="DD3AA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D434807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4F0234D9"/>
    <w:multiLevelType w:val="hybridMultilevel"/>
    <w:tmpl w:val="3182A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F4314C7"/>
    <w:multiLevelType w:val="hybridMultilevel"/>
    <w:tmpl w:val="0FCC65B0"/>
    <w:lvl w:ilvl="0" w:tplc="A762CAC0">
      <w:start w:val="1"/>
      <w:numFmt w:val="lowerLetter"/>
      <w:lvlText w:val="%1)"/>
      <w:lvlJc w:val="left"/>
      <w:pPr>
        <w:ind w:left="720" w:hanging="360"/>
      </w:pPr>
    </w:lvl>
    <w:lvl w:ilvl="1" w:tplc="531A7868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22A53C5"/>
    <w:multiLevelType w:val="hybridMultilevel"/>
    <w:tmpl w:val="CC1A7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2BC446E"/>
    <w:multiLevelType w:val="hybridMultilevel"/>
    <w:tmpl w:val="C406CBF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 w15:restartNumberingAfterBreak="0">
    <w:nsid w:val="541447CB"/>
    <w:multiLevelType w:val="hybridMultilevel"/>
    <w:tmpl w:val="E70C5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5782571"/>
    <w:multiLevelType w:val="hybridMultilevel"/>
    <w:tmpl w:val="1424F1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85" w15:restartNumberingAfterBreak="0">
    <w:nsid w:val="56280B1A"/>
    <w:multiLevelType w:val="hybridMultilevel"/>
    <w:tmpl w:val="40B017D8"/>
    <w:lvl w:ilvl="0" w:tplc="1A28D4A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7104A64"/>
    <w:multiLevelType w:val="hybridMultilevel"/>
    <w:tmpl w:val="60E00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9DA4B95"/>
    <w:multiLevelType w:val="hybridMultilevel"/>
    <w:tmpl w:val="9912F31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8" w15:restartNumberingAfterBreak="0">
    <w:nsid w:val="5AC15DF0"/>
    <w:multiLevelType w:val="hybridMultilevel"/>
    <w:tmpl w:val="35823DE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9" w15:restartNumberingAfterBreak="0">
    <w:nsid w:val="5B1F7682"/>
    <w:multiLevelType w:val="hybridMultilevel"/>
    <w:tmpl w:val="51209436"/>
    <w:lvl w:ilvl="0" w:tplc="A4B405B6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C835E3"/>
    <w:multiLevelType w:val="hybridMultilevel"/>
    <w:tmpl w:val="13983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CF91857"/>
    <w:multiLevelType w:val="hybridMultilevel"/>
    <w:tmpl w:val="EC0C31B4"/>
    <w:lvl w:ilvl="0" w:tplc="FF4C9416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D9025F0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93" w15:restartNumberingAfterBreak="0">
    <w:nsid w:val="5DAD7524"/>
    <w:multiLevelType w:val="hybridMultilevel"/>
    <w:tmpl w:val="7B969B66"/>
    <w:lvl w:ilvl="0" w:tplc="D3FAB03C">
      <w:start w:val="1"/>
      <w:numFmt w:val="decimal"/>
      <w:lvlText w:val="%1)"/>
      <w:lvlJc w:val="left"/>
      <w:pPr>
        <w:tabs>
          <w:tab w:val="num" w:pos="2685"/>
        </w:tabs>
        <w:ind w:left="268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DFC4FCF"/>
    <w:multiLevelType w:val="hybridMultilevel"/>
    <w:tmpl w:val="DD4C67C2"/>
    <w:lvl w:ilvl="0" w:tplc="87C073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E4253C2"/>
    <w:multiLevelType w:val="hybridMultilevel"/>
    <w:tmpl w:val="DDB2B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EE41F04"/>
    <w:multiLevelType w:val="hybridMultilevel"/>
    <w:tmpl w:val="75DCDC7C"/>
    <w:lvl w:ilvl="0" w:tplc="2EE8CE24">
      <w:start w:val="1"/>
      <w:numFmt w:val="decimal"/>
      <w:lvlText w:val="%1."/>
      <w:lvlJc w:val="left"/>
      <w:pPr>
        <w:ind w:left="720" w:hanging="360"/>
      </w:pPr>
    </w:lvl>
    <w:lvl w:ilvl="1" w:tplc="F8FEECEA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F6D2867"/>
    <w:multiLevelType w:val="hybridMultilevel"/>
    <w:tmpl w:val="62FA9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FB147D0"/>
    <w:multiLevelType w:val="hybridMultilevel"/>
    <w:tmpl w:val="A6966AA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9" w15:restartNumberingAfterBreak="0">
    <w:nsid w:val="5FF50532"/>
    <w:multiLevelType w:val="hybridMultilevel"/>
    <w:tmpl w:val="AD3C5152"/>
    <w:lvl w:ilvl="0" w:tplc="FFFFFFFF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</w:lvl>
    <w:lvl w:ilvl="2" w:tplc="9B1E5852">
      <w:start w:val="1"/>
      <w:numFmt w:val="decimal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B3E26ABE">
      <w:start w:val="7"/>
      <w:numFmt w:val="decimal"/>
      <w:lvlText w:val="%5"/>
      <w:lvlJc w:val="left"/>
      <w:pPr>
        <w:tabs>
          <w:tab w:val="num" w:pos="3945"/>
        </w:tabs>
        <w:ind w:left="394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54567A8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01" w15:restartNumberingAfterBreak="0">
    <w:nsid w:val="68403E4E"/>
    <w:multiLevelType w:val="hybridMultilevel"/>
    <w:tmpl w:val="FC143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8DF102D"/>
    <w:multiLevelType w:val="hybridMultilevel"/>
    <w:tmpl w:val="FB267256"/>
    <w:lvl w:ilvl="0" w:tplc="A54CD46E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A4365E4"/>
    <w:multiLevelType w:val="hybridMultilevel"/>
    <w:tmpl w:val="42BC7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4701F4"/>
    <w:multiLevelType w:val="hybridMultilevel"/>
    <w:tmpl w:val="298C23B8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AD95530"/>
    <w:multiLevelType w:val="hybridMultilevel"/>
    <w:tmpl w:val="D42E9E78"/>
    <w:lvl w:ilvl="0" w:tplc="17D243B0">
      <w:start w:val="6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C72C60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 w15:restartNumberingAfterBreak="0">
    <w:nsid w:val="732363C9"/>
    <w:multiLevelType w:val="hybridMultilevel"/>
    <w:tmpl w:val="CDEA193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736B298A"/>
    <w:multiLevelType w:val="hybridMultilevel"/>
    <w:tmpl w:val="B1F212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 w15:restartNumberingAfterBreak="0">
    <w:nsid w:val="739E37FA"/>
    <w:multiLevelType w:val="hybridMultilevel"/>
    <w:tmpl w:val="195A1BA4"/>
    <w:lvl w:ilvl="0" w:tplc="AE904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2883D10">
      <w:start w:val="1"/>
      <w:numFmt w:val="lowerLetter"/>
      <w:lvlText w:val="%3)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3BA7F0B"/>
    <w:multiLevelType w:val="hybridMultilevel"/>
    <w:tmpl w:val="5F3E3674"/>
    <w:lvl w:ilvl="0" w:tplc="61AA1A1C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40F3D35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12" w15:restartNumberingAfterBreak="0">
    <w:nsid w:val="7633543A"/>
    <w:multiLevelType w:val="hybridMultilevel"/>
    <w:tmpl w:val="0700CAD8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68A630D"/>
    <w:multiLevelType w:val="hybridMultilevel"/>
    <w:tmpl w:val="7578DC6A"/>
    <w:lvl w:ilvl="0" w:tplc="9B604006">
      <w:start w:val="1"/>
      <w:numFmt w:val="decimal"/>
      <w:lvlText w:val="%1)"/>
      <w:lvlJc w:val="left"/>
      <w:pPr>
        <w:ind w:left="2264" w:hanging="360"/>
      </w:pPr>
    </w:lvl>
    <w:lvl w:ilvl="1" w:tplc="04150019">
      <w:start w:val="1"/>
      <w:numFmt w:val="lowerLetter"/>
      <w:lvlText w:val="%2."/>
      <w:lvlJc w:val="left"/>
      <w:pPr>
        <w:ind w:left="2984" w:hanging="360"/>
      </w:pPr>
    </w:lvl>
    <w:lvl w:ilvl="2" w:tplc="0415001B">
      <w:start w:val="1"/>
      <w:numFmt w:val="lowerRoman"/>
      <w:lvlText w:val="%3."/>
      <w:lvlJc w:val="right"/>
      <w:pPr>
        <w:ind w:left="3704" w:hanging="180"/>
      </w:pPr>
    </w:lvl>
    <w:lvl w:ilvl="3" w:tplc="0415000F">
      <w:start w:val="1"/>
      <w:numFmt w:val="decimal"/>
      <w:lvlText w:val="%4."/>
      <w:lvlJc w:val="left"/>
      <w:pPr>
        <w:ind w:left="4424" w:hanging="360"/>
      </w:pPr>
    </w:lvl>
    <w:lvl w:ilvl="4" w:tplc="04150019">
      <w:start w:val="1"/>
      <w:numFmt w:val="lowerLetter"/>
      <w:lvlText w:val="%5."/>
      <w:lvlJc w:val="left"/>
      <w:pPr>
        <w:ind w:left="5144" w:hanging="360"/>
      </w:pPr>
    </w:lvl>
    <w:lvl w:ilvl="5" w:tplc="0415001B">
      <w:start w:val="1"/>
      <w:numFmt w:val="lowerRoman"/>
      <w:lvlText w:val="%6."/>
      <w:lvlJc w:val="right"/>
      <w:pPr>
        <w:ind w:left="5864" w:hanging="180"/>
      </w:pPr>
    </w:lvl>
    <w:lvl w:ilvl="6" w:tplc="0415000F">
      <w:start w:val="1"/>
      <w:numFmt w:val="decimal"/>
      <w:lvlText w:val="%7."/>
      <w:lvlJc w:val="left"/>
      <w:pPr>
        <w:ind w:left="6584" w:hanging="360"/>
      </w:pPr>
    </w:lvl>
    <w:lvl w:ilvl="7" w:tplc="04150019">
      <w:start w:val="1"/>
      <w:numFmt w:val="lowerLetter"/>
      <w:lvlText w:val="%8."/>
      <w:lvlJc w:val="left"/>
      <w:pPr>
        <w:ind w:left="7304" w:hanging="360"/>
      </w:pPr>
    </w:lvl>
    <w:lvl w:ilvl="8" w:tplc="0415001B">
      <w:start w:val="1"/>
      <w:numFmt w:val="lowerRoman"/>
      <w:lvlText w:val="%9."/>
      <w:lvlJc w:val="right"/>
      <w:pPr>
        <w:ind w:left="8024" w:hanging="180"/>
      </w:pPr>
    </w:lvl>
  </w:abstractNum>
  <w:abstractNum w:abstractNumId="114" w15:restartNumberingAfterBreak="0">
    <w:nsid w:val="77A00C0A"/>
    <w:multiLevelType w:val="hybridMultilevel"/>
    <w:tmpl w:val="0178C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8646AE0"/>
    <w:multiLevelType w:val="hybridMultilevel"/>
    <w:tmpl w:val="B12444D2"/>
    <w:lvl w:ilvl="0" w:tplc="CECC2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AA13B31"/>
    <w:multiLevelType w:val="hybridMultilevel"/>
    <w:tmpl w:val="FEB87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AF434B4"/>
    <w:multiLevelType w:val="hybridMultilevel"/>
    <w:tmpl w:val="4BF69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B8611B2"/>
    <w:multiLevelType w:val="hybridMultilevel"/>
    <w:tmpl w:val="CF465C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CC86A75"/>
    <w:multiLevelType w:val="hybridMultilevel"/>
    <w:tmpl w:val="1010BC56"/>
    <w:lvl w:ilvl="0" w:tplc="C3FC286E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D212841"/>
    <w:multiLevelType w:val="hybridMultilevel"/>
    <w:tmpl w:val="DC5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D49245D"/>
    <w:multiLevelType w:val="hybridMultilevel"/>
    <w:tmpl w:val="50E60EBE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D4C29E4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23" w15:restartNumberingAfterBreak="0">
    <w:nsid w:val="7EB66E42"/>
    <w:multiLevelType w:val="hybridMultilevel"/>
    <w:tmpl w:val="EF5AF132"/>
    <w:lvl w:ilvl="0" w:tplc="66CE5498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39562A32">
      <w:start w:val="1"/>
      <w:numFmt w:val="lowerLetter"/>
      <w:lvlText w:val="%2."/>
      <w:lvlJc w:val="left"/>
      <w:pPr>
        <w:tabs>
          <w:tab w:val="num" w:pos="680"/>
        </w:tabs>
        <w:ind w:left="680" w:hanging="396"/>
      </w:pPr>
    </w:lvl>
    <w:lvl w:ilvl="2" w:tplc="B8EEF3AA">
      <w:numFmt w:val="decimal"/>
      <w:lvlText w:val=""/>
      <w:lvlJc w:val="left"/>
      <w:pPr>
        <w:tabs>
          <w:tab w:val="num" w:pos="2376"/>
        </w:tabs>
        <w:ind w:left="2376" w:hanging="396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7F0549BA"/>
    <w:multiLevelType w:val="hybridMultilevel"/>
    <w:tmpl w:val="682CF9A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7F4F5D6A"/>
    <w:multiLevelType w:val="hybridMultilevel"/>
    <w:tmpl w:val="03D0B8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785" w:hanging="7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F6C221F"/>
    <w:multiLevelType w:val="hybridMultilevel"/>
    <w:tmpl w:val="F8043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F734586"/>
    <w:multiLevelType w:val="hybridMultilevel"/>
    <w:tmpl w:val="D5828FC4"/>
    <w:lvl w:ilvl="0" w:tplc="13608620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7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9"/>
  </w:num>
  <w:num w:numId="1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2"/>
  </w:num>
  <w:num w:numId="22">
    <w:abstractNumId w:val="47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3"/>
  </w:num>
  <w:num w:numId="25">
    <w:abstractNumId w:val="18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2"/>
  </w:num>
  <w:num w:numId="33">
    <w:abstractNumId w:val="7"/>
  </w:num>
  <w:num w:numId="34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1"/>
  </w:num>
  <w:num w:numId="37">
    <w:abstractNumId w:val="10"/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8"/>
  </w:num>
  <w:num w:numId="43">
    <w:abstractNumId w:val="15"/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5"/>
  </w:num>
  <w:num w:numId="46">
    <w:abstractNumId w:val="92"/>
  </w:num>
  <w:num w:numId="47">
    <w:abstractNumId w:val="13"/>
  </w:num>
  <w:num w:numId="48">
    <w:abstractNumId w:val="1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22"/>
  </w:num>
  <w:num w:numId="55">
    <w:abstractNumId w:val="55"/>
  </w:num>
  <w:num w:numId="56">
    <w:abstractNumId w:val="100"/>
  </w:num>
  <w:num w:numId="57">
    <w:abstractNumId w:val="75"/>
  </w:num>
  <w:num w:numId="58">
    <w:abstractNumId w:val="68"/>
  </w:num>
  <w:num w:numId="59">
    <w:abstractNumId w:val="45"/>
  </w:num>
  <w:num w:numId="60">
    <w:abstractNumId w:val="105"/>
  </w:num>
  <w:num w:numId="61">
    <w:abstractNumId w:val="35"/>
  </w:num>
  <w:num w:numId="6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2"/>
  </w:num>
  <w:num w:numId="64">
    <w:abstractNumId w:val="3"/>
  </w:num>
  <w:num w:numId="65">
    <w:abstractNumId w:val="29"/>
  </w:num>
  <w:num w:numId="66">
    <w:abstractNumId w:val="24"/>
  </w:num>
  <w:num w:numId="67">
    <w:abstractNumId w:val="88"/>
  </w:num>
  <w:num w:numId="68">
    <w:abstractNumId w:val="22"/>
  </w:num>
  <w:num w:numId="69">
    <w:abstractNumId w:val="58"/>
  </w:num>
  <w:num w:numId="70">
    <w:abstractNumId w:val="39"/>
  </w:num>
  <w:num w:numId="71">
    <w:abstractNumId w:val="112"/>
  </w:num>
  <w:num w:numId="72">
    <w:abstractNumId w:val="6"/>
  </w:num>
  <w:num w:numId="73">
    <w:abstractNumId w:val="44"/>
  </w:num>
  <w:num w:numId="74">
    <w:abstractNumId w:val="48"/>
  </w:num>
  <w:num w:numId="75">
    <w:abstractNumId w:val="20"/>
  </w:num>
  <w:num w:numId="76">
    <w:abstractNumId w:val="124"/>
  </w:num>
  <w:num w:numId="77">
    <w:abstractNumId w:val="46"/>
  </w:num>
  <w:num w:numId="78">
    <w:abstractNumId w:val="43"/>
  </w:num>
  <w:num w:numId="79">
    <w:abstractNumId w:val="0"/>
  </w:num>
  <w:num w:numId="80">
    <w:abstractNumId w:val="111"/>
  </w:num>
  <w:num w:numId="81">
    <w:abstractNumId w:val="116"/>
  </w:num>
  <w:num w:numId="82">
    <w:abstractNumId w:val="56"/>
  </w:num>
  <w:num w:numId="83">
    <w:abstractNumId w:val="27"/>
  </w:num>
  <w:num w:numId="84">
    <w:abstractNumId w:val="103"/>
  </w:num>
  <w:num w:numId="85">
    <w:abstractNumId w:val="114"/>
  </w:num>
  <w:num w:numId="86">
    <w:abstractNumId w:val="79"/>
  </w:num>
  <w:num w:numId="87">
    <w:abstractNumId w:val="120"/>
  </w:num>
  <w:num w:numId="88">
    <w:abstractNumId w:val="86"/>
  </w:num>
  <w:num w:numId="89">
    <w:abstractNumId w:val="95"/>
  </w:num>
  <w:num w:numId="90">
    <w:abstractNumId w:val="26"/>
  </w:num>
  <w:num w:numId="91">
    <w:abstractNumId w:val="38"/>
  </w:num>
  <w:num w:numId="92">
    <w:abstractNumId w:val="81"/>
  </w:num>
  <w:num w:numId="93">
    <w:abstractNumId w:val="59"/>
  </w:num>
  <w:num w:numId="94">
    <w:abstractNumId w:val="83"/>
  </w:num>
  <w:num w:numId="95">
    <w:abstractNumId w:val="77"/>
  </w:num>
  <w:num w:numId="96">
    <w:abstractNumId w:val="90"/>
  </w:num>
  <w:num w:numId="97">
    <w:abstractNumId w:val="97"/>
  </w:num>
  <w:num w:numId="98">
    <w:abstractNumId w:val="23"/>
  </w:num>
  <w:num w:numId="99">
    <w:abstractNumId w:val="30"/>
  </w:num>
  <w:num w:numId="100">
    <w:abstractNumId w:val="41"/>
  </w:num>
  <w:num w:numId="101">
    <w:abstractNumId w:val="101"/>
  </w:num>
  <w:num w:numId="102">
    <w:abstractNumId w:val="1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61"/>
  </w:num>
  <w:num w:numId="104">
    <w:abstractNumId w:val="96"/>
  </w:num>
  <w:num w:numId="10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80"/>
  </w:num>
  <w:num w:numId="109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9"/>
  </w:num>
  <w:num w:numId="111">
    <w:abstractNumId w:val="85"/>
  </w:num>
  <w:num w:numId="112">
    <w:abstractNumId w:val="127"/>
  </w:num>
  <w:num w:numId="113">
    <w:abstractNumId w:val="21"/>
  </w:num>
  <w:num w:numId="114">
    <w:abstractNumId w:val="40"/>
  </w:num>
  <w:num w:numId="115">
    <w:abstractNumId w:val="106"/>
  </w:num>
  <w:num w:numId="116">
    <w:abstractNumId w:val="33"/>
  </w:num>
  <w:num w:numId="117">
    <w:abstractNumId w:val="78"/>
  </w:num>
  <w:num w:numId="118">
    <w:abstractNumId w:val="67"/>
  </w:num>
  <w:num w:numId="119">
    <w:abstractNumId w:val="108"/>
  </w:num>
  <w:num w:numId="120">
    <w:abstractNumId w:val="50"/>
  </w:num>
  <w:num w:numId="121">
    <w:abstractNumId w:val="99"/>
  </w:num>
  <w:num w:numId="122">
    <w:abstractNumId w:val="91"/>
  </w:num>
  <w:num w:numId="123">
    <w:abstractNumId w:val="62"/>
  </w:num>
  <w:num w:numId="124">
    <w:abstractNumId w:val="16"/>
  </w:num>
  <w:num w:numId="125">
    <w:abstractNumId w:val="76"/>
  </w:num>
  <w:num w:numId="126">
    <w:abstractNumId w:val="65"/>
  </w:num>
  <w:num w:numId="127">
    <w:abstractNumId w:val="94"/>
  </w:num>
  <w:num w:numId="128">
    <w:abstractNumId w:val="66"/>
  </w:num>
  <w:num w:numId="129">
    <w:abstractNumId w:val="93"/>
  </w:num>
  <w:num w:numId="130">
    <w:abstractNumId w:val="54"/>
  </w:num>
  <w:num w:numId="131">
    <w:abstractNumId w:val="4"/>
  </w:num>
  <w:num w:numId="132">
    <w:abstractNumId w:val="25"/>
  </w:num>
  <w:num w:numId="133">
    <w:abstractNumId w:val="2"/>
  </w:num>
  <w:num w:numId="134">
    <w:abstractNumId w:val="37"/>
  </w:num>
  <w:num w:numId="135">
    <w:abstractNumId w:val="89"/>
  </w:num>
  <w:num w:numId="136">
    <w:abstractNumId w:val="17"/>
  </w:num>
  <w:num w:numId="137">
    <w:abstractNumId w:val="82"/>
  </w:num>
  <w:num w:numId="138">
    <w:abstractNumId w:val="52"/>
  </w:num>
  <w:num w:numId="139">
    <w:abstractNumId w:val="119"/>
  </w:num>
  <w:num w:numId="140">
    <w:abstractNumId w:val="1"/>
  </w:num>
  <w:num w:numId="141">
    <w:abstractNumId w:val="57"/>
  </w:num>
  <w:num w:numId="142">
    <w:abstractNumId w:val="117"/>
  </w:num>
  <w:num w:numId="143">
    <w:abstractNumId w:val="87"/>
  </w:num>
  <w:num w:numId="144">
    <w:abstractNumId w:val="32"/>
  </w:num>
  <w:num w:numId="145">
    <w:abstractNumId w:val="28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74"/>
    <w:rsid w:val="000001B9"/>
    <w:rsid w:val="00003903"/>
    <w:rsid w:val="00012627"/>
    <w:rsid w:val="00016065"/>
    <w:rsid w:val="00016672"/>
    <w:rsid w:val="00021C4C"/>
    <w:rsid w:val="000320E6"/>
    <w:rsid w:val="00032699"/>
    <w:rsid w:val="00037E12"/>
    <w:rsid w:val="00041BC8"/>
    <w:rsid w:val="0004430D"/>
    <w:rsid w:val="00046E63"/>
    <w:rsid w:val="000523B8"/>
    <w:rsid w:val="00052765"/>
    <w:rsid w:val="00060343"/>
    <w:rsid w:val="000636FA"/>
    <w:rsid w:val="00063AFF"/>
    <w:rsid w:val="000677DF"/>
    <w:rsid w:val="00074688"/>
    <w:rsid w:val="0007747B"/>
    <w:rsid w:val="000810D2"/>
    <w:rsid w:val="00081ED0"/>
    <w:rsid w:val="000842D4"/>
    <w:rsid w:val="0008454D"/>
    <w:rsid w:val="00085D6E"/>
    <w:rsid w:val="00086AE2"/>
    <w:rsid w:val="00086D3A"/>
    <w:rsid w:val="00086D86"/>
    <w:rsid w:val="00087143"/>
    <w:rsid w:val="0008746F"/>
    <w:rsid w:val="000875A2"/>
    <w:rsid w:val="00094530"/>
    <w:rsid w:val="00094804"/>
    <w:rsid w:val="00094E70"/>
    <w:rsid w:val="00097EDD"/>
    <w:rsid w:val="000A0FA8"/>
    <w:rsid w:val="000A2BDA"/>
    <w:rsid w:val="000A3003"/>
    <w:rsid w:val="000A328F"/>
    <w:rsid w:val="000A594D"/>
    <w:rsid w:val="000B02CA"/>
    <w:rsid w:val="000B39FC"/>
    <w:rsid w:val="000C13E6"/>
    <w:rsid w:val="000C2223"/>
    <w:rsid w:val="000C5CCA"/>
    <w:rsid w:val="000C7120"/>
    <w:rsid w:val="000D02E9"/>
    <w:rsid w:val="000D3239"/>
    <w:rsid w:val="000D7989"/>
    <w:rsid w:val="000E0963"/>
    <w:rsid w:val="000E332B"/>
    <w:rsid w:val="000E3A4E"/>
    <w:rsid w:val="000E6DF2"/>
    <w:rsid w:val="000F06F2"/>
    <w:rsid w:val="000F20A5"/>
    <w:rsid w:val="000F5CDE"/>
    <w:rsid w:val="000F627E"/>
    <w:rsid w:val="000F6F3E"/>
    <w:rsid w:val="001008C1"/>
    <w:rsid w:val="00104033"/>
    <w:rsid w:val="00105BE5"/>
    <w:rsid w:val="00107931"/>
    <w:rsid w:val="00107DC4"/>
    <w:rsid w:val="001119DD"/>
    <w:rsid w:val="00113954"/>
    <w:rsid w:val="00117FC8"/>
    <w:rsid w:val="001229F5"/>
    <w:rsid w:val="00123449"/>
    <w:rsid w:val="00124B56"/>
    <w:rsid w:val="0012523F"/>
    <w:rsid w:val="00126DFB"/>
    <w:rsid w:val="00126F06"/>
    <w:rsid w:val="00127131"/>
    <w:rsid w:val="00133989"/>
    <w:rsid w:val="001341BE"/>
    <w:rsid w:val="0013740F"/>
    <w:rsid w:val="00141323"/>
    <w:rsid w:val="001435C9"/>
    <w:rsid w:val="00146C29"/>
    <w:rsid w:val="001508E8"/>
    <w:rsid w:val="00151B21"/>
    <w:rsid w:val="00151DDF"/>
    <w:rsid w:val="00152B72"/>
    <w:rsid w:val="00152E19"/>
    <w:rsid w:val="00157591"/>
    <w:rsid w:val="0016035E"/>
    <w:rsid w:val="0016406E"/>
    <w:rsid w:val="00164DC4"/>
    <w:rsid w:val="00165C4E"/>
    <w:rsid w:val="0016718E"/>
    <w:rsid w:val="00171B74"/>
    <w:rsid w:val="00172391"/>
    <w:rsid w:val="00174642"/>
    <w:rsid w:val="00175664"/>
    <w:rsid w:val="00175A7B"/>
    <w:rsid w:val="00176494"/>
    <w:rsid w:val="001829A5"/>
    <w:rsid w:val="00185570"/>
    <w:rsid w:val="0018608C"/>
    <w:rsid w:val="001873FA"/>
    <w:rsid w:val="00187F0D"/>
    <w:rsid w:val="00191F27"/>
    <w:rsid w:val="001941D7"/>
    <w:rsid w:val="00194799"/>
    <w:rsid w:val="00194B4F"/>
    <w:rsid w:val="001970B4"/>
    <w:rsid w:val="00197DCE"/>
    <w:rsid w:val="001A39D3"/>
    <w:rsid w:val="001A434B"/>
    <w:rsid w:val="001B46A5"/>
    <w:rsid w:val="001B4EB9"/>
    <w:rsid w:val="001B560F"/>
    <w:rsid w:val="001B58EB"/>
    <w:rsid w:val="001B5D01"/>
    <w:rsid w:val="001B6D93"/>
    <w:rsid w:val="001B6FF3"/>
    <w:rsid w:val="001B7964"/>
    <w:rsid w:val="001C1F32"/>
    <w:rsid w:val="001C41E0"/>
    <w:rsid w:val="001C500D"/>
    <w:rsid w:val="001C5585"/>
    <w:rsid w:val="001C5D3A"/>
    <w:rsid w:val="001C6AA3"/>
    <w:rsid w:val="001C7018"/>
    <w:rsid w:val="001C7575"/>
    <w:rsid w:val="001D028C"/>
    <w:rsid w:val="001D028E"/>
    <w:rsid w:val="001D08CA"/>
    <w:rsid w:val="001D2600"/>
    <w:rsid w:val="001D2E17"/>
    <w:rsid w:val="001D5DDC"/>
    <w:rsid w:val="001D613D"/>
    <w:rsid w:val="001E1975"/>
    <w:rsid w:val="001E2703"/>
    <w:rsid w:val="001F163D"/>
    <w:rsid w:val="001F288D"/>
    <w:rsid w:val="001F3F3E"/>
    <w:rsid w:val="001F6689"/>
    <w:rsid w:val="001F6C4E"/>
    <w:rsid w:val="002029F1"/>
    <w:rsid w:val="00202DD9"/>
    <w:rsid w:val="00202F77"/>
    <w:rsid w:val="00203EB2"/>
    <w:rsid w:val="00205FB5"/>
    <w:rsid w:val="002104EE"/>
    <w:rsid w:val="00217080"/>
    <w:rsid w:val="00221AA9"/>
    <w:rsid w:val="00223C8B"/>
    <w:rsid w:val="00225440"/>
    <w:rsid w:val="00226840"/>
    <w:rsid w:val="00227A05"/>
    <w:rsid w:val="00227F3F"/>
    <w:rsid w:val="0023050B"/>
    <w:rsid w:val="0023776B"/>
    <w:rsid w:val="00240501"/>
    <w:rsid w:val="002415D3"/>
    <w:rsid w:val="00242A43"/>
    <w:rsid w:val="00244330"/>
    <w:rsid w:val="002450C8"/>
    <w:rsid w:val="002453F4"/>
    <w:rsid w:val="0024579D"/>
    <w:rsid w:val="00246628"/>
    <w:rsid w:val="00247770"/>
    <w:rsid w:val="00251926"/>
    <w:rsid w:val="00252BA5"/>
    <w:rsid w:val="0025597F"/>
    <w:rsid w:val="0026058B"/>
    <w:rsid w:val="002609E7"/>
    <w:rsid w:val="00260CBC"/>
    <w:rsid w:val="00260E0A"/>
    <w:rsid w:val="00263D8A"/>
    <w:rsid w:val="0026634D"/>
    <w:rsid w:val="00266536"/>
    <w:rsid w:val="00272282"/>
    <w:rsid w:val="00272422"/>
    <w:rsid w:val="00274D9F"/>
    <w:rsid w:val="002759FF"/>
    <w:rsid w:val="00280B2B"/>
    <w:rsid w:val="00282435"/>
    <w:rsid w:val="00284750"/>
    <w:rsid w:val="002869A8"/>
    <w:rsid w:val="00286DFA"/>
    <w:rsid w:val="00292B2C"/>
    <w:rsid w:val="002933BA"/>
    <w:rsid w:val="0029457C"/>
    <w:rsid w:val="00295F6C"/>
    <w:rsid w:val="002974F0"/>
    <w:rsid w:val="002A024F"/>
    <w:rsid w:val="002A0C25"/>
    <w:rsid w:val="002A567E"/>
    <w:rsid w:val="002B08CF"/>
    <w:rsid w:val="002B0B2E"/>
    <w:rsid w:val="002B0C7D"/>
    <w:rsid w:val="002B290B"/>
    <w:rsid w:val="002B3B93"/>
    <w:rsid w:val="002B6EC2"/>
    <w:rsid w:val="002B7E8A"/>
    <w:rsid w:val="002B7FE6"/>
    <w:rsid w:val="002C0399"/>
    <w:rsid w:val="002C20BC"/>
    <w:rsid w:val="002C26B4"/>
    <w:rsid w:val="002C7ABC"/>
    <w:rsid w:val="002D12B5"/>
    <w:rsid w:val="002D45C8"/>
    <w:rsid w:val="002D52DE"/>
    <w:rsid w:val="002D60FB"/>
    <w:rsid w:val="002D623D"/>
    <w:rsid w:val="002E3737"/>
    <w:rsid w:val="002F1FD8"/>
    <w:rsid w:val="002F2802"/>
    <w:rsid w:val="002F2BAB"/>
    <w:rsid w:val="002F69D7"/>
    <w:rsid w:val="003000A8"/>
    <w:rsid w:val="00311802"/>
    <w:rsid w:val="00312BA8"/>
    <w:rsid w:val="00314138"/>
    <w:rsid w:val="003143D4"/>
    <w:rsid w:val="0031452D"/>
    <w:rsid w:val="003156B5"/>
    <w:rsid w:val="0031579A"/>
    <w:rsid w:val="00321136"/>
    <w:rsid w:val="00324ECF"/>
    <w:rsid w:val="00330D89"/>
    <w:rsid w:val="00332472"/>
    <w:rsid w:val="003327F1"/>
    <w:rsid w:val="00332CA7"/>
    <w:rsid w:val="0033469B"/>
    <w:rsid w:val="0033779E"/>
    <w:rsid w:val="0034206E"/>
    <w:rsid w:val="003452E9"/>
    <w:rsid w:val="00345FA3"/>
    <w:rsid w:val="00357DE7"/>
    <w:rsid w:val="003600E0"/>
    <w:rsid w:val="0036034D"/>
    <w:rsid w:val="00366464"/>
    <w:rsid w:val="00366CDC"/>
    <w:rsid w:val="00373098"/>
    <w:rsid w:val="003736BA"/>
    <w:rsid w:val="00374D07"/>
    <w:rsid w:val="00375375"/>
    <w:rsid w:val="00377457"/>
    <w:rsid w:val="003774E1"/>
    <w:rsid w:val="00382FF3"/>
    <w:rsid w:val="003861C0"/>
    <w:rsid w:val="00386285"/>
    <w:rsid w:val="003866E8"/>
    <w:rsid w:val="0039260F"/>
    <w:rsid w:val="00394AED"/>
    <w:rsid w:val="0039676F"/>
    <w:rsid w:val="003A0240"/>
    <w:rsid w:val="003A1F12"/>
    <w:rsid w:val="003A26A1"/>
    <w:rsid w:val="003A2CDA"/>
    <w:rsid w:val="003A305B"/>
    <w:rsid w:val="003A4128"/>
    <w:rsid w:val="003A48EC"/>
    <w:rsid w:val="003B0214"/>
    <w:rsid w:val="003B0571"/>
    <w:rsid w:val="003B2389"/>
    <w:rsid w:val="003B2EBE"/>
    <w:rsid w:val="003B49B2"/>
    <w:rsid w:val="003B6979"/>
    <w:rsid w:val="003B6AC6"/>
    <w:rsid w:val="003B6B49"/>
    <w:rsid w:val="003C09A7"/>
    <w:rsid w:val="003C09D4"/>
    <w:rsid w:val="003C20FC"/>
    <w:rsid w:val="003C3DFB"/>
    <w:rsid w:val="003C48CE"/>
    <w:rsid w:val="003C5841"/>
    <w:rsid w:val="003C5BF6"/>
    <w:rsid w:val="003D19A9"/>
    <w:rsid w:val="003D4439"/>
    <w:rsid w:val="003D6970"/>
    <w:rsid w:val="003D77DA"/>
    <w:rsid w:val="003E71F3"/>
    <w:rsid w:val="003E72AB"/>
    <w:rsid w:val="003F057B"/>
    <w:rsid w:val="003F2721"/>
    <w:rsid w:val="003F3F3C"/>
    <w:rsid w:val="003F4088"/>
    <w:rsid w:val="003F4E21"/>
    <w:rsid w:val="003F5894"/>
    <w:rsid w:val="003F5CFB"/>
    <w:rsid w:val="003F792E"/>
    <w:rsid w:val="003F7E90"/>
    <w:rsid w:val="00400929"/>
    <w:rsid w:val="004013D3"/>
    <w:rsid w:val="00401C9D"/>
    <w:rsid w:val="0040295F"/>
    <w:rsid w:val="004036E0"/>
    <w:rsid w:val="0040631C"/>
    <w:rsid w:val="00407ED3"/>
    <w:rsid w:val="004144AF"/>
    <w:rsid w:val="004146AD"/>
    <w:rsid w:val="004147FD"/>
    <w:rsid w:val="0041587A"/>
    <w:rsid w:val="00415C51"/>
    <w:rsid w:val="00417DA4"/>
    <w:rsid w:val="004209FA"/>
    <w:rsid w:val="00421927"/>
    <w:rsid w:val="00423461"/>
    <w:rsid w:val="0042485A"/>
    <w:rsid w:val="00425A11"/>
    <w:rsid w:val="00426DCD"/>
    <w:rsid w:val="0042771E"/>
    <w:rsid w:val="00427AAB"/>
    <w:rsid w:val="00430F2A"/>
    <w:rsid w:val="00436F81"/>
    <w:rsid w:val="00443836"/>
    <w:rsid w:val="00445808"/>
    <w:rsid w:val="00450AE7"/>
    <w:rsid w:val="0045188A"/>
    <w:rsid w:val="00454809"/>
    <w:rsid w:val="004559C4"/>
    <w:rsid w:val="00455D5D"/>
    <w:rsid w:val="00461568"/>
    <w:rsid w:val="0046326E"/>
    <w:rsid w:val="00464379"/>
    <w:rsid w:val="00465510"/>
    <w:rsid w:val="00465635"/>
    <w:rsid w:val="00465823"/>
    <w:rsid w:val="00470BB9"/>
    <w:rsid w:val="00472AD4"/>
    <w:rsid w:val="0047353B"/>
    <w:rsid w:val="00476018"/>
    <w:rsid w:val="00477EFB"/>
    <w:rsid w:val="00482B89"/>
    <w:rsid w:val="00482EB3"/>
    <w:rsid w:val="00484368"/>
    <w:rsid w:val="00484DA6"/>
    <w:rsid w:val="004879FA"/>
    <w:rsid w:val="0049094E"/>
    <w:rsid w:val="00493C86"/>
    <w:rsid w:val="00493E8A"/>
    <w:rsid w:val="00494CFD"/>
    <w:rsid w:val="004A1283"/>
    <w:rsid w:val="004A765E"/>
    <w:rsid w:val="004A76D6"/>
    <w:rsid w:val="004A7840"/>
    <w:rsid w:val="004A7D24"/>
    <w:rsid w:val="004B165B"/>
    <w:rsid w:val="004B1C9D"/>
    <w:rsid w:val="004B252C"/>
    <w:rsid w:val="004B2A1A"/>
    <w:rsid w:val="004B2B63"/>
    <w:rsid w:val="004B60DE"/>
    <w:rsid w:val="004B6A91"/>
    <w:rsid w:val="004B7F4E"/>
    <w:rsid w:val="004C25F0"/>
    <w:rsid w:val="004C56D3"/>
    <w:rsid w:val="004C5711"/>
    <w:rsid w:val="004C6288"/>
    <w:rsid w:val="004D27A9"/>
    <w:rsid w:val="004D2A4A"/>
    <w:rsid w:val="004D2B12"/>
    <w:rsid w:val="004D56A0"/>
    <w:rsid w:val="004D5A7C"/>
    <w:rsid w:val="004D6FA6"/>
    <w:rsid w:val="004E245E"/>
    <w:rsid w:val="004E269D"/>
    <w:rsid w:val="004E280E"/>
    <w:rsid w:val="004F1AC7"/>
    <w:rsid w:val="004F5060"/>
    <w:rsid w:val="004F636C"/>
    <w:rsid w:val="00501ED3"/>
    <w:rsid w:val="00502997"/>
    <w:rsid w:val="00502F6C"/>
    <w:rsid w:val="005040E1"/>
    <w:rsid w:val="00504942"/>
    <w:rsid w:val="0050556D"/>
    <w:rsid w:val="0051059C"/>
    <w:rsid w:val="00511174"/>
    <w:rsid w:val="00511BD1"/>
    <w:rsid w:val="00512520"/>
    <w:rsid w:val="005150AC"/>
    <w:rsid w:val="005165E5"/>
    <w:rsid w:val="005167FC"/>
    <w:rsid w:val="00520318"/>
    <w:rsid w:val="00520D95"/>
    <w:rsid w:val="00520F79"/>
    <w:rsid w:val="00521BBE"/>
    <w:rsid w:val="00522FDB"/>
    <w:rsid w:val="0052466C"/>
    <w:rsid w:val="005253B5"/>
    <w:rsid w:val="00526558"/>
    <w:rsid w:val="00527372"/>
    <w:rsid w:val="005275C5"/>
    <w:rsid w:val="00530E3D"/>
    <w:rsid w:val="00534699"/>
    <w:rsid w:val="0054199E"/>
    <w:rsid w:val="00545867"/>
    <w:rsid w:val="00545898"/>
    <w:rsid w:val="00546653"/>
    <w:rsid w:val="00553011"/>
    <w:rsid w:val="0055434F"/>
    <w:rsid w:val="00557389"/>
    <w:rsid w:val="0055761D"/>
    <w:rsid w:val="00557F71"/>
    <w:rsid w:val="005615FF"/>
    <w:rsid w:val="00563643"/>
    <w:rsid w:val="00563E35"/>
    <w:rsid w:val="00566632"/>
    <w:rsid w:val="00566636"/>
    <w:rsid w:val="0056702D"/>
    <w:rsid w:val="005700B8"/>
    <w:rsid w:val="005719CE"/>
    <w:rsid w:val="005764CA"/>
    <w:rsid w:val="00576896"/>
    <w:rsid w:val="005773B2"/>
    <w:rsid w:val="005779CA"/>
    <w:rsid w:val="00577FA6"/>
    <w:rsid w:val="00580C93"/>
    <w:rsid w:val="00580F6A"/>
    <w:rsid w:val="0058390A"/>
    <w:rsid w:val="005853FA"/>
    <w:rsid w:val="00587BCD"/>
    <w:rsid w:val="00590690"/>
    <w:rsid w:val="00593275"/>
    <w:rsid w:val="005936E7"/>
    <w:rsid w:val="005A1F62"/>
    <w:rsid w:val="005A6A2F"/>
    <w:rsid w:val="005B4101"/>
    <w:rsid w:val="005B4630"/>
    <w:rsid w:val="005B4B0E"/>
    <w:rsid w:val="005B5939"/>
    <w:rsid w:val="005B7AD6"/>
    <w:rsid w:val="005B7E36"/>
    <w:rsid w:val="005C1C74"/>
    <w:rsid w:val="005C3204"/>
    <w:rsid w:val="005C66F9"/>
    <w:rsid w:val="005D0CE4"/>
    <w:rsid w:val="005D1C34"/>
    <w:rsid w:val="005D274E"/>
    <w:rsid w:val="005D41A2"/>
    <w:rsid w:val="005D59AD"/>
    <w:rsid w:val="005D5F61"/>
    <w:rsid w:val="005D67D8"/>
    <w:rsid w:val="005D785B"/>
    <w:rsid w:val="005E1FB8"/>
    <w:rsid w:val="005E4172"/>
    <w:rsid w:val="005E4BCB"/>
    <w:rsid w:val="005E57D6"/>
    <w:rsid w:val="005E7B43"/>
    <w:rsid w:val="005F0644"/>
    <w:rsid w:val="005F136E"/>
    <w:rsid w:val="005F28A3"/>
    <w:rsid w:val="005F582E"/>
    <w:rsid w:val="005F5ABF"/>
    <w:rsid w:val="005F7A80"/>
    <w:rsid w:val="00600DC2"/>
    <w:rsid w:val="006019E8"/>
    <w:rsid w:val="00601F40"/>
    <w:rsid w:val="0060306A"/>
    <w:rsid w:val="0060466A"/>
    <w:rsid w:val="0060560C"/>
    <w:rsid w:val="00605B3E"/>
    <w:rsid w:val="00607D46"/>
    <w:rsid w:val="00611A8F"/>
    <w:rsid w:val="00612933"/>
    <w:rsid w:val="00613C47"/>
    <w:rsid w:val="0061597F"/>
    <w:rsid w:val="006159AF"/>
    <w:rsid w:val="00615D37"/>
    <w:rsid w:val="006204EF"/>
    <w:rsid w:val="0062084D"/>
    <w:rsid w:val="00621FB9"/>
    <w:rsid w:val="006235E7"/>
    <w:rsid w:val="0062647F"/>
    <w:rsid w:val="00627504"/>
    <w:rsid w:val="006317E5"/>
    <w:rsid w:val="00631C3F"/>
    <w:rsid w:val="006413AF"/>
    <w:rsid w:val="006419F4"/>
    <w:rsid w:val="006458D8"/>
    <w:rsid w:val="00646148"/>
    <w:rsid w:val="00646864"/>
    <w:rsid w:val="00646CF3"/>
    <w:rsid w:val="00647134"/>
    <w:rsid w:val="00647643"/>
    <w:rsid w:val="00650D9E"/>
    <w:rsid w:val="00650E74"/>
    <w:rsid w:val="00652BAB"/>
    <w:rsid w:val="006545E4"/>
    <w:rsid w:val="006575F7"/>
    <w:rsid w:val="00660343"/>
    <w:rsid w:val="0066113E"/>
    <w:rsid w:val="006622E3"/>
    <w:rsid w:val="00662A30"/>
    <w:rsid w:val="00664CA3"/>
    <w:rsid w:val="00670145"/>
    <w:rsid w:val="006703B4"/>
    <w:rsid w:val="006736B6"/>
    <w:rsid w:val="0067411F"/>
    <w:rsid w:val="006765C6"/>
    <w:rsid w:val="006775F3"/>
    <w:rsid w:val="006804D9"/>
    <w:rsid w:val="006820A7"/>
    <w:rsid w:val="0068356E"/>
    <w:rsid w:val="006845E1"/>
    <w:rsid w:val="0068577F"/>
    <w:rsid w:val="00685EF4"/>
    <w:rsid w:val="00686B72"/>
    <w:rsid w:val="006878B0"/>
    <w:rsid w:val="00691CC0"/>
    <w:rsid w:val="006923F5"/>
    <w:rsid w:val="00692719"/>
    <w:rsid w:val="00694E0F"/>
    <w:rsid w:val="006951F4"/>
    <w:rsid w:val="00695DEC"/>
    <w:rsid w:val="00696550"/>
    <w:rsid w:val="006966E8"/>
    <w:rsid w:val="0069707E"/>
    <w:rsid w:val="0069745D"/>
    <w:rsid w:val="006976B7"/>
    <w:rsid w:val="006A1ADE"/>
    <w:rsid w:val="006A1B11"/>
    <w:rsid w:val="006A2419"/>
    <w:rsid w:val="006A2CDE"/>
    <w:rsid w:val="006A5434"/>
    <w:rsid w:val="006A6310"/>
    <w:rsid w:val="006B093D"/>
    <w:rsid w:val="006B0F5C"/>
    <w:rsid w:val="006B3C41"/>
    <w:rsid w:val="006B497F"/>
    <w:rsid w:val="006B4F3E"/>
    <w:rsid w:val="006B506C"/>
    <w:rsid w:val="006B6766"/>
    <w:rsid w:val="006B7A03"/>
    <w:rsid w:val="006C266E"/>
    <w:rsid w:val="006C66E3"/>
    <w:rsid w:val="006D08B0"/>
    <w:rsid w:val="006E0471"/>
    <w:rsid w:val="006E0EBC"/>
    <w:rsid w:val="006E11EE"/>
    <w:rsid w:val="006E2C3F"/>
    <w:rsid w:val="006E5427"/>
    <w:rsid w:val="006E6343"/>
    <w:rsid w:val="006E70C2"/>
    <w:rsid w:val="006F0FDD"/>
    <w:rsid w:val="006F1443"/>
    <w:rsid w:val="006F6FDC"/>
    <w:rsid w:val="006F7D59"/>
    <w:rsid w:val="00706A6C"/>
    <w:rsid w:val="00710247"/>
    <w:rsid w:val="007104D6"/>
    <w:rsid w:val="00710855"/>
    <w:rsid w:val="00712244"/>
    <w:rsid w:val="00712581"/>
    <w:rsid w:val="0071533A"/>
    <w:rsid w:val="007172D9"/>
    <w:rsid w:val="00720C4A"/>
    <w:rsid w:val="007216DD"/>
    <w:rsid w:val="00722A52"/>
    <w:rsid w:val="00726331"/>
    <w:rsid w:val="0073085F"/>
    <w:rsid w:val="00735906"/>
    <w:rsid w:val="00736ED8"/>
    <w:rsid w:val="0074115E"/>
    <w:rsid w:val="00741780"/>
    <w:rsid w:val="00743295"/>
    <w:rsid w:val="00747BD1"/>
    <w:rsid w:val="007511B3"/>
    <w:rsid w:val="00753610"/>
    <w:rsid w:val="007537B1"/>
    <w:rsid w:val="007556BE"/>
    <w:rsid w:val="00756753"/>
    <w:rsid w:val="00756EB9"/>
    <w:rsid w:val="00757631"/>
    <w:rsid w:val="007602B4"/>
    <w:rsid w:val="007616B3"/>
    <w:rsid w:val="00761D91"/>
    <w:rsid w:val="0076457A"/>
    <w:rsid w:val="0076508B"/>
    <w:rsid w:val="007650D5"/>
    <w:rsid w:val="00772BCD"/>
    <w:rsid w:val="007736D4"/>
    <w:rsid w:val="00777542"/>
    <w:rsid w:val="00777700"/>
    <w:rsid w:val="00782147"/>
    <w:rsid w:val="00784B4E"/>
    <w:rsid w:val="0078676F"/>
    <w:rsid w:val="00787543"/>
    <w:rsid w:val="007904B7"/>
    <w:rsid w:val="007904E4"/>
    <w:rsid w:val="0079270C"/>
    <w:rsid w:val="00793D6A"/>
    <w:rsid w:val="0079622B"/>
    <w:rsid w:val="00796677"/>
    <w:rsid w:val="00796CB2"/>
    <w:rsid w:val="007A0C2D"/>
    <w:rsid w:val="007A16ED"/>
    <w:rsid w:val="007A3D29"/>
    <w:rsid w:val="007A42A1"/>
    <w:rsid w:val="007A4FA7"/>
    <w:rsid w:val="007A50FD"/>
    <w:rsid w:val="007A739B"/>
    <w:rsid w:val="007A74E3"/>
    <w:rsid w:val="007B225D"/>
    <w:rsid w:val="007B3EBB"/>
    <w:rsid w:val="007B4689"/>
    <w:rsid w:val="007C192E"/>
    <w:rsid w:val="007C1EED"/>
    <w:rsid w:val="007C1EF8"/>
    <w:rsid w:val="007C2545"/>
    <w:rsid w:val="007C40B3"/>
    <w:rsid w:val="007C5CC2"/>
    <w:rsid w:val="007C5CE6"/>
    <w:rsid w:val="007C68E9"/>
    <w:rsid w:val="007C71DD"/>
    <w:rsid w:val="007C75B1"/>
    <w:rsid w:val="007D2588"/>
    <w:rsid w:val="007D277F"/>
    <w:rsid w:val="007D2FE5"/>
    <w:rsid w:val="007D36E2"/>
    <w:rsid w:val="007D41A8"/>
    <w:rsid w:val="007D43B6"/>
    <w:rsid w:val="007D5C6E"/>
    <w:rsid w:val="007E068A"/>
    <w:rsid w:val="007E1B93"/>
    <w:rsid w:val="007E2DB9"/>
    <w:rsid w:val="007E3377"/>
    <w:rsid w:val="007E3489"/>
    <w:rsid w:val="007E3B71"/>
    <w:rsid w:val="007E7299"/>
    <w:rsid w:val="007F0857"/>
    <w:rsid w:val="007F19C4"/>
    <w:rsid w:val="007F6A0C"/>
    <w:rsid w:val="007F6D76"/>
    <w:rsid w:val="007F76D7"/>
    <w:rsid w:val="00800509"/>
    <w:rsid w:val="0080118D"/>
    <w:rsid w:val="00801674"/>
    <w:rsid w:val="00803626"/>
    <w:rsid w:val="0080380A"/>
    <w:rsid w:val="00803F18"/>
    <w:rsid w:val="0080421D"/>
    <w:rsid w:val="008054C7"/>
    <w:rsid w:val="0080635D"/>
    <w:rsid w:val="00807901"/>
    <w:rsid w:val="008105E7"/>
    <w:rsid w:val="00812C0E"/>
    <w:rsid w:val="00814285"/>
    <w:rsid w:val="00815932"/>
    <w:rsid w:val="00820D4F"/>
    <w:rsid w:val="00821703"/>
    <w:rsid w:val="008220EE"/>
    <w:rsid w:val="00822262"/>
    <w:rsid w:val="00823C18"/>
    <w:rsid w:val="0082535E"/>
    <w:rsid w:val="00826585"/>
    <w:rsid w:val="00833573"/>
    <w:rsid w:val="0083405A"/>
    <w:rsid w:val="00834E20"/>
    <w:rsid w:val="00835750"/>
    <w:rsid w:val="00837BE1"/>
    <w:rsid w:val="00841AEA"/>
    <w:rsid w:val="00842941"/>
    <w:rsid w:val="008436EA"/>
    <w:rsid w:val="0084448C"/>
    <w:rsid w:val="00844CE7"/>
    <w:rsid w:val="008455AD"/>
    <w:rsid w:val="00847B34"/>
    <w:rsid w:val="00847F32"/>
    <w:rsid w:val="00852600"/>
    <w:rsid w:val="008611A1"/>
    <w:rsid w:val="00864615"/>
    <w:rsid w:val="00864CB7"/>
    <w:rsid w:val="0086785D"/>
    <w:rsid w:val="00867AEB"/>
    <w:rsid w:val="008719B4"/>
    <w:rsid w:val="008740C0"/>
    <w:rsid w:val="00880B56"/>
    <w:rsid w:val="0088102E"/>
    <w:rsid w:val="008823E0"/>
    <w:rsid w:val="00882F6C"/>
    <w:rsid w:val="00885A48"/>
    <w:rsid w:val="00885E19"/>
    <w:rsid w:val="008913C3"/>
    <w:rsid w:val="0089145E"/>
    <w:rsid w:val="008922DB"/>
    <w:rsid w:val="008972F4"/>
    <w:rsid w:val="008A2CE2"/>
    <w:rsid w:val="008B2743"/>
    <w:rsid w:val="008B361F"/>
    <w:rsid w:val="008C1143"/>
    <w:rsid w:val="008C2051"/>
    <w:rsid w:val="008C41BC"/>
    <w:rsid w:val="008C4910"/>
    <w:rsid w:val="008C5B5C"/>
    <w:rsid w:val="008C66AF"/>
    <w:rsid w:val="008C6B60"/>
    <w:rsid w:val="008D2BDE"/>
    <w:rsid w:val="008D3A13"/>
    <w:rsid w:val="008E21AC"/>
    <w:rsid w:val="008E4CD3"/>
    <w:rsid w:val="008E4DA6"/>
    <w:rsid w:val="008E5DA6"/>
    <w:rsid w:val="008E6FDC"/>
    <w:rsid w:val="008F049C"/>
    <w:rsid w:val="008F3329"/>
    <w:rsid w:val="008F7B45"/>
    <w:rsid w:val="00901E59"/>
    <w:rsid w:val="00901E9F"/>
    <w:rsid w:val="00903024"/>
    <w:rsid w:val="0090612E"/>
    <w:rsid w:val="00906DCA"/>
    <w:rsid w:val="00906E3F"/>
    <w:rsid w:val="009114A9"/>
    <w:rsid w:val="0091227F"/>
    <w:rsid w:val="0091324E"/>
    <w:rsid w:val="00914122"/>
    <w:rsid w:val="009147BC"/>
    <w:rsid w:val="009161AB"/>
    <w:rsid w:val="00916251"/>
    <w:rsid w:val="0092014B"/>
    <w:rsid w:val="009265BB"/>
    <w:rsid w:val="00926F03"/>
    <w:rsid w:val="0093001B"/>
    <w:rsid w:val="00930787"/>
    <w:rsid w:val="0093468A"/>
    <w:rsid w:val="009350ED"/>
    <w:rsid w:val="00936555"/>
    <w:rsid w:val="009417E6"/>
    <w:rsid w:val="00941D27"/>
    <w:rsid w:val="00946BEF"/>
    <w:rsid w:val="00951E6C"/>
    <w:rsid w:val="00955DC9"/>
    <w:rsid w:val="00956233"/>
    <w:rsid w:val="009563C9"/>
    <w:rsid w:val="009624F8"/>
    <w:rsid w:val="00962614"/>
    <w:rsid w:val="00962B2A"/>
    <w:rsid w:val="009640BC"/>
    <w:rsid w:val="009642FD"/>
    <w:rsid w:val="009665C7"/>
    <w:rsid w:val="009672D3"/>
    <w:rsid w:val="00970C09"/>
    <w:rsid w:val="0097281F"/>
    <w:rsid w:val="009739BD"/>
    <w:rsid w:val="0097451B"/>
    <w:rsid w:val="00974AEA"/>
    <w:rsid w:val="00975063"/>
    <w:rsid w:val="009757E9"/>
    <w:rsid w:val="009769E2"/>
    <w:rsid w:val="00976CF6"/>
    <w:rsid w:val="00977661"/>
    <w:rsid w:val="009818B0"/>
    <w:rsid w:val="00981EBE"/>
    <w:rsid w:val="0098385A"/>
    <w:rsid w:val="00985801"/>
    <w:rsid w:val="009869D6"/>
    <w:rsid w:val="0099413B"/>
    <w:rsid w:val="00997D87"/>
    <w:rsid w:val="009A0678"/>
    <w:rsid w:val="009A35E4"/>
    <w:rsid w:val="009A3B82"/>
    <w:rsid w:val="009A4898"/>
    <w:rsid w:val="009B2AB1"/>
    <w:rsid w:val="009B5FC7"/>
    <w:rsid w:val="009C009E"/>
    <w:rsid w:val="009C772B"/>
    <w:rsid w:val="009C7D74"/>
    <w:rsid w:val="009D4F56"/>
    <w:rsid w:val="009D65E8"/>
    <w:rsid w:val="009D6D6E"/>
    <w:rsid w:val="009E01F3"/>
    <w:rsid w:val="009E143F"/>
    <w:rsid w:val="009E1482"/>
    <w:rsid w:val="009E35B0"/>
    <w:rsid w:val="009E5627"/>
    <w:rsid w:val="009F1380"/>
    <w:rsid w:val="009F1A62"/>
    <w:rsid w:val="009F258C"/>
    <w:rsid w:val="009F6704"/>
    <w:rsid w:val="009F6C58"/>
    <w:rsid w:val="009F6F24"/>
    <w:rsid w:val="00A011C3"/>
    <w:rsid w:val="00A01DBB"/>
    <w:rsid w:val="00A021EF"/>
    <w:rsid w:val="00A02DDF"/>
    <w:rsid w:val="00A04029"/>
    <w:rsid w:val="00A04D76"/>
    <w:rsid w:val="00A051AD"/>
    <w:rsid w:val="00A07836"/>
    <w:rsid w:val="00A211BF"/>
    <w:rsid w:val="00A21BDA"/>
    <w:rsid w:val="00A22F85"/>
    <w:rsid w:val="00A230F9"/>
    <w:rsid w:val="00A240CE"/>
    <w:rsid w:val="00A26E19"/>
    <w:rsid w:val="00A30CC1"/>
    <w:rsid w:val="00A324ED"/>
    <w:rsid w:val="00A35D34"/>
    <w:rsid w:val="00A35FE8"/>
    <w:rsid w:val="00A40AB3"/>
    <w:rsid w:val="00A420F6"/>
    <w:rsid w:val="00A4310F"/>
    <w:rsid w:val="00A4434F"/>
    <w:rsid w:val="00A457BB"/>
    <w:rsid w:val="00A45CBA"/>
    <w:rsid w:val="00A47E7B"/>
    <w:rsid w:val="00A50059"/>
    <w:rsid w:val="00A50A3B"/>
    <w:rsid w:val="00A523C7"/>
    <w:rsid w:val="00A530DC"/>
    <w:rsid w:val="00A564A6"/>
    <w:rsid w:val="00A565D0"/>
    <w:rsid w:val="00A56E97"/>
    <w:rsid w:val="00A620FA"/>
    <w:rsid w:val="00A632DC"/>
    <w:rsid w:val="00A63AD0"/>
    <w:rsid w:val="00A647E1"/>
    <w:rsid w:val="00A64E29"/>
    <w:rsid w:val="00A6576D"/>
    <w:rsid w:val="00A6706A"/>
    <w:rsid w:val="00A675A6"/>
    <w:rsid w:val="00A71149"/>
    <w:rsid w:val="00A74E0C"/>
    <w:rsid w:val="00A75930"/>
    <w:rsid w:val="00A76349"/>
    <w:rsid w:val="00A76F11"/>
    <w:rsid w:val="00A85AFC"/>
    <w:rsid w:val="00A86B15"/>
    <w:rsid w:val="00A87E17"/>
    <w:rsid w:val="00A9008E"/>
    <w:rsid w:val="00A92A55"/>
    <w:rsid w:val="00A95BB2"/>
    <w:rsid w:val="00A9663C"/>
    <w:rsid w:val="00AA3EDB"/>
    <w:rsid w:val="00AA4E46"/>
    <w:rsid w:val="00AB2104"/>
    <w:rsid w:val="00AB2BC6"/>
    <w:rsid w:val="00AB317D"/>
    <w:rsid w:val="00AB3499"/>
    <w:rsid w:val="00AB63D4"/>
    <w:rsid w:val="00AC1EAB"/>
    <w:rsid w:val="00AC5232"/>
    <w:rsid w:val="00AC5529"/>
    <w:rsid w:val="00AC75C9"/>
    <w:rsid w:val="00AC7F76"/>
    <w:rsid w:val="00AD0118"/>
    <w:rsid w:val="00AD1D33"/>
    <w:rsid w:val="00AD2CA5"/>
    <w:rsid w:val="00AD2DE6"/>
    <w:rsid w:val="00AD3611"/>
    <w:rsid w:val="00AD4FE2"/>
    <w:rsid w:val="00AE478B"/>
    <w:rsid w:val="00AE663D"/>
    <w:rsid w:val="00AE6716"/>
    <w:rsid w:val="00AE698B"/>
    <w:rsid w:val="00AF0395"/>
    <w:rsid w:val="00B02570"/>
    <w:rsid w:val="00B02602"/>
    <w:rsid w:val="00B02FDC"/>
    <w:rsid w:val="00B06007"/>
    <w:rsid w:val="00B108E9"/>
    <w:rsid w:val="00B11073"/>
    <w:rsid w:val="00B11FFD"/>
    <w:rsid w:val="00B128F2"/>
    <w:rsid w:val="00B15E31"/>
    <w:rsid w:val="00B160C9"/>
    <w:rsid w:val="00B1708A"/>
    <w:rsid w:val="00B17B46"/>
    <w:rsid w:val="00B208F2"/>
    <w:rsid w:val="00B20AB1"/>
    <w:rsid w:val="00B20DDF"/>
    <w:rsid w:val="00B2371B"/>
    <w:rsid w:val="00B23892"/>
    <w:rsid w:val="00B254AF"/>
    <w:rsid w:val="00B25B59"/>
    <w:rsid w:val="00B26B03"/>
    <w:rsid w:val="00B30240"/>
    <w:rsid w:val="00B32560"/>
    <w:rsid w:val="00B361D0"/>
    <w:rsid w:val="00B364FA"/>
    <w:rsid w:val="00B43605"/>
    <w:rsid w:val="00B4396B"/>
    <w:rsid w:val="00B4602A"/>
    <w:rsid w:val="00B47758"/>
    <w:rsid w:val="00B509BD"/>
    <w:rsid w:val="00B5540E"/>
    <w:rsid w:val="00B5677B"/>
    <w:rsid w:val="00B56CF6"/>
    <w:rsid w:val="00B62F3E"/>
    <w:rsid w:val="00B67568"/>
    <w:rsid w:val="00B67760"/>
    <w:rsid w:val="00B724C7"/>
    <w:rsid w:val="00B72942"/>
    <w:rsid w:val="00B732C3"/>
    <w:rsid w:val="00B74D92"/>
    <w:rsid w:val="00B765F8"/>
    <w:rsid w:val="00B76A61"/>
    <w:rsid w:val="00B76AAE"/>
    <w:rsid w:val="00B81D0B"/>
    <w:rsid w:val="00B8476C"/>
    <w:rsid w:val="00B849CC"/>
    <w:rsid w:val="00B86588"/>
    <w:rsid w:val="00B935FD"/>
    <w:rsid w:val="00B94BF2"/>
    <w:rsid w:val="00B94D73"/>
    <w:rsid w:val="00B95B15"/>
    <w:rsid w:val="00B9618E"/>
    <w:rsid w:val="00BA140A"/>
    <w:rsid w:val="00BA2741"/>
    <w:rsid w:val="00BA4350"/>
    <w:rsid w:val="00BA59C6"/>
    <w:rsid w:val="00BB0649"/>
    <w:rsid w:val="00BB2A33"/>
    <w:rsid w:val="00BB308F"/>
    <w:rsid w:val="00BB3BD4"/>
    <w:rsid w:val="00BB4278"/>
    <w:rsid w:val="00BB4944"/>
    <w:rsid w:val="00BB69D8"/>
    <w:rsid w:val="00BB7814"/>
    <w:rsid w:val="00BC108C"/>
    <w:rsid w:val="00BC303B"/>
    <w:rsid w:val="00BC384C"/>
    <w:rsid w:val="00BC4D49"/>
    <w:rsid w:val="00BD1090"/>
    <w:rsid w:val="00BD1525"/>
    <w:rsid w:val="00BD1D42"/>
    <w:rsid w:val="00BD312C"/>
    <w:rsid w:val="00BD3E37"/>
    <w:rsid w:val="00BD5446"/>
    <w:rsid w:val="00BD56A6"/>
    <w:rsid w:val="00BD61CD"/>
    <w:rsid w:val="00BD68EA"/>
    <w:rsid w:val="00BE0231"/>
    <w:rsid w:val="00BE09BE"/>
    <w:rsid w:val="00BE0FB4"/>
    <w:rsid w:val="00BE104E"/>
    <w:rsid w:val="00BE1905"/>
    <w:rsid w:val="00BE243F"/>
    <w:rsid w:val="00BE2861"/>
    <w:rsid w:val="00BE5598"/>
    <w:rsid w:val="00BE5B7D"/>
    <w:rsid w:val="00BE7A19"/>
    <w:rsid w:val="00BE7FBB"/>
    <w:rsid w:val="00BE7FD5"/>
    <w:rsid w:val="00BF070F"/>
    <w:rsid w:val="00BF4CF7"/>
    <w:rsid w:val="00BF6E01"/>
    <w:rsid w:val="00BF79A2"/>
    <w:rsid w:val="00C01346"/>
    <w:rsid w:val="00C02CFB"/>
    <w:rsid w:val="00C02FCA"/>
    <w:rsid w:val="00C040B1"/>
    <w:rsid w:val="00C04487"/>
    <w:rsid w:val="00C078D5"/>
    <w:rsid w:val="00C07B05"/>
    <w:rsid w:val="00C10F30"/>
    <w:rsid w:val="00C13C4C"/>
    <w:rsid w:val="00C13F38"/>
    <w:rsid w:val="00C16AB2"/>
    <w:rsid w:val="00C17E77"/>
    <w:rsid w:val="00C2135E"/>
    <w:rsid w:val="00C24D9B"/>
    <w:rsid w:val="00C26299"/>
    <w:rsid w:val="00C27BEB"/>
    <w:rsid w:val="00C27E1B"/>
    <w:rsid w:val="00C31B0A"/>
    <w:rsid w:val="00C33892"/>
    <w:rsid w:val="00C35E90"/>
    <w:rsid w:val="00C36317"/>
    <w:rsid w:val="00C371A0"/>
    <w:rsid w:val="00C371DC"/>
    <w:rsid w:val="00C41059"/>
    <w:rsid w:val="00C42A42"/>
    <w:rsid w:val="00C42AE4"/>
    <w:rsid w:val="00C44A56"/>
    <w:rsid w:val="00C470F6"/>
    <w:rsid w:val="00C51806"/>
    <w:rsid w:val="00C526FF"/>
    <w:rsid w:val="00C532DF"/>
    <w:rsid w:val="00C53EDE"/>
    <w:rsid w:val="00C56B78"/>
    <w:rsid w:val="00C60DEA"/>
    <w:rsid w:val="00C61B59"/>
    <w:rsid w:val="00C61BCA"/>
    <w:rsid w:val="00C61C6C"/>
    <w:rsid w:val="00C61E94"/>
    <w:rsid w:val="00C64D52"/>
    <w:rsid w:val="00C67B67"/>
    <w:rsid w:val="00C73EC5"/>
    <w:rsid w:val="00C75ECC"/>
    <w:rsid w:val="00C763A2"/>
    <w:rsid w:val="00C77F93"/>
    <w:rsid w:val="00C81E6E"/>
    <w:rsid w:val="00C82D42"/>
    <w:rsid w:val="00C84A87"/>
    <w:rsid w:val="00C84AD4"/>
    <w:rsid w:val="00C865A0"/>
    <w:rsid w:val="00C869F0"/>
    <w:rsid w:val="00C91163"/>
    <w:rsid w:val="00C9149E"/>
    <w:rsid w:val="00C9264A"/>
    <w:rsid w:val="00C92FBB"/>
    <w:rsid w:val="00C93C7D"/>
    <w:rsid w:val="00C96F9A"/>
    <w:rsid w:val="00CA28A6"/>
    <w:rsid w:val="00CA3A52"/>
    <w:rsid w:val="00CA4984"/>
    <w:rsid w:val="00CA60C9"/>
    <w:rsid w:val="00CB016F"/>
    <w:rsid w:val="00CB08FC"/>
    <w:rsid w:val="00CB105F"/>
    <w:rsid w:val="00CB1AAF"/>
    <w:rsid w:val="00CB1B4F"/>
    <w:rsid w:val="00CB2576"/>
    <w:rsid w:val="00CB26CB"/>
    <w:rsid w:val="00CB2C74"/>
    <w:rsid w:val="00CB3F58"/>
    <w:rsid w:val="00CB7337"/>
    <w:rsid w:val="00CB7E04"/>
    <w:rsid w:val="00CC0650"/>
    <w:rsid w:val="00CC0F00"/>
    <w:rsid w:val="00CC2084"/>
    <w:rsid w:val="00CC49FB"/>
    <w:rsid w:val="00CD17A1"/>
    <w:rsid w:val="00CD3DE9"/>
    <w:rsid w:val="00CD7427"/>
    <w:rsid w:val="00CD7517"/>
    <w:rsid w:val="00CE1A31"/>
    <w:rsid w:val="00CE2DA6"/>
    <w:rsid w:val="00CE406E"/>
    <w:rsid w:val="00CE423D"/>
    <w:rsid w:val="00CE635B"/>
    <w:rsid w:val="00CE7D70"/>
    <w:rsid w:val="00CF04F1"/>
    <w:rsid w:val="00CF22DD"/>
    <w:rsid w:val="00CF2323"/>
    <w:rsid w:val="00CF29A2"/>
    <w:rsid w:val="00CF3829"/>
    <w:rsid w:val="00CF4C6D"/>
    <w:rsid w:val="00CF6933"/>
    <w:rsid w:val="00CF7439"/>
    <w:rsid w:val="00D011AC"/>
    <w:rsid w:val="00D01D8E"/>
    <w:rsid w:val="00D0238C"/>
    <w:rsid w:val="00D03592"/>
    <w:rsid w:val="00D0439E"/>
    <w:rsid w:val="00D0620B"/>
    <w:rsid w:val="00D07232"/>
    <w:rsid w:val="00D114E2"/>
    <w:rsid w:val="00D12C82"/>
    <w:rsid w:val="00D13AC3"/>
    <w:rsid w:val="00D14537"/>
    <w:rsid w:val="00D15025"/>
    <w:rsid w:val="00D16A65"/>
    <w:rsid w:val="00D17D15"/>
    <w:rsid w:val="00D200F2"/>
    <w:rsid w:val="00D2085A"/>
    <w:rsid w:val="00D33F3D"/>
    <w:rsid w:val="00D35272"/>
    <w:rsid w:val="00D3566D"/>
    <w:rsid w:val="00D35D15"/>
    <w:rsid w:val="00D37F29"/>
    <w:rsid w:val="00D40200"/>
    <w:rsid w:val="00D40541"/>
    <w:rsid w:val="00D41F54"/>
    <w:rsid w:val="00D43E90"/>
    <w:rsid w:val="00D47129"/>
    <w:rsid w:val="00D53738"/>
    <w:rsid w:val="00D53B1C"/>
    <w:rsid w:val="00D54B6F"/>
    <w:rsid w:val="00D5501F"/>
    <w:rsid w:val="00D55066"/>
    <w:rsid w:val="00D55A0E"/>
    <w:rsid w:val="00D607E4"/>
    <w:rsid w:val="00D61D1F"/>
    <w:rsid w:val="00D632B9"/>
    <w:rsid w:val="00D645E2"/>
    <w:rsid w:val="00D6496B"/>
    <w:rsid w:val="00D675A1"/>
    <w:rsid w:val="00D6766E"/>
    <w:rsid w:val="00D72039"/>
    <w:rsid w:val="00D72ECE"/>
    <w:rsid w:val="00D76BC3"/>
    <w:rsid w:val="00D80341"/>
    <w:rsid w:val="00D8099A"/>
    <w:rsid w:val="00D80A0A"/>
    <w:rsid w:val="00D80B07"/>
    <w:rsid w:val="00D863FA"/>
    <w:rsid w:val="00D87466"/>
    <w:rsid w:val="00D92BC3"/>
    <w:rsid w:val="00D93299"/>
    <w:rsid w:val="00D941A8"/>
    <w:rsid w:val="00D95665"/>
    <w:rsid w:val="00D97B3D"/>
    <w:rsid w:val="00DA1628"/>
    <w:rsid w:val="00DA3DB2"/>
    <w:rsid w:val="00DA40F5"/>
    <w:rsid w:val="00DA45CF"/>
    <w:rsid w:val="00DA485F"/>
    <w:rsid w:val="00DA5BAA"/>
    <w:rsid w:val="00DA6490"/>
    <w:rsid w:val="00DA73B7"/>
    <w:rsid w:val="00DB0377"/>
    <w:rsid w:val="00DB069D"/>
    <w:rsid w:val="00DB1133"/>
    <w:rsid w:val="00DB4FF9"/>
    <w:rsid w:val="00DB593F"/>
    <w:rsid w:val="00DB749D"/>
    <w:rsid w:val="00DB7D54"/>
    <w:rsid w:val="00DC001F"/>
    <w:rsid w:val="00DC10F8"/>
    <w:rsid w:val="00DC1F1E"/>
    <w:rsid w:val="00DC2A7C"/>
    <w:rsid w:val="00DD06F9"/>
    <w:rsid w:val="00DD1CD6"/>
    <w:rsid w:val="00DD2CFF"/>
    <w:rsid w:val="00DD5828"/>
    <w:rsid w:val="00DD5E0B"/>
    <w:rsid w:val="00DD5FDD"/>
    <w:rsid w:val="00DD63BF"/>
    <w:rsid w:val="00DE39C6"/>
    <w:rsid w:val="00DE41AB"/>
    <w:rsid w:val="00DF04B1"/>
    <w:rsid w:val="00DF1D17"/>
    <w:rsid w:val="00DF3131"/>
    <w:rsid w:val="00DF3D83"/>
    <w:rsid w:val="00DF3F21"/>
    <w:rsid w:val="00DF726A"/>
    <w:rsid w:val="00DF7552"/>
    <w:rsid w:val="00E01FDF"/>
    <w:rsid w:val="00E03627"/>
    <w:rsid w:val="00E07214"/>
    <w:rsid w:val="00E10DB7"/>
    <w:rsid w:val="00E11AC8"/>
    <w:rsid w:val="00E11B3A"/>
    <w:rsid w:val="00E11CE7"/>
    <w:rsid w:val="00E121DA"/>
    <w:rsid w:val="00E1518E"/>
    <w:rsid w:val="00E2143E"/>
    <w:rsid w:val="00E21B06"/>
    <w:rsid w:val="00E22752"/>
    <w:rsid w:val="00E22F34"/>
    <w:rsid w:val="00E2454D"/>
    <w:rsid w:val="00E25E01"/>
    <w:rsid w:val="00E25ECC"/>
    <w:rsid w:val="00E3084B"/>
    <w:rsid w:val="00E310F8"/>
    <w:rsid w:val="00E31AAA"/>
    <w:rsid w:val="00E3284F"/>
    <w:rsid w:val="00E33780"/>
    <w:rsid w:val="00E35E26"/>
    <w:rsid w:val="00E3627E"/>
    <w:rsid w:val="00E36C15"/>
    <w:rsid w:val="00E408D6"/>
    <w:rsid w:val="00E40A8D"/>
    <w:rsid w:val="00E4150C"/>
    <w:rsid w:val="00E51594"/>
    <w:rsid w:val="00E51ED2"/>
    <w:rsid w:val="00E53D0C"/>
    <w:rsid w:val="00E544E0"/>
    <w:rsid w:val="00E5557F"/>
    <w:rsid w:val="00E55DDA"/>
    <w:rsid w:val="00E62FD2"/>
    <w:rsid w:val="00E64D20"/>
    <w:rsid w:val="00E67A60"/>
    <w:rsid w:val="00E70C25"/>
    <w:rsid w:val="00E73F8F"/>
    <w:rsid w:val="00E7532A"/>
    <w:rsid w:val="00E76D96"/>
    <w:rsid w:val="00E7753D"/>
    <w:rsid w:val="00E822AA"/>
    <w:rsid w:val="00E828CC"/>
    <w:rsid w:val="00E86996"/>
    <w:rsid w:val="00E9146F"/>
    <w:rsid w:val="00E93EEA"/>
    <w:rsid w:val="00E95442"/>
    <w:rsid w:val="00EA4869"/>
    <w:rsid w:val="00EA603F"/>
    <w:rsid w:val="00EA6184"/>
    <w:rsid w:val="00EA7EAA"/>
    <w:rsid w:val="00EB0123"/>
    <w:rsid w:val="00EB0F14"/>
    <w:rsid w:val="00EB2C38"/>
    <w:rsid w:val="00EB3DAD"/>
    <w:rsid w:val="00EB4956"/>
    <w:rsid w:val="00EB77B6"/>
    <w:rsid w:val="00EB7BB0"/>
    <w:rsid w:val="00EC178B"/>
    <w:rsid w:val="00EC23A4"/>
    <w:rsid w:val="00EC3D9E"/>
    <w:rsid w:val="00EC4BBB"/>
    <w:rsid w:val="00EC5D4C"/>
    <w:rsid w:val="00EC5E93"/>
    <w:rsid w:val="00ED05A6"/>
    <w:rsid w:val="00ED327D"/>
    <w:rsid w:val="00ED4C8A"/>
    <w:rsid w:val="00ED56DE"/>
    <w:rsid w:val="00ED5D0D"/>
    <w:rsid w:val="00EE06C0"/>
    <w:rsid w:val="00EE1527"/>
    <w:rsid w:val="00EE29E1"/>
    <w:rsid w:val="00EE35EC"/>
    <w:rsid w:val="00EE38E3"/>
    <w:rsid w:val="00EE38FB"/>
    <w:rsid w:val="00EE71C8"/>
    <w:rsid w:val="00EF16C8"/>
    <w:rsid w:val="00EF5297"/>
    <w:rsid w:val="00EF56E5"/>
    <w:rsid w:val="00EF778F"/>
    <w:rsid w:val="00F047A5"/>
    <w:rsid w:val="00F0784A"/>
    <w:rsid w:val="00F07C05"/>
    <w:rsid w:val="00F103EB"/>
    <w:rsid w:val="00F21459"/>
    <w:rsid w:val="00F2434F"/>
    <w:rsid w:val="00F2467E"/>
    <w:rsid w:val="00F259EC"/>
    <w:rsid w:val="00F25B4F"/>
    <w:rsid w:val="00F26441"/>
    <w:rsid w:val="00F31859"/>
    <w:rsid w:val="00F31F8A"/>
    <w:rsid w:val="00F3613C"/>
    <w:rsid w:val="00F3648C"/>
    <w:rsid w:val="00F41D18"/>
    <w:rsid w:val="00F43232"/>
    <w:rsid w:val="00F43E2B"/>
    <w:rsid w:val="00F44AE6"/>
    <w:rsid w:val="00F45595"/>
    <w:rsid w:val="00F462E8"/>
    <w:rsid w:val="00F50BA1"/>
    <w:rsid w:val="00F54A1C"/>
    <w:rsid w:val="00F56B26"/>
    <w:rsid w:val="00F5729E"/>
    <w:rsid w:val="00F57BE9"/>
    <w:rsid w:val="00F63B46"/>
    <w:rsid w:val="00F6412E"/>
    <w:rsid w:val="00F64BC0"/>
    <w:rsid w:val="00F660B8"/>
    <w:rsid w:val="00F675FF"/>
    <w:rsid w:val="00F71D3A"/>
    <w:rsid w:val="00F71DD5"/>
    <w:rsid w:val="00F7243C"/>
    <w:rsid w:val="00F74C7A"/>
    <w:rsid w:val="00F75390"/>
    <w:rsid w:val="00F767E1"/>
    <w:rsid w:val="00F82699"/>
    <w:rsid w:val="00F82B16"/>
    <w:rsid w:val="00F8465F"/>
    <w:rsid w:val="00F8683D"/>
    <w:rsid w:val="00F92B12"/>
    <w:rsid w:val="00F92B85"/>
    <w:rsid w:val="00F92E31"/>
    <w:rsid w:val="00F95981"/>
    <w:rsid w:val="00F96384"/>
    <w:rsid w:val="00FA0030"/>
    <w:rsid w:val="00FA0E8E"/>
    <w:rsid w:val="00FA1DD5"/>
    <w:rsid w:val="00FA3AC6"/>
    <w:rsid w:val="00FA47CD"/>
    <w:rsid w:val="00FA497D"/>
    <w:rsid w:val="00FA5FB1"/>
    <w:rsid w:val="00FA70D8"/>
    <w:rsid w:val="00FA7527"/>
    <w:rsid w:val="00FB0B64"/>
    <w:rsid w:val="00FB1380"/>
    <w:rsid w:val="00FB1C78"/>
    <w:rsid w:val="00FB291F"/>
    <w:rsid w:val="00FB2DA4"/>
    <w:rsid w:val="00FB39FC"/>
    <w:rsid w:val="00FB42C5"/>
    <w:rsid w:val="00FB4780"/>
    <w:rsid w:val="00FB54EE"/>
    <w:rsid w:val="00FB6834"/>
    <w:rsid w:val="00FC123D"/>
    <w:rsid w:val="00FC21F6"/>
    <w:rsid w:val="00FC34A1"/>
    <w:rsid w:val="00FC35C4"/>
    <w:rsid w:val="00FC58FD"/>
    <w:rsid w:val="00FC5BE1"/>
    <w:rsid w:val="00FD19C2"/>
    <w:rsid w:val="00FD51B4"/>
    <w:rsid w:val="00FD51CF"/>
    <w:rsid w:val="00FD548C"/>
    <w:rsid w:val="00FD5623"/>
    <w:rsid w:val="00FD6C3E"/>
    <w:rsid w:val="00FE1702"/>
    <w:rsid w:val="00FE27D0"/>
    <w:rsid w:val="00FE35B2"/>
    <w:rsid w:val="00FE3F02"/>
    <w:rsid w:val="00FE3FBE"/>
    <w:rsid w:val="00FF0F18"/>
    <w:rsid w:val="00FF1352"/>
    <w:rsid w:val="00FF298A"/>
    <w:rsid w:val="00FF380B"/>
    <w:rsid w:val="00FF5F1D"/>
    <w:rsid w:val="00FF69A5"/>
    <w:rsid w:val="00FF7B55"/>
    <w:rsid w:val="00FF7BCD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332AFD"/>
  <w15:docId w15:val="{ADD1EDE7-D90B-4303-B340-70E92302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46628"/>
  </w:style>
  <w:style w:type="paragraph" w:styleId="Nagwek1">
    <w:name w:val="heading 1"/>
    <w:basedOn w:val="Normalny"/>
    <w:next w:val="Normalny"/>
    <w:link w:val="Nagwek1Znak"/>
    <w:uiPriority w:val="9"/>
    <w:qFormat/>
    <w:rsid w:val="00FE3F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1B56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757E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3F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1B56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9757E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7F"/>
  </w:style>
  <w:style w:type="paragraph" w:styleId="Stopka">
    <w:name w:val="footer"/>
    <w:basedOn w:val="Normalny"/>
    <w:link w:val="Stopka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7F"/>
  </w:style>
  <w:style w:type="table" w:styleId="Tabela-Siatka">
    <w:name w:val="Table Grid"/>
    <w:basedOn w:val="Standardowy"/>
    <w:uiPriority w:val="39"/>
    <w:rsid w:val="0068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857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DD2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DD2CF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21FB9"/>
    <w:rPr>
      <w:color w:val="808080"/>
    </w:rPr>
  </w:style>
  <w:style w:type="paragraph" w:styleId="Akapitzlist">
    <w:name w:val="List Paragraph"/>
    <w:aliases w:val="CW_Lista,L1,Numerowanie,Preambuła,List Paragraph,Akapit z listą5,Akapit z listą BS,Kolorowa lista — akcent 11,normalny tekst,Podsis rysunku,x.,BulletC,Normal,Akapit z listą3,Akapit z listą31,Wypunktowanie,maz_wyliczenie,opis dzialania"/>
    <w:basedOn w:val="Normalny"/>
    <w:link w:val="AkapitzlistZnak"/>
    <w:uiPriority w:val="34"/>
    <w:qFormat/>
    <w:rsid w:val="00CB2C74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Preambuła Znak,List Paragraph Znak,Akapit z listą5 Znak,Akapit z listą BS Znak,Kolorowa lista — akcent 11 Znak,normalny tekst Znak,Podsis rysunku Znak,x. Znak,BulletC Znak,Normal Znak"/>
    <w:link w:val="Akapitzlist"/>
    <w:uiPriority w:val="34"/>
    <w:qFormat/>
    <w:locked/>
    <w:rsid w:val="009114A9"/>
  </w:style>
  <w:style w:type="paragraph" w:styleId="Bezodstpw">
    <w:name w:val="No Spacing"/>
    <w:uiPriority w:val="1"/>
    <w:qFormat/>
    <w:rsid w:val="009A0678"/>
    <w:pPr>
      <w:spacing w:after="0" w:line="240" w:lineRule="auto"/>
    </w:pPr>
  </w:style>
  <w:style w:type="paragraph" w:styleId="Lista">
    <w:name w:val="List"/>
    <w:basedOn w:val="Normalny"/>
    <w:unhideWhenUsed/>
    <w:rsid w:val="009114A9"/>
    <w:pPr>
      <w:suppressAutoHyphens/>
      <w:spacing w:after="12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Default">
    <w:name w:val="Default"/>
    <w:rsid w:val="00B567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AE6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57D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unhideWhenUsed/>
    <w:rsid w:val="004E24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E24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E24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4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2143E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1B560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56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B560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B560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1B560F"/>
    <w:rPr>
      <w:b/>
      <w:bCs/>
    </w:rPr>
  </w:style>
  <w:style w:type="character" w:customStyle="1" w:styleId="Teksttreci3">
    <w:name w:val="Tekst treści3"/>
    <w:uiPriority w:val="99"/>
    <w:rsid w:val="001B560F"/>
    <w:rPr>
      <w:rFonts w:ascii="Book Antiqua" w:hAnsi="Book Antiqua" w:cs="Book Antiqua"/>
      <w:spacing w:val="0"/>
      <w:sz w:val="17"/>
      <w:szCs w:val="17"/>
      <w:shd w:val="clear" w:color="auto" w:fill="FFFFF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B560F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B560F"/>
    <w:pPr>
      <w:tabs>
        <w:tab w:val="left" w:pos="880"/>
        <w:tab w:val="right" w:leader="dot" w:pos="9062"/>
      </w:tabs>
      <w:spacing w:after="100" w:line="240" w:lineRule="auto"/>
      <w:ind w:left="240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M_DOKUMENTY%20Z%20PULPITU\2021\Papier%20firmowy_ok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AA2F2ABEFE6405AA4BCCF27821A28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5C04BF-BF55-4374-A442-A5C206734587}"/>
      </w:docPartPr>
      <w:docPartBody>
        <w:p w:rsidR="001B46CD" w:rsidRDefault="00FB22E3" w:rsidP="00FB22E3">
          <w:pPr>
            <w:pStyle w:val="BAA2F2ABEFE6405AA4BCCF27821A28B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2999B11775F41958EC68E7D1551B5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A7D5AF-A7FB-4A54-9025-EC8D43C8C267}"/>
      </w:docPartPr>
      <w:docPartBody>
        <w:p w:rsidR="001B46CD" w:rsidRDefault="00FB22E3" w:rsidP="00FB22E3">
          <w:pPr>
            <w:pStyle w:val="82999B11775F41958EC68E7D1551B55B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CE4D0AAC3E7B4D3680597BB7F208AF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E58DA7-5790-4051-8BE5-10AB2C128635}"/>
      </w:docPartPr>
      <w:docPartBody>
        <w:p w:rsidR="001B46CD" w:rsidRDefault="00FB22E3" w:rsidP="00FB22E3">
          <w:pPr>
            <w:pStyle w:val="CE4D0AAC3E7B4D3680597BB7F208AFE2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6908C0238D64DF593F567175EDA5F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58A53-F517-4ACA-AECD-1897DFC4B71F}"/>
      </w:docPartPr>
      <w:docPartBody>
        <w:p w:rsidR="001B46CD" w:rsidRDefault="00FB22E3" w:rsidP="00FB22E3">
          <w:pPr>
            <w:pStyle w:val="46908C0238D64DF593F567175EDA5FD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004E9D9953B4EE38A54AC752CF09F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CF3A32-8205-43CF-B544-DA56B12D1598}"/>
      </w:docPartPr>
      <w:docPartBody>
        <w:p w:rsidR="001B46CD" w:rsidRDefault="00FB22E3" w:rsidP="00FB22E3">
          <w:pPr>
            <w:pStyle w:val="6004E9D9953B4EE38A54AC752CF09FE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CCE60B012494A4A8BF0EF1CA82D79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F68582-764A-4891-8163-FF954D3673D3}"/>
      </w:docPartPr>
      <w:docPartBody>
        <w:p w:rsidR="001B46CD" w:rsidRDefault="00FB22E3" w:rsidP="00FB22E3">
          <w:pPr>
            <w:pStyle w:val="8CCE60B012494A4A8BF0EF1CA82D793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FA2B125824247F48AD15EB9DC29AB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0D1E34-7EBF-430B-8462-FD3FC3B28789}"/>
      </w:docPartPr>
      <w:docPartBody>
        <w:p w:rsidR="001B46CD" w:rsidRDefault="00FB22E3" w:rsidP="00FB22E3">
          <w:pPr>
            <w:pStyle w:val="DFA2B125824247F48AD15EB9DC29AB87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D1DF9DCCBC544DC9D6D56B65AB2CC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9A5A4-1CB4-4D44-8D5F-2A1B73342AB0}"/>
      </w:docPartPr>
      <w:docPartBody>
        <w:p w:rsidR="001B46CD" w:rsidRDefault="00FB22E3" w:rsidP="00FB22E3">
          <w:pPr>
            <w:pStyle w:val="7D1DF9DCCBC544DC9D6D56B65AB2CC0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4E3616E27F9408E8B12ABFA18F6EF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F9572F-4FF7-4D45-A084-FC88121966AB}"/>
      </w:docPartPr>
      <w:docPartBody>
        <w:p w:rsidR="001B46CD" w:rsidRDefault="00FB22E3" w:rsidP="00FB22E3">
          <w:pPr>
            <w:pStyle w:val="D4E3616E27F9408E8B12ABFA18F6EF89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E06BDAB77EC948C68DBE196AE20769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771ADB-FC5F-43E2-B717-45B881B6865E}"/>
      </w:docPartPr>
      <w:docPartBody>
        <w:p w:rsidR="001B46CD" w:rsidRDefault="00FB22E3" w:rsidP="00FB22E3">
          <w:pPr>
            <w:pStyle w:val="E06BDAB77EC948C68DBE196AE20769A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2E3"/>
    <w:rsid w:val="00040E90"/>
    <w:rsid w:val="00183A70"/>
    <w:rsid w:val="001B46CD"/>
    <w:rsid w:val="001F23A9"/>
    <w:rsid w:val="002301B7"/>
    <w:rsid w:val="002B3B93"/>
    <w:rsid w:val="0031086D"/>
    <w:rsid w:val="00352439"/>
    <w:rsid w:val="003D39A8"/>
    <w:rsid w:val="003D72F7"/>
    <w:rsid w:val="004361A9"/>
    <w:rsid w:val="00442B81"/>
    <w:rsid w:val="005D6B3E"/>
    <w:rsid w:val="0070218F"/>
    <w:rsid w:val="007F2837"/>
    <w:rsid w:val="00832C61"/>
    <w:rsid w:val="008A1523"/>
    <w:rsid w:val="008E4DA6"/>
    <w:rsid w:val="00926A79"/>
    <w:rsid w:val="00B34AFE"/>
    <w:rsid w:val="00D1701D"/>
    <w:rsid w:val="00DD680C"/>
    <w:rsid w:val="00E800D1"/>
    <w:rsid w:val="00F00DEB"/>
    <w:rsid w:val="00FB22E3"/>
    <w:rsid w:val="00FC176C"/>
    <w:rsid w:val="00FD777B"/>
    <w:rsid w:val="00FF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B22E3"/>
    <w:rPr>
      <w:color w:val="808080"/>
    </w:rPr>
  </w:style>
  <w:style w:type="paragraph" w:customStyle="1" w:styleId="BAA2F2ABEFE6405AA4BCCF27821A28BE">
    <w:name w:val="BAA2F2ABEFE6405AA4BCCF27821A28BE"/>
    <w:rsid w:val="00FB22E3"/>
  </w:style>
  <w:style w:type="paragraph" w:customStyle="1" w:styleId="82999B11775F41958EC68E7D1551B55B">
    <w:name w:val="82999B11775F41958EC68E7D1551B55B"/>
    <w:rsid w:val="00FB22E3"/>
  </w:style>
  <w:style w:type="paragraph" w:customStyle="1" w:styleId="CE4D0AAC3E7B4D3680597BB7F208AFE2">
    <w:name w:val="CE4D0AAC3E7B4D3680597BB7F208AFE2"/>
    <w:rsid w:val="00FB22E3"/>
  </w:style>
  <w:style w:type="paragraph" w:customStyle="1" w:styleId="46908C0238D64DF593F567175EDA5FDE">
    <w:name w:val="46908C0238D64DF593F567175EDA5FDE"/>
    <w:rsid w:val="00FB22E3"/>
  </w:style>
  <w:style w:type="paragraph" w:customStyle="1" w:styleId="6004E9D9953B4EE38A54AC752CF09FE0">
    <w:name w:val="6004E9D9953B4EE38A54AC752CF09FE0"/>
    <w:rsid w:val="00FB22E3"/>
  </w:style>
  <w:style w:type="paragraph" w:customStyle="1" w:styleId="8CCE60B012494A4A8BF0EF1CA82D7930">
    <w:name w:val="8CCE60B012494A4A8BF0EF1CA82D7930"/>
    <w:rsid w:val="00FB22E3"/>
  </w:style>
  <w:style w:type="paragraph" w:customStyle="1" w:styleId="DFA2B125824247F48AD15EB9DC29AB87">
    <w:name w:val="DFA2B125824247F48AD15EB9DC29AB87"/>
    <w:rsid w:val="00FB22E3"/>
  </w:style>
  <w:style w:type="paragraph" w:customStyle="1" w:styleId="7D1DF9DCCBC544DC9D6D56B65AB2CC04">
    <w:name w:val="7D1DF9DCCBC544DC9D6D56B65AB2CC04"/>
    <w:rsid w:val="00FB22E3"/>
  </w:style>
  <w:style w:type="paragraph" w:customStyle="1" w:styleId="D4E3616E27F9408E8B12ABFA18F6EF89">
    <w:name w:val="D4E3616E27F9408E8B12ABFA18F6EF89"/>
    <w:rsid w:val="00FB22E3"/>
  </w:style>
  <w:style w:type="paragraph" w:customStyle="1" w:styleId="E06BDAB77EC948C68DBE196AE20769A4">
    <w:name w:val="E06BDAB77EC948C68DBE196AE20769A4"/>
    <w:rsid w:val="00FB22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407B0-D96F-4767-9B5C-5485BCA72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firmowy_ok</Template>
  <TotalTime>107</TotalTime>
  <Pages>38</Pages>
  <Words>11105</Words>
  <Characters>66631</Characters>
  <Application>Microsoft Office Word</Application>
  <DocSecurity>0</DocSecurity>
  <Lines>555</Lines>
  <Paragraphs>155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Majka</dc:creator>
  <cp:keywords/>
  <dc:description/>
  <cp:lastModifiedBy>Karolina Bałazy</cp:lastModifiedBy>
  <cp:revision>41</cp:revision>
  <cp:lastPrinted>2025-04-30T06:18:00Z</cp:lastPrinted>
  <dcterms:created xsi:type="dcterms:W3CDTF">2025-04-30T11:51:00Z</dcterms:created>
  <dcterms:modified xsi:type="dcterms:W3CDTF">2025-05-28T12:36:00Z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fb0e62b3a4728f1ecf0fe32a7bd645749cc0ce64c966bbfd8dcbeb4e9294615b</vt:lpwstr>
  </property>
</Properties>
</file>