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6880D" w14:textId="77777777" w:rsidR="001A5056" w:rsidRPr="00781C12" w:rsidRDefault="001A5056" w:rsidP="008A7C15">
      <w:pPr>
        <w:tabs>
          <w:tab w:val="left" w:pos="567"/>
        </w:tabs>
        <w:spacing w:after="0" w:line="240" w:lineRule="auto"/>
        <w:ind w:right="1"/>
        <w:rPr>
          <w:rFonts w:asciiTheme="minorHAnsi" w:hAnsiTheme="minorHAnsi" w:cstheme="minorHAnsi"/>
          <w:bCs/>
          <w:sz w:val="20"/>
          <w:szCs w:val="20"/>
        </w:rPr>
      </w:pPr>
    </w:p>
    <w:p w14:paraId="35532909" w14:textId="77777777" w:rsidR="001A5056" w:rsidRPr="00781C12" w:rsidRDefault="001A5056" w:rsidP="00B54B1D">
      <w:pPr>
        <w:tabs>
          <w:tab w:val="left" w:pos="567"/>
        </w:tabs>
        <w:spacing w:after="0" w:line="240" w:lineRule="auto"/>
        <w:ind w:right="1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098A410D" w14:textId="5586F433" w:rsidR="00010896" w:rsidRPr="00781C12" w:rsidRDefault="00010896" w:rsidP="00B54B1D">
      <w:pPr>
        <w:tabs>
          <w:tab w:val="left" w:pos="567"/>
        </w:tabs>
        <w:spacing w:after="0" w:line="240" w:lineRule="auto"/>
        <w:ind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781C12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dla Uniwersytetu Jagiellońskiego - Collegium </w:t>
      </w:r>
      <w:proofErr w:type="spellStart"/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</w:p>
    <w:p w14:paraId="6F379DFE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362F130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Tel. - .................................................; </w:t>
      </w:r>
    </w:p>
    <w:p w14:paraId="35CBAD2F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E-mail: ........................................................................;</w:t>
      </w:r>
    </w:p>
    <w:p w14:paraId="10D7AEDC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D5BE957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781C12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3DBB8816" w14:textId="02E4EB43" w:rsidR="00010896" w:rsidRPr="00781C12" w:rsidRDefault="000B4F17" w:rsidP="00AE3147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>zamówieniu w trybie podstawowym</w:t>
      </w:r>
      <w:r w:rsidR="007E2349"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z fakultatywnymi negocjacjami</w:t>
      </w:r>
      <w:r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na </w:t>
      </w:r>
      <w:bookmarkStart w:id="0" w:name="_Hlk167792314"/>
      <w:r w:rsidRPr="00781C12">
        <w:rPr>
          <w:rFonts w:asciiTheme="minorHAnsi" w:hAnsiTheme="minorHAnsi" w:cstheme="minorHAnsi"/>
          <w:i/>
          <w:sz w:val="20"/>
          <w:szCs w:val="20"/>
        </w:rPr>
        <w:t xml:space="preserve">wyłonienie Wykonawcy w zakresie </w:t>
      </w:r>
      <w:r w:rsidR="00AE3147" w:rsidRPr="00781C12">
        <w:rPr>
          <w:rFonts w:asciiTheme="minorHAnsi" w:hAnsiTheme="minorHAnsi" w:cstheme="minorHAnsi"/>
          <w:i/>
          <w:sz w:val="20"/>
          <w:szCs w:val="20"/>
        </w:rPr>
        <w:t xml:space="preserve">wykonanie sekwencjonowania </w:t>
      </w:r>
      <w:proofErr w:type="spellStart"/>
      <w:r w:rsidR="00AE3147" w:rsidRPr="00781C12">
        <w:rPr>
          <w:rFonts w:asciiTheme="minorHAnsi" w:hAnsiTheme="minorHAnsi" w:cstheme="minorHAnsi"/>
          <w:i/>
          <w:sz w:val="20"/>
          <w:szCs w:val="20"/>
        </w:rPr>
        <w:t>transkryptom</w:t>
      </w:r>
      <w:r w:rsidR="002639B8" w:rsidRPr="00781C12">
        <w:rPr>
          <w:rFonts w:asciiTheme="minorHAnsi" w:hAnsiTheme="minorHAnsi" w:cstheme="minorHAnsi"/>
          <w:i/>
          <w:sz w:val="20"/>
          <w:szCs w:val="20"/>
        </w:rPr>
        <w:t>u</w:t>
      </w:r>
      <w:proofErr w:type="spellEnd"/>
      <w:r w:rsidR="00AE3147" w:rsidRPr="00781C12">
        <w:rPr>
          <w:rFonts w:asciiTheme="minorHAnsi" w:hAnsiTheme="minorHAnsi" w:cstheme="minorHAnsi"/>
          <w:i/>
          <w:sz w:val="20"/>
          <w:szCs w:val="20"/>
        </w:rPr>
        <w:t xml:space="preserve"> ludzkiego (mRNA) w 156 próbkach całkowitego RNA, metodą NGS wraz z analizą danych i wsparciem </w:t>
      </w:r>
      <w:proofErr w:type="spellStart"/>
      <w:r w:rsidR="00AE3147" w:rsidRPr="00781C12">
        <w:rPr>
          <w:rFonts w:asciiTheme="minorHAnsi" w:hAnsiTheme="minorHAnsi" w:cstheme="minorHAnsi"/>
          <w:i/>
          <w:sz w:val="20"/>
          <w:szCs w:val="20"/>
        </w:rPr>
        <w:t>bioinformatycznym</w:t>
      </w:r>
      <w:proofErr w:type="spellEnd"/>
      <w:r w:rsidR="00AE3147" w:rsidRPr="00781C12">
        <w:rPr>
          <w:rFonts w:asciiTheme="minorHAnsi" w:hAnsiTheme="minorHAnsi" w:cstheme="minorHAnsi"/>
          <w:i/>
          <w:sz w:val="20"/>
          <w:szCs w:val="20"/>
        </w:rPr>
        <w:t xml:space="preserve"> na potrzeby realizacji projektu badawczego U1C/P04/NO/02.19 w ramach realizacji programu Inicjatywa Doskonałości - Uczelnia Badawcza na podstawie umowy nr 06/IDUB/2019/94.</w:t>
      </w:r>
      <w:bookmarkEnd w:id="0"/>
      <w:r w:rsidR="00AE3147" w:rsidRPr="00781C12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 xml:space="preserve">, </w:t>
      </w:r>
      <w:r w:rsidR="00010896"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781C12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81C12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781C12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781C12" w:rsidRDefault="000B4F17" w:rsidP="00891B99">
      <w:pPr>
        <w:numPr>
          <w:ilvl w:val="6"/>
          <w:numId w:val="37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bookmarkStart w:id="1" w:name="_Hlk167791252"/>
      <w:r w:rsidRPr="00781C12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406D244A" w:rsidR="002219EC" w:rsidRPr="00781C12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781C12">
        <w:rPr>
          <w:rFonts w:asciiTheme="minorHAnsi" w:hAnsiTheme="minorHAnsi" w:cstheme="minorHAnsi"/>
          <w:sz w:val="20"/>
          <w:szCs w:val="20"/>
        </w:rPr>
        <w:t xml:space="preserve">,  </w:t>
      </w:r>
      <w:r w:rsidR="00B54B1D" w:rsidRPr="00781C12">
        <w:rPr>
          <w:rFonts w:asciiTheme="minorHAnsi" w:hAnsiTheme="minorHAnsi" w:cstheme="minorHAnsi"/>
          <w:sz w:val="20"/>
          <w:szCs w:val="20"/>
        </w:rPr>
        <w:t>w tym:</w:t>
      </w:r>
    </w:p>
    <w:p w14:paraId="1F22E9D3" w14:textId="2DA22233" w:rsidR="00253605" w:rsidRPr="00781C12" w:rsidRDefault="00253605" w:rsidP="00253605">
      <w:pPr>
        <w:widowControl w:val="0"/>
        <w:tabs>
          <w:tab w:val="left" w:pos="567"/>
        </w:tabs>
        <w:suppressAutoHyphens/>
        <w:spacing w:after="0" w:line="240" w:lineRule="auto"/>
        <w:ind w:left="284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a)za etap I za kwotę: ……………….……..zł brutto (słownie złotych: ……….…………)</w:t>
      </w: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zgodnie z ofertą Wykonawcy z dnia ………………..r., w tym kwotę netto: .................. zł  (słownie złotych netto: ...............) plus podatek .....% w kwocie: ........................ zł (słownie złotych: ........................................) oraz</w:t>
      </w:r>
    </w:p>
    <w:p w14:paraId="197115DA" w14:textId="304D8996" w:rsidR="00253605" w:rsidRPr="00781C12" w:rsidRDefault="00253605" w:rsidP="00253605">
      <w:pPr>
        <w:widowControl w:val="0"/>
        <w:tabs>
          <w:tab w:val="left" w:pos="567"/>
        </w:tabs>
        <w:suppressAutoHyphens/>
        <w:spacing w:after="0" w:line="240" w:lineRule="auto"/>
        <w:ind w:left="284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b)za etap II za kwotę: ……………….……..zł brutto (słownie złotych: ……….…………)</w:t>
      </w: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zgodnie z ofertą Wykonawcy z dnia ………………..r., w tym kwotę netto: .................. zł  (słownie złotych netto: ...............) plus podatek .....% w kwocie: ........................ zł (słownie złotych: ........................................).</w:t>
      </w:r>
    </w:p>
    <w:bookmarkEnd w:id="1"/>
    <w:p w14:paraId="595E89F4" w14:textId="77777777" w:rsidR="00253605" w:rsidRPr="00781C12" w:rsidRDefault="00253605" w:rsidP="00253605">
      <w:pPr>
        <w:widowControl w:val="0"/>
        <w:tabs>
          <w:tab w:val="left" w:pos="567"/>
        </w:tabs>
        <w:suppressAutoHyphens/>
        <w:spacing w:after="0" w:line="240" w:lineRule="auto"/>
        <w:ind w:left="284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63453A" w14:textId="00FA1BF3" w:rsidR="002219EC" w:rsidRPr="00781C12" w:rsidRDefault="002219EC" w:rsidP="00891B99">
      <w:pPr>
        <w:widowControl w:val="0"/>
        <w:numPr>
          <w:ilvl w:val="0"/>
          <w:numId w:val="84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</w:rPr>
        <w:t>Deklarujemy</w:t>
      </w:r>
      <w:r w:rsidRPr="00781C12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781C12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781C12">
        <w:rPr>
          <w:rFonts w:asciiTheme="minorHAnsi" w:hAnsiTheme="minorHAnsi" w:cstheme="minorHAnsi"/>
          <w:b/>
          <w:sz w:val="20"/>
          <w:szCs w:val="20"/>
        </w:rPr>
        <w:t>do</w:t>
      </w:r>
      <w:r w:rsidR="00B54B1D" w:rsidRPr="00781C1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61008" w:rsidRPr="00781C12">
        <w:rPr>
          <w:rFonts w:asciiTheme="minorHAnsi" w:hAnsiTheme="minorHAnsi" w:cstheme="minorHAnsi"/>
          <w:b/>
          <w:sz w:val="20"/>
          <w:szCs w:val="20"/>
        </w:rPr>
        <w:t>30</w:t>
      </w:r>
      <w:r w:rsidR="00B54B1D" w:rsidRPr="00781C12">
        <w:rPr>
          <w:rFonts w:asciiTheme="minorHAnsi" w:hAnsiTheme="minorHAnsi" w:cstheme="minorHAnsi"/>
          <w:b/>
          <w:sz w:val="20"/>
          <w:szCs w:val="20"/>
        </w:rPr>
        <w:t>.0</w:t>
      </w:r>
      <w:r w:rsidR="00361008" w:rsidRPr="00781C12">
        <w:rPr>
          <w:rFonts w:asciiTheme="minorHAnsi" w:hAnsiTheme="minorHAnsi" w:cstheme="minorHAnsi"/>
          <w:b/>
          <w:sz w:val="20"/>
          <w:szCs w:val="20"/>
        </w:rPr>
        <w:t>9</w:t>
      </w:r>
      <w:r w:rsidR="00B54B1D" w:rsidRPr="00781C12">
        <w:rPr>
          <w:rFonts w:asciiTheme="minorHAnsi" w:hAnsiTheme="minorHAnsi" w:cstheme="minorHAnsi"/>
          <w:b/>
          <w:sz w:val="20"/>
          <w:szCs w:val="20"/>
        </w:rPr>
        <w:t>.2024r.</w:t>
      </w:r>
      <w:r w:rsidR="00087C0A" w:rsidRPr="00781C12">
        <w:rPr>
          <w:rFonts w:asciiTheme="minorHAnsi" w:hAnsiTheme="minorHAnsi" w:cstheme="minorHAnsi"/>
          <w:b/>
          <w:sz w:val="20"/>
          <w:szCs w:val="20"/>
        </w:rPr>
        <w:t xml:space="preserve"> od daty udzielenia zamówienia, tj. dnia zawarcia umowy.</w:t>
      </w:r>
      <w:r w:rsidR="00293B07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1873A39B" w:rsidR="002219EC" w:rsidRPr="00781C12" w:rsidRDefault="00087C0A" w:rsidP="00891B99">
      <w:pPr>
        <w:widowControl w:val="0"/>
        <w:numPr>
          <w:ilvl w:val="0"/>
          <w:numId w:val="84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</w:rPr>
        <w:lastRenderedPageBreak/>
        <w:t xml:space="preserve">Oświadczamy, że </w:t>
      </w:r>
      <w:r w:rsidR="00B54B1D" w:rsidRPr="00781C12">
        <w:rPr>
          <w:rFonts w:asciiTheme="minorHAnsi" w:hAnsiTheme="minorHAnsi" w:cstheme="minorHAnsi"/>
          <w:sz w:val="20"/>
          <w:szCs w:val="20"/>
        </w:rPr>
        <w:t>zapoznaliśmy się z Załącznikiem A do SWZ – szczegółowy opis przedmiotu zamówienia (załącznik nr 2 do umowy) i zobowiązujemy się do wykonania umowy zgodnie z jego zapisami.</w:t>
      </w:r>
    </w:p>
    <w:p w14:paraId="68F50008" w14:textId="567683C5" w:rsidR="002A207F" w:rsidRPr="00781C12" w:rsidRDefault="002A207F" w:rsidP="002A207F">
      <w:pPr>
        <w:pStyle w:val="Akapitzlist"/>
        <w:numPr>
          <w:ilvl w:val="0"/>
          <w:numId w:val="84"/>
        </w:numPr>
        <w:ind w:left="284" w:firstLine="0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Zobowiązujemy się do zatrudnienia na czas trwania realizacji przedmiotu umowy osoby ds. koordynowania zamówienia </w:t>
      </w:r>
      <w:r w:rsidR="00B177E1" w:rsidRPr="00781C12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w ramach stosunku pracy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, zgodnie z zapisami SWZ </w:t>
      </w:r>
      <w:r w:rsidRPr="00781C12">
        <w:rPr>
          <w:rFonts w:asciiTheme="minorHAnsi" w:hAnsiTheme="minorHAnsi" w:cstheme="minorHAnsi"/>
          <w:i/>
          <w:iCs/>
          <w:color w:val="FF0000"/>
          <w:sz w:val="20"/>
          <w:szCs w:val="20"/>
          <w:vertAlign w:val="superscript"/>
          <w:lang w:eastAsia="pl-PL"/>
        </w:rPr>
        <w:t>*nie dotyczy osób fizycznych lub osób prowadzących działalność gospodarczą samodzielnie zaangażowanych w realizację zamówienia</w:t>
      </w:r>
      <w:r w:rsidRPr="00781C12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 xml:space="preserve"> </w:t>
      </w:r>
    </w:p>
    <w:p w14:paraId="476E2085" w14:textId="5EA37855" w:rsidR="00187759" w:rsidRPr="00781C12" w:rsidRDefault="00AE276C" w:rsidP="004A30C5">
      <w:pPr>
        <w:numPr>
          <w:ilvl w:val="0"/>
          <w:numId w:val="84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</w:rPr>
        <w:t>Oświadczamy, iż dysponujemy lub będziemy dysponować osobami zdolnymi do wykonania zamówienia, które gwarantują należyte wykonanie przedmiotu zamówienia i zapewniających właściwą oraz zgodną z wymaganiami opisanymi w SWZ realizację przedmiotu zamówienia,</w:t>
      </w:r>
    </w:p>
    <w:p w14:paraId="66E27677" w14:textId="77777777" w:rsidR="00187759" w:rsidRPr="00781C12" w:rsidRDefault="00187759" w:rsidP="00891B99">
      <w:pPr>
        <w:widowControl w:val="0"/>
        <w:numPr>
          <w:ilvl w:val="0"/>
          <w:numId w:val="84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18E79F81" w14:textId="65975D90" w:rsidR="00187759" w:rsidRPr="00781C12" w:rsidRDefault="00187759" w:rsidP="00891B99">
      <w:pPr>
        <w:widowControl w:val="0"/>
        <w:numPr>
          <w:ilvl w:val="0"/>
          <w:numId w:val="84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781C12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28735963" w:rsidR="00187759" w:rsidRPr="00781C12" w:rsidRDefault="00187759" w:rsidP="00891B99">
      <w:pPr>
        <w:widowControl w:val="0"/>
        <w:numPr>
          <w:ilvl w:val="0"/>
          <w:numId w:val="84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  <w:r w:rsidR="00021948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za każdy etap.</w:t>
      </w:r>
    </w:p>
    <w:p w14:paraId="68E05B1C" w14:textId="77777777" w:rsidR="00187759" w:rsidRPr="00781C12" w:rsidRDefault="00187759" w:rsidP="00891B99">
      <w:pPr>
        <w:numPr>
          <w:ilvl w:val="0"/>
          <w:numId w:val="84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781C12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781C12" w:rsidRDefault="002219EC" w:rsidP="00891B99">
      <w:pPr>
        <w:widowControl w:val="0"/>
        <w:numPr>
          <w:ilvl w:val="0"/>
          <w:numId w:val="84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781C1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781C12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781C12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781C1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81C12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781C1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781C1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781C12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781C12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781C12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781C12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781C12" w:rsidRDefault="00187759" w:rsidP="00891B99">
      <w:pPr>
        <w:numPr>
          <w:ilvl w:val="0"/>
          <w:numId w:val="84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781C12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781C12" w:rsidRDefault="00187759" w:rsidP="00891B99">
      <w:pPr>
        <w:numPr>
          <w:ilvl w:val="0"/>
          <w:numId w:val="84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3459F17D" w:rsidR="00187759" w:rsidRPr="00781C1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021948" w:rsidRPr="00781C12">
        <w:rPr>
          <w:rFonts w:asciiTheme="minorHAnsi" w:hAnsiTheme="minorHAnsi" w:cstheme="minorHAnsi"/>
          <w:sz w:val="20"/>
          <w:szCs w:val="20"/>
        </w:rPr>
        <w:t xml:space="preserve">Dział Nauki UJ CM, Biuro POB </w:t>
      </w:r>
      <w:proofErr w:type="spellStart"/>
      <w:r w:rsidR="00021948" w:rsidRPr="00781C12">
        <w:rPr>
          <w:rFonts w:asciiTheme="minorHAnsi" w:hAnsiTheme="minorHAnsi" w:cstheme="minorHAnsi"/>
          <w:sz w:val="20"/>
          <w:szCs w:val="20"/>
        </w:rPr>
        <w:t>qLIFE</w:t>
      </w:r>
      <w:proofErr w:type="spellEnd"/>
      <w:r w:rsidR="00021948" w:rsidRPr="00781C12">
        <w:rPr>
          <w:rFonts w:asciiTheme="minorHAnsi" w:hAnsiTheme="minorHAnsi" w:cstheme="minorHAnsi"/>
          <w:sz w:val="20"/>
          <w:szCs w:val="20"/>
        </w:rPr>
        <w:t>, ul. Skawińska 8, 31-066 Kraków</w:t>
      </w: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781C1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5AFB4DA8" w:rsidR="00187759" w:rsidRPr="00781C1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021948" w:rsidRPr="00781C12">
          <w:rPr>
            <w:rStyle w:val="Hipercze"/>
            <w:rFonts w:asciiTheme="minorHAnsi" w:hAnsiTheme="minorHAnsi" w:cstheme="minorHAnsi"/>
            <w:sz w:val="20"/>
            <w:szCs w:val="20"/>
          </w:rPr>
          <w:t>qlife@uj.edu.pl</w:t>
        </w:r>
      </w:hyperlink>
      <w:r w:rsidR="00021948" w:rsidRPr="00781C12">
        <w:rPr>
          <w:rFonts w:asciiTheme="minorHAnsi" w:hAnsiTheme="minorHAnsi" w:cstheme="minorHAnsi"/>
          <w:sz w:val="20"/>
          <w:szCs w:val="20"/>
        </w:rPr>
        <w:t xml:space="preserve"> </w:t>
      </w: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wskazany przez Zamawiającego), </w:t>
      </w:r>
      <w:r w:rsidRPr="00781C1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781C1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781C1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781C12" w:rsidRDefault="00187759" w:rsidP="0077279B">
      <w:pPr>
        <w:tabs>
          <w:tab w:val="left" w:pos="284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lastRenderedPageBreak/>
        <w:t xml:space="preserve">       * - niepotrzebne skreślić</w:t>
      </w:r>
    </w:p>
    <w:p w14:paraId="4386559C" w14:textId="27E46618" w:rsidR="00187759" w:rsidRPr="00781C1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</w:rPr>
        <w:t>1</w:t>
      </w:r>
      <w:r w:rsidR="00145EE9" w:rsidRPr="00781C12">
        <w:rPr>
          <w:rFonts w:asciiTheme="minorHAnsi" w:hAnsiTheme="minorHAnsi" w:cstheme="minorHAnsi"/>
          <w:sz w:val="20"/>
          <w:szCs w:val="20"/>
        </w:rPr>
        <w:t xml:space="preserve">3. </w:t>
      </w:r>
      <w:r w:rsidR="00010896" w:rsidRPr="00781C12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0D95592A" w:rsidR="00010896" w:rsidRPr="00781C1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</w:rPr>
        <w:t>1</w:t>
      </w:r>
      <w:r w:rsidR="00145EE9" w:rsidRPr="00781C12">
        <w:rPr>
          <w:rFonts w:asciiTheme="minorHAnsi" w:hAnsiTheme="minorHAnsi" w:cstheme="minorHAnsi"/>
          <w:sz w:val="20"/>
          <w:szCs w:val="20"/>
        </w:rPr>
        <w:t>4</w:t>
      </w:r>
      <w:r w:rsidRPr="00781C1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781C12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781C12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781C1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781C12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781C1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6103D745" w:rsidR="00010896" w:rsidRPr="00781C12" w:rsidRDefault="00010896" w:rsidP="00A423CE">
      <w:pPr>
        <w:pStyle w:val="Akapitzlist"/>
        <w:numPr>
          <w:ilvl w:val="0"/>
          <w:numId w:val="136"/>
        </w:numPr>
        <w:tabs>
          <w:tab w:val="left" w:pos="567"/>
        </w:tabs>
        <w:spacing w:after="0" w:line="240" w:lineRule="auto"/>
        <w:ind w:hanging="72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781C12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781C12" w:rsidRDefault="00187759" w:rsidP="0077279B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781C12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2B00C1D0" w:rsidR="00010896" w:rsidRPr="00781C12" w:rsidRDefault="00010896" w:rsidP="00A423CE">
      <w:pPr>
        <w:pStyle w:val="Akapitzlist"/>
        <w:numPr>
          <w:ilvl w:val="0"/>
          <w:numId w:val="13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45DE2972" w:rsidR="00010896" w:rsidRPr="00781C12" w:rsidRDefault="00010896" w:rsidP="00A423CE">
      <w:pPr>
        <w:pStyle w:val="Akapitzlist"/>
        <w:numPr>
          <w:ilvl w:val="0"/>
          <w:numId w:val="136"/>
        </w:numPr>
        <w:tabs>
          <w:tab w:val="left" w:pos="567"/>
        </w:tabs>
        <w:spacing w:after="0" w:line="240" w:lineRule="auto"/>
        <w:ind w:right="1" w:hanging="72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781C12" w:rsidRDefault="00010896" w:rsidP="00891B99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781C12" w:rsidRDefault="00010896" w:rsidP="00891B99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781C1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781C12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406B427" w14:textId="77777777" w:rsidR="00FF517C" w:rsidRPr="00781C12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1548B494" w:rsidR="00010896" w:rsidRPr="00781C12" w:rsidRDefault="009336AD" w:rsidP="00A423CE">
      <w:pPr>
        <w:pStyle w:val="Akapitzlist"/>
        <w:numPr>
          <w:ilvl w:val="0"/>
          <w:numId w:val="136"/>
        </w:numPr>
        <w:tabs>
          <w:tab w:val="left" w:pos="567"/>
        </w:tabs>
        <w:spacing w:after="0" w:line="240" w:lineRule="auto"/>
        <w:ind w:right="1" w:hanging="72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bookmarkStart w:id="2" w:name="_GoBack"/>
      <w:bookmarkEnd w:id="2"/>
      <w:r w:rsidRPr="00781C12">
        <w:rPr>
          <w:rFonts w:asciiTheme="minorHAnsi" w:hAnsiTheme="minorHAnsi" w:cstheme="minorHAnsi"/>
          <w:sz w:val="20"/>
          <w:szCs w:val="20"/>
        </w:rPr>
        <w:t>Z</w:t>
      </w:r>
      <w:r w:rsidR="00010896" w:rsidRPr="00781C12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6255CB" w14:textId="1128D5DC" w:rsidR="0077279B" w:rsidRPr="00781C12" w:rsidRDefault="00B6379B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</w:pPr>
      <w:r w:rsidRPr="00781C12">
        <w:rPr>
          <w:rFonts w:asciiTheme="minorHAnsi" w:hAnsiTheme="minorHAnsi" w:cstheme="minorHAnsi"/>
          <w:sz w:val="20"/>
          <w:szCs w:val="20"/>
          <w:shd w:val="clear" w:color="auto" w:fill="FFFFFF"/>
        </w:rPr>
        <w:t>1</w:t>
      </w:r>
      <w:r w:rsidR="0077279B" w:rsidRPr="00781C1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) </w:t>
      </w:r>
      <w:r w:rsidR="0077279B" w:rsidRPr="00781C12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Oświadczenie o spełnianiu warunków udziału w postępowaniu i braku podstaw do wykluczenia – odpowiednio do wzoru stanowiącego załącznik nr 2 do SWZ, </w:t>
      </w:r>
    </w:p>
    <w:p w14:paraId="44234606" w14:textId="4CD8460B" w:rsidR="0077279B" w:rsidRPr="00781C12" w:rsidRDefault="00B6379B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781C12">
        <w:rPr>
          <w:rFonts w:asciiTheme="minorHAnsi" w:hAnsiTheme="minorHAnsi" w:cstheme="minorHAnsi"/>
          <w:sz w:val="20"/>
          <w:szCs w:val="20"/>
          <w:shd w:val="clear" w:color="auto" w:fill="FFFFFF"/>
        </w:rPr>
        <w:t>2</w:t>
      </w:r>
      <w:r w:rsidR="0077279B" w:rsidRPr="00781C12">
        <w:rPr>
          <w:rFonts w:asciiTheme="minorHAnsi" w:hAnsiTheme="minorHAnsi" w:cstheme="minorHAnsi"/>
          <w:sz w:val="20"/>
          <w:szCs w:val="20"/>
          <w:shd w:val="clear" w:color="auto" w:fill="FFFFFF"/>
        </w:rPr>
        <w:t>).................................................</w:t>
      </w:r>
    </w:p>
    <w:p w14:paraId="14E21A5E" w14:textId="711CBCFC" w:rsidR="00B21452" w:rsidRPr="00781C12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781C12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781C12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781C12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81C12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781C1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781C1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781C12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781C12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781C12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46F0352" w14:textId="662162C6" w:rsidR="003E5CB0" w:rsidRPr="00781C12" w:rsidRDefault="003E5CB0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DD16725" w14:textId="77777777" w:rsidR="003E5CB0" w:rsidRPr="00781C12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781C12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640EE58E" w:rsidR="008A6B16" w:rsidRPr="00781C1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253605" w:rsidRPr="00781C12">
        <w:rPr>
          <w:rFonts w:asciiTheme="minorHAnsi" w:hAnsiTheme="minorHAnsi" w:cstheme="minorHAnsi"/>
          <w:sz w:val="20"/>
          <w:szCs w:val="20"/>
        </w:rPr>
        <w:t xml:space="preserve">wyłonienie Wykonawcy w  zakresie sekwencjonowania </w:t>
      </w:r>
      <w:proofErr w:type="spellStart"/>
      <w:r w:rsidR="00253605" w:rsidRPr="00781C12">
        <w:rPr>
          <w:rFonts w:asciiTheme="minorHAnsi" w:hAnsiTheme="minorHAnsi" w:cstheme="minorHAnsi"/>
          <w:sz w:val="20"/>
          <w:szCs w:val="20"/>
        </w:rPr>
        <w:t>transkryptom</w:t>
      </w:r>
      <w:r w:rsidR="002639B8" w:rsidRPr="00781C12">
        <w:rPr>
          <w:rFonts w:asciiTheme="minorHAnsi" w:hAnsiTheme="minorHAnsi" w:cstheme="minorHAnsi"/>
          <w:sz w:val="20"/>
          <w:szCs w:val="20"/>
        </w:rPr>
        <w:t>u</w:t>
      </w:r>
      <w:proofErr w:type="spellEnd"/>
      <w:r w:rsidR="00253605" w:rsidRPr="00781C12">
        <w:rPr>
          <w:rFonts w:asciiTheme="minorHAnsi" w:hAnsiTheme="minorHAnsi" w:cstheme="minorHAnsi"/>
          <w:sz w:val="20"/>
          <w:szCs w:val="20"/>
        </w:rPr>
        <w:t xml:space="preserve"> ludzkiego (mRNA) w 156 próbkach całkowitego RNA, metodą NGS wraz z analizą danych i wsparciem </w:t>
      </w:r>
      <w:proofErr w:type="spellStart"/>
      <w:r w:rsidR="00253605" w:rsidRPr="00781C12">
        <w:rPr>
          <w:rFonts w:asciiTheme="minorHAnsi" w:hAnsiTheme="minorHAnsi" w:cstheme="minorHAnsi"/>
          <w:sz w:val="20"/>
          <w:szCs w:val="20"/>
        </w:rPr>
        <w:t>bioinformatycznym</w:t>
      </w:r>
      <w:proofErr w:type="spellEnd"/>
      <w:r w:rsidR="00253605" w:rsidRPr="00781C12">
        <w:rPr>
          <w:rFonts w:asciiTheme="minorHAnsi" w:hAnsiTheme="minorHAnsi" w:cstheme="minorHAnsi"/>
          <w:sz w:val="20"/>
          <w:szCs w:val="20"/>
        </w:rPr>
        <w:t xml:space="preserve"> w ramach realizacji programu „Inicjatywa Doskonałości - Uczelnia Badawcza” dla Uniwersytetu Jagiellońskiego - Collegium </w:t>
      </w:r>
      <w:proofErr w:type="spellStart"/>
      <w:r w:rsidR="00253605" w:rsidRPr="00781C12">
        <w:rPr>
          <w:rFonts w:asciiTheme="minorHAnsi" w:hAnsiTheme="minorHAnsi" w:cstheme="minorHAnsi"/>
          <w:sz w:val="20"/>
          <w:szCs w:val="20"/>
        </w:rPr>
        <w:t>Medicum</w:t>
      </w:r>
      <w:proofErr w:type="spellEnd"/>
      <w:r w:rsidR="00253605" w:rsidRPr="00781C12">
        <w:rPr>
          <w:rFonts w:asciiTheme="minorHAnsi" w:hAnsiTheme="minorHAnsi" w:cstheme="minorHAnsi"/>
          <w:sz w:val="20"/>
          <w:szCs w:val="20"/>
        </w:rPr>
        <w:t xml:space="preserve"> w Krakowie</w:t>
      </w:r>
      <w:r w:rsidR="00147B66"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781C1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781C1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781C1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781C12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781C1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781C12" w:rsidRDefault="00AF23BF" w:rsidP="00A423CE">
      <w:pPr>
        <w:numPr>
          <w:ilvl w:val="6"/>
          <w:numId w:val="13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781C12" w:rsidRDefault="00AF23BF" w:rsidP="00A423CE">
      <w:pPr>
        <w:widowControl w:val="0"/>
        <w:numPr>
          <w:ilvl w:val="6"/>
          <w:numId w:val="136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A171D6F" w14:textId="590076D2" w:rsidR="00BA3D4E" w:rsidRPr="00781C12" w:rsidRDefault="00BA3D4E" w:rsidP="00A01EC7">
      <w:pPr>
        <w:pStyle w:val="Akapitzlist"/>
        <w:widowControl w:val="0"/>
        <w:numPr>
          <w:ilvl w:val="1"/>
          <w:numId w:val="127"/>
        </w:numPr>
        <w:tabs>
          <w:tab w:val="left" w:pos="284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p</w:t>
      </w:r>
      <w:r w:rsidRPr="00781C12">
        <w:rPr>
          <w:rFonts w:asciiTheme="minorHAnsi" w:eastAsia="Times New Roman" w:hAnsiTheme="minorHAnsi" w:cstheme="minorHAnsi"/>
          <w:bCs/>
          <w:sz w:val="20"/>
          <w:szCs w:val="20"/>
          <w:u w:val="single"/>
          <w:lang w:eastAsia="pl-PL"/>
        </w:rPr>
        <w:t>osiadamy niezbędną wiedzę i doświadczenie,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tzn., </w:t>
      </w:r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okresie ostatnich 3 lat przed upływem terminu składania ofert, a jeżeli okres prowadzenia działalności jest krótszy w tym okresie, wykonaliśmy, natomiast w przypadku świadczeń okresowych lub ciągłych również wykonujemy, 3 usługi sekwencjonowania RNA metodą sekwencjonowania </w:t>
      </w:r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następnej </w:t>
      </w:r>
      <w:r w:rsidR="00F725F4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generacji </w:t>
      </w:r>
      <w:r w:rsidR="00A75C88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z czego każda dotyczyła odczytów łącznie co najmniej 300 </w:t>
      </w:r>
      <w:proofErr w:type="spellStart"/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Gb</w:t>
      </w:r>
      <w:proofErr w:type="spellEnd"/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(miliardów zasad)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,</w:t>
      </w:r>
    </w:p>
    <w:p w14:paraId="33D0EB3D" w14:textId="7C9E38E6" w:rsidR="00BA3D4E" w:rsidRPr="00781C12" w:rsidRDefault="00BA3D4E" w:rsidP="00A01EC7">
      <w:pPr>
        <w:widowControl w:val="0"/>
        <w:numPr>
          <w:ilvl w:val="1"/>
          <w:numId w:val="127"/>
        </w:numPr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dysponujemy osobami, zdolnymi do wykonania zamówienia (</w:t>
      </w:r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przynajmniej dwóch pracowników  będących autorami lub współautorami co najmniej dwóch publikacji (opublikowanych w czasopismach z listy</w:t>
      </w:r>
      <w:r w:rsidR="00A01EC7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filadelfijskiej</w:t>
      </w:r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) z wykorzystaniem techniki RNA-</w:t>
      </w:r>
      <w:proofErr w:type="spellStart"/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seq</w:t>
      </w:r>
      <w:proofErr w:type="spellEnd"/>
      <w:r w:rsidR="00E9261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na materiale zwierzęcym lub ludzkim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, które będą uczestniczyć w wykonywaniu zamówienia, wraz z informacjami na temat ich kwalifikacji zawodowych niezbędnych do wykonywania zamówienia, a także zakresu wykonywanych przez nie czynności oraz informacją o podstawie do dysponowania tymi osobami, na dzień składania ofert.</w:t>
      </w:r>
    </w:p>
    <w:p w14:paraId="0170516C" w14:textId="77777777" w:rsidR="00AF23BF" w:rsidRPr="00781C12" w:rsidRDefault="00AF23BF" w:rsidP="00A423CE">
      <w:pPr>
        <w:numPr>
          <w:ilvl w:val="6"/>
          <w:numId w:val="136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781C12" w:rsidRDefault="00AF23BF" w:rsidP="00A423CE">
      <w:pPr>
        <w:numPr>
          <w:ilvl w:val="6"/>
          <w:numId w:val="13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3" w:name="_Hlk103061369"/>
    </w:p>
    <w:p w14:paraId="3A8AC6A7" w14:textId="77777777" w:rsidR="00AF23BF" w:rsidRPr="00781C12" w:rsidRDefault="00AF23BF" w:rsidP="00A423CE">
      <w:pPr>
        <w:numPr>
          <w:ilvl w:val="6"/>
          <w:numId w:val="13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(tekst jednolity: Dziennik Ustaw z 2023r. poz. 1497 z </w:t>
      </w:r>
      <w:proofErr w:type="spellStart"/>
      <w:r w:rsidRPr="00781C12">
        <w:rPr>
          <w:rFonts w:asciiTheme="minorHAnsi" w:eastAsia="Calibri" w:hAnsiTheme="minorHAnsi" w:cstheme="minorHAnsi"/>
          <w:sz w:val="20"/>
          <w:szCs w:val="20"/>
        </w:rPr>
        <w:t>późn</w:t>
      </w:r>
      <w:proofErr w:type="spellEnd"/>
      <w:r w:rsidRPr="00781C12">
        <w:rPr>
          <w:rFonts w:asciiTheme="minorHAnsi" w:eastAsia="Calibri" w:hAnsiTheme="minorHAnsi" w:cstheme="minorHAnsi"/>
          <w:sz w:val="20"/>
          <w:szCs w:val="20"/>
        </w:rPr>
        <w:t>. zm.)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781C12" w:rsidRDefault="00AF23BF" w:rsidP="00891B99">
      <w:pPr>
        <w:numPr>
          <w:ilvl w:val="1"/>
          <w:numId w:val="8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781C12" w:rsidRDefault="00AF23BF" w:rsidP="00891B99">
      <w:pPr>
        <w:numPr>
          <w:ilvl w:val="1"/>
          <w:numId w:val="8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781C12" w:rsidRDefault="00AF23BF" w:rsidP="00891B99">
      <w:pPr>
        <w:numPr>
          <w:ilvl w:val="1"/>
          <w:numId w:val="8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3"/>
    </w:p>
    <w:p w14:paraId="7B7A9465" w14:textId="77777777" w:rsidR="00AF23BF" w:rsidRPr="00781C12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781C12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781C1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781C12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781C1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781C12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781C1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781C12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781C1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5AA4374A" w:rsidR="00010896" w:rsidRPr="00781C1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wyłonienie Wykonawcy w  zakresie sekwencjonowania </w:t>
      </w:r>
      <w:proofErr w:type="spellStart"/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>transkryptom</w:t>
      </w:r>
      <w:r w:rsidR="002639B8" w:rsidRPr="00781C12">
        <w:rPr>
          <w:rFonts w:asciiTheme="minorHAnsi" w:hAnsiTheme="minorHAnsi" w:cstheme="minorHAnsi"/>
          <w:sz w:val="20"/>
          <w:szCs w:val="20"/>
          <w:lang w:eastAsia="pl-PL"/>
        </w:rPr>
        <w:t>u</w:t>
      </w:r>
      <w:proofErr w:type="spellEnd"/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ludzkiego (mRNA) w 156 próbkach całkowitego RNA, metodą NGS wraz z analizą danych i wsparciem </w:t>
      </w:r>
      <w:proofErr w:type="spellStart"/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>bioinformatycznym</w:t>
      </w:r>
      <w:proofErr w:type="spellEnd"/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w ramach realizacji programu „Inicjatywa Doskonałości - Uczelnia Badawcza” dla Uniwersytetu Jagiellońskiego - Collegium </w:t>
      </w:r>
      <w:proofErr w:type="spellStart"/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>Medicum</w:t>
      </w:r>
      <w:proofErr w:type="spellEnd"/>
      <w:r w:rsidR="00253605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w Krakowie</w:t>
      </w:r>
      <w:r w:rsidR="00147B66"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lastRenderedPageBreak/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781C12" w:rsidRDefault="00562E50" w:rsidP="00891B99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781C12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781C12" w:rsidRDefault="00AF23BF" w:rsidP="00891B99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77777777" w:rsidR="00AF23BF" w:rsidRPr="00781C12" w:rsidRDefault="00AF23BF" w:rsidP="00891B99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(tekst jednolity: Dziennik Ustaw z 2023r. poz. 1497 z </w:t>
      </w:r>
      <w:proofErr w:type="spellStart"/>
      <w:r w:rsidRPr="00781C12">
        <w:rPr>
          <w:rFonts w:asciiTheme="minorHAnsi" w:eastAsia="Calibri" w:hAnsiTheme="minorHAnsi" w:cstheme="minorHAnsi"/>
          <w:sz w:val="20"/>
          <w:szCs w:val="20"/>
        </w:rPr>
        <w:t>późn</w:t>
      </w:r>
      <w:proofErr w:type="spellEnd"/>
      <w:r w:rsidRPr="00781C12">
        <w:rPr>
          <w:rFonts w:asciiTheme="minorHAnsi" w:eastAsia="Calibri" w:hAnsiTheme="minorHAnsi" w:cstheme="minorHAnsi"/>
          <w:sz w:val="20"/>
          <w:szCs w:val="20"/>
        </w:rPr>
        <w:t>. zm.)</w:t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781C12" w:rsidRDefault="00AF23BF" w:rsidP="00891B99">
      <w:pPr>
        <w:numPr>
          <w:ilvl w:val="1"/>
          <w:numId w:val="8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781C12" w:rsidRDefault="00AF23BF" w:rsidP="00891B99">
      <w:pPr>
        <w:numPr>
          <w:ilvl w:val="1"/>
          <w:numId w:val="8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781C12" w:rsidRDefault="00AF23BF" w:rsidP="00891B99">
      <w:pPr>
        <w:numPr>
          <w:ilvl w:val="1"/>
          <w:numId w:val="8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781C12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781C12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781C1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781C1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5101E055" w:rsidR="008A6B16" w:rsidRPr="00781C1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wyłonienie Wykonawcy w  zakresie sekwencjonowania </w:t>
      </w:r>
      <w:proofErr w:type="spellStart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>transkryptom</w:t>
      </w:r>
      <w:r w:rsidR="002639B8" w:rsidRPr="00781C12">
        <w:rPr>
          <w:rFonts w:asciiTheme="minorHAnsi" w:hAnsiTheme="minorHAnsi" w:cstheme="minorHAnsi"/>
          <w:sz w:val="20"/>
          <w:szCs w:val="20"/>
          <w:lang w:eastAsia="pl-PL"/>
        </w:rPr>
        <w:t>u</w:t>
      </w:r>
      <w:proofErr w:type="spellEnd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ludzkiego (mRNA) w 156 próbkach całkowitego RNA, metodą NGS wraz z analizą danych i wsparciem </w:t>
      </w:r>
      <w:proofErr w:type="spellStart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>bioinformatycznym</w:t>
      </w:r>
      <w:proofErr w:type="spellEnd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w ramach realizacji programu „Inicjatywa Doskonałości - Uczelnia Badawcza” dla Uniwersytetu Jagiellońskiego - Collegium </w:t>
      </w:r>
      <w:proofErr w:type="spellStart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>Medicum</w:t>
      </w:r>
      <w:proofErr w:type="spellEnd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w Krakowie</w:t>
      </w:r>
      <w:r w:rsidRPr="00781C12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781C12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781C12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781C12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781C1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81C12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781C12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781C12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781C12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781C12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781C12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781C12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781C12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6822ED98" w:rsidR="00010896" w:rsidRPr="00781C12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781C12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wyłonienie Wykonawcy w  zakresie sekwencjonowania </w:t>
      </w:r>
      <w:proofErr w:type="spellStart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>transkryptom</w:t>
      </w:r>
      <w:r w:rsidR="002639B8" w:rsidRPr="00781C12">
        <w:rPr>
          <w:rFonts w:asciiTheme="minorHAnsi" w:hAnsiTheme="minorHAnsi" w:cstheme="minorHAnsi"/>
          <w:sz w:val="20"/>
          <w:szCs w:val="20"/>
          <w:lang w:eastAsia="pl-PL"/>
        </w:rPr>
        <w:t>u</w:t>
      </w:r>
      <w:proofErr w:type="spellEnd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ludzkiego (mRNA) w 156 próbkach całkowitego RNA, metodą NGS wraz z analizą danych i wsparciem </w:t>
      </w:r>
      <w:proofErr w:type="spellStart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>bioinformatycznym</w:t>
      </w:r>
      <w:proofErr w:type="spellEnd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w ramach realizacji programu „Inicjatywa Doskonałości - Uczelnia Badawcza” dla Uniwersytetu Jagiellońskiego - Collegium </w:t>
      </w:r>
      <w:proofErr w:type="spellStart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>Medicum</w:t>
      </w:r>
      <w:proofErr w:type="spellEnd"/>
      <w:r w:rsidR="00AC4011" w:rsidRPr="00781C12">
        <w:rPr>
          <w:rFonts w:asciiTheme="minorHAnsi" w:hAnsiTheme="minorHAnsi" w:cstheme="minorHAnsi"/>
          <w:sz w:val="20"/>
          <w:szCs w:val="20"/>
          <w:lang w:eastAsia="pl-PL"/>
        </w:rPr>
        <w:t xml:space="preserve"> w Krakowie</w:t>
      </w:r>
      <w:r w:rsidR="00147B66" w:rsidRPr="00781C1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, </w:t>
      </w:r>
      <w:r w:rsidR="00010896" w:rsidRPr="00781C12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781C12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39AD2D40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712A81"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r. poz. </w:t>
      </w:r>
      <w:r w:rsidR="00712A81"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594</w:t>
      </w:r>
      <w:r w:rsidRPr="00781C1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49A0235C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781C12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781C12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781C1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781C12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781C12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781C12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781C12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781C12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781C12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781C12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781C12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781C12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781C12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781C12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781C12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781C12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3CC8487" w14:textId="77777777" w:rsidR="009351A0" w:rsidRPr="00781C12" w:rsidRDefault="00010896" w:rsidP="0039403E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5804F121" w14:textId="77777777" w:rsidR="009351A0" w:rsidRPr="00781C12" w:rsidRDefault="009351A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E7282A6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Załącznik nr 6 do SWZ </w:t>
      </w:r>
    </w:p>
    <w:p w14:paraId="5A0ADEF0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Składane w odpowiedzi na wezwanie Zamawiającego.</w:t>
      </w:r>
    </w:p>
    <w:p w14:paraId="6E1785B6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7717FDF" w14:textId="77777777" w:rsidR="00307E30" w:rsidRPr="00781C12" w:rsidRDefault="00307E30" w:rsidP="00307E30">
      <w:pPr>
        <w:tabs>
          <w:tab w:val="left" w:pos="567"/>
          <w:tab w:val="left" w:pos="993"/>
        </w:tabs>
        <w:spacing w:after="120"/>
        <w:ind w:left="284" w:right="92"/>
        <w:jc w:val="center"/>
        <w:rPr>
          <w:rFonts w:asciiTheme="minorHAnsi" w:eastAsia="Calibri" w:hAnsiTheme="minorHAnsi" w:cstheme="minorHAnsi"/>
          <w:b/>
          <w:sz w:val="20"/>
          <w:szCs w:val="20"/>
        </w:rPr>
      </w:pPr>
      <w:r w:rsidRPr="00781C12">
        <w:rPr>
          <w:rFonts w:asciiTheme="minorHAnsi" w:eastAsia="Calibri" w:hAnsiTheme="minorHAnsi" w:cstheme="minorHAnsi"/>
          <w:b/>
          <w:sz w:val="20"/>
          <w:szCs w:val="20"/>
        </w:rPr>
        <w:t>WYKAZ USŁUG</w:t>
      </w:r>
    </w:p>
    <w:p w14:paraId="78433F16" w14:textId="134F05A4" w:rsidR="00307E30" w:rsidRPr="00781C12" w:rsidRDefault="00307E30" w:rsidP="00307E30">
      <w:pPr>
        <w:tabs>
          <w:tab w:val="left" w:pos="567"/>
        </w:tabs>
        <w:ind w:left="284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781C12">
        <w:rPr>
          <w:rFonts w:asciiTheme="minorHAnsi" w:eastAsia="Calibri" w:hAnsiTheme="minorHAnsi" w:cstheme="minorHAnsi"/>
          <w:sz w:val="20"/>
          <w:szCs w:val="20"/>
          <w:lang w:val="x-none"/>
        </w:rPr>
        <w:t xml:space="preserve">Składając ofertę oświadczamy, że posiadamy niezbędną wiedzę i doświadczenie, tzn. </w:t>
      </w:r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w okresie ostatnich 3 lat przed upływem terminu składania ofert, a jeżeli okres prowadzenia działalności jest krótszy w tym okresie, wykonaliśmy, natomiast w przypadku świadczeń okresowych lub ciągłych również wykonujemy, </w:t>
      </w:r>
      <w:r w:rsidR="009D156F" w:rsidRPr="00781C12">
        <w:rPr>
          <w:rFonts w:asciiTheme="minorHAnsi" w:eastAsia="Calibri" w:hAnsiTheme="minorHAnsi" w:cstheme="minorHAnsi"/>
          <w:sz w:val="20"/>
          <w:szCs w:val="20"/>
        </w:rPr>
        <w:t>3</w:t>
      </w:r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 usługi </w:t>
      </w:r>
      <w:r w:rsidR="009D156F" w:rsidRPr="00781C12">
        <w:rPr>
          <w:rFonts w:asciiTheme="minorHAnsi" w:eastAsia="Calibri" w:hAnsiTheme="minorHAnsi" w:cstheme="minorHAnsi"/>
          <w:sz w:val="20"/>
          <w:szCs w:val="20"/>
        </w:rPr>
        <w:t xml:space="preserve">sekwencjonowania RNA metodą sekwencjonowania następnej </w:t>
      </w:r>
      <w:r w:rsidR="00AE04EF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generacji</w:t>
      </w:r>
      <w:r w:rsidR="00A75C88"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 czego każda dotyczyła odczytów łącznie co najmniej 300 </w:t>
      </w:r>
      <w:proofErr w:type="spellStart"/>
      <w:r w:rsidR="009D156F" w:rsidRPr="00781C12">
        <w:rPr>
          <w:rFonts w:asciiTheme="minorHAnsi" w:eastAsia="Calibri" w:hAnsiTheme="minorHAnsi" w:cstheme="minorHAnsi"/>
          <w:sz w:val="20"/>
          <w:szCs w:val="20"/>
        </w:rPr>
        <w:t>Gb</w:t>
      </w:r>
      <w:proofErr w:type="spellEnd"/>
      <w:r w:rsidR="009D156F" w:rsidRPr="00781C12">
        <w:rPr>
          <w:rFonts w:asciiTheme="minorHAnsi" w:eastAsia="Calibri" w:hAnsiTheme="minorHAnsi" w:cstheme="minorHAnsi"/>
          <w:sz w:val="20"/>
          <w:szCs w:val="20"/>
        </w:rPr>
        <w:t xml:space="preserve"> (miliardów zasad).</w:t>
      </w:r>
    </w:p>
    <w:p w14:paraId="46D82E38" w14:textId="5043685A" w:rsidR="00307E30" w:rsidRPr="00781C12" w:rsidRDefault="00307E30" w:rsidP="00307E30">
      <w:pPr>
        <w:tabs>
          <w:tab w:val="left" w:pos="567"/>
        </w:tabs>
        <w:ind w:left="284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781C12">
        <w:rPr>
          <w:rFonts w:asciiTheme="minorHAnsi" w:eastAsia="Calibri" w:hAnsiTheme="minorHAnsi" w:cstheme="minorHAnsi"/>
          <w:sz w:val="20"/>
          <w:szCs w:val="20"/>
        </w:rPr>
        <w:t>W przypadku trwania zamówienia, przez jedno zamówienie rozumie usługę realizowaną w ramach jednego kontraktu (umowy), w opisanym w zdaniu poprzednim zakresie i określonej wymaganej wartości, która w przypadku zamówienia realizowanego (okresowego lub ciągłego) musi być wykazana najpóźniej na dzień upływu terminu składania ofert</w:t>
      </w:r>
      <w:r w:rsidR="002639B8" w:rsidRPr="00781C12">
        <w:rPr>
          <w:rFonts w:asciiTheme="minorHAnsi" w:eastAsia="Calibri" w:hAnsiTheme="minorHAnsi" w:cstheme="minorHAnsi"/>
          <w:sz w:val="20"/>
          <w:szCs w:val="20"/>
        </w:rPr>
        <w:t>.</w:t>
      </w:r>
    </w:p>
    <w:tbl>
      <w:tblPr>
        <w:tblW w:w="893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2551"/>
        <w:gridCol w:w="3544"/>
      </w:tblGrid>
      <w:tr w:rsidR="00307E30" w:rsidRPr="00781C12" w14:paraId="7199A856" w14:textId="77777777" w:rsidTr="004A30C5">
        <w:trPr>
          <w:cantSplit/>
          <w:trHeight w:val="505"/>
        </w:trPr>
        <w:tc>
          <w:tcPr>
            <w:tcW w:w="567" w:type="dxa"/>
            <w:vMerge w:val="restart"/>
            <w:shd w:val="clear" w:color="auto" w:fill="F2F2F2"/>
            <w:vAlign w:val="center"/>
          </w:tcPr>
          <w:p w14:paraId="6E7204AA" w14:textId="77777777" w:rsidR="00307E30" w:rsidRPr="00781C12" w:rsidRDefault="00307E30" w:rsidP="00307E30">
            <w:pPr>
              <w:tabs>
                <w:tab w:val="left" w:pos="-70"/>
                <w:tab w:val="left" w:pos="567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>Lp.</w:t>
            </w:r>
          </w:p>
        </w:tc>
        <w:tc>
          <w:tcPr>
            <w:tcW w:w="2268" w:type="dxa"/>
            <w:vMerge w:val="restart"/>
            <w:shd w:val="clear" w:color="auto" w:fill="F2F2F2"/>
            <w:vAlign w:val="center"/>
          </w:tcPr>
          <w:p w14:paraId="2729E44C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>Nazwa i adres Zamawiającego</w:t>
            </w:r>
          </w:p>
        </w:tc>
        <w:tc>
          <w:tcPr>
            <w:tcW w:w="2551" w:type="dxa"/>
            <w:shd w:val="clear" w:color="auto" w:fill="F2F2F2"/>
          </w:tcPr>
          <w:p w14:paraId="0D27F8E0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 xml:space="preserve">Data rozpoczęcia </w:t>
            </w:r>
          </w:p>
          <w:p w14:paraId="518364DE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 xml:space="preserve"> (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dd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-mm-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rr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)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14:paraId="38C17B08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 xml:space="preserve">Przedmiot </w:t>
            </w: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usługi</w:t>
            </w:r>
          </w:p>
        </w:tc>
      </w:tr>
      <w:tr w:rsidR="00307E30" w:rsidRPr="00781C12" w14:paraId="6B3EFD43" w14:textId="77777777" w:rsidTr="004A30C5">
        <w:trPr>
          <w:cantSplit/>
          <w:trHeight w:val="525"/>
        </w:trPr>
        <w:tc>
          <w:tcPr>
            <w:tcW w:w="567" w:type="dxa"/>
            <w:vMerge/>
            <w:shd w:val="clear" w:color="auto" w:fill="F2F2F2"/>
            <w:vAlign w:val="center"/>
          </w:tcPr>
          <w:p w14:paraId="2EDBE18E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2268" w:type="dxa"/>
            <w:vMerge/>
            <w:shd w:val="clear" w:color="auto" w:fill="F2F2F2"/>
            <w:vAlign w:val="center"/>
          </w:tcPr>
          <w:p w14:paraId="4468D73B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</w:p>
        </w:tc>
        <w:tc>
          <w:tcPr>
            <w:tcW w:w="2551" w:type="dxa"/>
            <w:shd w:val="clear" w:color="auto" w:fill="F2F2F2"/>
          </w:tcPr>
          <w:p w14:paraId="0515D9B0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 xml:space="preserve">Data zakończenia </w:t>
            </w:r>
          </w:p>
          <w:p w14:paraId="324CF3F4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 xml:space="preserve"> (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dd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-mm-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rr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)</w:t>
            </w: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14:paraId="4D37A843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</w:pPr>
          </w:p>
        </w:tc>
      </w:tr>
      <w:tr w:rsidR="00307E30" w:rsidRPr="00781C12" w14:paraId="12FE9AAB" w14:textId="77777777" w:rsidTr="004A30C5">
        <w:trPr>
          <w:trHeight w:val="136"/>
        </w:trPr>
        <w:tc>
          <w:tcPr>
            <w:tcW w:w="567" w:type="dxa"/>
            <w:shd w:val="clear" w:color="auto" w:fill="F2F2F2"/>
          </w:tcPr>
          <w:p w14:paraId="6A86D4E5" w14:textId="77777777" w:rsidR="00307E30" w:rsidRPr="00781C12" w:rsidRDefault="00307E30" w:rsidP="00307E30">
            <w:pPr>
              <w:tabs>
                <w:tab w:val="left" w:pos="0"/>
                <w:tab w:val="left" w:pos="567"/>
              </w:tabs>
              <w:ind w:right="91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  <w:t>1</w:t>
            </w:r>
          </w:p>
        </w:tc>
        <w:tc>
          <w:tcPr>
            <w:tcW w:w="2268" w:type="dxa"/>
            <w:shd w:val="clear" w:color="auto" w:fill="F2F2F2"/>
          </w:tcPr>
          <w:p w14:paraId="51A24236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ind w:right="91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  <w:t>2</w:t>
            </w:r>
          </w:p>
        </w:tc>
        <w:tc>
          <w:tcPr>
            <w:tcW w:w="2551" w:type="dxa"/>
            <w:shd w:val="clear" w:color="auto" w:fill="F2F2F2"/>
          </w:tcPr>
          <w:p w14:paraId="58D2F678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ind w:right="91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  <w:t>3</w:t>
            </w:r>
          </w:p>
        </w:tc>
        <w:tc>
          <w:tcPr>
            <w:tcW w:w="3544" w:type="dxa"/>
            <w:shd w:val="clear" w:color="auto" w:fill="F2F2F2"/>
          </w:tcPr>
          <w:p w14:paraId="3046462B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ind w:right="91"/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i/>
                <w:sz w:val="20"/>
                <w:szCs w:val="20"/>
                <w:lang w:val="x-none"/>
              </w:rPr>
              <w:t>4</w:t>
            </w:r>
          </w:p>
        </w:tc>
      </w:tr>
      <w:tr w:rsidR="00307E30" w:rsidRPr="00781C12" w14:paraId="401DA84C" w14:textId="77777777" w:rsidTr="004A30C5">
        <w:trPr>
          <w:trHeight w:val="680"/>
        </w:trPr>
        <w:tc>
          <w:tcPr>
            <w:tcW w:w="567" w:type="dxa"/>
            <w:vAlign w:val="center"/>
          </w:tcPr>
          <w:p w14:paraId="4C804AB1" w14:textId="77777777" w:rsidR="00307E30" w:rsidRPr="00781C12" w:rsidRDefault="00307E30" w:rsidP="00307E30">
            <w:pPr>
              <w:tabs>
                <w:tab w:val="left" w:pos="0"/>
                <w:tab w:val="left" w:pos="567"/>
              </w:tabs>
              <w:spacing w:after="120"/>
              <w:ind w:right="92"/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</w:pPr>
          </w:p>
          <w:p w14:paraId="70BE4775" w14:textId="77777777" w:rsidR="00307E30" w:rsidRPr="00781C12" w:rsidRDefault="00307E30" w:rsidP="00307E30">
            <w:pPr>
              <w:tabs>
                <w:tab w:val="left" w:pos="0"/>
                <w:tab w:val="left" w:pos="567"/>
              </w:tabs>
              <w:spacing w:after="120"/>
              <w:ind w:right="92"/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  <w:t>1</w:t>
            </w:r>
          </w:p>
        </w:tc>
        <w:tc>
          <w:tcPr>
            <w:tcW w:w="2268" w:type="dxa"/>
          </w:tcPr>
          <w:p w14:paraId="4EC84791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Nazwa:</w:t>
            </w:r>
          </w:p>
          <w:p w14:paraId="746E6D73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B69C492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Adres: …..</w:t>
            </w:r>
          </w:p>
        </w:tc>
        <w:tc>
          <w:tcPr>
            <w:tcW w:w="2551" w:type="dxa"/>
          </w:tcPr>
          <w:p w14:paraId="33A6EF2E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Data rozpoczęcia:</w:t>
            </w:r>
          </w:p>
          <w:p w14:paraId="26327EE5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proofErr w:type="spellStart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dd</w:t>
            </w:r>
            <w:proofErr w:type="spellEnd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-mm-</w:t>
            </w:r>
            <w:proofErr w:type="spellStart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rr</w:t>
            </w:r>
            <w:proofErr w:type="spellEnd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r w:rsidRPr="00781C1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</w:p>
          <w:p w14:paraId="7A3AE018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Data zakończenia:</w:t>
            </w:r>
          </w:p>
          <w:p w14:paraId="3FB3EECE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(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dd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-mm-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rr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 xml:space="preserve">) </w:t>
            </w: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>……..</w:t>
            </w:r>
          </w:p>
        </w:tc>
        <w:tc>
          <w:tcPr>
            <w:tcW w:w="3544" w:type="dxa"/>
          </w:tcPr>
          <w:p w14:paraId="74DD38DD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 xml:space="preserve">Opis </w:t>
            </w: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usługi</w:t>
            </w: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:</w:t>
            </w:r>
          </w:p>
          <w:p w14:paraId="65DB62EE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</w:p>
          <w:p w14:paraId="6DDAF4B8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……..</w:t>
            </w:r>
          </w:p>
          <w:p w14:paraId="6FFF4C73" w14:textId="77777777" w:rsidR="009D156F" w:rsidRPr="00781C12" w:rsidRDefault="009D156F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</w:p>
          <w:p w14:paraId="2C6F2CFD" w14:textId="15F73749" w:rsidR="009D156F" w:rsidRPr="00781C12" w:rsidRDefault="009D156F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Ilość odczytów ……………..</w:t>
            </w:r>
          </w:p>
        </w:tc>
      </w:tr>
      <w:tr w:rsidR="00307E30" w:rsidRPr="00781C12" w14:paraId="1081E476" w14:textId="77777777" w:rsidTr="004A30C5">
        <w:trPr>
          <w:trHeight w:val="680"/>
        </w:trPr>
        <w:tc>
          <w:tcPr>
            <w:tcW w:w="567" w:type="dxa"/>
            <w:vAlign w:val="center"/>
          </w:tcPr>
          <w:p w14:paraId="4CCE42E6" w14:textId="77777777" w:rsidR="00307E30" w:rsidRPr="00781C12" w:rsidRDefault="00307E30" w:rsidP="00307E30">
            <w:pPr>
              <w:tabs>
                <w:tab w:val="left" w:pos="0"/>
                <w:tab w:val="left" w:pos="567"/>
              </w:tabs>
              <w:spacing w:after="120"/>
              <w:ind w:right="92"/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</w:pPr>
          </w:p>
          <w:p w14:paraId="1FE962D9" w14:textId="77777777" w:rsidR="00307E30" w:rsidRPr="00781C12" w:rsidRDefault="00307E30" w:rsidP="00307E30">
            <w:pPr>
              <w:tabs>
                <w:tab w:val="left" w:pos="0"/>
                <w:tab w:val="left" w:pos="567"/>
              </w:tabs>
              <w:spacing w:after="120"/>
              <w:ind w:right="92"/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  <w:t>2</w:t>
            </w:r>
          </w:p>
        </w:tc>
        <w:tc>
          <w:tcPr>
            <w:tcW w:w="2268" w:type="dxa"/>
          </w:tcPr>
          <w:p w14:paraId="5781EAE2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Nazwa:</w:t>
            </w:r>
          </w:p>
          <w:p w14:paraId="2E1CC7F4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12FAC0A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Adres: …..</w:t>
            </w:r>
          </w:p>
        </w:tc>
        <w:tc>
          <w:tcPr>
            <w:tcW w:w="2551" w:type="dxa"/>
          </w:tcPr>
          <w:p w14:paraId="3CE7D1A7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Data rozpoczęcia:</w:t>
            </w:r>
          </w:p>
          <w:p w14:paraId="2462BB3A" w14:textId="77777777" w:rsidR="00307E30" w:rsidRPr="00781C12" w:rsidRDefault="00307E30" w:rsidP="00307E30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proofErr w:type="spellStart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dd</w:t>
            </w:r>
            <w:proofErr w:type="spellEnd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-mm-</w:t>
            </w:r>
            <w:proofErr w:type="spellStart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rr</w:t>
            </w:r>
            <w:proofErr w:type="spellEnd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r w:rsidRPr="00781C1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</w:p>
          <w:p w14:paraId="7AB56573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Data zakończenia:</w:t>
            </w:r>
          </w:p>
          <w:p w14:paraId="1C01F4A0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(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dd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-mm-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rr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 xml:space="preserve">) </w:t>
            </w: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>……..</w:t>
            </w:r>
          </w:p>
        </w:tc>
        <w:tc>
          <w:tcPr>
            <w:tcW w:w="3544" w:type="dxa"/>
          </w:tcPr>
          <w:p w14:paraId="12125DBE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 xml:space="preserve">Opis </w:t>
            </w: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usługi</w:t>
            </w: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:</w:t>
            </w:r>
          </w:p>
          <w:p w14:paraId="65A2FDAA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</w:p>
          <w:p w14:paraId="42205DC1" w14:textId="77777777" w:rsidR="00307E30" w:rsidRPr="00781C12" w:rsidRDefault="00307E30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……..</w:t>
            </w:r>
          </w:p>
          <w:p w14:paraId="610CA888" w14:textId="77777777" w:rsidR="009D156F" w:rsidRPr="00781C12" w:rsidRDefault="009D156F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</w:p>
          <w:p w14:paraId="38EA5313" w14:textId="5E8BBCAD" w:rsidR="009D156F" w:rsidRPr="00781C12" w:rsidRDefault="009D156F" w:rsidP="00307E30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Ilość odczytów ……………….</w:t>
            </w:r>
          </w:p>
        </w:tc>
      </w:tr>
      <w:tr w:rsidR="009D156F" w:rsidRPr="00781C12" w14:paraId="7DBFECE8" w14:textId="77777777" w:rsidTr="004A30C5">
        <w:trPr>
          <w:trHeight w:val="680"/>
        </w:trPr>
        <w:tc>
          <w:tcPr>
            <w:tcW w:w="567" w:type="dxa"/>
            <w:vAlign w:val="center"/>
          </w:tcPr>
          <w:p w14:paraId="0E3E5A27" w14:textId="46F083C8" w:rsidR="009D156F" w:rsidRPr="00781C12" w:rsidRDefault="009D156F" w:rsidP="00307E30">
            <w:pPr>
              <w:tabs>
                <w:tab w:val="left" w:pos="0"/>
                <w:tab w:val="left" w:pos="567"/>
              </w:tabs>
              <w:spacing w:after="120"/>
              <w:ind w:right="92"/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sz w:val="20"/>
                <w:szCs w:val="20"/>
                <w:lang w:val="x-none"/>
              </w:rPr>
              <w:t>3</w:t>
            </w:r>
          </w:p>
        </w:tc>
        <w:tc>
          <w:tcPr>
            <w:tcW w:w="2268" w:type="dxa"/>
          </w:tcPr>
          <w:p w14:paraId="70DA4F0D" w14:textId="77777777" w:rsidR="009D156F" w:rsidRPr="00781C12" w:rsidRDefault="009D156F" w:rsidP="009D156F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Nazwa:</w:t>
            </w:r>
          </w:p>
          <w:p w14:paraId="02179E10" w14:textId="77777777" w:rsidR="009D156F" w:rsidRPr="00781C12" w:rsidRDefault="009D156F" w:rsidP="009D156F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9154571" w14:textId="5F17747F" w:rsidR="009D156F" w:rsidRPr="00781C12" w:rsidRDefault="009D156F" w:rsidP="009D156F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Adres: …..</w:t>
            </w:r>
          </w:p>
        </w:tc>
        <w:tc>
          <w:tcPr>
            <w:tcW w:w="2551" w:type="dxa"/>
          </w:tcPr>
          <w:p w14:paraId="5D32C683" w14:textId="77777777" w:rsidR="009D156F" w:rsidRPr="00781C12" w:rsidRDefault="009D156F" w:rsidP="009D156F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/>
                <w:sz w:val="20"/>
                <w:szCs w:val="20"/>
              </w:rPr>
              <w:t>Data rozpoczęcia:</w:t>
            </w:r>
          </w:p>
          <w:p w14:paraId="7FF66BD3" w14:textId="77777777" w:rsidR="009D156F" w:rsidRPr="00781C12" w:rsidRDefault="009D156F" w:rsidP="009D156F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proofErr w:type="spellStart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dd</w:t>
            </w:r>
            <w:proofErr w:type="spellEnd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-mm-</w:t>
            </w:r>
            <w:proofErr w:type="spellStart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>rr</w:t>
            </w:r>
            <w:proofErr w:type="spellEnd"/>
            <w:r w:rsidRPr="00781C1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r w:rsidRPr="00781C1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……..</w:t>
            </w:r>
          </w:p>
          <w:p w14:paraId="2B936E7F" w14:textId="77777777" w:rsidR="009D156F" w:rsidRPr="00781C12" w:rsidRDefault="009D156F" w:rsidP="009D156F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Data zakończenia:</w:t>
            </w:r>
          </w:p>
          <w:p w14:paraId="1015A72B" w14:textId="5202C6E4" w:rsidR="009D156F" w:rsidRPr="00781C12" w:rsidRDefault="009D156F" w:rsidP="009D156F">
            <w:pPr>
              <w:tabs>
                <w:tab w:val="left" w:pos="567"/>
                <w:tab w:val="left" w:pos="709"/>
                <w:tab w:val="left" w:pos="993"/>
                <w:tab w:val="left" w:pos="1418"/>
                <w:tab w:val="left" w:pos="6237"/>
              </w:tabs>
              <w:ind w:right="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(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dd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-mm-</w:t>
            </w:r>
            <w:proofErr w:type="spellStart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>rr</w:t>
            </w:r>
            <w:proofErr w:type="spellEnd"/>
            <w:r w:rsidRPr="00781C12">
              <w:rPr>
                <w:rFonts w:asciiTheme="minorHAnsi" w:eastAsia="Calibri" w:hAnsiTheme="minorHAnsi" w:cstheme="minorHAnsi"/>
                <w:bCs/>
                <w:sz w:val="20"/>
                <w:szCs w:val="20"/>
                <w:lang w:val="x-none"/>
              </w:rPr>
              <w:t xml:space="preserve">) </w:t>
            </w:r>
            <w:r w:rsidRPr="00781C1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x-none"/>
              </w:rPr>
              <w:t>……..</w:t>
            </w:r>
          </w:p>
        </w:tc>
        <w:tc>
          <w:tcPr>
            <w:tcW w:w="3544" w:type="dxa"/>
          </w:tcPr>
          <w:p w14:paraId="2B71E8DC" w14:textId="77777777" w:rsidR="009D156F" w:rsidRPr="00781C12" w:rsidRDefault="009D156F" w:rsidP="009D156F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 xml:space="preserve">Opis </w:t>
            </w: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usługi</w:t>
            </w: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:</w:t>
            </w:r>
          </w:p>
          <w:p w14:paraId="4BFEFC50" w14:textId="77777777" w:rsidR="009D156F" w:rsidRPr="00781C12" w:rsidRDefault="009D156F" w:rsidP="009D156F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</w:p>
          <w:p w14:paraId="2D65D34F" w14:textId="77777777" w:rsidR="009D156F" w:rsidRPr="00781C12" w:rsidRDefault="009D156F" w:rsidP="009D156F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……..</w:t>
            </w:r>
          </w:p>
          <w:p w14:paraId="29BAC90E" w14:textId="1A5FD4B1" w:rsidR="009D156F" w:rsidRPr="00781C12" w:rsidRDefault="009D156F" w:rsidP="009D156F">
            <w:pPr>
              <w:tabs>
                <w:tab w:val="left" w:pos="567"/>
                <w:tab w:val="left" w:pos="993"/>
              </w:tabs>
              <w:spacing w:after="120"/>
              <w:ind w:right="92"/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b/>
                <w:sz w:val="20"/>
                <w:szCs w:val="20"/>
                <w:lang w:val="x-none"/>
              </w:rPr>
              <w:t>Ilość odczytów ………………..</w:t>
            </w:r>
          </w:p>
        </w:tc>
      </w:tr>
    </w:tbl>
    <w:p w14:paraId="62262D33" w14:textId="77777777" w:rsidR="00307E30" w:rsidRPr="00781C12" w:rsidRDefault="00307E30" w:rsidP="00307E30">
      <w:pPr>
        <w:tabs>
          <w:tab w:val="left" w:pos="567"/>
        </w:tabs>
        <w:spacing w:after="0"/>
        <w:jc w:val="both"/>
        <w:textAlignment w:val="baseline"/>
        <w:rPr>
          <w:rFonts w:asciiTheme="minorHAnsi" w:hAnsiTheme="minorHAnsi" w:cstheme="minorHAnsi"/>
          <w:b/>
          <w:iCs/>
          <w:sz w:val="20"/>
          <w:szCs w:val="20"/>
        </w:rPr>
      </w:pPr>
    </w:p>
    <w:p w14:paraId="6DA0EF6A" w14:textId="77777777" w:rsidR="00307E30" w:rsidRPr="00781C12" w:rsidRDefault="00307E30" w:rsidP="00307E30">
      <w:pPr>
        <w:tabs>
          <w:tab w:val="left" w:pos="567"/>
        </w:tabs>
        <w:spacing w:after="0"/>
        <w:ind w:left="284"/>
        <w:jc w:val="both"/>
        <w:rPr>
          <w:rFonts w:asciiTheme="minorHAnsi" w:eastAsia="Calibri" w:hAnsiTheme="minorHAnsi" w:cstheme="minorHAnsi"/>
          <w:iCs/>
          <w:sz w:val="20"/>
          <w:szCs w:val="20"/>
          <w:lang w:val="x-none"/>
        </w:rPr>
      </w:pPr>
      <w:r w:rsidRPr="00781C12">
        <w:rPr>
          <w:rFonts w:asciiTheme="minorHAnsi" w:eastAsia="Calibri" w:hAnsiTheme="minorHAnsi" w:cstheme="minorHAnsi"/>
          <w:iCs/>
          <w:sz w:val="20"/>
          <w:szCs w:val="20"/>
          <w:lang w:val="x-none"/>
        </w:rPr>
        <w:t>Wykaz dokumentów potwierdzających, że wykazane wyżej zamówienia zostały wykonane należycie:</w:t>
      </w:r>
    </w:p>
    <w:p w14:paraId="520DB94E" w14:textId="77777777" w:rsidR="00307E30" w:rsidRPr="00781C12" w:rsidRDefault="00307E30" w:rsidP="00A01EC7">
      <w:pPr>
        <w:numPr>
          <w:ilvl w:val="0"/>
          <w:numId w:val="128"/>
        </w:numPr>
        <w:tabs>
          <w:tab w:val="left" w:pos="567"/>
        </w:tabs>
        <w:spacing w:after="0" w:line="240" w:lineRule="auto"/>
        <w:ind w:hanging="1003"/>
        <w:jc w:val="both"/>
        <w:rPr>
          <w:rFonts w:asciiTheme="minorHAnsi" w:eastAsia="Calibri" w:hAnsiTheme="minorHAnsi" w:cstheme="minorHAnsi"/>
          <w:iCs/>
          <w:sz w:val="20"/>
          <w:szCs w:val="20"/>
          <w:lang w:val="x-none"/>
        </w:rPr>
      </w:pPr>
      <w:r w:rsidRPr="00781C12">
        <w:rPr>
          <w:rFonts w:asciiTheme="minorHAnsi" w:eastAsia="Calibri" w:hAnsiTheme="minorHAnsi" w:cstheme="minorHAnsi"/>
          <w:iCs/>
          <w:sz w:val="20"/>
          <w:szCs w:val="20"/>
        </w:rPr>
        <w:t xml:space="preserve"> </w:t>
      </w:r>
      <w:r w:rsidRPr="00781C12">
        <w:rPr>
          <w:rFonts w:asciiTheme="minorHAnsi" w:eastAsia="Calibri" w:hAnsiTheme="minorHAnsi" w:cstheme="minorHAnsi"/>
          <w:iCs/>
          <w:sz w:val="20"/>
          <w:szCs w:val="20"/>
          <w:lang w:val="x-none"/>
        </w:rPr>
        <w:t>…………</w:t>
      </w:r>
      <w:r w:rsidRPr="00781C12">
        <w:rPr>
          <w:rFonts w:asciiTheme="minorHAnsi" w:eastAsia="Calibri" w:hAnsiTheme="minorHAnsi" w:cstheme="minorHAnsi"/>
          <w:iCs/>
          <w:sz w:val="20"/>
          <w:szCs w:val="20"/>
        </w:rPr>
        <w:t>…………………………………………………………………………</w:t>
      </w:r>
      <w:r w:rsidRPr="00781C12">
        <w:rPr>
          <w:rFonts w:asciiTheme="minorHAnsi" w:eastAsia="Calibri" w:hAnsiTheme="minorHAnsi" w:cstheme="minorHAnsi"/>
          <w:iCs/>
          <w:sz w:val="20"/>
          <w:szCs w:val="20"/>
          <w:lang w:val="x-none"/>
        </w:rPr>
        <w:t>………………………………</w:t>
      </w:r>
    </w:p>
    <w:p w14:paraId="738AD2A7" w14:textId="63DFE76B" w:rsidR="00307E30" w:rsidRPr="00781C12" w:rsidRDefault="00307E30" w:rsidP="009D156F">
      <w:pPr>
        <w:pStyle w:val="Akapitzlist"/>
        <w:numPr>
          <w:ilvl w:val="0"/>
          <w:numId w:val="45"/>
        </w:numPr>
        <w:tabs>
          <w:tab w:val="left" w:pos="567"/>
        </w:tabs>
        <w:spacing w:after="0" w:line="240" w:lineRule="auto"/>
        <w:ind w:hanging="76"/>
        <w:rPr>
          <w:rFonts w:asciiTheme="minorHAnsi" w:hAnsiTheme="minorHAnsi" w:cstheme="minorHAnsi"/>
          <w:iCs/>
          <w:sz w:val="20"/>
          <w:szCs w:val="20"/>
        </w:rPr>
      </w:pPr>
      <w:r w:rsidRPr="00781C12">
        <w:rPr>
          <w:rFonts w:asciiTheme="minorHAnsi" w:hAnsiTheme="minorHAnsi" w:cstheme="minorHAnsi"/>
          <w:iCs/>
          <w:sz w:val="20"/>
          <w:szCs w:val="20"/>
        </w:rPr>
        <w:t>……………………....……………………………………………………………………………………………</w:t>
      </w:r>
    </w:p>
    <w:p w14:paraId="488CFD58" w14:textId="3DFA0538" w:rsidR="009D156F" w:rsidRPr="00781C12" w:rsidRDefault="009D156F" w:rsidP="009D156F">
      <w:pPr>
        <w:pStyle w:val="Akapitzlist"/>
        <w:numPr>
          <w:ilvl w:val="0"/>
          <w:numId w:val="45"/>
        </w:numPr>
        <w:tabs>
          <w:tab w:val="left" w:pos="567"/>
        </w:tabs>
        <w:spacing w:after="0" w:line="240" w:lineRule="auto"/>
        <w:ind w:hanging="76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…………………………………………………………………………………………………………………….</w:t>
      </w:r>
    </w:p>
    <w:p w14:paraId="68662C6C" w14:textId="77777777" w:rsidR="009D156F" w:rsidRPr="00781C12" w:rsidRDefault="009D156F" w:rsidP="009D156F">
      <w:pPr>
        <w:tabs>
          <w:tab w:val="left" w:pos="567"/>
        </w:tabs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E88E0F7" w14:textId="77777777" w:rsidR="009D156F" w:rsidRPr="00781C12" w:rsidRDefault="009D156F" w:rsidP="009D156F">
      <w:pPr>
        <w:tabs>
          <w:tab w:val="left" w:pos="567"/>
        </w:tabs>
        <w:spacing w:after="0" w:line="240" w:lineRule="auto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FC05165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4DC53F2" w14:textId="2687128A" w:rsidR="00307E30" w:rsidRPr="00781C12" w:rsidRDefault="00307E30" w:rsidP="00EC5EB2">
      <w:pPr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Pr="00781C1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7 do SWZ</w:t>
      </w:r>
    </w:p>
    <w:p w14:paraId="138D0D4F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rPr>
          <w:rFonts w:asciiTheme="minorHAnsi" w:eastAsia="Calibri" w:hAnsiTheme="minorHAnsi" w:cstheme="minorHAnsi"/>
          <w:b/>
          <w:i/>
          <w:iCs/>
          <w:color w:val="FF0000"/>
          <w:sz w:val="20"/>
          <w:szCs w:val="20"/>
        </w:rPr>
      </w:pPr>
    </w:p>
    <w:p w14:paraId="2544517D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rPr>
          <w:rFonts w:asciiTheme="minorHAnsi" w:eastAsia="Calibri" w:hAnsiTheme="minorHAnsi" w:cstheme="minorHAnsi"/>
          <w:bCs/>
          <w:i/>
          <w:iCs/>
          <w:color w:val="FF0000"/>
          <w:sz w:val="20"/>
          <w:szCs w:val="20"/>
        </w:rPr>
      </w:pPr>
    </w:p>
    <w:p w14:paraId="48F6EE51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rPr>
          <w:rFonts w:asciiTheme="minorHAnsi" w:eastAsia="Calibri" w:hAnsiTheme="minorHAnsi" w:cstheme="minorHAnsi"/>
          <w:bCs/>
          <w:i/>
          <w:iCs/>
          <w:color w:val="FF0000"/>
          <w:sz w:val="20"/>
          <w:szCs w:val="20"/>
        </w:rPr>
      </w:pPr>
      <w:r w:rsidRPr="00781C12">
        <w:rPr>
          <w:rFonts w:asciiTheme="minorHAnsi" w:eastAsia="Calibri" w:hAnsiTheme="minorHAnsi" w:cstheme="minorHAnsi"/>
          <w:bCs/>
          <w:i/>
          <w:iCs/>
          <w:color w:val="FF0000"/>
          <w:sz w:val="20"/>
          <w:szCs w:val="20"/>
        </w:rPr>
        <w:t>Składane w odpowiedzi na wezwanie Zamawiającego.</w:t>
      </w:r>
    </w:p>
    <w:p w14:paraId="44218553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55048A35" w14:textId="77777777" w:rsidR="00307E30" w:rsidRPr="00781C12" w:rsidRDefault="00307E30" w:rsidP="00307E30">
      <w:pPr>
        <w:tabs>
          <w:tab w:val="left" w:pos="567"/>
          <w:tab w:val="left" w:pos="1407"/>
        </w:tabs>
        <w:spacing w:line="23" w:lineRule="atLeast"/>
        <w:ind w:left="284"/>
        <w:rPr>
          <w:rFonts w:asciiTheme="minorHAnsi" w:eastAsia="Calibri" w:hAnsiTheme="minorHAnsi" w:cstheme="minorHAnsi"/>
          <w:sz w:val="20"/>
          <w:szCs w:val="20"/>
        </w:rPr>
      </w:pPr>
      <w:r w:rsidRPr="00781C12">
        <w:rPr>
          <w:rFonts w:asciiTheme="minorHAnsi" w:eastAsia="Calibri" w:hAnsiTheme="minorHAnsi" w:cstheme="minorHAnsi"/>
          <w:sz w:val="20"/>
          <w:szCs w:val="20"/>
        </w:rPr>
        <w:t>Nazwa Wykonawcy: ...........................................................................................</w:t>
      </w:r>
    </w:p>
    <w:p w14:paraId="2A36F0EA" w14:textId="77777777" w:rsidR="00307E30" w:rsidRPr="00781C12" w:rsidRDefault="00307E30" w:rsidP="00307E30">
      <w:pPr>
        <w:tabs>
          <w:tab w:val="left" w:pos="567"/>
          <w:tab w:val="left" w:pos="1407"/>
        </w:tabs>
        <w:spacing w:line="23" w:lineRule="atLeast"/>
        <w:ind w:left="284"/>
        <w:rPr>
          <w:rFonts w:asciiTheme="minorHAnsi" w:eastAsia="Calibri" w:hAnsiTheme="minorHAnsi" w:cstheme="minorHAnsi"/>
          <w:sz w:val="20"/>
          <w:szCs w:val="20"/>
        </w:rPr>
      </w:pPr>
      <w:r w:rsidRPr="00781C12">
        <w:rPr>
          <w:rFonts w:asciiTheme="minorHAnsi" w:eastAsia="Calibri" w:hAnsiTheme="minorHAnsi" w:cstheme="minorHAnsi"/>
          <w:sz w:val="20"/>
          <w:szCs w:val="20"/>
        </w:rPr>
        <w:t>Adres: ......................................................................................................</w:t>
      </w:r>
    </w:p>
    <w:p w14:paraId="18C51CCC" w14:textId="77777777" w:rsidR="00307E30" w:rsidRPr="00781C12" w:rsidRDefault="00307E30" w:rsidP="00307E30">
      <w:pPr>
        <w:tabs>
          <w:tab w:val="left" w:pos="567"/>
          <w:tab w:val="left" w:pos="1418"/>
        </w:tabs>
        <w:spacing w:line="23" w:lineRule="atLeast"/>
        <w:ind w:left="284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CEE8524" w14:textId="77777777" w:rsidR="00307E30" w:rsidRPr="00781C12" w:rsidRDefault="00307E30" w:rsidP="00307E30">
      <w:pPr>
        <w:tabs>
          <w:tab w:val="left" w:pos="567"/>
          <w:tab w:val="left" w:pos="1407"/>
        </w:tabs>
        <w:spacing w:line="23" w:lineRule="atLeast"/>
        <w:ind w:left="284"/>
        <w:jc w:val="center"/>
        <w:rPr>
          <w:rFonts w:asciiTheme="minorHAnsi" w:eastAsia="Calibri" w:hAnsiTheme="minorHAnsi" w:cstheme="minorHAnsi"/>
          <w:b/>
          <w:sz w:val="20"/>
          <w:szCs w:val="20"/>
          <w:u w:val="single"/>
        </w:rPr>
      </w:pPr>
      <w:r w:rsidRPr="00781C12">
        <w:rPr>
          <w:rFonts w:asciiTheme="minorHAnsi" w:eastAsia="Calibri" w:hAnsiTheme="minorHAnsi" w:cstheme="minorHAnsi"/>
          <w:b/>
          <w:sz w:val="20"/>
          <w:szCs w:val="20"/>
          <w:u w:val="single"/>
        </w:rPr>
        <w:t xml:space="preserve">Wykaz osób </w:t>
      </w:r>
    </w:p>
    <w:p w14:paraId="45769769" w14:textId="77777777" w:rsidR="00307E30" w:rsidRPr="00781C12" w:rsidRDefault="00307E30" w:rsidP="00307E30">
      <w:pPr>
        <w:tabs>
          <w:tab w:val="left" w:pos="567"/>
          <w:tab w:val="left" w:pos="1407"/>
        </w:tabs>
        <w:spacing w:line="23" w:lineRule="atLeast"/>
        <w:ind w:left="284"/>
        <w:rPr>
          <w:rFonts w:asciiTheme="minorHAnsi" w:eastAsia="Calibri" w:hAnsiTheme="minorHAnsi" w:cstheme="minorHAnsi"/>
          <w:sz w:val="20"/>
          <w:szCs w:val="20"/>
        </w:rPr>
      </w:pPr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Zgodnie z wymaganiami opisanymi w pkt. 21) </w:t>
      </w:r>
      <w:proofErr w:type="spellStart"/>
      <w:r w:rsidRPr="00781C12">
        <w:rPr>
          <w:rFonts w:asciiTheme="minorHAnsi" w:eastAsia="Calibri" w:hAnsiTheme="minorHAnsi" w:cstheme="minorHAnsi"/>
          <w:sz w:val="20"/>
          <w:szCs w:val="20"/>
        </w:rPr>
        <w:t>ppkt</w:t>
      </w:r>
      <w:proofErr w:type="spellEnd"/>
      <w:r w:rsidRPr="00781C12">
        <w:rPr>
          <w:rFonts w:asciiTheme="minorHAnsi" w:eastAsia="Calibri" w:hAnsiTheme="minorHAnsi" w:cstheme="minorHAnsi"/>
          <w:sz w:val="20"/>
          <w:szCs w:val="20"/>
        </w:rPr>
        <w:t xml:space="preserve"> 2.4.2 SWZ </w:t>
      </w:r>
    </w:p>
    <w:p w14:paraId="719B6F1C" w14:textId="77777777" w:rsidR="00307E30" w:rsidRPr="00781C12" w:rsidRDefault="00307E30" w:rsidP="00307E30">
      <w:pPr>
        <w:tabs>
          <w:tab w:val="left" w:pos="567"/>
          <w:tab w:val="left" w:pos="1407"/>
        </w:tabs>
        <w:spacing w:line="23" w:lineRule="atLeast"/>
        <w:rPr>
          <w:rFonts w:asciiTheme="minorHAnsi" w:eastAsia="Calibri" w:hAnsiTheme="minorHAnsi" w:cstheme="minorHAnsi"/>
          <w:sz w:val="20"/>
          <w:szCs w:val="20"/>
        </w:rPr>
      </w:pPr>
    </w:p>
    <w:tbl>
      <w:tblPr>
        <w:tblW w:w="10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1381"/>
        <w:gridCol w:w="1987"/>
        <w:gridCol w:w="4596"/>
        <w:gridCol w:w="1742"/>
      </w:tblGrid>
      <w:tr w:rsidR="00307E30" w:rsidRPr="00781C12" w14:paraId="51506F01" w14:textId="77777777" w:rsidTr="00EB1618">
        <w:trPr>
          <w:trHeight w:val="1363"/>
          <w:jc w:val="center"/>
        </w:trPr>
        <w:tc>
          <w:tcPr>
            <w:tcW w:w="738" w:type="dxa"/>
            <w:vAlign w:val="center"/>
          </w:tcPr>
          <w:p w14:paraId="73026873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Lp.</w:t>
            </w:r>
          </w:p>
        </w:tc>
        <w:tc>
          <w:tcPr>
            <w:tcW w:w="1381" w:type="dxa"/>
            <w:vAlign w:val="center"/>
          </w:tcPr>
          <w:p w14:paraId="3E6DF78B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 xml:space="preserve">Nazwisko i imię osoby </w:t>
            </w:r>
          </w:p>
        </w:tc>
        <w:tc>
          <w:tcPr>
            <w:tcW w:w="1987" w:type="dxa"/>
            <w:vAlign w:val="center"/>
          </w:tcPr>
          <w:p w14:paraId="1BBE5B67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Wykształcenie</w:t>
            </w:r>
          </w:p>
        </w:tc>
        <w:tc>
          <w:tcPr>
            <w:tcW w:w="4596" w:type="dxa"/>
            <w:vAlign w:val="center"/>
          </w:tcPr>
          <w:p w14:paraId="70C531F7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</w:p>
          <w:p w14:paraId="581ACFBC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jc w:val="center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Doświadczenie /</w:t>
            </w:r>
          </w:p>
          <w:p w14:paraId="17A034A5" w14:textId="455987FA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jc w:val="center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Kwalifikacje</w:t>
            </w:r>
            <w:r w:rsidR="00EB1618"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/</w:t>
            </w:r>
          </w:p>
          <w:p w14:paraId="246C6EEB" w14:textId="52414177" w:rsidR="00307E30" w:rsidRPr="00781C12" w:rsidRDefault="00EB1618" w:rsidP="00EB1618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jc w:val="center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Proszę podać tytuły publikacji, która wskazana osoba jest autorem lub współautorem (publikacje zamieszczone na liście</w:t>
            </w:r>
            <w:r w:rsidR="00A01EC7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 xml:space="preserve"> filadelfijskiej</w:t>
            </w: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)</w:t>
            </w:r>
          </w:p>
        </w:tc>
        <w:tc>
          <w:tcPr>
            <w:tcW w:w="1742" w:type="dxa"/>
            <w:vAlign w:val="center"/>
          </w:tcPr>
          <w:p w14:paraId="6EE7E531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Informacja o podstawie do dysponowania osobami</w:t>
            </w:r>
            <w:r w:rsidRPr="00781C12">
              <w:rPr>
                <w:rFonts w:asciiTheme="minorHAnsi" w:eastAsia="Calibri" w:hAnsiTheme="minorHAnsi" w:cstheme="minorHAnsi"/>
                <w:b/>
                <w:i/>
                <w:iCs/>
                <w:sz w:val="20"/>
                <w:szCs w:val="20"/>
                <w:lang w:val="x-none"/>
              </w:rPr>
              <w:t>, na dzień składania ofert</w:t>
            </w:r>
          </w:p>
        </w:tc>
      </w:tr>
      <w:tr w:rsidR="00307E30" w:rsidRPr="00781C12" w14:paraId="3065C3BF" w14:textId="77777777" w:rsidTr="00EB1618">
        <w:trPr>
          <w:trHeight w:val="168"/>
          <w:jc w:val="center"/>
        </w:trPr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15BF49EA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1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14:paraId="66835399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2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14:paraId="572AFA42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3</w:t>
            </w:r>
          </w:p>
        </w:tc>
        <w:tc>
          <w:tcPr>
            <w:tcW w:w="4596" w:type="dxa"/>
            <w:tcBorders>
              <w:bottom w:val="single" w:sz="4" w:space="0" w:color="auto"/>
            </w:tcBorders>
          </w:tcPr>
          <w:p w14:paraId="26CFA279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4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0698D666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  <w:t>5</w:t>
            </w:r>
          </w:p>
        </w:tc>
      </w:tr>
      <w:tr w:rsidR="00307E30" w:rsidRPr="00781C12" w14:paraId="2107BA41" w14:textId="77777777" w:rsidTr="00EB1618">
        <w:trPr>
          <w:trHeight w:val="609"/>
          <w:jc w:val="center"/>
        </w:trPr>
        <w:tc>
          <w:tcPr>
            <w:tcW w:w="738" w:type="dxa"/>
            <w:vAlign w:val="center"/>
          </w:tcPr>
          <w:p w14:paraId="4B13552C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381" w:type="dxa"/>
            <w:vAlign w:val="center"/>
          </w:tcPr>
          <w:p w14:paraId="3FB74A35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(podać Nazwisko i imię osoby)</w:t>
            </w:r>
          </w:p>
          <w:p w14:paraId="75A6A932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…………..</w:t>
            </w:r>
          </w:p>
          <w:p w14:paraId="15B5CA1E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…………..</w:t>
            </w:r>
          </w:p>
        </w:tc>
        <w:tc>
          <w:tcPr>
            <w:tcW w:w="1987" w:type="dxa"/>
            <w:shd w:val="clear" w:color="auto" w:fill="FFFFFF"/>
          </w:tcPr>
          <w:p w14:paraId="5B334E46" w14:textId="77777777" w:rsidR="00307E30" w:rsidRPr="00781C12" w:rsidRDefault="00307E30" w:rsidP="00EB1618">
            <w:pPr>
              <w:tabs>
                <w:tab w:val="left" w:pos="567"/>
                <w:tab w:val="left" w:pos="1407"/>
              </w:tabs>
              <w:spacing w:line="23" w:lineRule="atLeast"/>
              <w:ind w:left="134"/>
              <w:rPr>
                <w:rFonts w:asciiTheme="minorHAnsi" w:eastAsia="Calibri" w:hAnsiTheme="minorHAnsi" w:cstheme="minorHAnsi"/>
                <w:b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4596" w:type="dxa"/>
          </w:tcPr>
          <w:p w14:paraId="5A4EA88C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1742" w:type="dxa"/>
            <w:vAlign w:val="center"/>
          </w:tcPr>
          <w:p w14:paraId="16A4E9E3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Proszę określić postawę dysponowania osobami ofert (np. przedmiot umowy wykonywany osobiście, itp.)</w:t>
            </w:r>
          </w:p>
          <w:p w14:paraId="4FAD79F0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……………………..</w:t>
            </w:r>
          </w:p>
          <w:p w14:paraId="4D2BC92C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……………………..</w:t>
            </w:r>
          </w:p>
          <w:p w14:paraId="23D186C9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………………………</w:t>
            </w:r>
          </w:p>
          <w:p w14:paraId="382C92C7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 xml:space="preserve">      ………………………</w:t>
            </w:r>
          </w:p>
        </w:tc>
      </w:tr>
      <w:tr w:rsidR="00307E30" w:rsidRPr="00781C12" w14:paraId="500C0A56" w14:textId="77777777" w:rsidTr="00EB1618">
        <w:trPr>
          <w:trHeight w:val="609"/>
          <w:jc w:val="center"/>
        </w:trPr>
        <w:tc>
          <w:tcPr>
            <w:tcW w:w="738" w:type="dxa"/>
            <w:vAlign w:val="center"/>
          </w:tcPr>
          <w:p w14:paraId="408120E9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381" w:type="dxa"/>
            <w:vAlign w:val="center"/>
          </w:tcPr>
          <w:p w14:paraId="34D8678E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(podać Nazwisko i imię osoby)</w:t>
            </w:r>
          </w:p>
          <w:p w14:paraId="6D09956A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…………..</w:t>
            </w:r>
          </w:p>
          <w:p w14:paraId="23B5F3C1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  <w:t>…………..</w:t>
            </w:r>
          </w:p>
        </w:tc>
        <w:tc>
          <w:tcPr>
            <w:tcW w:w="1987" w:type="dxa"/>
            <w:shd w:val="clear" w:color="auto" w:fill="FFFFFF"/>
          </w:tcPr>
          <w:p w14:paraId="3FDF1D21" w14:textId="77777777" w:rsidR="00307E30" w:rsidRPr="00781C12" w:rsidRDefault="00307E30" w:rsidP="00EB1618">
            <w:pPr>
              <w:tabs>
                <w:tab w:val="left" w:pos="567"/>
                <w:tab w:val="left" w:pos="1407"/>
              </w:tabs>
              <w:spacing w:line="23" w:lineRule="atLeast"/>
              <w:ind w:left="134"/>
              <w:rPr>
                <w:rFonts w:asciiTheme="minorHAnsi" w:eastAsia="Calibri" w:hAnsiTheme="minorHAnsi" w:cstheme="minorHAnsi"/>
                <w:b/>
                <w:i/>
                <w:iCs/>
                <w:sz w:val="20"/>
                <w:szCs w:val="20"/>
                <w:highlight w:val="yellow"/>
              </w:rPr>
            </w:pPr>
          </w:p>
        </w:tc>
        <w:tc>
          <w:tcPr>
            <w:tcW w:w="4596" w:type="dxa"/>
          </w:tcPr>
          <w:p w14:paraId="6D6D4817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</w:rPr>
            </w:pPr>
          </w:p>
        </w:tc>
        <w:tc>
          <w:tcPr>
            <w:tcW w:w="1742" w:type="dxa"/>
            <w:vAlign w:val="center"/>
          </w:tcPr>
          <w:p w14:paraId="147387AE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Proszę określić postawę dysponowania osobami ofert (np. przedmiot umowy wykonywany osobiście, itp.)</w:t>
            </w:r>
          </w:p>
          <w:p w14:paraId="2F28D24A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……………………..</w:t>
            </w:r>
          </w:p>
          <w:p w14:paraId="4C181D93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lastRenderedPageBreak/>
              <w:t>……………………..</w:t>
            </w:r>
          </w:p>
          <w:p w14:paraId="54336F30" w14:textId="77777777" w:rsidR="00307E30" w:rsidRPr="00781C12" w:rsidRDefault="00307E30" w:rsidP="00307E30">
            <w:pPr>
              <w:tabs>
                <w:tab w:val="left" w:pos="567"/>
                <w:tab w:val="left" w:pos="851"/>
                <w:tab w:val="left" w:pos="5529"/>
              </w:tabs>
              <w:ind w:left="284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………………………</w:t>
            </w:r>
          </w:p>
          <w:p w14:paraId="543D55A9" w14:textId="77777777" w:rsidR="00307E30" w:rsidRPr="00781C12" w:rsidRDefault="00307E30" w:rsidP="00307E30">
            <w:pPr>
              <w:tabs>
                <w:tab w:val="left" w:pos="567"/>
                <w:tab w:val="left" w:pos="1407"/>
              </w:tabs>
              <w:spacing w:line="23" w:lineRule="atLeast"/>
              <w:ind w:left="284"/>
              <w:rPr>
                <w:rFonts w:asciiTheme="minorHAnsi" w:eastAsia="Calibri" w:hAnsiTheme="minorHAnsi" w:cstheme="minorHAnsi"/>
                <w:i/>
                <w:iCs/>
                <w:sz w:val="20"/>
                <w:szCs w:val="20"/>
                <w:lang w:val="x-none"/>
              </w:rPr>
            </w:pPr>
            <w:r w:rsidRPr="00781C12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 xml:space="preserve">      ………………………</w:t>
            </w:r>
          </w:p>
        </w:tc>
      </w:tr>
    </w:tbl>
    <w:p w14:paraId="78F56C31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rPr>
          <w:rFonts w:asciiTheme="minorHAnsi" w:eastAsia="Calibri" w:hAnsiTheme="minorHAnsi" w:cstheme="minorHAnsi"/>
          <w:b/>
          <w:bCs/>
          <w:sz w:val="20"/>
          <w:szCs w:val="20"/>
        </w:rPr>
      </w:pPr>
    </w:p>
    <w:p w14:paraId="7A4483AA" w14:textId="77777777" w:rsidR="00307E30" w:rsidRPr="00781C12" w:rsidRDefault="00307E30" w:rsidP="00307E30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F7E4A29" w14:textId="77777777" w:rsidR="00307E30" w:rsidRPr="00781C12" w:rsidRDefault="00307E30" w:rsidP="00307E30">
      <w:pPr>
        <w:tabs>
          <w:tab w:val="left" w:pos="567"/>
        </w:tabs>
        <w:spacing w:after="0" w:line="242" w:lineRule="auto"/>
        <w:ind w:left="284" w:right="35"/>
        <w:rPr>
          <w:rFonts w:asciiTheme="minorHAnsi" w:hAnsiTheme="minorHAnsi" w:cstheme="minorHAnsi"/>
          <w:bCs/>
          <w:sz w:val="20"/>
          <w:szCs w:val="20"/>
        </w:rPr>
      </w:pPr>
    </w:p>
    <w:p w14:paraId="216D6860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162BD123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4CF9984C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A7DBF31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08B56C6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E19FB6E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4D601C5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79935ED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9272169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03C02B1F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96927DE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2220CE8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462F228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7CB1A49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74C7A12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4716F05B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33C77573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1F7F84D5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77E7D084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4E0CBEF7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7D62CDF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42E99AAB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152C234F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A62883B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DD740FB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3AA0334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03A84720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037BD72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5FD0980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412C950E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66FD515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39E5E11C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03005102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2DFF54E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E571651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730BF234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3C5DC4F2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20E75332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7B801F0F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F99B40A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6B315E7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0D7EC183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6D9FD128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3FF32F69" w14:textId="77777777" w:rsidR="00307E30" w:rsidRPr="00781C12" w:rsidRDefault="00307E3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hAnsiTheme="minorHAnsi" w:cstheme="minorHAnsi"/>
          <w:bCs/>
          <w:sz w:val="20"/>
          <w:szCs w:val="20"/>
        </w:rPr>
      </w:pPr>
    </w:p>
    <w:p w14:paraId="596F1056" w14:textId="65E746D5" w:rsidR="00AA11AF" w:rsidRPr="00781C12" w:rsidRDefault="00AA11AF" w:rsidP="008A7C15">
      <w:pPr>
        <w:tabs>
          <w:tab w:val="left" w:pos="426"/>
          <w:tab w:val="left" w:pos="567"/>
          <w:tab w:val="left" w:leader="dot" w:pos="2127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sectPr w:rsidR="00AA11AF" w:rsidRPr="00781C12" w:rsidSect="00416B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0D206B6" w16cex:dateUtc="2024-06-06T14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2F34656" w16cid:durableId="30D206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74204D" w14:textId="77777777" w:rsidR="00756F62" w:rsidRDefault="00756F62" w:rsidP="00B503BE">
      <w:pPr>
        <w:spacing w:after="0" w:line="240" w:lineRule="auto"/>
      </w:pPr>
      <w:r>
        <w:separator/>
      </w:r>
    </w:p>
  </w:endnote>
  <w:endnote w:type="continuationSeparator" w:id="0">
    <w:p w14:paraId="4B93163F" w14:textId="77777777" w:rsidR="00756F62" w:rsidRDefault="00756F62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F23367-4D5B-4623-A3D9-8C2524A9835B}"/>
    <w:embedBold r:id="rId2" w:fontKey="{F3A3FEDB-949B-4846-965C-6F2433915BC0}"/>
    <w:embedItalic r:id="rId3" w:fontKey="{8BCD624D-4282-49A8-9291-65527E652D20}"/>
    <w:embedBoldItalic r:id="rId4" w:fontKey="{89A88B9D-D428-483B-86E4-E6AB0CD26A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5" w:fontKey="{93F30E21-7304-481D-85A7-59DC1F4CE49A}"/>
    <w:embedBold r:id="rId6" w:fontKey="{34B670C5-52C1-431F-9864-4B16DCE51DAD}"/>
    <w:embedItalic r:id="rId7" w:fontKey="{C9B195D5-B59D-4630-BE6C-EDC96C35DECD}"/>
    <w:embedBoldItalic r:id="rId8" w:fontKey="{664AED70-FA50-429C-A78B-8F9862E20D8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9D54A19-2660-46F9-9E68-1C68DE5531CD}"/>
    <w:embedItalic r:id="rId10" w:fontKey="{44DDD917-B85C-47EB-93AB-0ABEFF3235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1" w:fontKey="{7B5D2988-B8C5-4CAE-ACCD-83F27316E1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F4F0C2C-04E7-40BC-98C1-9EC5EFB4EA15}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3" w:fontKey="{2484E7BE-B76F-49CB-8200-085276BD00D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D2A2C20E-E925-4946-AE52-27D5CD9744AF}"/>
    <w:embedItalic r:id="rId15" w:fontKey="{8C6D7BF3-BB3B-43C7-872D-71756817A3F2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D8CAB40F-488F-4F37-B2D7-0ACA2435F2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20" w14:textId="77777777" w:rsidR="00756F62" w:rsidRPr="007608B2" w:rsidRDefault="00756F62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56F62" w:rsidRPr="007608B2" w:rsidRDefault="00756F62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56F62" w:rsidRPr="00F55E48" w:rsidRDefault="00756F62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  <w:lang w:val="en-US"/>
      </w:rPr>
    </w:pPr>
    <w:r w:rsidRPr="00F55E48">
      <w:rPr>
        <w:rFonts w:ascii="Calibri" w:hAnsi="Calibri" w:cs="Calibri"/>
        <w:b/>
        <w:bCs/>
        <w:i/>
        <w:iCs/>
        <w:sz w:val="16"/>
        <w:szCs w:val="16"/>
        <w:lang w:val="en-US"/>
      </w:rPr>
      <w:t xml:space="preserve">e-mail: </w:t>
    </w:r>
    <w:hyperlink r:id="rId1" w:history="1">
      <w:r w:rsidRPr="00F55E48">
        <w:rPr>
          <w:rStyle w:val="Hipercze"/>
          <w:rFonts w:ascii="Calibri" w:hAnsi="Calibri" w:cs="Calibri"/>
          <w:b/>
          <w:bCs/>
          <w:i/>
          <w:iCs/>
          <w:sz w:val="16"/>
          <w:szCs w:val="16"/>
          <w:lang w:val="en-US"/>
        </w:rPr>
        <w:t>dzp@cm-uj.krakow.pl</w:t>
      </w:r>
    </w:hyperlink>
  </w:p>
  <w:p w14:paraId="58233652" w14:textId="77777777" w:rsidR="00756F62" w:rsidRPr="007608B2" w:rsidRDefault="00756F62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57578CE7" w:rsidR="00756F62" w:rsidRPr="00A94343" w:rsidRDefault="00756F62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A423CE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5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A423CE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13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4A7453A1" w14:textId="57578CE7" w:rsidR="00756F62" w:rsidRPr="00A94343" w:rsidRDefault="00756F62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A423CE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5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A423CE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13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13639" w14:textId="77777777" w:rsidR="00756F62" w:rsidRDefault="00756F62" w:rsidP="00B503BE">
      <w:pPr>
        <w:spacing w:after="0" w:line="240" w:lineRule="auto"/>
      </w:pPr>
      <w:r>
        <w:separator/>
      </w:r>
    </w:p>
  </w:footnote>
  <w:footnote w:type="continuationSeparator" w:id="0">
    <w:p w14:paraId="6E3D8BB4" w14:textId="77777777" w:rsidR="00756F62" w:rsidRDefault="00756F62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D792" w14:textId="77777777" w:rsidR="00756F62" w:rsidRDefault="00756F62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756F62" w:rsidRDefault="00756F6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756F62" w:rsidRDefault="00756F62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756F62" w:rsidRDefault="00756F62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3B6B356C" w:rsidR="00756F62" w:rsidRPr="001D7694" w:rsidRDefault="00756F62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30.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7AEE" w14:textId="77777777" w:rsidR="00756F62" w:rsidRDefault="00756F62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56F62" w:rsidRDefault="00756F62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56F62" w:rsidRPr="005C4307" w:rsidRDefault="00756F62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56F62" w:rsidRDefault="00756F6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7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8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2C415A"/>
    <w:multiLevelType w:val="multilevel"/>
    <w:tmpl w:val="CD3AE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ahoma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  <w:b w:val="0"/>
      </w:rPr>
    </w:lvl>
    <w:lvl w:ilvl="3">
      <w:start w:val="40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1" w15:restartNumberingAfterBreak="0">
    <w:nsid w:val="058F6CA3"/>
    <w:multiLevelType w:val="hybridMultilevel"/>
    <w:tmpl w:val="15DCE8B6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6300" w:hanging="360"/>
      </w:pPr>
    </w:lvl>
    <w:lvl w:ilvl="2" w:tplc="0415001B" w:tentative="1">
      <w:start w:val="1"/>
      <w:numFmt w:val="lowerRoman"/>
      <w:lvlText w:val="%3."/>
      <w:lvlJc w:val="right"/>
      <w:pPr>
        <w:ind w:left="7020" w:hanging="180"/>
      </w:pPr>
    </w:lvl>
    <w:lvl w:ilvl="3" w:tplc="0415000F" w:tentative="1">
      <w:start w:val="1"/>
      <w:numFmt w:val="decimal"/>
      <w:lvlText w:val="%4."/>
      <w:lvlJc w:val="left"/>
      <w:pPr>
        <w:ind w:left="7740" w:hanging="360"/>
      </w:pPr>
    </w:lvl>
    <w:lvl w:ilvl="4" w:tplc="04150019" w:tentative="1">
      <w:start w:val="1"/>
      <w:numFmt w:val="lowerLetter"/>
      <w:lvlText w:val="%5."/>
      <w:lvlJc w:val="left"/>
      <w:pPr>
        <w:ind w:left="8460" w:hanging="360"/>
      </w:pPr>
    </w:lvl>
    <w:lvl w:ilvl="5" w:tplc="0415001B" w:tentative="1">
      <w:start w:val="1"/>
      <w:numFmt w:val="lowerRoman"/>
      <w:lvlText w:val="%6."/>
      <w:lvlJc w:val="right"/>
      <w:pPr>
        <w:ind w:left="9180" w:hanging="180"/>
      </w:pPr>
    </w:lvl>
    <w:lvl w:ilvl="6" w:tplc="0415000F" w:tentative="1">
      <w:start w:val="1"/>
      <w:numFmt w:val="decimal"/>
      <w:lvlText w:val="%7."/>
      <w:lvlJc w:val="left"/>
      <w:pPr>
        <w:ind w:left="9900" w:hanging="360"/>
      </w:pPr>
    </w:lvl>
    <w:lvl w:ilvl="7" w:tplc="04150019" w:tentative="1">
      <w:start w:val="1"/>
      <w:numFmt w:val="lowerLetter"/>
      <w:lvlText w:val="%8."/>
      <w:lvlJc w:val="left"/>
      <w:pPr>
        <w:ind w:left="10620" w:hanging="360"/>
      </w:pPr>
    </w:lvl>
    <w:lvl w:ilvl="8" w:tplc="0415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6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7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0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1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3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12853436"/>
    <w:multiLevelType w:val="hybridMultilevel"/>
    <w:tmpl w:val="E05479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9CDAF2AC">
      <w:start w:val="1"/>
      <w:numFmt w:val="lowerLetter"/>
      <w:lvlText w:val="%2)"/>
      <w:lvlJc w:val="left"/>
      <w:pPr>
        <w:ind w:left="1724" w:hanging="360"/>
      </w:pPr>
      <w:rPr>
        <w:rFonts w:ascii="Calibri" w:eastAsia="Calibri" w:hAnsi="Calibri" w:cs="Calibri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6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7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0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 w15:restartNumberingAfterBreak="0">
    <w:nsid w:val="15B90064"/>
    <w:multiLevelType w:val="multilevel"/>
    <w:tmpl w:val="35428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42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4" w15:restartNumberingAfterBreak="0">
    <w:nsid w:val="178C7CCE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197E309D"/>
    <w:multiLevelType w:val="multilevel"/>
    <w:tmpl w:val="41F00176"/>
    <w:lvl w:ilvl="0">
      <w:start w:val="1"/>
      <w:numFmt w:val="decimal"/>
      <w:lvlText w:val="%1."/>
      <w:lvlJc w:val="left"/>
      <w:rPr>
        <w:rFonts w:ascii="Calibri" w:hAnsi="Calibri" w:cs="Calibri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Lato" w:hAnsi="Lato" w:cs="Lato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Lato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Lato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Lato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Lato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Lato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Lato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Lato"/>
        <w:sz w:val="22"/>
        <w:szCs w:val="22"/>
      </w:rPr>
    </w:lvl>
  </w:abstractNum>
  <w:abstractNum w:abstractNumId="46" w15:restartNumberingAfterBreak="0">
    <w:nsid w:val="1BB65E4B"/>
    <w:multiLevelType w:val="multilevel"/>
    <w:tmpl w:val="7A8A9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ahoma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BC17F6B"/>
    <w:multiLevelType w:val="multilevel"/>
    <w:tmpl w:val="CB60C8A2"/>
    <w:lvl w:ilvl="0">
      <w:start w:val="1"/>
      <w:numFmt w:val="decimal"/>
      <w:lvlText w:val="%1)"/>
      <w:lvlJc w:val="left"/>
      <w:rPr>
        <w:rFonts w:ascii="Calibri" w:eastAsia="Tahoma" w:hAnsi="Calibri" w:cs="Calibri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1D463D23"/>
    <w:multiLevelType w:val="multilevel"/>
    <w:tmpl w:val="62D059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52" w:hanging="1440"/>
      </w:pPr>
      <w:rPr>
        <w:rFonts w:hint="default"/>
      </w:rPr>
    </w:lvl>
  </w:abstractNum>
  <w:abstractNum w:abstractNumId="50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2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3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6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7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8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9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0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2" w15:restartNumberingAfterBreak="0">
    <w:nsid w:val="2DE56BB0"/>
    <w:multiLevelType w:val="multilevel"/>
    <w:tmpl w:val="145206E2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 w:hint="default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63" w15:restartNumberingAfterBreak="0">
    <w:nsid w:val="2E2D2F63"/>
    <w:multiLevelType w:val="multilevel"/>
    <w:tmpl w:val="426CA2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4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5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6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7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9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332D0298"/>
    <w:multiLevelType w:val="hybridMultilevel"/>
    <w:tmpl w:val="0ED69D8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bCs w:val="0"/>
        <w:i w:val="0"/>
        <w:i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37E31FA"/>
    <w:multiLevelType w:val="multilevel"/>
    <w:tmpl w:val="50C2841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2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3" w15:restartNumberingAfterBreak="0">
    <w:nsid w:val="36B20CDF"/>
    <w:multiLevelType w:val="hybridMultilevel"/>
    <w:tmpl w:val="2A205E42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5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7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B137E67"/>
    <w:multiLevelType w:val="multilevel"/>
    <w:tmpl w:val="0836769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9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3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4" w15:restartNumberingAfterBreak="0">
    <w:nsid w:val="44622051"/>
    <w:multiLevelType w:val="multilevel"/>
    <w:tmpl w:val="E00A84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5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6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7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8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9" w15:restartNumberingAfterBreak="0">
    <w:nsid w:val="4D8D5D1B"/>
    <w:multiLevelType w:val="hybridMultilevel"/>
    <w:tmpl w:val="894A62D2"/>
    <w:lvl w:ilvl="0" w:tplc="F1AA96D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2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3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5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6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7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8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0" w15:restartNumberingAfterBreak="0">
    <w:nsid w:val="56C92440"/>
    <w:multiLevelType w:val="hybridMultilevel"/>
    <w:tmpl w:val="FBEAEF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3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4" w15:restartNumberingAfterBreak="0">
    <w:nsid w:val="5A000684"/>
    <w:multiLevelType w:val="multilevel"/>
    <w:tmpl w:val="592685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5" w15:restartNumberingAfterBreak="0">
    <w:nsid w:val="5A67630B"/>
    <w:multiLevelType w:val="multilevel"/>
    <w:tmpl w:val="C374F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Theme="minorHAnsi" w:eastAsia="Calibri" w:hAnsiTheme="minorHAnsi" w:cstheme="minorHAnsi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/>
      </w:rPr>
    </w:lvl>
  </w:abstractNum>
  <w:abstractNum w:abstractNumId="106" w15:restartNumberingAfterBreak="0">
    <w:nsid w:val="5AD60304"/>
    <w:multiLevelType w:val="multilevel"/>
    <w:tmpl w:val="6E04216A"/>
    <w:styleLink w:val="111111511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7" w15:restartNumberingAfterBreak="0">
    <w:nsid w:val="5B7A2E6C"/>
    <w:multiLevelType w:val="hybridMultilevel"/>
    <w:tmpl w:val="BC5A3DFC"/>
    <w:lvl w:ilvl="0" w:tplc="F144580C">
      <w:start w:val="1"/>
      <w:numFmt w:val="bullet"/>
      <w:lvlText w:val="­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b w:val="0"/>
        <w:bCs w:val="0"/>
        <w:i w:val="0"/>
        <w:iCs/>
        <w:color w:val="auto"/>
      </w:rPr>
    </w:lvl>
    <w:lvl w:ilvl="1" w:tplc="FFFFFFFF">
      <w:start w:val="1"/>
      <w:numFmt w:val="lowerLetter"/>
      <w:lvlText w:val="%2."/>
      <w:lvlJc w:val="left"/>
      <w:pPr>
        <w:ind w:left="1723" w:hanging="360"/>
      </w:pPr>
    </w:lvl>
    <w:lvl w:ilvl="2" w:tplc="FFFFFFFF" w:tentative="1">
      <w:start w:val="1"/>
      <w:numFmt w:val="lowerRoman"/>
      <w:lvlText w:val="%3."/>
      <w:lvlJc w:val="right"/>
      <w:pPr>
        <w:ind w:left="2443" w:hanging="180"/>
      </w:pPr>
    </w:lvl>
    <w:lvl w:ilvl="3" w:tplc="FFFFFFFF" w:tentative="1">
      <w:start w:val="1"/>
      <w:numFmt w:val="decimal"/>
      <w:lvlText w:val="%4."/>
      <w:lvlJc w:val="left"/>
      <w:pPr>
        <w:ind w:left="3163" w:hanging="360"/>
      </w:pPr>
    </w:lvl>
    <w:lvl w:ilvl="4" w:tplc="FFFFFFFF" w:tentative="1">
      <w:start w:val="1"/>
      <w:numFmt w:val="lowerLetter"/>
      <w:lvlText w:val="%5."/>
      <w:lvlJc w:val="left"/>
      <w:pPr>
        <w:ind w:left="3883" w:hanging="360"/>
      </w:pPr>
    </w:lvl>
    <w:lvl w:ilvl="5" w:tplc="FFFFFFFF" w:tentative="1">
      <w:start w:val="1"/>
      <w:numFmt w:val="lowerRoman"/>
      <w:lvlText w:val="%6."/>
      <w:lvlJc w:val="right"/>
      <w:pPr>
        <w:ind w:left="4603" w:hanging="180"/>
      </w:pPr>
    </w:lvl>
    <w:lvl w:ilvl="6" w:tplc="FFFFFFFF" w:tentative="1">
      <w:start w:val="1"/>
      <w:numFmt w:val="decimal"/>
      <w:lvlText w:val="%7."/>
      <w:lvlJc w:val="left"/>
      <w:pPr>
        <w:ind w:left="5323" w:hanging="360"/>
      </w:pPr>
    </w:lvl>
    <w:lvl w:ilvl="7" w:tplc="FFFFFFFF" w:tentative="1">
      <w:start w:val="1"/>
      <w:numFmt w:val="lowerLetter"/>
      <w:lvlText w:val="%8."/>
      <w:lvlJc w:val="left"/>
      <w:pPr>
        <w:ind w:left="6043" w:hanging="360"/>
      </w:pPr>
    </w:lvl>
    <w:lvl w:ilvl="8" w:tplc="FFFFFFFF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8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0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1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2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3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5" w15:restartNumberingAfterBreak="0">
    <w:nsid w:val="61676F4A"/>
    <w:multiLevelType w:val="hybridMultilevel"/>
    <w:tmpl w:val="4F783B10"/>
    <w:lvl w:ilvl="0" w:tplc="F672F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7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8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9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0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1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2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3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5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6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7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8" w15:restartNumberingAfterBreak="0">
    <w:nsid w:val="6B654F93"/>
    <w:multiLevelType w:val="hybridMultilevel"/>
    <w:tmpl w:val="5DA87404"/>
    <w:lvl w:ilvl="0" w:tplc="4B380A00">
      <w:start w:val="15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0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1" w15:restartNumberingAfterBreak="0">
    <w:nsid w:val="6FC41159"/>
    <w:multiLevelType w:val="hybridMultilevel"/>
    <w:tmpl w:val="95264ACA"/>
    <w:lvl w:ilvl="0" w:tplc="2B84D2F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2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3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35" w15:restartNumberingAfterBreak="0">
    <w:nsid w:val="72237518"/>
    <w:multiLevelType w:val="multilevel"/>
    <w:tmpl w:val="D0FAA0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6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37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8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9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0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1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2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3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44" w15:restartNumberingAfterBreak="0">
    <w:nsid w:val="7F104D27"/>
    <w:multiLevelType w:val="hybridMultilevel"/>
    <w:tmpl w:val="BA96C474"/>
    <w:lvl w:ilvl="0" w:tplc="B2BA39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3560009E">
      <w:start w:val="1"/>
      <w:numFmt w:val="decimal"/>
      <w:lvlText w:val="%4."/>
      <w:lvlJc w:val="left"/>
      <w:pPr>
        <w:ind w:left="2804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5" w15:restartNumberingAfterBreak="0">
    <w:nsid w:val="7F1B7419"/>
    <w:multiLevelType w:val="multilevel"/>
    <w:tmpl w:val="7D6866E0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ascii="Calibri" w:eastAsia="Calibri" w:hAnsi="Calibri" w:cs="Calibri"/>
        <w:b w:val="0"/>
        <w:bCs/>
        <w:i w:val="0"/>
        <w:i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6" w15:restartNumberingAfterBreak="0">
    <w:nsid w:val="7FE70DF8"/>
    <w:multiLevelType w:val="hybridMultilevel"/>
    <w:tmpl w:val="FF12059E"/>
    <w:lvl w:ilvl="0" w:tplc="622468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4"/>
  </w:num>
  <w:num w:numId="2">
    <w:abstractNumId w:val="42"/>
  </w:num>
  <w:num w:numId="3">
    <w:abstractNumId w:val="118"/>
  </w:num>
  <w:num w:numId="4">
    <w:abstractNumId w:val="79"/>
  </w:num>
  <w:num w:numId="5">
    <w:abstractNumId w:val="108"/>
  </w:num>
  <w:num w:numId="6">
    <w:abstractNumId w:val="15"/>
  </w:num>
  <w:num w:numId="7">
    <w:abstractNumId w:val="9"/>
  </w:num>
  <w:num w:numId="8">
    <w:abstractNumId w:val="10"/>
  </w:num>
  <w:num w:numId="9">
    <w:abstractNumId w:val="11"/>
  </w:num>
  <w:num w:numId="10">
    <w:abstractNumId w:val="96"/>
  </w:num>
  <w:num w:numId="11">
    <w:abstractNumId w:val="134"/>
  </w:num>
  <w:num w:numId="12">
    <w:abstractNumId w:val="77"/>
  </w:num>
  <w:num w:numId="13">
    <w:abstractNumId w:val="75"/>
  </w:num>
  <w:num w:numId="14">
    <w:abstractNumId w:val="125"/>
  </w:num>
  <w:num w:numId="15">
    <w:abstractNumId w:val="58"/>
  </w:num>
  <w:num w:numId="16">
    <w:abstractNumId w:val="104"/>
  </w:num>
  <w:num w:numId="17">
    <w:abstractNumId w:val="22"/>
  </w:num>
  <w:num w:numId="18">
    <w:abstractNumId w:val="117"/>
  </w:num>
  <w:num w:numId="19">
    <w:abstractNumId w:val="61"/>
  </w:num>
  <w:num w:numId="20">
    <w:abstractNumId w:val="56"/>
  </w:num>
  <w:num w:numId="21">
    <w:abstractNumId w:val="2"/>
  </w:num>
  <w:num w:numId="22">
    <w:abstractNumId w:val="66"/>
  </w:num>
  <w:num w:numId="23">
    <w:abstractNumId w:val="48"/>
  </w:num>
  <w:num w:numId="24">
    <w:abstractNumId w:val="109"/>
  </w:num>
  <w:num w:numId="25">
    <w:abstractNumId w:val="82"/>
  </w:num>
  <w:num w:numId="26">
    <w:abstractNumId w:val="53"/>
  </w:num>
  <w:num w:numId="27">
    <w:abstractNumId w:val="132"/>
  </w:num>
  <w:num w:numId="28">
    <w:abstractNumId w:val="80"/>
  </w:num>
  <w:num w:numId="29">
    <w:abstractNumId w:val="74"/>
  </w:num>
  <w:num w:numId="30">
    <w:abstractNumId w:val="86"/>
  </w:num>
  <w:num w:numId="31">
    <w:abstractNumId w:val="26"/>
  </w:num>
  <w:num w:numId="32">
    <w:abstractNumId w:val="103"/>
  </w:num>
  <w:num w:numId="33">
    <w:abstractNumId w:val="39"/>
  </w:num>
  <w:num w:numId="34">
    <w:abstractNumId w:val="92"/>
  </w:num>
  <w:num w:numId="35">
    <w:abstractNumId w:val="90"/>
  </w:num>
  <w:num w:numId="36">
    <w:abstractNumId w:val="52"/>
  </w:num>
  <w:num w:numId="37">
    <w:abstractNumId w:val="27"/>
  </w:num>
  <w:num w:numId="38">
    <w:abstractNumId w:val="38"/>
  </w:num>
  <w:num w:numId="39">
    <w:abstractNumId w:val="16"/>
  </w:num>
  <w:num w:numId="40">
    <w:abstractNumId w:val="40"/>
  </w:num>
  <w:num w:numId="41">
    <w:abstractNumId w:val="130"/>
  </w:num>
  <w:num w:numId="42">
    <w:abstractNumId w:val="72"/>
  </w:num>
  <w:num w:numId="43">
    <w:abstractNumId w:val="17"/>
  </w:num>
  <w:num w:numId="44">
    <w:abstractNumId w:val="116"/>
  </w:num>
  <w:num w:numId="45">
    <w:abstractNumId w:val="138"/>
  </w:num>
  <w:num w:numId="46">
    <w:abstractNumId w:val="20"/>
  </w:num>
  <w:num w:numId="47">
    <w:abstractNumId w:val="23"/>
  </w:num>
  <w:num w:numId="48">
    <w:abstractNumId w:val="57"/>
  </w:num>
  <w:num w:numId="49">
    <w:abstractNumId w:val="142"/>
  </w:num>
  <w:num w:numId="50">
    <w:abstractNumId w:val="129"/>
  </w:num>
  <w:num w:numId="51">
    <w:abstractNumId w:val="97"/>
  </w:num>
  <w:num w:numId="52">
    <w:abstractNumId w:val="67"/>
  </w:num>
  <w:num w:numId="53">
    <w:abstractNumId w:val="139"/>
  </w:num>
  <w:num w:numId="54">
    <w:abstractNumId w:val="24"/>
  </w:num>
  <w:num w:numId="55">
    <w:abstractNumId w:val="99"/>
  </w:num>
  <w:num w:numId="56">
    <w:abstractNumId w:val="140"/>
  </w:num>
  <w:num w:numId="57">
    <w:abstractNumId w:val="133"/>
  </w:num>
  <w:num w:numId="58">
    <w:abstractNumId w:val="137"/>
  </w:num>
  <w:num w:numId="59">
    <w:abstractNumId w:val="119"/>
  </w:num>
  <w:num w:numId="60">
    <w:abstractNumId w:val="69"/>
  </w:num>
  <w:num w:numId="61">
    <w:abstractNumId w:val="88"/>
  </w:num>
  <w:num w:numId="62">
    <w:abstractNumId w:val="65"/>
  </w:num>
  <w:num w:numId="63">
    <w:abstractNumId w:val="110"/>
  </w:num>
  <w:num w:numId="64">
    <w:abstractNumId w:val="83"/>
  </w:num>
  <w:num w:numId="65">
    <w:abstractNumId w:val="112"/>
  </w:num>
  <w:num w:numId="66">
    <w:abstractNumId w:val="124"/>
  </w:num>
  <w:num w:numId="67">
    <w:abstractNumId w:val="143"/>
  </w:num>
  <w:num w:numId="68">
    <w:abstractNumId w:val="31"/>
  </w:num>
  <w:num w:numId="69">
    <w:abstractNumId w:val="76"/>
  </w:num>
  <w:num w:numId="70">
    <w:abstractNumId w:val="32"/>
  </w:num>
  <w:num w:numId="71">
    <w:abstractNumId w:val="113"/>
  </w:num>
  <w:num w:numId="72">
    <w:abstractNumId w:val="54"/>
  </w:num>
  <w:num w:numId="73">
    <w:abstractNumId w:val="106"/>
  </w:num>
  <w:num w:numId="74">
    <w:abstractNumId w:val="98"/>
  </w:num>
  <w:num w:numId="75">
    <w:abstractNumId w:val="102"/>
  </w:num>
  <w:num w:numId="76">
    <w:abstractNumId w:val="59"/>
  </w:num>
  <w:num w:numId="77">
    <w:abstractNumId w:val="95"/>
  </w:num>
  <w:num w:numId="78">
    <w:abstractNumId w:val="120"/>
  </w:num>
  <w:num w:numId="79">
    <w:abstractNumId w:val="121"/>
  </w:num>
  <w:num w:numId="80">
    <w:abstractNumId w:val="68"/>
  </w:num>
  <w:num w:numId="81">
    <w:abstractNumId w:val="91"/>
  </w:num>
  <w:num w:numId="82">
    <w:abstractNumId w:val="37"/>
  </w:num>
  <w:num w:numId="83">
    <w:abstractNumId w:val="101"/>
  </w:num>
  <w:num w:numId="84">
    <w:abstractNumId w:val="73"/>
  </w:num>
  <w:num w:numId="85">
    <w:abstractNumId w:val="36"/>
  </w:num>
  <w:num w:numId="86">
    <w:abstractNumId w:val="64"/>
  </w:num>
  <w:num w:numId="87">
    <w:abstractNumId w:val="18"/>
  </w:num>
  <w:num w:numId="88">
    <w:abstractNumId w:val="93"/>
  </w:num>
  <w:num w:numId="89">
    <w:abstractNumId w:val="136"/>
  </w:num>
  <w:num w:numId="90">
    <w:abstractNumId w:val="94"/>
  </w:num>
  <w:num w:numId="91">
    <w:abstractNumId w:val="43"/>
  </w:num>
  <w:num w:numId="92">
    <w:abstractNumId w:val="126"/>
  </w:num>
  <w:num w:numId="93">
    <w:abstractNumId w:val="33"/>
  </w:num>
  <w:num w:numId="94">
    <w:abstractNumId w:val="127"/>
  </w:num>
  <w:num w:numId="95">
    <w:abstractNumId w:val="87"/>
  </w:num>
  <w:num w:numId="96">
    <w:abstractNumId w:val="111"/>
  </w:num>
  <w:num w:numId="97">
    <w:abstractNumId w:val="29"/>
  </w:num>
  <w:num w:numId="98">
    <w:abstractNumId w:val="141"/>
  </w:num>
  <w:num w:numId="99">
    <w:abstractNumId w:val="85"/>
  </w:num>
  <w:num w:numId="100">
    <w:abstractNumId w:val="60"/>
  </w:num>
  <w:num w:numId="101">
    <w:abstractNumId w:val="25"/>
  </w:num>
  <w:num w:numId="102">
    <w:abstractNumId w:val="123"/>
  </w:num>
  <w:num w:numId="103">
    <w:abstractNumId w:val="81"/>
  </w:num>
  <w:num w:numId="104">
    <w:abstractNumId w:val="122"/>
  </w:num>
  <w:num w:numId="105">
    <w:abstractNumId w:val="30"/>
  </w:num>
  <w:num w:numId="106">
    <w:abstractNumId w:val="55"/>
  </w:num>
  <w:num w:numId="107">
    <w:abstractNumId w:val="35"/>
  </w:num>
  <w:num w:numId="108">
    <w:abstractNumId w:val="50"/>
  </w:num>
  <w:num w:numId="109">
    <w:abstractNumId w:val="71"/>
  </w:num>
  <w:num w:numId="110">
    <w:abstractNumId w:val="47"/>
  </w:num>
  <w:num w:numId="111">
    <w:abstractNumId w:val="34"/>
  </w:num>
  <w:num w:numId="112">
    <w:abstractNumId w:val="105"/>
  </w:num>
  <w:num w:numId="113">
    <w:abstractNumId w:val="46"/>
  </w:num>
  <w:num w:numId="114">
    <w:abstractNumId w:val="70"/>
  </w:num>
  <w:num w:numId="115">
    <w:abstractNumId w:val="107"/>
  </w:num>
  <w:num w:numId="116">
    <w:abstractNumId w:val="115"/>
  </w:num>
  <w:num w:numId="117">
    <w:abstractNumId w:val="5"/>
  </w:num>
  <w:num w:numId="118">
    <w:abstractNumId w:val="45"/>
  </w:num>
  <w:num w:numId="119">
    <w:abstractNumId w:val="62"/>
  </w:num>
  <w:num w:numId="120">
    <w:abstractNumId w:val="146"/>
  </w:num>
  <w:num w:numId="121">
    <w:abstractNumId w:val="19"/>
  </w:num>
  <w:num w:numId="122">
    <w:abstractNumId w:val="89"/>
  </w:num>
  <w:num w:numId="123">
    <w:abstractNumId w:val="144"/>
  </w:num>
  <w:num w:numId="124">
    <w:abstractNumId w:val="100"/>
  </w:num>
  <w:num w:numId="125">
    <w:abstractNumId w:val="145"/>
  </w:num>
  <w:num w:numId="126">
    <w:abstractNumId w:val="44"/>
  </w:num>
  <w:num w:numId="127">
    <w:abstractNumId w:val="135"/>
  </w:num>
  <w:num w:numId="128">
    <w:abstractNumId w:val="12"/>
  </w:num>
  <w:num w:numId="129">
    <w:abstractNumId w:val="63"/>
  </w:num>
  <w:num w:numId="130">
    <w:abstractNumId w:val="41"/>
  </w:num>
  <w:num w:numId="131">
    <w:abstractNumId w:val="84"/>
  </w:num>
  <w:num w:numId="132">
    <w:abstractNumId w:val="21"/>
  </w:num>
  <w:num w:numId="133">
    <w:abstractNumId w:val="78"/>
  </w:num>
  <w:num w:numId="134">
    <w:abstractNumId w:val="131"/>
  </w:num>
  <w:num w:numId="135">
    <w:abstractNumId w:val="49"/>
  </w:num>
  <w:num w:numId="136">
    <w:abstractNumId w:val="128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C99"/>
    <w:rsid w:val="000216DC"/>
    <w:rsid w:val="00021948"/>
    <w:rsid w:val="000222E5"/>
    <w:rsid w:val="0002232E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396D"/>
    <w:rsid w:val="00044743"/>
    <w:rsid w:val="00044FB5"/>
    <w:rsid w:val="00045637"/>
    <w:rsid w:val="000463E2"/>
    <w:rsid w:val="00046CF3"/>
    <w:rsid w:val="000473B6"/>
    <w:rsid w:val="000505C6"/>
    <w:rsid w:val="00050E05"/>
    <w:rsid w:val="0005778E"/>
    <w:rsid w:val="0006221B"/>
    <w:rsid w:val="00066443"/>
    <w:rsid w:val="0006675B"/>
    <w:rsid w:val="00067BEA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05C"/>
    <w:rsid w:val="00096114"/>
    <w:rsid w:val="0009768B"/>
    <w:rsid w:val="000A09F1"/>
    <w:rsid w:val="000A2AE7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2E52"/>
    <w:rsid w:val="000C2E5D"/>
    <w:rsid w:val="000C3897"/>
    <w:rsid w:val="000C4BB6"/>
    <w:rsid w:val="000C5676"/>
    <w:rsid w:val="000C56EB"/>
    <w:rsid w:val="000C5DDF"/>
    <w:rsid w:val="000D00D6"/>
    <w:rsid w:val="000D1C01"/>
    <w:rsid w:val="000D1FC2"/>
    <w:rsid w:val="000D29EF"/>
    <w:rsid w:val="000D2DB4"/>
    <w:rsid w:val="000D56B3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F041E"/>
    <w:rsid w:val="000F0D13"/>
    <w:rsid w:val="000F1F11"/>
    <w:rsid w:val="000F28F2"/>
    <w:rsid w:val="000F3CFA"/>
    <w:rsid w:val="000F3E73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28BC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5498"/>
    <w:rsid w:val="00125A4A"/>
    <w:rsid w:val="00126655"/>
    <w:rsid w:val="00126A33"/>
    <w:rsid w:val="00127222"/>
    <w:rsid w:val="00127643"/>
    <w:rsid w:val="00127E8B"/>
    <w:rsid w:val="00131103"/>
    <w:rsid w:val="001346D9"/>
    <w:rsid w:val="00134F05"/>
    <w:rsid w:val="00134F6F"/>
    <w:rsid w:val="0013548A"/>
    <w:rsid w:val="001416EC"/>
    <w:rsid w:val="001421A6"/>
    <w:rsid w:val="001426D3"/>
    <w:rsid w:val="001428AA"/>
    <w:rsid w:val="00144066"/>
    <w:rsid w:val="00145626"/>
    <w:rsid w:val="00145E28"/>
    <w:rsid w:val="00145EE9"/>
    <w:rsid w:val="001460E1"/>
    <w:rsid w:val="00146346"/>
    <w:rsid w:val="00146553"/>
    <w:rsid w:val="00146F2E"/>
    <w:rsid w:val="0014711C"/>
    <w:rsid w:val="001472F1"/>
    <w:rsid w:val="00147B66"/>
    <w:rsid w:val="00147BC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67E6B"/>
    <w:rsid w:val="00171DEF"/>
    <w:rsid w:val="00172643"/>
    <w:rsid w:val="00172B39"/>
    <w:rsid w:val="00173FB0"/>
    <w:rsid w:val="00177214"/>
    <w:rsid w:val="001774D5"/>
    <w:rsid w:val="001778D0"/>
    <w:rsid w:val="00181713"/>
    <w:rsid w:val="00181CE8"/>
    <w:rsid w:val="001842D4"/>
    <w:rsid w:val="001861FE"/>
    <w:rsid w:val="00187759"/>
    <w:rsid w:val="00192192"/>
    <w:rsid w:val="00192C26"/>
    <w:rsid w:val="001977BB"/>
    <w:rsid w:val="001A4947"/>
    <w:rsid w:val="001A5056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4CA"/>
    <w:rsid w:val="001D6C95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53EE"/>
    <w:rsid w:val="001E5EC7"/>
    <w:rsid w:val="001E6E24"/>
    <w:rsid w:val="001E7B46"/>
    <w:rsid w:val="001E7BF6"/>
    <w:rsid w:val="001F1323"/>
    <w:rsid w:val="001F171A"/>
    <w:rsid w:val="001F3A56"/>
    <w:rsid w:val="001F43D4"/>
    <w:rsid w:val="001F5A0C"/>
    <w:rsid w:val="001F6430"/>
    <w:rsid w:val="001F72E0"/>
    <w:rsid w:val="00203E78"/>
    <w:rsid w:val="00203F35"/>
    <w:rsid w:val="002046D7"/>
    <w:rsid w:val="00205CB2"/>
    <w:rsid w:val="00211214"/>
    <w:rsid w:val="00211DC4"/>
    <w:rsid w:val="00214AEB"/>
    <w:rsid w:val="00216CB7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3605"/>
    <w:rsid w:val="00255FF3"/>
    <w:rsid w:val="00256830"/>
    <w:rsid w:val="00257586"/>
    <w:rsid w:val="00257723"/>
    <w:rsid w:val="002602EB"/>
    <w:rsid w:val="002610E2"/>
    <w:rsid w:val="00263070"/>
    <w:rsid w:val="0026319E"/>
    <w:rsid w:val="002634B9"/>
    <w:rsid w:val="002639B8"/>
    <w:rsid w:val="00264D68"/>
    <w:rsid w:val="0026518D"/>
    <w:rsid w:val="002669F1"/>
    <w:rsid w:val="00266CA9"/>
    <w:rsid w:val="002672E4"/>
    <w:rsid w:val="00271440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281"/>
    <w:rsid w:val="0028650D"/>
    <w:rsid w:val="0028680D"/>
    <w:rsid w:val="00287370"/>
    <w:rsid w:val="0028761C"/>
    <w:rsid w:val="00290E2F"/>
    <w:rsid w:val="00291F9B"/>
    <w:rsid w:val="0029247A"/>
    <w:rsid w:val="00292B7A"/>
    <w:rsid w:val="00292B93"/>
    <w:rsid w:val="00293B07"/>
    <w:rsid w:val="00293E29"/>
    <w:rsid w:val="00295E53"/>
    <w:rsid w:val="00296C83"/>
    <w:rsid w:val="002A078E"/>
    <w:rsid w:val="002A1187"/>
    <w:rsid w:val="002A207F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A7160"/>
    <w:rsid w:val="002B1637"/>
    <w:rsid w:val="002B17CA"/>
    <w:rsid w:val="002B1F1D"/>
    <w:rsid w:val="002B2A54"/>
    <w:rsid w:val="002B337F"/>
    <w:rsid w:val="002B4372"/>
    <w:rsid w:val="002B4D80"/>
    <w:rsid w:val="002C0128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D5D5A"/>
    <w:rsid w:val="002E049A"/>
    <w:rsid w:val="002E1092"/>
    <w:rsid w:val="002E1AFA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07E30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263CA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869"/>
    <w:rsid w:val="003607E2"/>
    <w:rsid w:val="00361008"/>
    <w:rsid w:val="00361A8C"/>
    <w:rsid w:val="00365B1A"/>
    <w:rsid w:val="003669F0"/>
    <w:rsid w:val="00367226"/>
    <w:rsid w:val="003673C7"/>
    <w:rsid w:val="00370747"/>
    <w:rsid w:val="00370F18"/>
    <w:rsid w:val="00373BA3"/>
    <w:rsid w:val="00376577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036C"/>
    <w:rsid w:val="003C1E2B"/>
    <w:rsid w:val="003C1E92"/>
    <w:rsid w:val="003C2189"/>
    <w:rsid w:val="003C2952"/>
    <w:rsid w:val="003C34FA"/>
    <w:rsid w:val="003C359F"/>
    <w:rsid w:val="003C5750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CB0"/>
    <w:rsid w:val="003E6490"/>
    <w:rsid w:val="003E78E0"/>
    <w:rsid w:val="003F052D"/>
    <w:rsid w:val="003F1484"/>
    <w:rsid w:val="003F79AA"/>
    <w:rsid w:val="004008C1"/>
    <w:rsid w:val="00400D93"/>
    <w:rsid w:val="00401400"/>
    <w:rsid w:val="00402D89"/>
    <w:rsid w:val="0040353E"/>
    <w:rsid w:val="004035B8"/>
    <w:rsid w:val="004037B1"/>
    <w:rsid w:val="004039C7"/>
    <w:rsid w:val="00405771"/>
    <w:rsid w:val="004158EF"/>
    <w:rsid w:val="00416B3D"/>
    <w:rsid w:val="00416D96"/>
    <w:rsid w:val="004208DE"/>
    <w:rsid w:val="00424808"/>
    <w:rsid w:val="004257AF"/>
    <w:rsid w:val="00426D7D"/>
    <w:rsid w:val="00431D3C"/>
    <w:rsid w:val="004321A8"/>
    <w:rsid w:val="00432E7A"/>
    <w:rsid w:val="00434237"/>
    <w:rsid w:val="00440BE6"/>
    <w:rsid w:val="00441DB0"/>
    <w:rsid w:val="00443939"/>
    <w:rsid w:val="00443EE6"/>
    <w:rsid w:val="00450262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26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87DDA"/>
    <w:rsid w:val="00492E0D"/>
    <w:rsid w:val="004949AA"/>
    <w:rsid w:val="00496FB8"/>
    <w:rsid w:val="0049782F"/>
    <w:rsid w:val="004A1C14"/>
    <w:rsid w:val="004A30C5"/>
    <w:rsid w:val="004A4052"/>
    <w:rsid w:val="004A440B"/>
    <w:rsid w:val="004A5669"/>
    <w:rsid w:val="004A5D65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D66F6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2DF3"/>
    <w:rsid w:val="00503598"/>
    <w:rsid w:val="00506052"/>
    <w:rsid w:val="00506514"/>
    <w:rsid w:val="0050743F"/>
    <w:rsid w:val="005079DB"/>
    <w:rsid w:val="00514455"/>
    <w:rsid w:val="005149F8"/>
    <w:rsid w:val="005152E1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57758"/>
    <w:rsid w:val="005604CB"/>
    <w:rsid w:val="00561443"/>
    <w:rsid w:val="00562612"/>
    <w:rsid w:val="00562E50"/>
    <w:rsid w:val="0056327B"/>
    <w:rsid w:val="00563A24"/>
    <w:rsid w:val="00565271"/>
    <w:rsid w:val="0056655C"/>
    <w:rsid w:val="00567219"/>
    <w:rsid w:val="00567AC4"/>
    <w:rsid w:val="005758A7"/>
    <w:rsid w:val="00576120"/>
    <w:rsid w:val="005765AD"/>
    <w:rsid w:val="00576C85"/>
    <w:rsid w:val="0057770D"/>
    <w:rsid w:val="00583387"/>
    <w:rsid w:val="005856D7"/>
    <w:rsid w:val="005878FE"/>
    <w:rsid w:val="00587CE3"/>
    <w:rsid w:val="00587E99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3847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4BE"/>
    <w:rsid w:val="005E7DF0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11B"/>
    <w:rsid w:val="00612B00"/>
    <w:rsid w:val="006146E0"/>
    <w:rsid w:val="00615E05"/>
    <w:rsid w:val="006215E8"/>
    <w:rsid w:val="006246CE"/>
    <w:rsid w:val="00625849"/>
    <w:rsid w:val="00625E65"/>
    <w:rsid w:val="00626D5E"/>
    <w:rsid w:val="00626F62"/>
    <w:rsid w:val="00626FD6"/>
    <w:rsid w:val="006307D0"/>
    <w:rsid w:val="006313EE"/>
    <w:rsid w:val="00633754"/>
    <w:rsid w:val="00635165"/>
    <w:rsid w:val="006377FD"/>
    <w:rsid w:val="00640F2B"/>
    <w:rsid w:val="00641AD8"/>
    <w:rsid w:val="00642CF6"/>
    <w:rsid w:val="00643325"/>
    <w:rsid w:val="00643CE7"/>
    <w:rsid w:val="00644341"/>
    <w:rsid w:val="00645364"/>
    <w:rsid w:val="0064608D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C7A"/>
    <w:rsid w:val="00686599"/>
    <w:rsid w:val="0068688B"/>
    <w:rsid w:val="00687F1C"/>
    <w:rsid w:val="00697B9C"/>
    <w:rsid w:val="006A106C"/>
    <w:rsid w:val="006A1250"/>
    <w:rsid w:val="006A17DB"/>
    <w:rsid w:val="006A2980"/>
    <w:rsid w:val="006A2F6C"/>
    <w:rsid w:val="006A4583"/>
    <w:rsid w:val="006A68BE"/>
    <w:rsid w:val="006A7F6E"/>
    <w:rsid w:val="006B01D8"/>
    <w:rsid w:val="006B0279"/>
    <w:rsid w:val="006B08E2"/>
    <w:rsid w:val="006B17BE"/>
    <w:rsid w:val="006B2B43"/>
    <w:rsid w:val="006B3716"/>
    <w:rsid w:val="006B755B"/>
    <w:rsid w:val="006C2B56"/>
    <w:rsid w:val="006C32C9"/>
    <w:rsid w:val="006C403C"/>
    <w:rsid w:val="006C4ECD"/>
    <w:rsid w:val="006D00FA"/>
    <w:rsid w:val="006D2454"/>
    <w:rsid w:val="006D41DA"/>
    <w:rsid w:val="006D7411"/>
    <w:rsid w:val="006E0804"/>
    <w:rsid w:val="006E09B1"/>
    <w:rsid w:val="006F0814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182F"/>
    <w:rsid w:val="00712A81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27CAC"/>
    <w:rsid w:val="007310BB"/>
    <w:rsid w:val="007313F8"/>
    <w:rsid w:val="00732458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0414"/>
    <w:rsid w:val="0074110B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6F62"/>
    <w:rsid w:val="007575C4"/>
    <w:rsid w:val="00757999"/>
    <w:rsid w:val="007608B2"/>
    <w:rsid w:val="007645EA"/>
    <w:rsid w:val="00764BB5"/>
    <w:rsid w:val="00765073"/>
    <w:rsid w:val="00766221"/>
    <w:rsid w:val="00767503"/>
    <w:rsid w:val="007676A6"/>
    <w:rsid w:val="00770B36"/>
    <w:rsid w:val="0077279B"/>
    <w:rsid w:val="00772F4F"/>
    <w:rsid w:val="00773D61"/>
    <w:rsid w:val="007758E8"/>
    <w:rsid w:val="00776FCE"/>
    <w:rsid w:val="00781C12"/>
    <w:rsid w:val="00784D68"/>
    <w:rsid w:val="0078757D"/>
    <w:rsid w:val="0079186C"/>
    <w:rsid w:val="007937F0"/>
    <w:rsid w:val="00793F99"/>
    <w:rsid w:val="00794661"/>
    <w:rsid w:val="00794993"/>
    <w:rsid w:val="00794AE0"/>
    <w:rsid w:val="00794D1C"/>
    <w:rsid w:val="00795AE9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4FF6"/>
    <w:rsid w:val="007A6494"/>
    <w:rsid w:val="007A7520"/>
    <w:rsid w:val="007B0B3A"/>
    <w:rsid w:val="007B15EE"/>
    <w:rsid w:val="007B31C2"/>
    <w:rsid w:val="007B4C80"/>
    <w:rsid w:val="007B4D23"/>
    <w:rsid w:val="007B5386"/>
    <w:rsid w:val="007B7E1C"/>
    <w:rsid w:val="007C0AA5"/>
    <w:rsid w:val="007C123E"/>
    <w:rsid w:val="007C21F5"/>
    <w:rsid w:val="007C2921"/>
    <w:rsid w:val="007C70A3"/>
    <w:rsid w:val="007D1B9B"/>
    <w:rsid w:val="007D2261"/>
    <w:rsid w:val="007D410E"/>
    <w:rsid w:val="007D645B"/>
    <w:rsid w:val="007D7D75"/>
    <w:rsid w:val="007E1C28"/>
    <w:rsid w:val="007E201C"/>
    <w:rsid w:val="007E2349"/>
    <w:rsid w:val="007E3307"/>
    <w:rsid w:val="007E3837"/>
    <w:rsid w:val="007E5066"/>
    <w:rsid w:val="007E66F4"/>
    <w:rsid w:val="007F02F1"/>
    <w:rsid w:val="007F0F92"/>
    <w:rsid w:val="007F2F29"/>
    <w:rsid w:val="007F3797"/>
    <w:rsid w:val="007F3DBB"/>
    <w:rsid w:val="007F51F9"/>
    <w:rsid w:val="007F5248"/>
    <w:rsid w:val="007F5CE7"/>
    <w:rsid w:val="007F605E"/>
    <w:rsid w:val="00802EDE"/>
    <w:rsid w:val="00803172"/>
    <w:rsid w:val="00804B1F"/>
    <w:rsid w:val="0080762F"/>
    <w:rsid w:val="00811F0B"/>
    <w:rsid w:val="0081324F"/>
    <w:rsid w:val="008135BD"/>
    <w:rsid w:val="00814F15"/>
    <w:rsid w:val="0081621F"/>
    <w:rsid w:val="00821AC2"/>
    <w:rsid w:val="00822C50"/>
    <w:rsid w:val="0082304F"/>
    <w:rsid w:val="00824ED8"/>
    <w:rsid w:val="008267D4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692"/>
    <w:rsid w:val="00851F79"/>
    <w:rsid w:val="00852CA3"/>
    <w:rsid w:val="0085616C"/>
    <w:rsid w:val="00856C63"/>
    <w:rsid w:val="00863DAF"/>
    <w:rsid w:val="0086404B"/>
    <w:rsid w:val="008669E7"/>
    <w:rsid w:val="00871133"/>
    <w:rsid w:val="00871A93"/>
    <w:rsid w:val="00872679"/>
    <w:rsid w:val="00872B27"/>
    <w:rsid w:val="008734EF"/>
    <w:rsid w:val="0087417D"/>
    <w:rsid w:val="0087469C"/>
    <w:rsid w:val="00876628"/>
    <w:rsid w:val="00880FE4"/>
    <w:rsid w:val="008825E9"/>
    <w:rsid w:val="008837CD"/>
    <w:rsid w:val="00884AEE"/>
    <w:rsid w:val="008854AF"/>
    <w:rsid w:val="008857B3"/>
    <w:rsid w:val="00887DF0"/>
    <w:rsid w:val="00891B99"/>
    <w:rsid w:val="008921AA"/>
    <w:rsid w:val="00892B6C"/>
    <w:rsid w:val="00892C24"/>
    <w:rsid w:val="00893CDE"/>
    <w:rsid w:val="00894450"/>
    <w:rsid w:val="00896600"/>
    <w:rsid w:val="008A127A"/>
    <w:rsid w:val="008A12B9"/>
    <w:rsid w:val="008A2101"/>
    <w:rsid w:val="008A3952"/>
    <w:rsid w:val="008A3A3F"/>
    <w:rsid w:val="008A4396"/>
    <w:rsid w:val="008A5513"/>
    <w:rsid w:val="008A67D8"/>
    <w:rsid w:val="008A6B16"/>
    <w:rsid w:val="008A7C15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E4"/>
    <w:rsid w:val="008E06CD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2C10"/>
    <w:rsid w:val="00905E60"/>
    <w:rsid w:val="00907A66"/>
    <w:rsid w:val="00910026"/>
    <w:rsid w:val="009111B3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3690E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0D88"/>
    <w:rsid w:val="0095268D"/>
    <w:rsid w:val="00952E74"/>
    <w:rsid w:val="0095380B"/>
    <w:rsid w:val="00953E9C"/>
    <w:rsid w:val="00955197"/>
    <w:rsid w:val="0095662A"/>
    <w:rsid w:val="00957B13"/>
    <w:rsid w:val="009624EA"/>
    <w:rsid w:val="00962BF3"/>
    <w:rsid w:val="009633A8"/>
    <w:rsid w:val="00963F90"/>
    <w:rsid w:val="0096606C"/>
    <w:rsid w:val="00967ED3"/>
    <w:rsid w:val="009705DE"/>
    <w:rsid w:val="009720AD"/>
    <w:rsid w:val="00973342"/>
    <w:rsid w:val="00973528"/>
    <w:rsid w:val="00973B8E"/>
    <w:rsid w:val="009767D6"/>
    <w:rsid w:val="00977327"/>
    <w:rsid w:val="0098052C"/>
    <w:rsid w:val="00985D9E"/>
    <w:rsid w:val="00986D86"/>
    <w:rsid w:val="00987557"/>
    <w:rsid w:val="009911E9"/>
    <w:rsid w:val="009916AE"/>
    <w:rsid w:val="00991AF4"/>
    <w:rsid w:val="00993522"/>
    <w:rsid w:val="00993B4E"/>
    <w:rsid w:val="00994080"/>
    <w:rsid w:val="00997DB1"/>
    <w:rsid w:val="00997E26"/>
    <w:rsid w:val="009A0F64"/>
    <w:rsid w:val="009A1550"/>
    <w:rsid w:val="009A1FC1"/>
    <w:rsid w:val="009A27B8"/>
    <w:rsid w:val="009A30DA"/>
    <w:rsid w:val="009A4255"/>
    <w:rsid w:val="009A60AF"/>
    <w:rsid w:val="009B3AB9"/>
    <w:rsid w:val="009B5AB3"/>
    <w:rsid w:val="009B6D68"/>
    <w:rsid w:val="009C21C2"/>
    <w:rsid w:val="009C26F3"/>
    <w:rsid w:val="009C39CA"/>
    <w:rsid w:val="009C5095"/>
    <w:rsid w:val="009C6092"/>
    <w:rsid w:val="009C749D"/>
    <w:rsid w:val="009C7C61"/>
    <w:rsid w:val="009D156F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1EC7"/>
    <w:rsid w:val="00A03123"/>
    <w:rsid w:val="00A05BAB"/>
    <w:rsid w:val="00A065D4"/>
    <w:rsid w:val="00A06F39"/>
    <w:rsid w:val="00A079B2"/>
    <w:rsid w:val="00A11A71"/>
    <w:rsid w:val="00A13BF3"/>
    <w:rsid w:val="00A140B9"/>
    <w:rsid w:val="00A14F24"/>
    <w:rsid w:val="00A150BD"/>
    <w:rsid w:val="00A1518D"/>
    <w:rsid w:val="00A16562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F1F"/>
    <w:rsid w:val="00A41FBE"/>
    <w:rsid w:val="00A423CE"/>
    <w:rsid w:val="00A452BD"/>
    <w:rsid w:val="00A45ADC"/>
    <w:rsid w:val="00A47A6C"/>
    <w:rsid w:val="00A52C9D"/>
    <w:rsid w:val="00A540AC"/>
    <w:rsid w:val="00A565CC"/>
    <w:rsid w:val="00A57003"/>
    <w:rsid w:val="00A57870"/>
    <w:rsid w:val="00A60105"/>
    <w:rsid w:val="00A604D7"/>
    <w:rsid w:val="00A6220D"/>
    <w:rsid w:val="00A625AE"/>
    <w:rsid w:val="00A62F8B"/>
    <w:rsid w:val="00A63DF3"/>
    <w:rsid w:val="00A6431A"/>
    <w:rsid w:val="00A65449"/>
    <w:rsid w:val="00A6655B"/>
    <w:rsid w:val="00A71FB4"/>
    <w:rsid w:val="00A75C88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96C05"/>
    <w:rsid w:val="00AA00D6"/>
    <w:rsid w:val="00AA0B5B"/>
    <w:rsid w:val="00AA11AF"/>
    <w:rsid w:val="00AA2564"/>
    <w:rsid w:val="00AA3C8E"/>
    <w:rsid w:val="00AA512E"/>
    <w:rsid w:val="00AA5EAF"/>
    <w:rsid w:val="00AA6323"/>
    <w:rsid w:val="00AB27B9"/>
    <w:rsid w:val="00AB2E1C"/>
    <w:rsid w:val="00AB3AA1"/>
    <w:rsid w:val="00AB46FF"/>
    <w:rsid w:val="00AC0A06"/>
    <w:rsid w:val="00AC2018"/>
    <w:rsid w:val="00AC284A"/>
    <w:rsid w:val="00AC319A"/>
    <w:rsid w:val="00AC3FC6"/>
    <w:rsid w:val="00AC4011"/>
    <w:rsid w:val="00AC5CEF"/>
    <w:rsid w:val="00AC6099"/>
    <w:rsid w:val="00AC609B"/>
    <w:rsid w:val="00AC665E"/>
    <w:rsid w:val="00AD1A3E"/>
    <w:rsid w:val="00AD4661"/>
    <w:rsid w:val="00AD689D"/>
    <w:rsid w:val="00AE00EE"/>
    <w:rsid w:val="00AE04EF"/>
    <w:rsid w:val="00AE276C"/>
    <w:rsid w:val="00AE3147"/>
    <w:rsid w:val="00AE45A7"/>
    <w:rsid w:val="00AE6061"/>
    <w:rsid w:val="00AE6D20"/>
    <w:rsid w:val="00AE6F92"/>
    <w:rsid w:val="00AF0640"/>
    <w:rsid w:val="00AF23BF"/>
    <w:rsid w:val="00AF2404"/>
    <w:rsid w:val="00AF3545"/>
    <w:rsid w:val="00AF37CC"/>
    <w:rsid w:val="00AF5A23"/>
    <w:rsid w:val="00AF5B0B"/>
    <w:rsid w:val="00AF5B5A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7E1"/>
    <w:rsid w:val="00B17E63"/>
    <w:rsid w:val="00B21452"/>
    <w:rsid w:val="00B223CF"/>
    <w:rsid w:val="00B22BFD"/>
    <w:rsid w:val="00B25083"/>
    <w:rsid w:val="00B25A86"/>
    <w:rsid w:val="00B25D75"/>
    <w:rsid w:val="00B27C08"/>
    <w:rsid w:val="00B321F5"/>
    <w:rsid w:val="00B32524"/>
    <w:rsid w:val="00B34526"/>
    <w:rsid w:val="00B34F95"/>
    <w:rsid w:val="00B37DC5"/>
    <w:rsid w:val="00B415EE"/>
    <w:rsid w:val="00B425E0"/>
    <w:rsid w:val="00B436D9"/>
    <w:rsid w:val="00B45126"/>
    <w:rsid w:val="00B47410"/>
    <w:rsid w:val="00B503BE"/>
    <w:rsid w:val="00B5157A"/>
    <w:rsid w:val="00B518F0"/>
    <w:rsid w:val="00B52A86"/>
    <w:rsid w:val="00B52F80"/>
    <w:rsid w:val="00B53FE4"/>
    <w:rsid w:val="00B54B1D"/>
    <w:rsid w:val="00B5525F"/>
    <w:rsid w:val="00B559D9"/>
    <w:rsid w:val="00B61542"/>
    <w:rsid w:val="00B61A7E"/>
    <w:rsid w:val="00B6379B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5E4"/>
    <w:rsid w:val="00B8393E"/>
    <w:rsid w:val="00B83C89"/>
    <w:rsid w:val="00B84C00"/>
    <w:rsid w:val="00B91975"/>
    <w:rsid w:val="00B92FE4"/>
    <w:rsid w:val="00BA0F5D"/>
    <w:rsid w:val="00BA3AE1"/>
    <w:rsid w:val="00BA3D4E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1EDF"/>
    <w:rsid w:val="00BC281E"/>
    <w:rsid w:val="00BC382F"/>
    <w:rsid w:val="00BC55B6"/>
    <w:rsid w:val="00BC6D6B"/>
    <w:rsid w:val="00BD04EA"/>
    <w:rsid w:val="00BD1C46"/>
    <w:rsid w:val="00BD25B1"/>
    <w:rsid w:val="00BD3DB7"/>
    <w:rsid w:val="00BD46D9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ED2"/>
    <w:rsid w:val="00C114A5"/>
    <w:rsid w:val="00C11513"/>
    <w:rsid w:val="00C11DB9"/>
    <w:rsid w:val="00C13619"/>
    <w:rsid w:val="00C1672B"/>
    <w:rsid w:val="00C21265"/>
    <w:rsid w:val="00C21DC2"/>
    <w:rsid w:val="00C21E78"/>
    <w:rsid w:val="00C225D5"/>
    <w:rsid w:val="00C23CAD"/>
    <w:rsid w:val="00C2473D"/>
    <w:rsid w:val="00C24BFC"/>
    <w:rsid w:val="00C25B7B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41B7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154B"/>
    <w:rsid w:val="00C9322A"/>
    <w:rsid w:val="00C95B4B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5EB"/>
    <w:rsid w:val="00CB408D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4CCD"/>
    <w:rsid w:val="00D05A3F"/>
    <w:rsid w:val="00D07A89"/>
    <w:rsid w:val="00D12344"/>
    <w:rsid w:val="00D1299F"/>
    <w:rsid w:val="00D1339F"/>
    <w:rsid w:val="00D15D7D"/>
    <w:rsid w:val="00D16CC6"/>
    <w:rsid w:val="00D22F1D"/>
    <w:rsid w:val="00D22FB5"/>
    <w:rsid w:val="00D23042"/>
    <w:rsid w:val="00D23FF6"/>
    <w:rsid w:val="00D24259"/>
    <w:rsid w:val="00D249B9"/>
    <w:rsid w:val="00D252F6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0C6D"/>
    <w:rsid w:val="00DA4CD1"/>
    <w:rsid w:val="00DA523F"/>
    <w:rsid w:val="00DA6623"/>
    <w:rsid w:val="00DA703D"/>
    <w:rsid w:val="00DA7B8D"/>
    <w:rsid w:val="00DB0438"/>
    <w:rsid w:val="00DB2BBE"/>
    <w:rsid w:val="00DB449C"/>
    <w:rsid w:val="00DB617F"/>
    <w:rsid w:val="00DC0544"/>
    <w:rsid w:val="00DC2A37"/>
    <w:rsid w:val="00DC2D7D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388"/>
    <w:rsid w:val="00DD6C6C"/>
    <w:rsid w:val="00DD7934"/>
    <w:rsid w:val="00DD7F44"/>
    <w:rsid w:val="00DE289E"/>
    <w:rsid w:val="00DE29C1"/>
    <w:rsid w:val="00DE2D57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1E4D"/>
    <w:rsid w:val="00DF353A"/>
    <w:rsid w:val="00DF3E0A"/>
    <w:rsid w:val="00DF61F8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6914"/>
    <w:rsid w:val="00E16B23"/>
    <w:rsid w:val="00E21206"/>
    <w:rsid w:val="00E27469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1B2A"/>
    <w:rsid w:val="00E42506"/>
    <w:rsid w:val="00E430E7"/>
    <w:rsid w:val="00E44554"/>
    <w:rsid w:val="00E45E04"/>
    <w:rsid w:val="00E46F3E"/>
    <w:rsid w:val="00E50D42"/>
    <w:rsid w:val="00E55890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3824"/>
    <w:rsid w:val="00E83C0F"/>
    <w:rsid w:val="00E86691"/>
    <w:rsid w:val="00E86E4F"/>
    <w:rsid w:val="00E90266"/>
    <w:rsid w:val="00E91381"/>
    <w:rsid w:val="00E91AA7"/>
    <w:rsid w:val="00E9261B"/>
    <w:rsid w:val="00E930D7"/>
    <w:rsid w:val="00E9442B"/>
    <w:rsid w:val="00E970F7"/>
    <w:rsid w:val="00EA01C3"/>
    <w:rsid w:val="00EA0CFB"/>
    <w:rsid w:val="00EA0EF8"/>
    <w:rsid w:val="00EA1774"/>
    <w:rsid w:val="00EA1B66"/>
    <w:rsid w:val="00EA4108"/>
    <w:rsid w:val="00EA4EB9"/>
    <w:rsid w:val="00EA578C"/>
    <w:rsid w:val="00EA6532"/>
    <w:rsid w:val="00EA6DD0"/>
    <w:rsid w:val="00EB1618"/>
    <w:rsid w:val="00EB190A"/>
    <w:rsid w:val="00EB218A"/>
    <w:rsid w:val="00EB572F"/>
    <w:rsid w:val="00EC4E5B"/>
    <w:rsid w:val="00EC5EB2"/>
    <w:rsid w:val="00EC6BF5"/>
    <w:rsid w:val="00ED15D3"/>
    <w:rsid w:val="00ED66EF"/>
    <w:rsid w:val="00EE0FAF"/>
    <w:rsid w:val="00EE2DB1"/>
    <w:rsid w:val="00EE3B68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14395"/>
    <w:rsid w:val="00F2126B"/>
    <w:rsid w:val="00F22534"/>
    <w:rsid w:val="00F2678C"/>
    <w:rsid w:val="00F27F36"/>
    <w:rsid w:val="00F31E9E"/>
    <w:rsid w:val="00F32863"/>
    <w:rsid w:val="00F362BA"/>
    <w:rsid w:val="00F40C9A"/>
    <w:rsid w:val="00F41CC0"/>
    <w:rsid w:val="00F42D8A"/>
    <w:rsid w:val="00F433F1"/>
    <w:rsid w:val="00F44A33"/>
    <w:rsid w:val="00F4564E"/>
    <w:rsid w:val="00F467AA"/>
    <w:rsid w:val="00F4771B"/>
    <w:rsid w:val="00F4798D"/>
    <w:rsid w:val="00F479A0"/>
    <w:rsid w:val="00F50F54"/>
    <w:rsid w:val="00F532AA"/>
    <w:rsid w:val="00F5490D"/>
    <w:rsid w:val="00F54AB5"/>
    <w:rsid w:val="00F54BAD"/>
    <w:rsid w:val="00F55E48"/>
    <w:rsid w:val="00F56CA0"/>
    <w:rsid w:val="00F5715E"/>
    <w:rsid w:val="00F613CE"/>
    <w:rsid w:val="00F650FF"/>
    <w:rsid w:val="00F65212"/>
    <w:rsid w:val="00F6740D"/>
    <w:rsid w:val="00F678F8"/>
    <w:rsid w:val="00F7023A"/>
    <w:rsid w:val="00F70DE0"/>
    <w:rsid w:val="00F71481"/>
    <w:rsid w:val="00F725F4"/>
    <w:rsid w:val="00F739F1"/>
    <w:rsid w:val="00F759F5"/>
    <w:rsid w:val="00F760EB"/>
    <w:rsid w:val="00F802E9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214"/>
    <w:rsid w:val="00FC1AF5"/>
    <w:rsid w:val="00FC2525"/>
    <w:rsid w:val="00FC2FE7"/>
    <w:rsid w:val="00FC3B8D"/>
    <w:rsid w:val="00FC5B15"/>
    <w:rsid w:val="00FC640E"/>
    <w:rsid w:val="00FD055D"/>
    <w:rsid w:val="00FD2428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5EB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2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1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3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7"/>
      </w:numPr>
    </w:pPr>
  </w:style>
  <w:style w:type="numbering" w:customStyle="1" w:styleId="Styl4">
    <w:name w:val="Styl4"/>
    <w:uiPriority w:val="99"/>
    <w:rsid w:val="00010896"/>
    <w:pPr>
      <w:numPr>
        <w:numId w:val="28"/>
      </w:numPr>
    </w:pPr>
  </w:style>
  <w:style w:type="numbering" w:customStyle="1" w:styleId="Styl6">
    <w:name w:val="Styl6"/>
    <w:uiPriority w:val="99"/>
    <w:rsid w:val="00010896"/>
    <w:pPr>
      <w:numPr>
        <w:numId w:val="29"/>
      </w:numPr>
    </w:pPr>
  </w:style>
  <w:style w:type="numbering" w:customStyle="1" w:styleId="Styl7">
    <w:name w:val="Styl7"/>
    <w:uiPriority w:val="99"/>
    <w:rsid w:val="00010896"/>
    <w:pPr>
      <w:numPr>
        <w:numId w:val="30"/>
      </w:numPr>
    </w:pPr>
  </w:style>
  <w:style w:type="numbering" w:customStyle="1" w:styleId="Styl8">
    <w:name w:val="Styl8"/>
    <w:uiPriority w:val="99"/>
    <w:rsid w:val="00010896"/>
    <w:pPr>
      <w:numPr>
        <w:numId w:val="31"/>
      </w:numPr>
    </w:pPr>
  </w:style>
  <w:style w:type="numbering" w:customStyle="1" w:styleId="Styl9">
    <w:name w:val="Styl9"/>
    <w:uiPriority w:val="99"/>
    <w:rsid w:val="00010896"/>
    <w:pPr>
      <w:numPr>
        <w:numId w:val="32"/>
      </w:numPr>
    </w:pPr>
  </w:style>
  <w:style w:type="numbering" w:customStyle="1" w:styleId="Styl10">
    <w:name w:val="Styl10"/>
    <w:uiPriority w:val="99"/>
    <w:rsid w:val="00010896"/>
    <w:pPr>
      <w:numPr>
        <w:numId w:val="33"/>
      </w:numPr>
    </w:pPr>
  </w:style>
  <w:style w:type="numbering" w:customStyle="1" w:styleId="Styl12">
    <w:name w:val="Styl12"/>
    <w:uiPriority w:val="99"/>
    <w:rsid w:val="00010896"/>
    <w:pPr>
      <w:numPr>
        <w:numId w:val="34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8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2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  <w:style w:type="numbering" w:customStyle="1" w:styleId="111111511">
    <w:name w:val="1 / 1.1 / 1.1.1511"/>
    <w:basedOn w:val="Bezlisty"/>
    <w:next w:val="111111"/>
    <w:rsid w:val="00891B99"/>
    <w:pPr>
      <w:numPr>
        <w:numId w:val="73"/>
      </w:numPr>
    </w:pPr>
  </w:style>
  <w:style w:type="numbering" w:customStyle="1" w:styleId="Biecalista1">
    <w:name w:val="Bieżąca lista1"/>
    <w:uiPriority w:val="99"/>
    <w:rsid w:val="00F479A0"/>
    <w:pPr>
      <w:numPr>
        <w:numId w:val="125"/>
      </w:numPr>
    </w:pPr>
  </w:style>
  <w:style w:type="paragraph" w:customStyle="1" w:styleId="pf1">
    <w:name w:val="pf1"/>
    <w:basedOn w:val="Normalny"/>
    <w:rsid w:val="00F47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21948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81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51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qlife@uj.edu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52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0bd5e0-92b4-45d9-b2e7-f29d443e95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4D881B159BCB499AC333DFA93460C5" ma:contentTypeVersion="14" ma:contentTypeDescription="Utwórz nowy dokument." ma:contentTypeScope="" ma:versionID="9b4a577c36a7877e31813c27583218d7">
  <xsd:schema xmlns:xsd="http://www.w3.org/2001/XMLSchema" xmlns:xs="http://www.w3.org/2001/XMLSchema" xmlns:p="http://schemas.microsoft.com/office/2006/metadata/properties" xmlns:ns3="45f52352-c4e9-4f10-969f-b3d034625f22" xmlns:ns4="210bd5e0-92b4-45d9-b2e7-f29d443e956a" targetNamespace="http://schemas.microsoft.com/office/2006/metadata/properties" ma:root="true" ma:fieldsID="3f0d31d616b037fe1d42278900470288" ns3:_="" ns4:_="">
    <xsd:import namespace="45f52352-c4e9-4f10-969f-b3d034625f22"/>
    <xsd:import namespace="210bd5e0-92b4-45d9-b2e7-f29d443e956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DateTake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52352-c4e9-4f10-969f-b3d034625f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bd5e0-92b4-45d9-b2e7-f29d443e95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A520BF-A05C-4B2B-AAB2-538E42135D74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210bd5e0-92b4-45d9-b2e7-f29d443e956a"/>
    <ds:schemaRef ds:uri="http://schemas.microsoft.com/office/infopath/2007/PartnerControls"/>
    <ds:schemaRef ds:uri="45f52352-c4e9-4f10-969f-b3d034625f2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0E72098-619E-42EC-9B8B-39280057E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52352-c4e9-4f10-969f-b3d034625f22"/>
    <ds:schemaRef ds:uri="210bd5e0-92b4-45d9-b2e7-f29d443e95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6DA22E-8F07-41DC-A6C0-1F4FEDB79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14</TotalTime>
  <Pages>13</Pages>
  <Words>3898</Words>
  <Characters>23389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27233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5</cp:revision>
  <cp:lastPrinted>2024-06-07T10:15:00Z</cp:lastPrinted>
  <dcterms:created xsi:type="dcterms:W3CDTF">2024-06-07T10:31:00Z</dcterms:created>
  <dcterms:modified xsi:type="dcterms:W3CDTF">2024-06-07T10:45:00Z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0x0101008B4D881B159BCB499AC333DFA93460C5</vt:lpwstr>
  </property>
</Properties>
</file>