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59075EC0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</w:t>
      </w:r>
      <w:r w:rsidR="007467DB">
        <w:rPr>
          <w:rFonts w:ascii="Times New Roman" w:hAnsi="Times New Roman" w:cs="Times New Roman"/>
          <w:b/>
          <w:sz w:val="20"/>
          <w:szCs w:val="20"/>
        </w:rPr>
        <w:t>5</w:t>
      </w:r>
    </w:p>
    <w:p w14:paraId="31323270" w14:textId="1E1EEF2C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14AD7" w:rsidRPr="00414AD7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742134" w:rsidRPr="00414AD7">
        <w:rPr>
          <w:rFonts w:ascii="Times New Roman" w:hAnsi="Times New Roman" w:cs="Times New Roman"/>
          <w:b/>
          <w:i/>
          <w:sz w:val="20"/>
          <w:szCs w:val="20"/>
        </w:rPr>
        <w:t>Stylizacja paznokci</w:t>
      </w:r>
      <w:r w:rsidR="00414AD7" w:rsidRPr="00414AD7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E4710D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w miejscowości</w:t>
      </w:r>
      <w:r w:rsidR="00E4710D">
        <w:rPr>
          <w:rFonts w:ascii="Times New Roman" w:hAnsi="Times New Roman" w:cs="Times New Roman"/>
          <w:sz w:val="20"/>
          <w:szCs w:val="20"/>
        </w:rPr>
        <w:t xml:space="preserve"> </w:t>
      </w:r>
      <w:r w:rsidR="007467DB" w:rsidRPr="00414AD7">
        <w:rPr>
          <w:rFonts w:ascii="Times New Roman" w:hAnsi="Times New Roman" w:cs="Times New Roman"/>
          <w:b/>
          <w:sz w:val="20"/>
          <w:szCs w:val="20"/>
        </w:rPr>
        <w:t>Gór</w:t>
      </w:r>
      <w:r w:rsidR="00742134" w:rsidRPr="00414AD7">
        <w:rPr>
          <w:rFonts w:ascii="Times New Roman" w:hAnsi="Times New Roman" w:cs="Times New Roman"/>
          <w:b/>
          <w:sz w:val="20"/>
          <w:szCs w:val="20"/>
        </w:rPr>
        <w:t>a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E4710D">
        <w:rPr>
          <w:rFonts w:ascii="Times New Roman" w:hAnsi="Times New Roman" w:cs="Times New Roman"/>
          <w:sz w:val="20"/>
          <w:szCs w:val="20"/>
        </w:rPr>
        <w:br/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7467DB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="00742134" w:rsidRPr="00A04D7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742134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7467DB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74213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1AF57407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D607E4">
        <w:rPr>
          <w:rFonts w:ascii="Times New Roman" w:hAnsi="Times New Roman" w:cs="Times New Roman"/>
          <w:sz w:val="20"/>
          <w:szCs w:val="20"/>
        </w:rPr>
        <w:t xml:space="preserve"> </w:t>
      </w:r>
      <w:r w:rsidR="00F42C4E" w:rsidRPr="00721675">
        <w:rPr>
          <w:rFonts w:ascii="Times New Roman" w:hAnsi="Times New Roman" w:cs="Times New Roman"/>
          <w:sz w:val="20"/>
          <w:szCs w:val="20"/>
        </w:rPr>
        <w:t xml:space="preserve">dla części nr </w:t>
      </w:r>
      <w:r w:rsidR="00F00A9A" w:rsidRPr="00721675">
        <w:rPr>
          <w:rFonts w:ascii="Times New Roman" w:hAnsi="Times New Roman" w:cs="Times New Roman"/>
          <w:sz w:val="20"/>
          <w:szCs w:val="20"/>
        </w:rPr>
        <w:t>5</w:t>
      </w:r>
      <w:r w:rsidR="00F42C4E" w:rsidRPr="00721675">
        <w:rPr>
          <w:rFonts w:ascii="Times New Roman" w:hAnsi="Times New Roman" w:cs="Times New Roman"/>
          <w:sz w:val="20"/>
          <w:szCs w:val="20"/>
        </w:rPr>
        <w:t xml:space="preserve"> wynosi 30 dni od  dnia podpisania umowy tj. do dnia ……r.</w:t>
      </w:r>
      <w:r w:rsidR="00D607E4" w:rsidRPr="00721675">
        <w:rPr>
          <w:rFonts w:ascii="Times New Roman" w:hAnsi="Times New Roman" w:cs="Times New Roman"/>
          <w:sz w:val="20"/>
          <w:szCs w:val="20"/>
        </w:rPr>
        <w:t>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5839E506" w14:textId="77777777" w:rsidR="007C227A" w:rsidRPr="007C227A" w:rsidRDefault="007C227A" w:rsidP="007C22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7C227A">
        <w:rPr>
          <w:rFonts w:ascii="Times New Roman" w:hAnsi="Times New Roman" w:cs="Times New Roman"/>
          <w:sz w:val="20"/>
          <w:szCs w:val="20"/>
        </w:rPr>
        <w:t>Za wykonanie przedmiotu Umowy Zamawiający zobowiązuje się zapłacić Wykonawcy łączne wynagrodzenie ryczałtowe ustalone na podstawie oferty Wykonawcy, w  wysokości .................. zł brutto..  Stawka podatku VAT: zwolniony</w:t>
      </w:r>
    </w:p>
    <w:p w14:paraId="0FC86E7D" w14:textId="460B42CF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>którego przedmiotowe zamówienie jest realizowane, a których Wykonawca lub Zamawiający nie mógł 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7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7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48617D4F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253465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</w:t>
      </w:r>
      <w:r w:rsidR="009147BC" w:rsidRPr="001435C9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62647F" w:rsidRPr="001435C9">
        <w:rPr>
          <w:rFonts w:ascii="Times New Roman" w:hAnsi="Times New Roman" w:cs="Times New Roman"/>
          <w:sz w:val="20"/>
          <w:szCs w:val="20"/>
        </w:rPr>
        <w:t>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607F5665" w14:textId="4BAE83F6" w:rsidR="00253465" w:rsidRPr="00F74CAB" w:rsidRDefault="00253465" w:rsidP="00F74CAB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74CAB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74CAB" w:rsidDel="0072167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0FE8D0" w14:textId="4E885DB2" w:rsidR="002C7ABC" w:rsidRPr="00F74CAB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nr 4 </w:t>
      </w:r>
    </w:p>
    <w:p w14:paraId="5AC88B14" w14:textId="30F3DD93" w:rsidR="00742134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Przeprowadzenie kursu zawodowego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„</w:t>
      </w:r>
      <w:r w:rsidR="00997D87" w:rsidRPr="001435C9">
        <w:rPr>
          <w:rFonts w:ascii="Times New Roman" w:hAnsi="Times New Roman" w:cs="Times New Roman"/>
          <w:b/>
          <w:bCs/>
          <w:sz w:val="20"/>
          <w:szCs w:val="20"/>
        </w:rPr>
        <w:t>Stylizacja paznokci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 miejscowości </w:t>
      </w:r>
      <w:r w:rsidR="007467DB">
        <w:rPr>
          <w:rFonts w:ascii="Times New Roman" w:hAnsi="Times New Roman" w:cs="Times New Roman"/>
          <w:b/>
          <w:bCs/>
          <w:sz w:val="20"/>
          <w:szCs w:val="20"/>
        </w:rPr>
        <w:t>Gór</w:t>
      </w:r>
      <w:r w:rsidR="007467DB" w:rsidRPr="001435C9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dla </w:t>
      </w:r>
      <w:r w:rsidR="003A305B" w:rsidRPr="001435C9">
        <w:rPr>
          <w:rFonts w:ascii="Times New Roman" w:hAnsi="Times New Roman" w:cs="Times New Roman"/>
          <w:sz w:val="20"/>
          <w:szCs w:val="20"/>
        </w:rPr>
        <w:t xml:space="preserve">minimalnej ilości </w:t>
      </w:r>
      <w:r w:rsidR="002F69D7" w:rsidRPr="001435C9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7467DB">
        <w:rPr>
          <w:rFonts w:ascii="Times New Roman" w:hAnsi="Times New Roman" w:cs="Times New Roman"/>
          <w:b/>
          <w:sz w:val="20"/>
          <w:szCs w:val="20"/>
        </w:rPr>
        <w:t>10</w:t>
      </w:r>
      <w:r w:rsidR="003A305B" w:rsidRPr="001435C9">
        <w:rPr>
          <w:rFonts w:ascii="Times New Roman" w:hAnsi="Times New Roman" w:cs="Times New Roman"/>
          <w:sz w:val="20"/>
          <w:szCs w:val="20"/>
        </w:rPr>
        <w:t xml:space="preserve"> uczestników i maksymalnej </w:t>
      </w:r>
      <w:r w:rsidR="00796677" w:rsidRPr="001435C9">
        <w:rPr>
          <w:rFonts w:ascii="Times New Roman" w:hAnsi="Times New Roman" w:cs="Times New Roman"/>
          <w:sz w:val="20"/>
          <w:szCs w:val="20"/>
        </w:rPr>
        <w:t xml:space="preserve">ilości </w:t>
      </w:r>
      <w:r w:rsidR="00997D87" w:rsidRPr="001435C9">
        <w:rPr>
          <w:rFonts w:ascii="Times New Roman" w:hAnsi="Times New Roman" w:cs="Times New Roman"/>
          <w:b/>
          <w:sz w:val="20"/>
          <w:szCs w:val="20"/>
        </w:rPr>
        <w:t>1</w:t>
      </w:r>
      <w:r w:rsidR="007467DB">
        <w:rPr>
          <w:rFonts w:ascii="Times New Roman" w:hAnsi="Times New Roman" w:cs="Times New Roman"/>
          <w:b/>
          <w:sz w:val="20"/>
          <w:szCs w:val="20"/>
        </w:rPr>
        <w:t>3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uczestników</w:t>
      </w:r>
      <w:r w:rsidR="00E0721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63CB1723" w:rsidR="002C7ABC" w:rsidRPr="00721675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</w:t>
      </w:r>
      <w:r w:rsidRPr="00721675">
        <w:rPr>
          <w:rFonts w:ascii="Times New Roman" w:hAnsi="Times New Roman" w:cs="Times New Roman"/>
          <w:sz w:val="20"/>
          <w:szCs w:val="20"/>
        </w:rPr>
        <w:t xml:space="preserve">zamówienia </w:t>
      </w:r>
      <w:r w:rsidR="00CA402E" w:rsidRPr="00721675">
        <w:rPr>
          <w:rFonts w:ascii="Times New Roman" w:hAnsi="Times New Roman" w:cs="Times New Roman"/>
          <w:sz w:val="20"/>
          <w:szCs w:val="20"/>
        </w:rPr>
        <w:t>dla części nr 5 wynosi 30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8" w:name="_Hlk194489441"/>
      <w:bookmarkStart w:id="9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8"/>
    <w:bookmarkEnd w:id="9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41EFCC" w14:textId="4D26D00C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41A6CC1A" w14:textId="0D40072B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 xml:space="preserve">Część  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od 3 do 10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  – kurs „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Stylizacja paznokci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36F0D5F7" w14:textId="6057674F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E35E26" w:rsidRPr="001435C9">
        <w:rPr>
          <w:rFonts w:ascii="Times New Roman" w:hAnsi="Times New Roman" w:cs="Times New Roman"/>
          <w:b/>
          <w:sz w:val="20"/>
          <w:szCs w:val="20"/>
        </w:rPr>
        <w:t>32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godzin dydaktycznych</w:t>
      </w:r>
    </w:p>
    <w:p w14:paraId="504D3A5F" w14:textId="77777777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7AB10F56" w14:textId="267F1DCD" w:rsidR="00465510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</w:t>
      </w:r>
      <w:r w:rsidR="00FC123D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9E35B0" w:rsidRPr="001435C9">
        <w:rPr>
          <w:rFonts w:ascii="Times New Roman" w:hAnsi="Times New Roman" w:cs="Times New Roman"/>
          <w:sz w:val="20"/>
          <w:szCs w:val="20"/>
        </w:rPr>
        <w:t>Bezpieczeństwo i organizacja pracy</w:t>
      </w:r>
    </w:p>
    <w:p w14:paraId="21BC5831" w14:textId="12FA01BF" w:rsidR="009E35B0" w:rsidRPr="001435C9" w:rsidRDefault="009E35B0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obowiązujące w pracy stylistki/stylisty paznokci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141210A" w14:textId="1C21C60B" w:rsidR="00FC123D" w:rsidRPr="001435C9" w:rsidRDefault="00FC123D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Higiena </w:t>
      </w:r>
      <w:r w:rsidR="0082535E" w:rsidRPr="001435C9">
        <w:rPr>
          <w:rFonts w:ascii="Times New Roman" w:hAnsi="Times New Roman" w:cs="Times New Roman"/>
          <w:sz w:val="20"/>
          <w:szCs w:val="20"/>
        </w:rPr>
        <w:t>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C8B6EE4" w14:textId="56B75CAD" w:rsidR="0082535E" w:rsidRPr="001435C9" w:rsidRDefault="0082535E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545867" w:rsidRPr="001435C9">
        <w:rPr>
          <w:rFonts w:ascii="Times New Roman" w:hAnsi="Times New Roman" w:cs="Times New Roman"/>
          <w:sz w:val="20"/>
          <w:szCs w:val="20"/>
        </w:rPr>
        <w:t xml:space="preserve"> i przestrzeni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F5D1501" w14:textId="536B3A07" w:rsidR="00545867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Zapoznanie się z wyposażeniem stanowiska i o</w:t>
      </w:r>
      <w:r w:rsidR="0082535E" w:rsidRPr="001435C9">
        <w:rPr>
          <w:rFonts w:ascii="Times New Roman" w:hAnsi="Times New Roman" w:cs="Times New Roman"/>
          <w:sz w:val="20"/>
          <w:szCs w:val="20"/>
        </w:rPr>
        <w:t>rganizacja przestrzeni do pracy – komfort stylistki/stylisty i klienta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2651E4E" w14:textId="315D0FB9" w:rsidR="0082535E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Wskazania i p</w:t>
      </w:r>
      <w:r w:rsidR="0082535E" w:rsidRPr="001435C9">
        <w:rPr>
          <w:rFonts w:ascii="Times New Roman" w:hAnsi="Times New Roman" w:cs="Times New Roman"/>
          <w:sz w:val="20"/>
          <w:szCs w:val="20"/>
        </w:rPr>
        <w:t>rzeciwwskazania do zabiegów stylizacji paznokci.</w:t>
      </w:r>
    </w:p>
    <w:p w14:paraId="5A30F449" w14:textId="77777777" w:rsidR="004C25F0" w:rsidRPr="001435C9" w:rsidRDefault="004C25F0" w:rsidP="004C25F0">
      <w:pPr>
        <w:pStyle w:val="Tekstdymka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1C73379E" w14:textId="2CF10C4B" w:rsidR="002B0C7D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</w:t>
      </w:r>
      <w:r w:rsidR="00157591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60560C" w:rsidRPr="001435C9">
        <w:rPr>
          <w:rFonts w:ascii="Times New Roman" w:hAnsi="Times New Roman" w:cs="Times New Roman"/>
          <w:sz w:val="20"/>
          <w:szCs w:val="20"/>
        </w:rPr>
        <w:t>Techniki stylizacji i pielęgnacji paznokci</w:t>
      </w:r>
    </w:p>
    <w:p w14:paraId="07E142A9" w14:textId="539E0EEF" w:rsidR="00926F03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Manicure tradycyjny – zasady wykonywania i pielęgnacja skórek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C5465AE" w14:textId="71AFD258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Przedłużanie paznokci metodą hybrydową i żelową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EE8AD4" w14:textId="01256CEA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Wykonywanie tipsów z użyciem żelu i hybrydy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4730BA" w14:textId="13CFF2B3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Zdejmowanie paznokci żelowych i hybrydowych – technika i bezpieczeństwo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ADAC41B" w14:textId="23FF1F2C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kształtów paznokci i dopasowanie ich do dłoni klientki.</w:t>
      </w:r>
    </w:p>
    <w:p w14:paraId="4AA54151" w14:textId="77777777" w:rsidR="00EA6184" w:rsidRPr="001435C9" w:rsidRDefault="00EA6184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AE9ABF6" w14:textId="4871A3C9" w:rsidR="00BE5598" w:rsidRPr="001435C9" w:rsidRDefault="00BE5598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</w:t>
      </w:r>
      <w:r w:rsidR="000D02E9" w:rsidRPr="001435C9">
        <w:rPr>
          <w:rFonts w:ascii="Times New Roman" w:hAnsi="Times New Roman" w:cs="Times New Roman"/>
          <w:sz w:val="20"/>
          <w:szCs w:val="20"/>
        </w:rPr>
        <w:t xml:space="preserve"> – Zdobienia i stylizacja artystyczna</w:t>
      </w:r>
    </w:p>
    <w:p w14:paraId="4BDF4B81" w14:textId="2B9E7E84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Zdobienie paznokci żelem i lakierem hybrydowym kolorowym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1799C97" w14:textId="7A6869D9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Rodzaje zdobień podstawowych – techniki i narzędzia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835DF52" w14:textId="12B1B4DD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Zdobienia paznokci: płaskie, wypukłe, 3D oraz z użyciem ozdób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B576085" w14:textId="0067EA61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stylizacji i kolorystyki do typu urody, okazji oraz stylu klientki.</w:t>
      </w:r>
    </w:p>
    <w:p w14:paraId="79B00035" w14:textId="77777777" w:rsidR="001C5D3A" w:rsidRPr="001435C9" w:rsidRDefault="001C5D3A" w:rsidP="002B0C7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F8DA4CC" w14:textId="35D2F93A" w:rsidR="002B0C7D" w:rsidRPr="001435C9" w:rsidRDefault="002B0C7D" w:rsidP="002B0C7D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37F7F4DC" w14:textId="58518282" w:rsidR="002B0C7D" w:rsidRPr="001435C9" w:rsidRDefault="002B0C7D" w:rsidP="002B0C7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4A08A312" w14:textId="73A7DFD8" w:rsidR="002B0C7D" w:rsidRPr="001435C9" w:rsidRDefault="00706A6C" w:rsidP="002B0C7D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0A43467A" w14:textId="3079C9DD" w:rsidR="009B2AB1" w:rsidRPr="001435C9" w:rsidRDefault="006317E5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manicure tradycyjnego,</w:t>
      </w:r>
    </w:p>
    <w:p w14:paraId="4B41E90B" w14:textId="0455A9E4" w:rsidR="006317E5" w:rsidRPr="001435C9" w:rsidRDefault="006317E5" w:rsidP="00DD5828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tipsów metodą żelową i hybrydową.</w:t>
      </w:r>
    </w:p>
    <w:p w14:paraId="05771169" w14:textId="77777777" w:rsidR="002B0C7D" w:rsidRPr="001435C9" w:rsidRDefault="002B0C7D" w:rsidP="002B0C7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43E3A131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0EABA98C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6A94240B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50379F1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0DE7705" w14:textId="00136310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D8099A" w:rsidRPr="001435C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7188A97E" w14:textId="0C32B266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</w:t>
      </w:r>
      <w:r w:rsidR="003C09D4" w:rsidRPr="001435C9">
        <w:rPr>
          <w:rFonts w:ascii="Times New Roman" w:hAnsi="Times New Roman" w:cs="Times New Roman"/>
          <w:sz w:val="20"/>
          <w:szCs w:val="20"/>
        </w:rPr>
        <w:t xml:space="preserve"> i uzyskanie umiejętności kwalifikacji lub określonych uprawnień zawodowych,</w:t>
      </w:r>
    </w:p>
    <w:p w14:paraId="0FF2B273" w14:textId="386856B9" w:rsidR="008823E0" w:rsidRPr="001435C9" w:rsidRDefault="008823E0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</w:t>
      </w:r>
      <w:r w:rsidR="0042485A" w:rsidRPr="001435C9">
        <w:rPr>
          <w:rFonts w:ascii="Times New Roman" w:hAnsi="Times New Roman" w:cs="Times New Roman"/>
          <w:sz w:val="20"/>
          <w:szCs w:val="20"/>
        </w:rPr>
        <w:t xml:space="preserve"> wewnętrznego</w:t>
      </w:r>
      <w:r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2DB4D3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561CF57F" w14:textId="77777777" w:rsidR="00B1708A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5E3D132A" w14:textId="37A87F00" w:rsidR="002B0C7D" w:rsidRPr="001435C9" w:rsidRDefault="002B0C7D" w:rsidP="00DD5828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</w:p>
    <w:p w14:paraId="0840F152" w14:textId="3E76949B" w:rsidR="00465510" w:rsidRPr="001435C9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EDF1915" w14:textId="3028BE3E" w:rsidR="005D0CE4" w:rsidRPr="001435C9" w:rsidRDefault="005D0CE4" w:rsidP="009C5784">
      <w:pPr>
        <w:ind w:left="499"/>
        <w:jc w:val="both"/>
        <w:rPr>
          <w:rFonts w:ascii="Times New Roman" w:hAnsi="Times New Roman" w:cs="Times New Roman"/>
          <w:sz w:val="20"/>
          <w:szCs w:val="20"/>
        </w:rPr>
      </w:pP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5D6E6C40" w14:textId="77777777" w:rsidR="009C5784" w:rsidRDefault="009C578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D0D15C9" w14:textId="77777777" w:rsidR="009C5784" w:rsidRDefault="009C578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D3DE026" w14:textId="77777777" w:rsidR="009C5784" w:rsidRDefault="009C578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1515A76" w14:textId="77777777" w:rsidR="009C5784" w:rsidRDefault="009C578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0760784" w14:textId="77777777" w:rsidR="008946FC" w:rsidRDefault="008946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1A37465" w14:textId="77777777" w:rsidR="008946FC" w:rsidRDefault="008946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4B0B0AA0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0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2FF9D2E0" w14:textId="77777777" w:rsidR="009C5784" w:rsidRDefault="009C5784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590856E1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0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3B66852D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>kontakt: adres</w:t>
      </w:r>
      <w:r w:rsidR="009C5784">
        <w:rPr>
          <w:rFonts w:ascii="Times New Roman" w:hAnsi="Times New Roman" w:cs="Times New Roman"/>
          <w:i/>
          <w:sz w:val="20"/>
          <w:szCs w:val="20"/>
        </w:rPr>
        <w:t>…………………………………………</w:t>
      </w:r>
      <w:r w:rsidR="009C5784">
        <w:rPr>
          <w:rFonts w:ascii="Times New Roman" w:hAnsi="Times New Roman" w:cs="Times New Roman"/>
          <w:sz w:val="20"/>
          <w:szCs w:val="20"/>
        </w:rPr>
        <w:t>…………..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000000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283647DB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E862C3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5F68E0DF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Pr="00281D6B">
              <w:rPr>
                <w:rStyle w:val="Hipercze"/>
                <w:rFonts w:cstheme="minorHAnsi"/>
                <w:b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62C3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65F55D5" w14:textId="54247ED1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Pr="00281D6B">
              <w:rPr>
                <w:rStyle w:val="Hipercze"/>
                <w:rFonts w:cstheme="minorHAnsi"/>
                <w:b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62C3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26CA732" w14:textId="0EA90255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Pr="00281D6B">
              <w:rPr>
                <w:rStyle w:val="Hipercze"/>
                <w:rFonts w:cstheme="minorHAnsi"/>
                <w:b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62C3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D56E256" w14:textId="01C2CF9F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Pr="00281D6B">
              <w:rPr>
                <w:rStyle w:val="Hipercze"/>
                <w:rFonts w:cstheme="minorHAnsi"/>
                <w:b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62C3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935C76C" w14:textId="09A26289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Pr="00281D6B">
              <w:rPr>
                <w:rStyle w:val="Hipercze"/>
                <w:rFonts w:cstheme="minorHAnsi"/>
                <w:b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62C3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F304D55" w14:textId="76D1D766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Pr="00281D6B">
              <w:rPr>
                <w:rStyle w:val="Hipercze"/>
                <w:rFonts w:cstheme="minorHAnsi"/>
                <w:b/>
              </w:rPr>
              <w:t>VII.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62C3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B137A36" w14:textId="460F10F7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Pr="00281D6B">
              <w:rPr>
                <w:rStyle w:val="Hipercze"/>
                <w:rFonts w:cstheme="minorHAnsi"/>
                <w:b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62C3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1" w:name="_Toc196380182"/>
      <w:bookmarkStart w:id="12" w:name="_Hlk196307316"/>
      <w:r w:rsidRPr="004B165B">
        <w:rPr>
          <w:rFonts w:asciiTheme="minorHAnsi" w:hAnsiTheme="minorHAnsi" w:cstheme="minorHAnsi"/>
          <w:b/>
          <w:color w:val="auto"/>
        </w:rPr>
        <w:t>NAZWA I ZAKRES SZKOLENIA</w:t>
      </w:r>
      <w:bookmarkEnd w:id="11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3"/>
      <w:bookmarkEnd w:id="12"/>
      <w:r w:rsidRPr="004B165B">
        <w:rPr>
          <w:rFonts w:asciiTheme="minorHAnsi" w:hAnsiTheme="minorHAnsi" w:cstheme="minorHAnsi"/>
          <w:b/>
          <w:color w:val="auto"/>
        </w:rPr>
        <w:t>CZAS TRWANIA I SPOSÓB ORGANIZACJI SZKOLENIA</w:t>
      </w:r>
      <w:bookmarkEnd w:id="13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4"/>
      <w:r w:rsidRPr="004B165B">
        <w:rPr>
          <w:rFonts w:asciiTheme="minorHAnsi" w:hAnsiTheme="minorHAnsi" w:cstheme="minorHAnsi"/>
          <w:b/>
          <w:color w:val="auto"/>
        </w:rPr>
        <w:t>EWIDENCJA OBECNOŚCI UCZESTNIKÓW*</w:t>
      </w:r>
      <w:bookmarkEnd w:id="14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5"/>
      <w:r w:rsidRPr="004B165B">
        <w:rPr>
          <w:rFonts w:asciiTheme="minorHAnsi" w:hAnsiTheme="minorHAnsi" w:cstheme="minorHAnsi"/>
          <w:b/>
          <w:color w:val="auto"/>
        </w:rPr>
        <w:t>TEMATYKA POSZCZEGÓLNYCH ZAJĘĆ ORAZ CZAS ICH TRWANIA</w:t>
      </w:r>
      <w:bookmarkEnd w:id="15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6"/>
      <w:r w:rsidRPr="004B165B">
        <w:rPr>
          <w:rFonts w:asciiTheme="minorHAnsi" w:hAnsiTheme="minorHAnsi" w:cstheme="minorHAnsi"/>
          <w:b/>
          <w:color w:val="auto"/>
        </w:rPr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6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7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8"/>
      <w:r w:rsidRPr="004B165B">
        <w:rPr>
          <w:rFonts w:asciiTheme="minorHAnsi" w:hAnsiTheme="minorHAnsi" w:cstheme="minorHAnsi"/>
          <w:b/>
          <w:color w:val="auto"/>
        </w:rPr>
        <w:t>INFORMACJA Z PRZEPROWADZONYCH EGZAMINÓW (jeżeli dotyczy) - data przystąpienia uczestnika do egzaminu oraz uzyskany wynik</w:t>
      </w:r>
      <w:bookmarkEnd w:id="18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9"/>
      <w:r w:rsidRPr="004B165B">
        <w:rPr>
          <w:rFonts w:asciiTheme="minorHAnsi" w:hAnsiTheme="minorHAnsi" w:cstheme="minorHAnsi"/>
          <w:b/>
          <w:color w:val="auto"/>
        </w:rPr>
        <w:t>INFORMACJA O ODBYTYCH HOSPITACJACH, KONTROLACH ITP.</w:t>
      </w:r>
      <w:bookmarkEnd w:id="19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BEEA4" w14:textId="77777777" w:rsidR="00E5346E" w:rsidRDefault="00E5346E" w:rsidP="0068577F">
      <w:pPr>
        <w:spacing w:after="0" w:line="240" w:lineRule="auto"/>
      </w:pPr>
      <w:r>
        <w:separator/>
      </w:r>
    </w:p>
  </w:endnote>
  <w:endnote w:type="continuationSeparator" w:id="0">
    <w:p w14:paraId="6E54E3A5" w14:textId="77777777" w:rsidR="00E5346E" w:rsidRDefault="00E5346E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8149367"/>
      <w:docPartObj>
        <w:docPartGallery w:val="Page Numbers (Bottom of Page)"/>
        <w:docPartUnique/>
      </w:docPartObj>
    </w:sdtPr>
    <w:sdtContent>
      <w:p w14:paraId="7E02BD78" w14:textId="04FF7313" w:rsidR="003E72AB" w:rsidRDefault="003E72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3E72AB" w:rsidRDefault="003E72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8841149"/>
      <w:docPartObj>
        <w:docPartGallery w:val="Page Numbers (Bottom of Page)"/>
        <w:docPartUnique/>
      </w:docPartObj>
    </w:sdtPr>
    <w:sdtContent>
      <w:p w14:paraId="7B8A6A2E" w14:textId="6E7E745D" w:rsidR="003E72AB" w:rsidRDefault="003E72AB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AA8C4" w14:textId="77777777" w:rsidR="00E5346E" w:rsidRDefault="00E5346E" w:rsidP="0068577F">
      <w:pPr>
        <w:spacing w:after="0" w:line="240" w:lineRule="auto"/>
      </w:pPr>
      <w:r>
        <w:separator/>
      </w:r>
    </w:p>
  </w:footnote>
  <w:footnote w:type="continuationSeparator" w:id="0">
    <w:p w14:paraId="26FB2F92" w14:textId="77777777" w:rsidR="00E5346E" w:rsidRDefault="00E5346E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2AA3BF93" w:rsidR="003E72AB" w:rsidRDefault="003E72AB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2B58520A"/>
    <w:lvl w:ilvl="0" w:tplc="D8468AAC">
      <w:start w:val="3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03939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775871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614809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3471442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02925652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624728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7160558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6582875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358485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66289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15399602">
    <w:abstractNumId w:val="69"/>
  </w:num>
  <w:num w:numId="12" w16cid:durableId="75747914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694044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60455909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898785798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402192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847555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70218815">
    <w:abstractNumId w:val="14"/>
  </w:num>
  <w:num w:numId="19" w16cid:durableId="170717658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052029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09182724">
    <w:abstractNumId w:val="42"/>
  </w:num>
  <w:num w:numId="22" w16cid:durableId="770127844">
    <w:abstractNumId w:val="47"/>
  </w:num>
  <w:num w:numId="23" w16cid:durableId="12058751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08851980">
    <w:abstractNumId w:val="63"/>
  </w:num>
  <w:num w:numId="25" w16cid:durableId="1600680538">
    <w:abstractNumId w:val="18"/>
  </w:num>
  <w:num w:numId="26" w16cid:durableId="49233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57269176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76947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977549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12922215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49489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46350455">
    <w:abstractNumId w:val="72"/>
  </w:num>
  <w:num w:numId="33" w16cid:durableId="1888298447">
    <w:abstractNumId w:val="7"/>
  </w:num>
  <w:num w:numId="34" w16cid:durableId="71103133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5850978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528697">
    <w:abstractNumId w:val="51"/>
  </w:num>
  <w:num w:numId="37" w16cid:durableId="1586958661">
    <w:abstractNumId w:val="10"/>
  </w:num>
  <w:num w:numId="38" w16cid:durableId="7397144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5781151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06460697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3750797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04422538">
    <w:abstractNumId w:val="98"/>
  </w:num>
  <w:num w:numId="43" w16cid:durableId="1801680036">
    <w:abstractNumId w:val="15"/>
  </w:num>
  <w:num w:numId="44" w16cid:durableId="9340471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094817732">
    <w:abstractNumId w:val="115"/>
  </w:num>
  <w:num w:numId="46" w16cid:durableId="1205825373">
    <w:abstractNumId w:val="92"/>
  </w:num>
  <w:num w:numId="47" w16cid:durableId="508062321">
    <w:abstractNumId w:val="13"/>
  </w:num>
  <w:num w:numId="48" w16cid:durableId="300040928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1535650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404014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68113227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3328739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872258365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027367477">
    <w:abstractNumId w:val="122"/>
  </w:num>
  <w:num w:numId="55" w16cid:durableId="2036541650">
    <w:abstractNumId w:val="55"/>
  </w:num>
  <w:num w:numId="56" w16cid:durableId="1168323726">
    <w:abstractNumId w:val="100"/>
  </w:num>
  <w:num w:numId="57" w16cid:durableId="2109426622">
    <w:abstractNumId w:val="75"/>
  </w:num>
  <w:num w:numId="58" w16cid:durableId="1791321111">
    <w:abstractNumId w:val="68"/>
  </w:num>
  <w:num w:numId="59" w16cid:durableId="144900416">
    <w:abstractNumId w:val="45"/>
  </w:num>
  <w:num w:numId="60" w16cid:durableId="2035501661">
    <w:abstractNumId w:val="105"/>
  </w:num>
  <w:num w:numId="61" w16cid:durableId="1280066861">
    <w:abstractNumId w:val="35"/>
  </w:num>
  <w:num w:numId="62" w16cid:durableId="6526811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535656232">
    <w:abstractNumId w:val="12"/>
  </w:num>
  <w:num w:numId="64" w16cid:durableId="697699296">
    <w:abstractNumId w:val="3"/>
  </w:num>
  <w:num w:numId="65" w16cid:durableId="107236404">
    <w:abstractNumId w:val="29"/>
  </w:num>
  <w:num w:numId="66" w16cid:durableId="1339120970">
    <w:abstractNumId w:val="24"/>
  </w:num>
  <w:num w:numId="67" w16cid:durableId="823544423">
    <w:abstractNumId w:val="88"/>
  </w:num>
  <w:num w:numId="68" w16cid:durableId="523833585">
    <w:abstractNumId w:val="22"/>
  </w:num>
  <w:num w:numId="69" w16cid:durableId="1373766609">
    <w:abstractNumId w:val="58"/>
  </w:num>
  <w:num w:numId="70" w16cid:durableId="471947709">
    <w:abstractNumId w:val="39"/>
  </w:num>
  <w:num w:numId="71" w16cid:durableId="615332101">
    <w:abstractNumId w:val="112"/>
  </w:num>
  <w:num w:numId="72" w16cid:durableId="1898475227">
    <w:abstractNumId w:val="6"/>
  </w:num>
  <w:num w:numId="73" w16cid:durableId="1470321471">
    <w:abstractNumId w:val="44"/>
  </w:num>
  <w:num w:numId="74" w16cid:durableId="1383867573">
    <w:abstractNumId w:val="48"/>
  </w:num>
  <w:num w:numId="75" w16cid:durableId="2126540131">
    <w:abstractNumId w:val="20"/>
  </w:num>
  <w:num w:numId="76" w16cid:durableId="1950358850">
    <w:abstractNumId w:val="124"/>
  </w:num>
  <w:num w:numId="77" w16cid:durableId="381255388">
    <w:abstractNumId w:val="46"/>
  </w:num>
  <w:num w:numId="78" w16cid:durableId="2016572358">
    <w:abstractNumId w:val="43"/>
  </w:num>
  <w:num w:numId="79" w16cid:durableId="2122843500">
    <w:abstractNumId w:val="0"/>
  </w:num>
  <w:num w:numId="80" w16cid:durableId="605578940">
    <w:abstractNumId w:val="111"/>
  </w:num>
  <w:num w:numId="81" w16cid:durableId="1261720807">
    <w:abstractNumId w:val="116"/>
  </w:num>
  <w:num w:numId="82" w16cid:durableId="1365668468">
    <w:abstractNumId w:val="56"/>
  </w:num>
  <w:num w:numId="83" w16cid:durableId="645740247">
    <w:abstractNumId w:val="27"/>
  </w:num>
  <w:num w:numId="84" w16cid:durableId="674959702">
    <w:abstractNumId w:val="103"/>
  </w:num>
  <w:num w:numId="85" w16cid:durableId="492796284">
    <w:abstractNumId w:val="114"/>
  </w:num>
  <w:num w:numId="86" w16cid:durableId="567612368">
    <w:abstractNumId w:val="79"/>
  </w:num>
  <w:num w:numId="87" w16cid:durableId="842162485">
    <w:abstractNumId w:val="120"/>
  </w:num>
  <w:num w:numId="88" w16cid:durableId="616105175">
    <w:abstractNumId w:val="86"/>
  </w:num>
  <w:num w:numId="89" w16cid:durableId="1193810451">
    <w:abstractNumId w:val="95"/>
  </w:num>
  <w:num w:numId="90" w16cid:durableId="1563709526">
    <w:abstractNumId w:val="26"/>
  </w:num>
  <w:num w:numId="91" w16cid:durableId="20128502">
    <w:abstractNumId w:val="38"/>
  </w:num>
  <w:num w:numId="92" w16cid:durableId="174881745">
    <w:abstractNumId w:val="81"/>
  </w:num>
  <w:num w:numId="93" w16cid:durableId="958072827">
    <w:abstractNumId w:val="59"/>
  </w:num>
  <w:num w:numId="94" w16cid:durableId="1950165722">
    <w:abstractNumId w:val="83"/>
  </w:num>
  <w:num w:numId="95" w16cid:durableId="1542471039">
    <w:abstractNumId w:val="77"/>
  </w:num>
  <w:num w:numId="96" w16cid:durableId="1219974904">
    <w:abstractNumId w:val="90"/>
  </w:num>
  <w:num w:numId="97" w16cid:durableId="790324579">
    <w:abstractNumId w:val="97"/>
  </w:num>
  <w:num w:numId="98" w16cid:durableId="1400712034">
    <w:abstractNumId w:val="23"/>
  </w:num>
  <w:num w:numId="99" w16cid:durableId="1216312971">
    <w:abstractNumId w:val="30"/>
  </w:num>
  <w:num w:numId="100" w16cid:durableId="734010978">
    <w:abstractNumId w:val="41"/>
  </w:num>
  <w:num w:numId="101" w16cid:durableId="1217622741">
    <w:abstractNumId w:val="101"/>
  </w:num>
  <w:num w:numId="102" w16cid:durableId="956760249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339187817">
    <w:abstractNumId w:val="61"/>
  </w:num>
  <w:num w:numId="104" w16cid:durableId="172693845">
    <w:abstractNumId w:val="96"/>
  </w:num>
  <w:num w:numId="105" w16cid:durableId="198345988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1509041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133060064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1191183091">
    <w:abstractNumId w:val="80"/>
  </w:num>
  <w:num w:numId="109" w16cid:durableId="79432639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1371615963">
    <w:abstractNumId w:val="9"/>
  </w:num>
  <w:num w:numId="111" w16cid:durableId="934752411">
    <w:abstractNumId w:val="85"/>
  </w:num>
  <w:num w:numId="112" w16cid:durableId="444808111">
    <w:abstractNumId w:val="127"/>
  </w:num>
  <w:num w:numId="113" w16cid:durableId="991905559">
    <w:abstractNumId w:val="21"/>
  </w:num>
  <w:num w:numId="114" w16cid:durableId="2085834853">
    <w:abstractNumId w:val="40"/>
  </w:num>
  <w:num w:numId="115" w16cid:durableId="1274677823">
    <w:abstractNumId w:val="106"/>
  </w:num>
  <w:num w:numId="116" w16cid:durableId="65223280">
    <w:abstractNumId w:val="33"/>
  </w:num>
  <w:num w:numId="117" w16cid:durableId="1492136825">
    <w:abstractNumId w:val="78"/>
  </w:num>
  <w:num w:numId="118" w16cid:durableId="446121054">
    <w:abstractNumId w:val="67"/>
  </w:num>
  <w:num w:numId="119" w16cid:durableId="49695618">
    <w:abstractNumId w:val="108"/>
  </w:num>
  <w:num w:numId="120" w16cid:durableId="1190026992">
    <w:abstractNumId w:val="50"/>
  </w:num>
  <w:num w:numId="121" w16cid:durableId="846678307">
    <w:abstractNumId w:val="99"/>
  </w:num>
  <w:num w:numId="122" w16cid:durableId="374620519">
    <w:abstractNumId w:val="91"/>
  </w:num>
  <w:num w:numId="123" w16cid:durableId="27878679">
    <w:abstractNumId w:val="62"/>
  </w:num>
  <w:num w:numId="124" w16cid:durableId="1749837334">
    <w:abstractNumId w:val="16"/>
  </w:num>
  <w:num w:numId="125" w16cid:durableId="727992968">
    <w:abstractNumId w:val="76"/>
  </w:num>
  <w:num w:numId="126" w16cid:durableId="61104104">
    <w:abstractNumId w:val="65"/>
  </w:num>
  <w:num w:numId="127" w16cid:durableId="179661186">
    <w:abstractNumId w:val="94"/>
  </w:num>
  <w:num w:numId="128" w16cid:durableId="1152482209">
    <w:abstractNumId w:val="66"/>
  </w:num>
  <w:num w:numId="129" w16cid:durableId="187333344">
    <w:abstractNumId w:val="93"/>
  </w:num>
  <w:num w:numId="130" w16cid:durableId="1250239923">
    <w:abstractNumId w:val="54"/>
  </w:num>
  <w:num w:numId="131" w16cid:durableId="1870291982">
    <w:abstractNumId w:val="4"/>
  </w:num>
  <w:num w:numId="132" w16cid:durableId="807476370">
    <w:abstractNumId w:val="25"/>
  </w:num>
  <w:num w:numId="133" w16cid:durableId="1199244622">
    <w:abstractNumId w:val="2"/>
  </w:num>
  <w:num w:numId="134" w16cid:durableId="873736683">
    <w:abstractNumId w:val="37"/>
  </w:num>
  <w:num w:numId="135" w16cid:durableId="1075973160">
    <w:abstractNumId w:val="89"/>
  </w:num>
  <w:num w:numId="136" w16cid:durableId="692341779">
    <w:abstractNumId w:val="17"/>
  </w:num>
  <w:num w:numId="137" w16cid:durableId="1865168819">
    <w:abstractNumId w:val="82"/>
  </w:num>
  <w:num w:numId="138" w16cid:durableId="1362394111">
    <w:abstractNumId w:val="52"/>
  </w:num>
  <w:num w:numId="139" w16cid:durableId="348533234">
    <w:abstractNumId w:val="119"/>
  </w:num>
  <w:num w:numId="140" w16cid:durableId="1991909543">
    <w:abstractNumId w:val="1"/>
  </w:num>
  <w:num w:numId="141" w16cid:durableId="2110932200">
    <w:abstractNumId w:val="57"/>
  </w:num>
  <w:num w:numId="142" w16cid:durableId="695934364">
    <w:abstractNumId w:val="117"/>
  </w:num>
  <w:num w:numId="143" w16cid:durableId="416023052">
    <w:abstractNumId w:val="87"/>
  </w:num>
  <w:num w:numId="144" w16cid:durableId="347803603">
    <w:abstractNumId w:val="32"/>
  </w:num>
  <w:num w:numId="145" w16cid:durableId="1059324934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7AE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5E76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346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E48D0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1FEA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4AD7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1E0B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17E75"/>
    <w:rsid w:val="006204EF"/>
    <w:rsid w:val="0062084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75"/>
    <w:rsid w:val="007216DD"/>
    <w:rsid w:val="00722A52"/>
    <w:rsid w:val="00726331"/>
    <w:rsid w:val="0073085F"/>
    <w:rsid w:val="00735906"/>
    <w:rsid w:val="00736ED8"/>
    <w:rsid w:val="0074115E"/>
    <w:rsid w:val="00741780"/>
    <w:rsid w:val="00742134"/>
    <w:rsid w:val="00743295"/>
    <w:rsid w:val="00744D90"/>
    <w:rsid w:val="007467DB"/>
    <w:rsid w:val="00747BD1"/>
    <w:rsid w:val="007511B3"/>
    <w:rsid w:val="00753610"/>
    <w:rsid w:val="007537B1"/>
    <w:rsid w:val="007556BE"/>
    <w:rsid w:val="00755D0F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27A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17654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46FC"/>
    <w:rsid w:val="008972F4"/>
    <w:rsid w:val="008A2CE2"/>
    <w:rsid w:val="008B2743"/>
    <w:rsid w:val="008B3547"/>
    <w:rsid w:val="008B361F"/>
    <w:rsid w:val="008C1143"/>
    <w:rsid w:val="008C2051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5784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5965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2097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06D0"/>
    <w:rsid w:val="00CA28A6"/>
    <w:rsid w:val="00CA3A52"/>
    <w:rsid w:val="00CA402E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6663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7A9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4710D"/>
    <w:rsid w:val="00E51594"/>
    <w:rsid w:val="00E51ED2"/>
    <w:rsid w:val="00E5346E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2C3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060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0A9A"/>
    <w:rsid w:val="00F047A5"/>
    <w:rsid w:val="00F06988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1859"/>
    <w:rsid w:val="00F31F8A"/>
    <w:rsid w:val="00F3613C"/>
    <w:rsid w:val="00F3648C"/>
    <w:rsid w:val="00F41D18"/>
    <w:rsid w:val="00F42C4E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71D3A"/>
    <w:rsid w:val="00F71DD5"/>
    <w:rsid w:val="00F7243C"/>
    <w:rsid w:val="00F74C7A"/>
    <w:rsid w:val="00F74CAB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245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B46CD"/>
    <w:rsid w:val="001F23A9"/>
    <w:rsid w:val="002301B7"/>
    <w:rsid w:val="002B3B93"/>
    <w:rsid w:val="00352439"/>
    <w:rsid w:val="003D39A8"/>
    <w:rsid w:val="00474C98"/>
    <w:rsid w:val="004B24B0"/>
    <w:rsid w:val="005D6B3E"/>
    <w:rsid w:val="0070218F"/>
    <w:rsid w:val="007F2837"/>
    <w:rsid w:val="00803785"/>
    <w:rsid w:val="008A1523"/>
    <w:rsid w:val="008E4DA6"/>
    <w:rsid w:val="00926A79"/>
    <w:rsid w:val="00985168"/>
    <w:rsid w:val="00A60BD3"/>
    <w:rsid w:val="00B34AFE"/>
    <w:rsid w:val="00BC7D3B"/>
    <w:rsid w:val="00BE0467"/>
    <w:rsid w:val="00C73558"/>
    <w:rsid w:val="00CB6663"/>
    <w:rsid w:val="00D81CA7"/>
    <w:rsid w:val="00DD680C"/>
    <w:rsid w:val="00DE6784"/>
    <w:rsid w:val="00E800D1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CF4F5-6CD3-4ED3-9E51-D72D73B57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91</TotalTime>
  <Pages>38</Pages>
  <Words>11083</Words>
  <Characters>66498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Przemysław Krawętkowski</cp:lastModifiedBy>
  <cp:revision>43</cp:revision>
  <cp:lastPrinted>2025-04-30T06:18:00Z</cp:lastPrinted>
  <dcterms:created xsi:type="dcterms:W3CDTF">2025-04-30T11:51:00Z</dcterms:created>
  <dcterms:modified xsi:type="dcterms:W3CDTF">2025-05-28T12:36:00Z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