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9BB46" w14:textId="77777777" w:rsidR="0093294A" w:rsidRPr="00355A74" w:rsidRDefault="0093294A" w:rsidP="0093294A">
      <w:pPr>
        <w:spacing w:after="0" w:line="280" w:lineRule="atLeast"/>
        <w:jc w:val="right"/>
        <w:rPr>
          <w:rFonts w:eastAsia="Times New Roman" w:cs="Arial"/>
          <w:b/>
          <w:bCs/>
          <w:lang w:eastAsia="pl-PL"/>
        </w:rPr>
      </w:pPr>
      <w:r>
        <w:rPr>
          <w:rFonts w:eastAsia="Times New Roman" w:cs="Arial"/>
          <w:b/>
          <w:bCs/>
          <w:lang w:eastAsia="pl-PL"/>
        </w:rPr>
        <w:t>Załącznik nr 2 do SWZ</w:t>
      </w:r>
    </w:p>
    <w:p w14:paraId="018267B1" w14:textId="77777777" w:rsidR="0093294A" w:rsidRDefault="0093294A" w:rsidP="0093294A">
      <w:pPr>
        <w:jc w:val="center"/>
        <w:rPr>
          <w:rFonts w:ascii="Calibri" w:hAnsi="Calibri" w:cs="Calibri"/>
          <w:b/>
        </w:rPr>
      </w:pPr>
    </w:p>
    <w:p w14:paraId="02D09D10" w14:textId="77777777" w:rsidR="0093294A" w:rsidRDefault="0093294A" w:rsidP="0093294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FORMULARZ  OFERTOWY</w:t>
      </w:r>
    </w:p>
    <w:p w14:paraId="1826254A" w14:textId="77777777" w:rsidR="0093294A" w:rsidRDefault="0093294A" w:rsidP="0093294A">
      <w:pPr>
        <w:jc w:val="both"/>
        <w:rPr>
          <w:rFonts w:ascii="Calibri" w:hAnsi="Calibri" w:cs="Calibri"/>
          <w:b/>
        </w:rPr>
      </w:pPr>
    </w:p>
    <w:p w14:paraId="0A7148E2" w14:textId="77777777" w:rsidR="0093294A" w:rsidRDefault="0093294A" w:rsidP="0093294A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DANE WYKONAWCY</w:t>
      </w:r>
    </w:p>
    <w:p w14:paraId="3705CBC0" w14:textId="77777777" w:rsidR="0093294A" w:rsidRPr="00394073" w:rsidRDefault="0093294A" w:rsidP="0093294A">
      <w:pPr>
        <w:pStyle w:val="Akapitzlist"/>
        <w:numPr>
          <w:ilvl w:val="0"/>
          <w:numId w:val="21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Calibri" w:hAnsi="Calibri" w:cs="Calibri"/>
        </w:rPr>
      </w:pPr>
      <w:r w:rsidRPr="00394073">
        <w:rPr>
          <w:rFonts w:ascii="Calibri" w:hAnsi="Calibri" w:cs="Calibri"/>
          <w:b/>
        </w:rPr>
        <w:t>Zarejestrowana nazwa Wykonawcy, lub imię i nazwisko</w:t>
      </w:r>
      <w:r w:rsidRPr="00394073">
        <w:rPr>
          <w:rFonts w:ascii="Calibri" w:hAnsi="Calibri" w:cs="Calibri"/>
        </w:rPr>
        <w:t xml:space="preserve"> (W przypadku Wykonawców wspólnie ubiegających się o udzielenie zamówienia, należy wpisać wszystkich Wykonawców składających ofertę wspólną, tj. wspólników spółki cywilnej, a w przypadku konsorcjum należy wpisać Lidera Konsorcjum i Partnera konsorcjum)</w:t>
      </w:r>
    </w:p>
    <w:p w14:paraId="74664513" w14:textId="77777777" w:rsidR="0093294A" w:rsidRPr="00563102" w:rsidRDefault="0093294A" w:rsidP="0093294A">
      <w:pPr>
        <w:jc w:val="both"/>
        <w:rPr>
          <w:rFonts w:ascii="Calibri" w:hAnsi="Calibri" w:cs="Calibri"/>
        </w:rPr>
      </w:pPr>
      <w:r w:rsidRPr="00563102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74D49A" w14:textId="77777777" w:rsidR="0093294A" w:rsidRPr="00563102" w:rsidRDefault="0093294A" w:rsidP="0093294A">
      <w:pPr>
        <w:spacing w:before="60"/>
        <w:jc w:val="both"/>
        <w:rPr>
          <w:rFonts w:ascii="Calibri" w:hAnsi="Calibri" w:cs="Calibri"/>
        </w:rPr>
      </w:pPr>
      <w:r w:rsidRPr="00563102">
        <w:rPr>
          <w:rFonts w:ascii="Calibri" w:hAnsi="Calibri" w:cs="Calibri"/>
          <w:bCs/>
        </w:rPr>
        <w:t>REGON</w:t>
      </w:r>
      <w:r w:rsidRPr="00563102">
        <w:rPr>
          <w:rFonts w:ascii="Calibri" w:hAnsi="Calibri" w:cs="Calibri"/>
        </w:rPr>
        <w:t xml:space="preserve"> .........................................................           </w:t>
      </w:r>
      <w:r w:rsidRPr="00563102">
        <w:rPr>
          <w:rFonts w:ascii="Calibri" w:hAnsi="Calibri" w:cs="Calibri"/>
          <w:bCs/>
        </w:rPr>
        <w:t>NIP</w:t>
      </w:r>
      <w:r w:rsidRPr="00563102">
        <w:rPr>
          <w:rFonts w:ascii="Calibri" w:hAnsi="Calibri" w:cs="Calibri"/>
        </w:rPr>
        <w:t xml:space="preserve"> .................................................................</w:t>
      </w:r>
    </w:p>
    <w:p w14:paraId="270CE499" w14:textId="77777777" w:rsidR="0093294A" w:rsidRPr="00394073" w:rsidRDefault="0093294A" w:rsidP="0093294A">
      <w:pPr>
        <w:pStyle w:val="Akapitzlist"/>
        <w:numPr>
          <w:ilvl w:val="0"/>
          <w:numId w:val="21"/>
        </w:numPr>
        <w:suppressAutoHyphens/>
        <w:spacing w:after="0" w:line="240" w:lineRule="auto"/>
        <w:ind w:left="426" w:hanging="426"/>
        <w:contextualSpacing w:val="0"/>
        <w:rPr>
          <w:rFonts w:ascii="Calibri" w:hAnsi="Calibri" w:cs="Calibri"/>
        </w:rPr>
      </w:pPr>
      <w:r w:rsidRPr="0065359C">
        <w:rPr>
          <w:rFonts w:ascii="Calibri" w:hAnsi="Calibri" w:cs="Calibri"/>
          <w:b/>
        </w:rPr>
        <w:t>Zarejestrowany adres Wykonawcy, lub miejsce zamieszkania:</w:t>
      </w:r>
      <w:r w:rsidRPr="00394073">
        <w:rPr>
          <w:rFonts w:ascii="Calibri" w:hAnsi="Calibri" w:cs="Calibri"/>
        </w:rPr>
        <w:t xml:space="preserve"> 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</w:t>
      </w:r>
    </w:p>
    <w:p w14:paraId="34AA9474" w14:textId="77777777" w:rsidR="0093294A" w:rsidRDefault="0093294A" w:rsidP="0093294A">
      <w:pPr>
        <w:jc w:val="both"/>
        <w:rPr>
          <w:rFonts w:ascii="Calibri" w:hAnsi="Calibri" w:cs="Calibri"/>
        </w:rPr>
      </w:pPr>
    </w:p>
    <w:p w14:paraId="0F0DFBF0" w14:textId="77777777" w:rsidR="0093294A" w:rsidRPr="00563102" w:rsidRDefault="0093294A" w:rsidP="0093294A">
      <w:pPr>
        <w:jc w:val="both"/>
        <w:rPr>
          <w:rFonts w:ascii="Calibri" w:hAnsi="Calibri" w:cs="Calibri"/>
        </w:rPr>
      </w:pPr>
      <w:r w:rsidRPr="00563102">
        <w:rPr>
          <w:rFonts w:ascii="Calibri" w:hAnsi="Calibri" w:cs="Calibri"/>
        </w:rPr>
        <w:t>Województwo: ………………………………………………………………………………………………..</w:t>
      </w:r>
    </w:p>
    <w:p w14:paraId="2686D8D7" w14:textId="77777777" w:rsidR="0093294A" w:rsidRPr="0065359C" w:rsidRDefault="0093294A" w:rsidP="0093294A">
      <w:pPr>
        <w:pStyle w:val="Akapitzlist"/>
        <w:numPr>
          <w:ilvl w:val="0"/>
          <w:numId w:val="21"/>
        </w:numPr>
        <w:suppressAutoHyphens/>
        <w:spacing w:before="60" w:after="0" w:line="240" w:lineRule="auto"/>
        <w:ind w:left="426" w:hanging="426"/>
        <w:contextualSpacing w:val="0"/>
        <w:jc w:val="both"/>
        <w:rPr>
          <w:rFonts w:ascii="Calibri" w:hAnsi="Calibri" w:cs="Calibri"/>
          <w:b/>
        </w:rPr>
      </w:pPr>
      <w:r w:rsidRPr="0065359C">
        <w:rPr>
          <w:rFonts w:ascii="Calibri" w:hAnsi="Calibri" w:cs="Calibri"/>
          <w:b/>
        </w:rPr>
        <w:t xml:space="preserve">Czy Wykonawca prowadzi działalność gospodarczą </w:t>
      </w:r>
    </w:p>
    <w:p w14:paraId="1E3981DB" w14:textId="77777777" w:rsidR="0093294A" w:rsidRDefault="0093294A" w:rsidP="0093294A">
      <w:pPr>
        <w:pStyle w:val="Akapitzlist"/>
        <w:numPr>
          <w:ilvl w:val="0"/>
          <w:numId w:val="22"/>
        </w:numPr>
        <w:suppressAutoHyphens/>
        <w:spacing w:before="60" w:after="0" w:line="240" w:lineRule="auto"/>
        <w:ind w:left="284" w:hanging="284"/>
        <w:contextualSpacing w:val="0"/>
        <w:jc w:val="both"/>
        <w:rPr>
          <w:rFonts w:ascii="Calibri" w:hAnsi="Calibri" w:cs="Calibri"/>
        </w:rPr>
      </w:pPr>
      <w:r w:rsidRPr="00D526A1">
        <w:rPr>
          <w:rFonts w:ascii="Calibri" w:hAnsi="Calibri" w:cs="Calibri"/>
        </w:rPr>
        <w:t xml:space="preserve">Jestem Wykonawcą jako osoba fizyczna nieprowadząca działalności gospodarczej </w:t>
      </w:r>
    </w:p>
    <w:p w14:paraId="1F37688E" w14:textId="77777777" w:rsidR="0093294A" w:rsidRPr="00D526A1" w:rsidRDefault="0093294A" w:rsidP="0093294A">
      <w:pPr>
        <w:pStyle w:val="Akapitzlist"/>
        <w:spacing w:before="60"/>
        <w:ind w:left="284"/>
        <w:jc w:val="both"/>
        <w:rPr>
          <w:rFonts w:ascii="Calibri" w:hAnsi="Calibri" w:cs="Calibri"/>
        </w:rPr>
      </w:pPr>
      <w:r w:rsidRPr="00D526A1">
        <w:rPr>
          <w:rFonts w:ascii="Calibri" w:hAnsi="Calibri" w:cs="Calibri"/>
        </w:rPr>
        <w:t xml:space="preserve">(TAK/NIE)* </w:t>
      </w:r>
      <w:r w:rsidRPr="00D526A1">
        <w:rPr>
          <w:rFonts w:ascii="Calibri" w:hAnsi="Calibri" w:cs="Calibri"/>
          <w:vertAlign w:val="superscript"/>
        </w:rPr>
        <w:t>niepotrzebne skreślić</w:t>
      </w:r>
    </w:p>
    <w:p w14:paraId="2BB2D9B1" w14:textId="77777777" w:rsidR="0093294A" w:rsidRPr="00D526A1" w:rsidRDefault="0093294A" w:rsidP="0093294A">
      <w:pPr>
        <w:pStyle w:val="Akapitzlist"/>
        <w:numPr>
          <w:ilvl w:val="0"/>
          <w:numId w:val="22"/>
        </w:numPr>
        <w:suppressAutoHyphens/>
        <w:spacing w:before="60" w:after="0" w:line="240" w:lineRule="auto"/>
        <w:ind w:left="284" w:hanging="284"/>
        <w:contextualSpacing w:val="0"/>
        <w:jc w:val="both"/>
        <w:rPr>
          <w:rFonts w:ascii="Calibri" w:hAnsi="Calibri" w:cs="Calibri"/>
        </w:rPr>
      </w:pPr>
      <w:r w:rsidRPr="00D526A1">
        <w:rPr>
          <w:rFonts w:ascii="Calibri" w:hAnsi="Calibri" w:cs="Calibri"/>
        </w:rPr>
        <w:t xml:space="preserve">Jestem Wykonawcą prowadzącym działalność gospodarczą w oparciu o wpis do </w:t>
      </w:r>
      <w:r w:rsidRPr="00D526A1">
        <w:rPr>
          <w:rFonts w:ascii="Calibri" w:hAnsi="Calibri" w:cs="Calibri"/>
        </w:rPr>
        <w:br/>
        <w:t>KRS nr ………………………………..….</w:t>
      </w:r>
      <w:r>
        <w:rPr>
          <w:rFonts w:ascii="Calibri" w:hAnsi="Calibri" w:cs="Calibri"/>
        </w:rPr>
        <w:t xml:space="preserve"> </w:t>
      </w:r>
      <w:r w:rsidRPr="00D526A1">
        <w:rPr>
          <w:rFonts w:ascii="Calibri" w:hAnsi="Calibri" w:cs="Calibri"/>
        </w:rPr>
        <w:t>/</w:t>
      </w:r>
      <w:r>
        <w:rPr>
          <w:rFonts w:ascii="Calibri" w:hAnsi="Calibri" w:cs="Calibri"/>
        </w:rPr>
        <w:t xml:space="preserve"> </w:t>
      </w:r>
      <w:r w:rsidRPr="00D526A1">
        <w:rPr>
          <w:rFonts w:ascii="Calibri" w:hAnsi="Calibri" w:cs="Calibri"/>
        </w:rPr>
        <w:t>CEiDG</w:t>
      </w:r>
      <w:r>
        <w:rPr>
          <w:rFonts w:ascii="Calibri" w:hAnsi="Calibri" w:cs="Calibri"/>
        </w:rPr>
        <w:t xml:space="preserve"> </w:t>
      </w:r>
      <w:r w:rsidRPr="00D526A1">
        <w:rPr>
          <w:rFonts w:ascii="Calibri" w:hAnsi="Calibri" w:cs="Calibri"/>
        </w:rPr>
        <w:t>/</w:t>
      </w:r>
      <w:r>
        <w:rPr>
          <w:rFonts w:ascii="Calibri" w:hAnsi="Calibri" w:cs="Calibri"/>
        </w:rPr>
        <w:t xml:space="preserve"> </w:t>
      </w:r>
      <w:r w:rsidRPr="00D526A1">
        <w:rPr>
          <w:rFonts w:ascii="Calibri" w:hAnsi="Calibri" w:cs="Calibri"/>
        </w:rPr>
        <w:t xml:space="preserve">inny rodzaj ………………………………………...* </w:t>
      </w:r>
      <w:r w:rsidRPr="00D526A1">
        <w:rPr>
          <w:rFonts w:ascii="Calibri" w:hAnsi="Calibri" w:cs="Calibri"/>
          <w:vertAlign w:val="superscript"/>
        </w:rPr>
        <w:t>nipotrzebne skreślić</w:t>
      </w:r>
    </w:p>
    <w:p w14:paraId="0756276F" w14:textId="77777777" w:rsidR="0093294A" w:rsidRPr="00D526A1" w:rsidRDefault="0093294A" w:rsidP="0093294A">
      <w:pPr>
        <w:pStyle w:val="Akapitzlist"/>
        <w:numPr>
          <w:ilvl w:val="0"/>
          <w:numId w:val="22"/>
        </w:numPr>
        <w:suppressAutoHyphens/>
        <w:spacing w:before="60" w:after="0" w:line="240" w:lineRule="auto"/>
        <w:ind w:left="284" w:hanging="284"/>
        <w:contextualSpacing w:val="0"/>
        <w:jc w:val="both"/>
        <w:rPr>
          <w:rFonts w:ascii="Calibri" w:hAnsi="Calibri" w:cs="Calibri"/>
        </w:rPr>
      </w:pPr>
      <w:r w:rsidRPr="00D526A1">
        <w:rPr>
          <w:rFonts w:ascii="Calibri" w:hAnsi="Calibri" w:cs="Calibri"/>
        </w:rPr>
        <w:t xml:space="preserve">Jestem Wykonawcą który prowadzi działalność gospodarczą i za wykonane zamówienie wystawi fakturę VAT / rachunek uproszczony* </w:t>
      </w:r>
      <w:r w:rsidRPr="00D526A1">
        <w:rPr>
          <w:rFonts w:ascii="Calibri" w:hAnsi="Calibri" w:cs="Calibri"/>
          <w:vertAlign w:val="superscript"/>
        </w:rPr>
        <w:t>nipotrzebne skreślić</w:t>
      </w:r>
    </w:p>
    <w:p w14:paraId="0F336F6B" w14:textId="77777777" w:rsidR="0093294A" w:rsidRPr="00D526A1" w:rsidRDefault="0093294A" w:rsidP="0093294A">
      <w:pPr>
        <w:pStyle w:val="Akapitzlist"/>
        <w:spacing w:before="60"/>
        <w:jc w:val="both"/>
        <w:rPr>
          <w:rFonts w:ascii="Calibri" w:hAnsi="Calibri" w:cs="Calibri"/>
        </w:rPr>
      </w:pPr>
    </w:p>
    <w:p w14:paraId="43462826" w14:textId="77777777" w:rsidR="0093294A" w:rsidRPr="00D526A1" w:rsidRDefault="0093294A" w:rsidP="0093294A">
      <w:pPr>
        <w:pStyle w:val="Akapitzlist"/>
        <w:numPr>
          <w:ilvl w:val="0"/>
          <w:numId w:val="21"/>
        </w:numPr>
        <w:suppressAutoHyphens/>
        <w:spacing w:before="60" w:after="0" w:line="240" w:lineRule="auto"/>
        <w:ind w:left="426" w:hanging="426"/>
        <w:contextualSpacing w:val="0"/>
        <w:jc w:val="both"/>
        <w:rPr>
          <w:rFonts w:ascii="Calibri" w:hAnsi="Calibri" w:cs="Calibri"/>
          <w:b/>
        </w:rPr>
      </w:pPr>
      <w:r w:rsidRPr="00D526A1">
        <w:rPr>
          <w:rFonts w:ascii="Calibri" w:hAnsi="Calibri" w:cs="Calibri"/>
          <w:b/>
        </w:rPr>
        <w:t>Reprezentacja</w:t>
      </w:r>
    </w:p>
    <w:p w14:paraId="757F1032" w14:textId="77777777" w:rsidR="0093294A" w:rsidRPr="00D526A1" w:rsidRDefault="0093294A" w:rsidP="0093294A">
      <w:pPr>
        <w:spacing w:line="360" w:lineRule="auto"/>
        <w:ind w:firstLine="426"/>
        <w:rPr>
          <w:rFonts w:ascii="Calibri" w:hAnsi="Calibri" w:cs="Calibri"/>
        </w:rPr>
      </w:pPr>
      <w:r w:rsidRPr="00D526A1">
        <w:rPr>
          <w:rFonts w:ascii="Calibri" w:hAnsi="Calibri" w:cs="Calibri"/>
        </w:rPr>
        <w:t>Wykonawca jest reprezentowany/reprezentowani przez:</w:t>
      </w:r>
    </w:p>
    <w:p w14:paraId="269D3890" w14:textId="77777777" w:rsidR="0093294A" w:rsidRPr="00D526A1" w:rsidRDefault="0093294A" w:rsidP="0093294A">
      <w:pPr>
        <w:pStyle w:val="Bezodstpw"/>
      </w:pPr>
      <w:r w:rsidRPr="00D526A1">
        <w:t>……………………………………………………………………………………………………………………………………………………..</w:t>
      </w:r>
    </w:p>
    <w:p w14:paraId="788FC373" w14:textId="77777777" w:rsidR="0093294A" w:rsidRPr="00D526A1" w:rsidRDefault="0093294A" w:rsidP="0093294A">
      <w:pPr>
        <w:pStyle w:val="Bezodstpw"/>
        <w:ind w:left="2124"/>
      </w:pPr>
      <w:r w:rsidRPr="00D526A1">
        <w:t>(imię i nazwisko, stanowisko, podstawa do reprezentowania)</w:t>
      </w:r>
    </w:p>
    <w:p w14:paraId="3E4A1C7F" w14:textId="77777777" w:rsidR="0093294A" w:rsidRPr="00D526A1" w:rsidRDefault="0093294A" w:rsidP="0093294A">
      <w:pPr>
        <w:pStyle w:val="Bezodstpw"/>
        <w:ind w:left="2124"/>
      </w:pPr>
    </w:p>
    <w:p w14:paraId="3C340895" w14:textId="77777777" w:rsidR="0093294A" w:rsidRPr="00D526A1" w:rsidRDefault="0093294A" w:rsidP="0093294A">
      <w:pPr>
        <w:pStyle w:val="Akapitzlist"/>
        <w:numPr>
          <w:ilvl w:val="0"/>
          <w:numId w:val="21"/>
        </w:numPr>
        <w:suppressAutoHyphens/>
        <w:spacing w:after="0" w:line="360" w:lineRule="auto"/>
        <w:ind w:left="426" w:hanging="426"/>
        <w:contextualSpacing w:val="0"/>
        <w:jc w:val="both"/>
        <w:rPr>
          <w:rFonts w:ascii="Calibri" w:hAnsi="Calibri" w:cs="Calibri"/>
          <w:b/>
        </w:rPr>
      </w:pPr>
      <w:r w:rsidRPr="00D526A1">
        <w:rPr>
          <w:rFonts w:ascii="Calibri" w:hAnsi="Calibri" w:cs="Calibri"/>
          <w:b/>
        </w:rPr>
        <w:t>Dane kontaktowe Wykonawcy:</w:t>
      </w:r>
    </w:p>
    <w:p w14:paraId="333A0ACE" w14:textId="77777777" w:rsidR="0093294A" w:rsidRPr="00D526A1" w:rsidRDefault="0093294A" w:rsidP="0093294A">
      <w:pPr>
        <w:pStyle w:val="Akapitzlist"/>
        <w:numPr>
          <w:ilvl w:val="0"/>
          <w:numId w:val="23"/>
        </w:numPr>
        <w:suppressAutoHyphens/>
        <w:spacing w:after="0" w:line="360" w:lineRule="auto"/>
        <w:ind w:left="426" w:hanging="426"/>
        <w:contextualSpacing w:val="0"/>
        <w:jc w:val="both"/>
        <w:rPr>
          <w:rFonts w:ascii="Calibri" w:hAnsi="Calibri" w:cs="Calibri"/>
        </w:rPr>
      </w:pPr>
      <w:r w:rsidRPr="00D526A1">
        <w:rPr>
          <w:rFonts w:ascii="Calibri" w:hAnsi="Calibri" w:cs="Calibri"/>
        </w:rPr>
        <w:t>Adres e-mail umożliwiający identyfikację nadawcy (Wykonawcy), który będzie jednocześnie adresem na który będzie prowadzona korespondencja</w:t>
      </w:r>
      <w:r>
        <w:rPr>
          <w:rFonts w:ascii="Calibri" w:hAnsi="Calibri" w:cs="Calibri"/>
        </w:rPr>
        <w:t xml:space="preserve"> w przypadku awarii platformy zakupowej</w:t>
      </w:r>
      <w:r w:rsidRPr="00D526A1">
        <w:rPr>
          <w:rFonts w:ascii="Calibri" w:hAnsi="Calibri" w:cs="Calibri"/>
        </w:rPr>
        <w:t>:</w:t>
      </w:r>
      <w:r w:rsidRPr="00D526A1">
        <w:rPr>
          <w:rFonts w:ascii="Calibri" w:hAnsi="Calibri" w:cs="Calibri"/>
          <w:b/>
        </w:rPr>
        <w:t xml:space="preserve"> </w:t>
      </w:r>
    </w:p>
    <w:p w14:paraId="54BD5009" w14:textId="77777777" w:rsidR="0093294A" w:rsidRPr="00165864" w:rsidRDefault="0093294A" w:rsidP="0093294A">
      <w:pPr>
        <w:pStyle w:val="Akapitzlist"/>
        <w:tabs>
          <w:tab w:val="num" w:pos="0"/>
          <w:tab w:val="left" w:pos="426"/>
        </w:tabs>
        <w:ind w:left="0"/>
        <w:jc w:val="both"/>
        <w:rPr>
          <w:rFonts w:ascii="Calibri" w:hAnsi="Calibri" w:cs="Calibri"/>
        </w:rPr>
      </w:pPr>
      <w:r w:rsidRPr="00D526A1">
        <w:rPr>
          <w:rFonts w:ascii="Calibri" w:hAnsi="Calibri" w:cs="Calibri"/>
        </w:rPr>
        <w:tab/>
        <w:t>e-mail:……………..……………………………………………………………</w:t>
      </w:r>
      <w:r>
        <w:rPr>
          <w:rFonts w:ascii="Calibri" w:hAnsi="Calibri" w:cs="Calibri"/>
        </w:rPr>
        <w:t>……………………………………..</w:t>
      </w:r>
      <w:r w:rsidRPr="00D526A1">
        <w:rPr>
          <w:rFonts w:ascii="Calibri" w:hAnsi="Calibri" w:cs="Calibri"/>
        </w:rPr>
        <w:t xml:space="preserve">………… </w:t>
      </w:r>
    </w:p>
    <w:p w14:paraId="7DB442E1" w14:textId="77777777" w:rsidR="0093294A" w:rsidRDefault="0093294A" w:rsidP="0093294A">
      <w:pPr>
        <w:pStyle w:val="Akapitzlist"/>
        <w:numPr>
          <w:ilvl w:val="0"/>
          <w:numId w:val="23"/>
        </w:numPr>
        <w:suppressAutoHyphens/>
        <w:spacing w:after="120" w:line="360" w:lineRule="auto"/>
        <w:ind w:left="426" w:hanging="426"/>
        <w:contextualSpacing w:val="0"/>
        <w:rPr>
          <w:rFonts w:ascii="Calibri" w:hAnsi="Calibri" w:cs="Calibri"/>
        </w:rPr>
      </w:pPr>
      <w:r w:rsidRPr="00D526A1">
        <w:rPr>
          <w:rFonts w:ascii="Calibri" w:hAnsi="Calibri" w:cs="Calibri"/>
        </w:rPr>
        <w:t>Telefon kontaktowy: ………………………………………………………………………………………………………</w:t>
      </w:r>
    </w:p>
    <w:p w14:paraId="0776BB3C" w14:textId="0DFC86FE" w:rsidR="0093294A" w:rsidRPr="00B75C63" w:rsidRDefault="00EB499A" w:rsidP="0093294A">
      <w:pPr>
        <w:pStyle w:val="Akapitzlist"/>
        <w:numPr>
          <w:ilvl w:val="0"/>
          <w:numId w:val="21"/>
        </w:numPr>
        <w:suppressAutoHyphens/>
        <w:spacing w:after="0" w:line="240" w:lineRule="auto"/>
        <w:ind w:left="284" w:hanging="284"/>
        <w:contextualSpacing w:val="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Osoba odpowiedzialna za realizację przedmiotu umowy ze strony Wykonawcy</w:t>
      </w:r>
      <w:r w:rsidR="0093294A" w:rsidRPr="00B75C63">
        <w:rPr>
          <w:rFonts w:ascii="Calibri" w:hAnsi="Calibri" w:cs="Calibri"/>
          <w:b/>
        </w:rPr>
        <w:t xml:space="preserve"> - § </w:t>
      </w:r>
      <w:r>
        <w:rPr>
          <w:rFonts w:ascii="Calibri" w:hAnsi="Calibri" w:cs="Calibri"/>
          <w:b/>
        </w:rPr>
        <w:t>4</w:t>
      </w:r>
      <w:r w:rsidR="0093294A" w:rsidRPr="00B75C63">
        <w:rPr>
          <w:rFonts w:ascii="Calibri" w:hAnsi="Calibri" w:cs="Calibri"/>
          <w:b/>
        </w:rPr>
        <w:t xml:space="preserve"> pkt. 3 Wzoru umowy):</w:t>
      </w:r>
    </w:p>
    <w:p w14:paraId="70F9AC42" w14:textId="77777777" w:rsidR="0093294A" w:rsidRPr="00B75C63" w:rsidRDefault="0093294A" w:rsidP="00EB499A">
      <w:pPr>
        <w:pStyle w:val="Akapitzlist"/>
        <w:ind w:left="284"/>
      </w:pPr>
      <w:r w:rsidRPr="00B75C63">
        <w:t>……………………………………………………………………………………………………….</w:t>
      </w:r>
    </w:p>
    <w:p w14:paraId="01ADED28" w14:textId="77777777" w:rsidR="0093294A" w:rsidRDefault="0093294A" w:rsidP="0093294A">
      <w:pPr>
        <w:spacing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  <w:r>
        <w:rPr>
          <w:rFonts w:ascii="Calibri" w:eastAsia="Times New Roman" w:hAnsi="Calibri" w:cs="Calibri"/>
          <w:b/>
          <w:lang w:eastAsia="pl-PL"/>
        </w:rPr>
        <w:lastRenderedPageBreak/>
        <w:t>OFERTA NA:</w:t>
      </w:r>
    </w:p>
    <w:p w14:paraId="086FC0AC" w14:textId="77777777" w:rsidR="0093294A" w:rsidRPr="00A373AE" w:rsidRDefault="0093294A" w:rsidP="0093294A">
      <w:pPr>
        <w:jc w:val="both"/>
        <w:rPr>
          <w:rFonts w:ascii="Calibri" w:eastAsia="Times New Roman" w:hAnsi="Calibri" w:cs="Calibri"/>
          <w:b/>
          <w:bCs/>
        </w:rPr>
      </w:pPr>
      <w:r w:rsidRPr="00A373AE">
        <w:rPr>
          <w:rFonts w:ascii="Calibri" w:eastAsia="Times New Roman" w:hAnsi="Calibri" w:cs="Calibri"/>
          <w:b/>
          <w:bCs/>
        </w:rPr>
        <w:t>Dostawa przenośnych komputerów osobistych (laptopy), w ramach projektu „Kierunek – Moja przyszłość”, współfinansowanego ze środków Europejskiego Funduszu Społecznego Plus.</w:t>
      </w:r>
    </w:p>
    <w:p w14:paraId="423F2F3F" w14:textId="77777777" w:rsidR="0093294A" w:rsidRPr="00186C92" w:rsidRDefault="0093294A" w:rsidP="0093294A">
      <w:pPr>
        <w:pStyle w:val="Akapitzlist"/>
        <w:numPr>
          <w:ilvl w:val="0"/>
          <w:numId w:val="26"/>
        </w:numPr>
        <w:suppressAutoHyphens/>
        <w:spacing w:after="120" w:line="360" w:lineRule="auto"/>
        <w:ind w:left="426" w:hanging="426"/>
        <w:contextualSpacing w:val="0"/>
        <w:jc w:val="both"/>
        <w:rPr>
          <w:rFonts w:ascii="Calibri" w:hAnsi="Calibri" w:cs="Calibri"/>
          <w:b/>
        </w:rPr>
      </w:pPr>
      <w:r w:rsidRPr="00186C92">
        <w:rPr>
          <w:rFonts w:ascii="Calibri" w:hAnsi="Calibri" w:cs="Calibri"/>
        </w:rPr>
        <w:t>Działając w imieniu i na rzecz wykonawcy/wykonawców wspólnie ubiegających się o udzielenie zamówienia, w postępowaniu o udzielenie zamówienia publicznego, oświadczam/oświadczamy, że za wykonanie zamówienia, oferuję/oferujemy cenę:</w:t>
      </w:r>
    </w:p>
    <w:p w14:paraId="0D046D88" w14:textId="77777777" w:rsidR="0093294A" w:rsidRDefault="0093294A" w:rsidP="0093294A">
      <w:pPr>
        <w:pStyle w:val="Bezodstpw"/>
        <w:rPr>
          <w:sz w:val="16"/>
          <w:szCs w:val="16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62"/>
        <w:gridCol w:w="2127"/>
        <w:gridCol w:w="1842"/>
        <w:gridCol w:w="1701"/>
        <w:gridCol w:w="2835"/>
      </w:tblGrid>
      <w:tr w:rsidR="0093294A" w14:paraId="619A0CC3" w14:textId="77777777" w:rsidTr="00FF5A66">
        <w:tc>
          <w:tcPr>
            <w:tcW w:w="562" w:type="dxa"/>
          </w:tcPr>
          <w:p w14:paraId="7DEAA2F0" w14:textId="77777777" w:rsidR="0093294A" w:rsidRDefault="0093294A" w:rsidP="00FF5A66">
            <w:pPr>
              <w:jc w:val="center"/>
            </w:pPr>
          </w:p>
          <w:p w14:paraId="2D79DBA8" w14:textId="77777777" w:rsidR="0093294A" w:rsidRDefault="0093294A" w:rsidP="00FF5A66">
            <w:pPr>
              <w:jc w:val="center"/>
            </w:pPr>
            <w:r>
              <w:t>L.p</w:t>
            </w:r>
          </w:p>
        </w:tc>
        <w:tc>
          <w:tcPr>
            <w:tcW w:w="2127" w:type="dxa"/>
          </w:tcPr>
          <w:p w14:paraId="36EC8948" w14:textId="77777777" w:rsidR="0093294A" w:rsidRDefault="0093294A" w:rsidP="00FF5A66">
            <w:pPr>
              <w:jc w:val="center"/>
            </w:pPr>
            <w:r>
              <w:t>Przedmiot zamówienia</w:t>
            </w:r>
          </w:p>
        </w:tc>
        <w:tc>
          <w:tcPr>
            <w:tcW w:w="1842" w:type="dxa"/>
          </w:tcPr>
          <w:p w14:paraId="2B5B7369" w14:textId="77777777" w:rsidR="0093294A" w:rsidRDefault="0093294A" w:rsidP="00FF5A66">
            <w:pPr>
              <w:jc w:val="center"/>
            </w:pPr>
            <w:r>
              <w:t>Ilość gwarantowana</w:t>
            </w:r>
          </w:p>
        </w:tc>
        <w:tc>
          <w:tcPr>
            <w:tcW w:w="1701" w:type="dxa"/>
          </w:tcPr>
          <w:p w14:paraId="6E675E54" w14:textId="77777777" w:rsidR="0093294A" w:rsidRDefault="0093294A" w:rsidP="00FF5A66">
            <w:pPr>
              <w:jc w:val="center"/>
            </w:pPr>
            <w:r>
              <w:t>Ilość dodatkowa opcjonalna</w:t>
            </w:r>
          </w:p>
        </w:tc>
        <w:tc>
          <w:tcPr>
            <w:tcW w:w="2835" w:type="dxa"/>
          </w:tcPr>
          <w:p w14:paraId="0E9ABEE5" w14:textId="77777777" w:rsidR="0093294A" w:rsidRDefault="0093294A" w:rsidP="00FF5A66">
            <w:pPr>
              <w:jc w:val="center"/>
            </w:pPr>
            <w:r>
              <w:t>Łączna maksymalna ilość zamówienia</w:t>
            </w:r>
          </w:p>
        </w:tc>
      </w:tr>
      <w:tr w:rsidR="0093294A" w14:paraId="24F15779" w14:textId="77777777" w:rsidTr="00FF5A66">
        <w:tc>
          <w:tcPr>
            <w:tcW w:w="562" w:type="dxa"/>
          </w:tcPr>
          <w:p w14:paraId="6DE8902B" w14:textId="77777777" w:rsidR="0093294A" w:rsidRDefault="0093294A" w:rsidP="00FF5A66">
            <w:pPr>
              <w:jc w:val="center"/>
            </w:pPr>
            <w:r>
              <w:t>1</w:t>
            </w:r>
          </w:p>
        </w:tc>
        <w:tc>
          <w:tcPr>
            <w:tcW w:w="2127" w:type="dxa"/>
          </w:tcPr>
          <w:p w14:paraId="0DEFC114" w14:textId="77777777" w:rsidR="0093294A" w:rsidRDefault="0093294A" w:rsidP="00FF5A66">
            <w:pPr>
              <w:jc w:val="center"/>
            </w:pPr>
            <w:r>
              <w:t>LAPTOPY</w:t>
            </w:r>
          </w:p>
        </w:tc>
        <w:tc>
          <w:tcPr>
            <w:tcW w:w="1842" w:type="dxa"/>
          </w:tcPr>
          <w:p w14:paraId="41CECEB1" w14:textId="77777777" w:rsidR="0093294A" w:rsidRDefault="0093294A" w:rsidP="00FF5A66">
            <w:pPr>
              <w:jc w:val="center"/>
            </w:pPr>
            <w:r>
              <w:t>40 kpl.</w:t>
            </w:r>
          </w:p>
        </w:tc>
        <w:tc>
          <w:tcPr>
            <w:tcW w:w="1701" w:type="dxa"/>
          </w:tcPr>
          <w:p w14:paraId="35DC3F82" w14:textId="77777777" w:rsidR="0093294A" w:rsidRDefault="0093294A" w:rsidP="00FF5A66">
            <w:pPr>
              <w:jc w:val="center"/>
            </w:pPr>
            <w:r>
              <w:t>8 kpl.</w:t>
            </w:r>
          </w:p>
        </w:tc>
        <w:tc>
          <w:tcPr>
            <w:tcW w:w="2835" w:type="dxa"/>
          </w:tcPr>
          <w:p w14:paraId="5D7D2495" w14:textId="77777777" w:rsidR="0093294A" w:rsidRDefault="0093294A" w:rsidP="00FF5A66">
            <w:pPr>
              <w:jc w:val="center"/>
            </w:pPr>
            <w:r>
              <w:t>48 kpl.</w:t>
            </w:r>
          </w:p>
        </w:tc>
      </w:tr>
    </w:tbl>
    <w:p w14:paraId="59B593A6" w14:textId="77777777" w:rsidR="0093294A" w:rsidRDefault="0093294A" w:rsidP="0093294A">
      <w:pPr>
        <w:jc w:val="both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405"/>
        <w:gridCol w:w="1985"/>
        <w:gridCol w:w="1842"/>
        <w:gridCol w:w="2835"/>
      </w:tblGrid>
      <w:tr w:rsidR="0093294A" w14:paraId="2FA8FBAE" w14:textId="77777777" w:rsidTr="00FF5A66">
        <w:tc>
          <w:tcPr>
            <w:tcW w:w="2405" w:type="dxa"/>
          </w:tcPr>
          <w:p w14:paraId="25EE2737" w14:textId="77777777" w:rsidR="0093294A" w:rsidRDefault="0093294A" w:rsidP="00FF5A66">
            <w:pPr>
              <w:jc w:val="center"/>
            </w:pPr>
          </w:p>
          <w:p w14:paraId="3C632FA3" w14:textId="77777777" w:rsidR="0093294A" w:rsidRDefault="0093294A" w:rsidP="00FF5A66">
            <w:pPr>
              <w:jc w:val="center"/>
            </w:pPr>
            <w:r>
              <w:t>Przedmiot zamówienia</w:t>
            </w:r>
          </w:p>
        </w:tc>
        <w:tc>
          <w:tcPr>
            <w:tcW w:w="1985" w:type="dxa"/>
          </w:tcPr>
          <w:p w14:paraId="44276512" w14:textId="77777777" w:rsidR="0093294A" w:rsidRPr="007E2DD2" w:rsidRDefault="0093294A" w:rsidP="00FF5A66">
            <w:pPr>
              <w:jc w:val="center"/>
              <w:rPr>
                <w:b/>
                <w:bCs/>
              </w:rPr>
            </w:pPr>
            <w:r w:rsidRPr="007E2DD2">
              <w:rPr>
                <w:b/>
                <w:bCs/>
              </w:rPr>
              <w:t>Cena jednostkowa brutto</w:t>
            </w:r>
          </w:p>
        </w:tc>
        <w:tc>
          <w:tcPr>
            <w:tcW w:w="1842" w:type="dxa"/>
          </w:tcPr>
          <w:p w14:paraId="365D29BF" w14:textId="77777777" w:rsidR="0093294A" w:rsidRDefault="0093294A" w:rsidP="00FF5A66">
            <w:pPr>
              <w:jc w:val="center"/>
            </w:pPr>
            <w:r>
              <w:t>Ilość gwarantowana</w:t>
            </w:r>
          </w:p>
        </w:tc>
        <w:tc>
          <w:tcPr>
            <w:tcW w:w="2835" w:type="dxa"/>
          </w:tcPr>
          <w:p w14:paraId="2F1765CB" w14:textId="77777777" w:rsidR="0093294A" w:rsidRPr="007E2DD2" w:rsidRDefault="0093294A" w:rsidP="00FF5A66">
            <w:pPr>
              <w:jc w:val="center"/>
              <w:rPr>
                <w:b/>
                <w:bCs/>
              </w:rPr>
            </w:pPr>
            <w:r w:rsidRPr="007E2DD2">
              <w:rPr>
                <w:b/>
                <w:bCs/>
              </w:rPr>
              <w:t>Wartość brutto zamówienia (cena jedn.  x   ilość gwarantowana 40 kpl.)</w:t>
            </w:r>
          </w:p>
        </w:tc>
      </w:tr>
      <w:tr w:rsidR="0093294A" w14:paraId="07BD3664" w14:textId="77777777" w:rsidTr="00FF5A66">
        <w:tc>
          <w:tcPr>
            <w:tcW w:w="2405" w:type="dxa"/>
          </w:tcPr>
          <w:p w14:paraId="00CC2160" w14:textId="77777777" w:rsidR="0093294A" w:rsidRDefault="0093294A" w:rsidP="00FF5A66"/>
          <w:p w14:paraId="32290737" w14:textId="77777777" w:rsidR="0093294A" w:rsidRDefault="0093294A" w:rsidP="00FF5A66">
            <w:pPr>
              <w:jc w:val="center"/>
            </w:pPr>
            <w:r>
              <w:t>LAPTOPY – 40 kpl.</w:t>
            </w:r>
          </w:p>
        </w:tc>
        <w:tc>
          <w:tcPr>
            <w:tcW w:w="1985" w:type="dxa"/>
          </w:tcPr>
          <w:p w14:paraId="6B068A51" w14:textId="77777777" w:rsidR="0093294A" w:rsidRPr="007E2DD2" w:rsidRDefault="0093294A" w:rsidP="00FF5A66">
            <w:pPr>
              <w:jc w:val="both"/>
              <w:rPr>
                <w:b/>
                <w:bCs/>
              </w:rPr>
            </w:pPr>
          </w:p>
        </w:tc>
        <w:tc>
          <w:tcPr>
            <w:tcW w:w="1842" w:type="dxa"/>
          </w:tcPr>
          <w:p w14:paraId="74F539C0" w14:textId="77777777" w:rsidR="0093294A" w:rsidRDefault="0093294A" w:rsidP="00FF5A66"/>
          <w:p w14:paraId="7EB567C4" w14:textId="77777777" w:rsidR="0093294A" w:rsidRDefault="0093294A" w:rsidP="00FF5A66">
            <w:pPr>
              <w:jc w:val="center"/>
            </w:pPr>
            <w:r>
              <w:t>40 kpl.</w:t>
            </w:r>
          </w:p>
        </w:tc>
        <w:tc>
          <w:tcPr>
            <w:tcW w:w="2835" w:type="dxa"/>
          </w:tcPr>
          <w:p w14:paraId="105AD580" w14:textId="77777777" w:rsidR="0093294A" w:rsidRPr="007E2DD2" w:rsidRDefault="0093294A" w:rsidP="00FF5A66">
            <w:pPr>
              <w:jc w:val="both"/>
              <w:rPr>
                <w:b/>
                <w:bCs/>
              </w:rPr>
            </w:pPr>
          </w:p>
        </w:tc>
      </w:tr>
    </w:tbl>
    <w:p w14:paraId="00DC5839" w14:textId="77777777" w:rsidR="0093294A" w:rsidRDefault="0093294A" w:rsidP="0093294A">
      <w:pPr>
        <w:jc w:val="both"/>
      </w:pPr>
    </w:p>
    <w:p w14:paraId="20313789" w14:textId="77777777" w:rsidR="0093294A" w:rsidRPr="00B26C67" w:rsidRDefault="0093294A" w:rsidP="0093294A">
      <w:pPr>
        <w:jc w:val="both"/>
        <w:rPr>
          <w:sz w:val="24"/>
          <w:szCs w:val="24"/>
        </w:rPr>
      </w:pPr>
      <w:r w:rsidRPr="00B26C67">
        <w:rPr>
          <w:sz w:val="24"/>
          <w:szCs w:val="24"/>
        </w:rPr>
        <w:t>Okres gwarancji (należy wpisać poniżej w tabeli) i termin wykonania w okresie trwania umowy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93294A" w14:paraId="000FDF48" w14:textId="77777777" w:rsidTr="00FF5A66">
        <w:tc>
          <w:tcPr>
            <w:tcW w:w="2405" w:type="dxa"/>
          </w:tcPr>
          <w:p w14:paraId="1B2C386C" w14:textId="77777777" w:rsidR="0093294A" w:rsidRDefault="0093294A" w:rsidP="00FF5A66">
            <w:pPr>
              <w:jc w:val="center"/>
            </w:pPr>
          </w:p>
          <w:p w14:paraId="0A7D4850" w14:textId="77777777" w:rsidR="0093294A" w:rsidRDefault="0093294A" w:rsidP="00FF5A66">
            <w:pPr>
              <w:jc w:val="center"/>
            </w:pPr>
            <w:r>
              <w:t>Przedmiot zamówienia</w:t>
            </w:r>
          </w:p>
        </w:tc>
        <w:tc>
          <w:tcPr>
            <w:tcW w:w="2552" w:type="dxa"/>
          </w:tcPr>
          <w:p w14:paraId="034BE252" w14:textId="77777777" w:rsidR="0093294A" w:rsidRPr="007E2DD2" w:rsidRDefault="0093294A" w:rsidP="00FF5A66">
            <w:pPr>
              <w:jc w:val="center"/>
              <w:rPr>
                <w:b/>
                <w:bCs/>
              </w:rPr>
            </w:pPr>
          </w:p>
          <w:p w14:paraId="113616EE" w14:textId="77777777" w:rsidR="0093294A" w:rsidRPr="007E2DD2" w:rsidRDefault="0093294A" w:rsidP="00FF5A66">
            <w:pPr>
              <w:jc w:val="center"/>
              <w:rPr>
                <w:b/>
                <w:bCs/>
              </w:rPr>
            </w:pPr>
            <w:r w:rsidRPr="007E2DD2">
              <w:rPr>
                <w:b/>
                <w:bCs/>
              </w:rPr>
              <w:t>Okres gwarancji</w:t>
            </w:r>
          </w:p>
        </w:tc>
        <w:tc>
          <w:tcPr>
            <w:tcW w:w="4110" w:type="dxa"/>
          </w:tcPr>
          <w:p w14:paraId="631A6DF5" w14:textId="77777777" w:rsidR="0093294A" w:rsidRDefault="0093294A" w:rsidP="00FF5A66">
            <w:pPr>
              <w:jc w:val="center"/>
            </w:pPr>
          </w:p>
          <w:p w14:paraId="07F93FC3" w14:textId="77777777" w:rsidR="0093294A" w:rsidRDefault="0093294A" w:rsidP="00FF5A66">
            <w:pPr>
              <w:jc w:val="center"/>
            </w:pPr>
            <w:r>
              <w:t>Termin wykonania zamówienia</w:t>
            </w:r>
          </w:p>
        </w:tc>
      </w:tr>
      <w:tr w:rsidR="0093294A" w14:paraId="155BDA92" w14:textId="77777777" w:rsidTr="00FF5A66">
        <w:tc>
          <w:tcPr>
            <w:tcW w:w="2405" w:type="dxa"/>
          </w:tcPr>
          <w:p w14:paraId="7BF56C8C" w14:textId="77777777" w:rsidR="0093294A" w:rsidRDefault="0093294A" w:rsidP="00FF5A66"/>
          <w:p w14:paraId="11523B30" w14:textId="77777777" w:rsidR="0093294A" w:rsidRDefault="0093294A" w:rsidP="00FF5A66">
            <w:pPr>
              <w:jc w:val="center"/>
            </w:pPr>
            <w:r>
              <w:t>LAPTOPY – 40 kpl.</w:t>
            </w:r>
          </w:p>
        </w:tc>
        <w:tc>
          <w:tcPr>
            <w:tcW w:w="2552" w:type="dxa"/>
          </w:tcPr>
          <w:p w14:paraId="1AB55929" w14:textId="77777777" w:rsidR="0093294A" w:rsidRPr="007E2DD2" w:rsidRDefault="0093294A" w:rsidP="00FF5A66">
            <w:pPr>
              <w:rPr>
                <w:b/>
                <w:bCs/>
              </w:rPr>
            </w:pPr>
          </w:p>
          <w:p w14:paraId="3A2A40A1" w14:textId="77777777" w:rsidR="0093294A" w:rsidRPr="007E2DD2" w:rsidRDefault="0093294A" w:rsidP="00FF5A66">
            <w:pPr>
              <w:jc w:val="center"/>
              <w:rPr>
                <w:b/>
                <w:bCs/>
              </w:rPr>
            </w:pPr>
          </w:p>
        </w:tc>
        <w:tc>
          <w:tcPr>
            <w:tcW w:w="4110" w:type="dxa"/>
          </w:tcPr>
          <w:p w14:paraId="01FE25F3" w14:textId="77777777" w:rsidR="0093294A" w:rsidRDefault="0093294A" w:rsidP="00FF5A66">
            <w:pPr>
              <w:jc w:val="center"/>
            </w:pPr>
            <w:r>
              <w:t xml:space="preserve">21 dni od dnia podpisania umowy dla 40 kpl., lub </w:t>
            </w:r>
          </w:p>
          <w:p w14:paraId="0E029D5E" w14:textId="77777777" w:rsidR="0093294A" w:rsidRDefault="0093294A" w:rsidP="00FF5A66">
            <w:pPr>
              <w:jc w:val="center"/>
            </w:pPr>
            <w:r>
              <w:t>21 dni od daty złożenia pisemnego zamówienia dla zamówień w ramach „prawa opcji” dla dodatkowej ilości od 1 do 8 kpl. w okresie trwania umowy</w:t>
            </w:r>
          </w:p>
        </w:tc>
      </w:tr>
    </w:tbl>
    <w:p w14:paraId="7FDCDF16" w14:textId="77777777" w:rsidR="0093294A" w:rsidRDefault="0093294A" w:rsidP="0093294A">
      <w:pPr>
        <w:pStyle w:val="Bezodstpw"/>
        <w:rPr>
          <w:sz w:val="16"/>
          <w:szCs w:val="16"/>
        </w:rPr>
      </w:pPr>
    </w:p>
    <w:p w14:paraId="57675D34" w14:textId="77777777" w:rsidR="0093294A" w:rsidRDefault="0093294A" w:rsidP="0093294A">
      <w:pPr>
        <w:pStyle w:val="Bezodstpw"/>
        <w:rPr>
          <w:sz w:val="16"/>
          <w:szCs w:val="16"/>
        </w:rPr>
      </w:pPr>
    </w:p>
    <w:p w14:paraId="336F8ACE" w14:textId="77777777" w:rsidR="0093294A" w:rsidRPr="00CD0463" w:rsidRDefault="0093294A" w:rsidP="0093294A">
      <w:pPr>
        <w:pStyle w:val="Bezodstpw"/>
        <w:rPr>
          <w:sz w:val="16"/>
          <w:szCs w:val="16"/>
        </w:rPr>
      </w:pPr>
    </w:p>
    <w:p w14:paraId="592CBE6D" w14:textId="77777777" w:rsidR="0093294A" w:rsidRPr="0070425E" w:rsidRDefault="0093294A" w:rsidP="0093294A">
      <w:pPr>
        <w:pStyle w:val="Akapitzlist"/>
        <w:numPr>
          <w:ilvl w:val="0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contextualSpacing w:val="0"/>
        <w:jc w:val="both"/>
        <w:rPr>
          <w:rFonts w:ascii="Calibri" w:hAnsi="Calibri" w:cs="Calibri"/>
        </w:rPr>
      </w:pPr>
      <w:r w:rsidRPr="0070425E">
        <w:rPr>
          <w:rFonts w:ascii="Calibri" w:hAnsi="Calibri" w:cs="Calibri"/>
        </w:rPr>
        <w:t xml:space="preserve">Wartość oferty brutto (z VAT) dla 40 kpl., posłuży do wyboru najkorzystniejszej oferty, natomiast w trakcie trwania umowy Zamawiający zastrzega możliwość zamówienia dodatkowych laptopów w ilości od 1 do 8 kpl., po cenie jednostkowych zaproponowanych powyżej. </w:t>
      </w:r>
    </w:p>
    <w:p w14:paraId="24924147" w14:textId="77777777" w:rsidR="0093294A" w:rsidRDefault="0093294A" w:rsidP="0093294A">
      <w:pPr>
        <w:pStyle w:val="Tekstpodstawowy"/>
        <w:ind w:left="426"/>
        <w:jc w:val="both"/>
        <w:rPr>
          <w:sz w:val="22"/>
          <w:szCs w:val="22"/>
        </w:rPr>
      </w:pPr>
    </w:p>
    <w:p w14:paraId="0383D897" w14:textId="77777777" w:rsidR="0093294A" w:rsidRDefault="0093294A" w:rsidP="00B26C67">
      <w:pPr>
        <w:pStyle w:val="Tekstpodstawowy"/>
        <w:jc w:val="both"/>
        <w:rPr>
          <w:sz w:val="22"/>
          <w:szCs w:val="22"/>
        </w:rPr>
      </w:pPr>
    </w:p>
    <w:p w14:paraId="7418D971" w14:textId="77777777" w:rsidR="0093294A" w:rsidRDefault="0093294A" w:rsidP="0093294A">
      <w:pPr>
        <w:pStyle w:val="Tekstpodstawowy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OŚWIADCZENIA WYKONAWCY</w:t>
      </w:r>
    </w:p>
    <w:p w14:paraId="785AB3EA" w14:textId="77777777" w:rsidR="0093294A" w:rsidRDefault="0093294A" w:rsidP="0093294A">
      <w:pPr>
        <w:pStyle w:val="Tekstpodstawowy"/>
        <w:ind w:left="426"/>
        <w:jc w:val="both"/>
        <w:rPr>
          <w:sz w:val="22"/>
          <w:szCs w:val="22"/>
        </w:rPr>
      </w:pPr>
    </w:p>
    <w:p w14:paraId="4AB51F8E" w14:textId="77777777" w:rsidR="0093294A" w:rsidRPr="0070425E" w:rsidRDefault="0093294A" w:rsidP="0093294A">
      <w:pPr>
        <w:pStyle w:val="Tekstpodstawowy"/>
        <w:numPr>
          <w:ilvl w:val="0"/>
          <w:numId w:val="24"/>
        </w:numPr>
        <w:tabs>
          <w:tab w:val="clear" w:pos="720"/>
          <w:tab w:val="num" w:pos="426"/>
        </w:tabs>
        <w:ind w:left="426" w:hanging="426"/>
        <w:jc w:val="both"/>
        <w:rPr>
          <w:rFonts w:ascii="Calibri" w:hAnsi="Calibri" w:cs="Calibri"/>
          <w:b w:val="0"/>
          <w:sz w:val="20"/>
        </w:rPr>
      </w:pPr>
      <w:r w:rsidRPr="0070425E">
        <w:rPr>
          <w:rFonts w:ascii="Calibri" w:hAnsi="Calibri" w:cs="Calibri"/>
          <w:b w:val="0"/>
          <w:sz w:val="20"/>
        </w:rPr>
        <w:t>Oświadczam, że przedmiot zamówienia publicznego wykonawca wykona w terminie i zgodnie z warunkami określonymi w SWZ.</w:t>
      </w:r>
    </w:p>
    <w:p w14:paraId="218854B1" w14:textId="77777777" w:rsidR="0093294A" w:rsidRPr="0070425E" w:rsidRDefault="0093294A" w:rsidP="0093294A">
      <w:pPr>
        <w:pStyle w:val="Tekstpodstawowy"/>
        <w:numPr>
          <w:ilvl w:val="0"/>
          <w:numId w:val="24"/>
        </w:numPr>
        <w:tabs>
          <w:tab w:val="clear" w:pos="720"/>
          <w:tab w:val="num" w:pos="426"/>
        </w:tabs>
        <w:ind w:left="426" w:hanging="426"/>
        <w:jc w:val="both"/>
        <w:rPr>
          <w:rFonts w:ascii="Calibri" w:hAnsi="Calibri" w:cs="Calibri"/>
          <w:b w:val="0"/>
          <w:sz w:val="20"/>
        </w:rPr>
      </w:pPr>
      <w:r w:rsidRPr="0070425E">
        <w:rPr>
          <w:rFonts w:ascii="Calibri" w:hAnsi="Calibri" w:cs="Calibri"/>
          <w:b w:val="0"/>
          <w:sz w:val="20"/>
        </w:rPr>
        <w:t>Oświadczam, że wykonawca zna treść SWZ i jest związany niniejszą ofertą do dnia określonego w SWZ, w części „Termin związania ofertą”.</w:t>
      </w:r>
    </w:p>
    <w:p w14:paraId="0625D66F" w14:textId="77777777" w:rsidR="0093294A" w:rsidRPr="0070425E" w:rsidRDefault="0093294A" w:rsidP="0093294A">
      <w:pPr>
        <w:pStyle w:val="Tekstpodstawowy"/>
        <w:numPr>
          <w:ilvl w:val="0"/>
          <w:numId w:val="24"/>
        </w:numPr>
        <w:tabs>
          <w:tab w:val="clear" w:pos="720"/>
          <w:tab w:val="num" w:pos="426"/>
        </w:tabs>
        <w:ind w:left="426" w:hanging="426"/>
        <w:jc w:val="both"/>
        <w:rPr>
          <w:rFonts w:ascii="Calibri" w:hAnsi="Calibri" w:cs="Calibri"/>
          <w:b w:val="0"/>
          <w:sz w:val="20"/>
        </w:rPr>
      </w:pPr>
      <w:r w:rsidRPr="0070425E">
        <w:rPr>
          <w:rFonts w:ascii="Calibri" w:hAnsi="Calibri" w:cs="Calibri"/>
          <w:b w:val="0"/>
          <w:sz w:val="20"/>
        </w:rPr>
        <w:t>Oświadczam, że w razie wybrania oferty wykonawcy jako najkorzystniejszej oferty, wykonawca zobowiązuje się do podpisania umowy na warunkach zawartych we wzorze umowy stanowiącym integralną część treści SWZ oraz w miejscu i terminie określonym przez zamawiającego.</w:t>
      </w:r>
    </w:p>
    <w:p w14:paraId="74A0026A" w14:textId="77777777" w:rsidR="0093294A" w:rsidRDefault="0093294A" w:rsidP="0093294A">
      <w:pPr>
        <w:pStyle w:val="Tekstpodstawowy"/>
        <w:jc w:val="both"/>
        <w:rPr>
          <w:rFonts w:ascii="Calibri" w:hAnsi="Calibri" w:cs="Calibri"/>
          <w:b w:val="0"/>
          <w:sz w:val="20"/>
        </w:rPr>
      </w:pPr>
    </w:p>
    <w:p w14:paraId="7C728619" w14:textId="77777777" w:rsidR="00B26C67" w:rsidRDefault="00B26C67" w:rsidP="0093294A">
      <w:pPr>
        <w:pStyle w:val="Tekstpodstawowy"/>
        <w:jc w:val="both"/>
        <w:rPr>
          <w:rFonts w:ascii="Calibri" w:hAnsi="Calibri" w:cs="Calibri"/>
          <w:b w:val="0"/>
          <w:sz w:val="20"/>
        </w:rPr>
      </w:pPr>
    </w:p>
    <w:p w14:paraId="25D12457" w14:textId="77777777" w:rsidR="00B26C67" w:rsidRPr="0070425E" w:rsidRDefault="00B26C67" w:rsidP="0093294A">
      <w:pPr>
        <w:pStyle w:val="Tekstpodstawowy"/>
        <w:jc w:val="both"/>
        <w:rPr>
          <w:rFonts w:ascii="Calibri" w:hAnsi="Calibri" w:cs="Calibri"/>
          <w:b w:val="0"/>
          <w:sz w:val="20"/>
        </w:rPr>
      </w:pPr>
    </w:p>
    <w:p w14:paraId="39898F26" w14:textId="77777777" w:rsidR="0093294A" w:rsidRPr="0070425E" w:rsidRDefault="0093294A" w:rsidP="0093294A">
      <w:pPr>
        <w:numPr>
          <w:ilvl w:val="0"/>
          <w:numId w:val="24"/>
        </w:numPr>
        <w:spacing w:after="120" w:line="276" w:lineRule="auto"/>
        <w:ind w:left="426" w:hanging="426"/>
        <w:jc w:val="both"/>
        <w:rPr>
          <w:rFonts w:ascii="Calibri" w:hAnsi="Calibri" w:cs="Calibri"/>
          <w:bCs/>
          <w:sz w:val="20"/>
          <w:szCs w:val="20"/>
        </w:rPr>
      </w:pPr>
      <w:r w:rsidRPr="0070425E">
        <w:rPr>
          <w:rFonts w:ascii="Calibri" w:hAnsi="Calibri" w:cs="Calibri"/>
          <w:b/>
          <w:sz w:val="20"/>
          <w:szCs w:val="20"/>
        </w:rPr>
        <w:lastRenderedPageBreak/>
        <w:t xml:space="preserve">Oświadczam, że </w:t>
      </w:r>
      <w:r w:rsidRPr="0070425E">
        <w:rPr>
          <w:rFonts w:ascii="Calibri" w:hAnsi="Calibri" w:cs="Calibri"/>
          <w:bCs/>
          <w:sz w:val="20"/>
          <w:szCs w:val="20"/>
        </w:rPr>
        <w:t>wykonawca jest:</w:t>
      </w:r>
    </w:p>
    <w:p w14:paraId="6D457B58" w14:textId="77777777" w:rsidR="0093294A" w:rsidRPr="0070425E" w:rsidRDefault="0093294A" w:rsidP="0093294A">
      <w:pPr>
        <w:spacing w:after="120"/>
        <w:ind w:left="426"/>
        <w:rPr>
          <w:rFonts w:ascii="Calibri" w:hAnsi="Calibri" w:cs="Calibri"/>
          <w:sz w:val="20"/>
          <w:szCs w:val="20"/>
        </w:rPr>
      </w:pPr>
      <w:r w:rsidRPr="0070425E">
        <w:rPr>
          <w:rFonts w:ascii="Segoe UI Symbol" w:hAnsi="Segoe UI Symbol" w:cs="Segoe UI Symbol"/>
          <w:sz w:val="20"/>
          <w:szCs w:val="20"/>
        </w:rPr>
        <w:t>☐</w:t>
      </w:r>
      <w:r w:rsidRPr="0070425E">
        <w:rPr>
          <w:rFonts w:ascii="Calibri" w:hAnsi="Calibri" w:cs="Calibri"/>
          <w:sz w:val="20"/>
          <w:szCs w:val="20"/>
        </w:rPr>
        <w:t xml:space="preserve"> mikroprzedsiębiorstwo,  </w:t>
      </w:r>
    </w:p>
    <w:p w14:paraId="1D99D74E" w14:textId="77777777" w:rsidR="0093294A" w:rsidRPr="0070425E" w:rsidRDefault="0093294A" w:rsidP="0093294A">
      <w:pPr>
        <w:spacing w:after="120"/>
        <w:ind w:left="426"/>
        <w:rPr>
          <w:rFonts w:ascii="Calibri" w:hAnsi="Calibri" w:cs="Calibri"/>
          <w:sz w:val="20"/>
          <w:szCs w:val="20"/>
        </w:rPr>
      </w:pPr>
      <w:r w:rsidRPr="0070425E">
        <w:rPr>
          <w:rFonts w:ascii="Segoe UI Symbol" w:hAnsi="Segoe UI Symbol" w:cs="Segoe UI Symbol"/>
          <w:sz w:val="20"/>
          <w:szCs w:val="20"/>
        </w:rPr>
        <w:t>☐</w:t>
      </w:r>
      <w:r w:rsidRPr="0070425E">
        <w:rPr>
          <w:rFonts w:ascii="Calibri" w:hAnsi="Calibri" w:cs="Calibri"/>
          <w:sz w:val="20"/>
          <w:szCs w:val="20"/>
        </w:rPr>
        <w:t xml:space="preserve"> małe przedsiębiorstwo,  </w:t>
      </w:r>
    </w:p>
    <w:p w14:paraId="31E59A63" w14:textId="77777777" w:rsidR="0093294A" w:rsidRPr="0070425E" w:rsidRDefault="0093294A" w:rsidP="0093294A">
      <w:pPr>
        <w:spacing w:after="120"/>
        <w:ind w:left="426"/>
        <w:rPr>
          <w:rFonts w:ascii="Calibri" w:hAnsi="Calibri" w:cs="Calibri"/>
          <w:sz w:val="20"/>
          <w:szCs w:val="20"/>
        </w:rPr>
      </w:pPr>
      <w:r w:rsidRPr="0070425E">
        <w:rPr>
          <w:rFonts w:ascii="Segoe UI Symbol" w:hAnsi="Segoe UI Symbol" w:cs="Segoe UI Symbol"/>
          <w:sz w:val="20"/>
          <w:szCs w:val="20"/>
        </w:rPr>
        <w:t>☐</w:t>
      </w:r>
      <w:r w:rsidRPr="0070425E">
        <w:rPr>
          <w:rFonts w:ascii="Calibri" w:hAnsi="Calibri" w:cs="Calibri"/>
          <w:sz w:val="20"/>
          <w:szCs w:val="20"/>
        </w:rPr>
        <w:t xml:space="preserve"> średnie przedsiębiorstwo,  </w:t>
      </w:r>
    </w:p>
    <w:p w14:paraId="506093A4" w14:textId="77777777" w:rsidR="0093294A" w:rsidRPr="0070425E" w:rsidRDefault="0093294A" w:rsidP="0093294A">
      <w:pPr>
        <w:spacing w:after="120"/>
        <w:ind w:left="426"/>
        <w:rPr>
          <w:rFonts w:ascii="Calibri" w:hAnsi="Calibri" w:cs="Calibri"/>
          <w:sz w:val="20"/>
          <w:szCs w:val="20"/>
        </w:rPr>
      </w:pPr>
      <w:r w:rsidRPr="0070425E">
        <w:rPr>
          <w:rFonts w:ascii="Segoe UI Symbol" w:hAnsi="Segoe UI Symbol" w:cs="Segoe UI Symbol"/>
          <w:sz w:val="20"/>
          <w:szCs w:val="20"/>
        </w:rPr>
        <w:t>☐</w:t>
      </w:r>
      <w:r w:rsidRPr="0070425E">
        <w:rPr>
          <w:rFonts w:ascii="Calibri" w:hAnsi="Calibri" w:cs="Calibri"/>
          <w:sz w:val="20"/>
          <w:szCs w:val="20"/>
        </w:rPr>
        <w:t xml:space="preserve"> jednoosobowa działalność gospodarcza,  </w:t>
      </w:r>
    </w:p>
    <w:p w14:paraId="240CE5F4" w14:textId="77777777" w:rsidR="0093294A" w:rsidRPr="0070425E" w:rsidRDefault="0093294A" w:rsidP="0093294A">
      <w:pPr>
        <w:spacing w:after="120"/>
        <w:ind w:left="426"/>
        <w:rPr>
          <w:rFonts w:ascii="Calibri" w:hAnsi="Calibri" w:cs="Calibri"/>
          <w:sz w:val="20"/>
          <w:szCs w:val="20"/>
        </w:rPr>
      </w:pPr>
      <w:r w:rsidRPr="0070425E">
        <w:rPr>
          <w:rFonts w:ascii="Segoe UI Symbol" w:hAnsi="Segoe UI Symbol" w:cs="Segoe UI Symbol"/>
          <w:sz w:val="20"/>
          <w:szCs w:val="20"/>
        </w:rPr>
        <w:t>☐</w:t>
      </w:r>
      <w:r w:rsidRPr="0070425E">
        <w:rPr>
          <w:rFonts w:ascii="Calibri" w:hAnsi="Calibri" w:cs="Calibri"/>
          <w:sz w:val="20"/>
          <w:szCs w:val="20"/>
        </w:rPr>
        <w:t xml:space="preserve"> osoba fizyczna nieprowadząca działalności gospodarczej, </w:t>
      </w:r>
    </w:p>
    <w:p w14:paraId="1DDE8048" w14:textId="77777777" w:rsidR="0093294A" w:rsidRPr="0070425E" w:rsidRDefault="0093294A" w:rsidP="0093294A">
      <w:pPr>
        <w:spacing w:after="120"/>
        <w:ind w:left="426"/>
        <w:rPr>
          <w:rFonts w:ascii="Calibri" w:hAnsi="Calibri" w:cs="Calibri"/>
          <w:sz w:val="20"/>
          <w:szCs w:val="20"/>
        </w:rPr>
      </w:pPr>
      <w:r w:rsidRPr="0070425E">
        <w:rPr>
          <w:rFonts w:ascii="Segoe UI Symbol" w:hAnsi="Segoe UI Symbol" w:cs="Segoe UI Symbol"/>
          <w:sz w:val="20"/>
          <w:szCs w:val="20"/>
        </w:rPr>
        <w:t>☐</w:t>
      </w:r>
      <w:r w:rsidRPr="0070425E">
        <w:rPr>
          <w:rFonts w:ascii="Calibri" w:hAnsi="Calibri" w:cs="Calibri"/>
          <w:sz w:val="20"/>
          <w:szCs w:val="20"/>
        </w:rPr>
        <w:t xml:space="preserve"> inny rodzaj.</w:t>
      </w:r>
    </w:p>
    <w:p w14:paraId="7BEC1E4C" w14:textId="77777777" w:rsidR="0093294A" w:rsidRPr="00287F21" w:rsidRDefault="0093294A" w:rsidP="0093294A">
      <w:pPr>
        <w:rPr>
          <w:i/>
          <w:sz w:val="16"/>
          <w:szCs w:val="16"/>
          <w:lang w:eastAsia="ar-SA"/>
        </w:rPr>
      </w:pPr>
      <w:r w:rsidRPr="00287F21">
        <w:rPr>
          <w:i/>
          <w:sz w:val="16"/>
          <w:szCs w:val="16"/>
          <w:lang w:eastAsia="ar-SA"/>
        </w:rPr>
        <w:t>Zaznaczyć właściwe.</w:t>
      </w:r>
    </w:p>
    <w:p w14:paraId="2C534924" w14:textId="77777777" w:rsidR="0093294A" w:rsidRPr="00287F21" w:rsidRDefault="0093294A" w:rsidP="0093294A">
      <w:pPr>
        <w:rPr>
          <w:bCs/>
          <w:i/>
          <w:sz w:val="16"/>
          <w:szCs w:val="16"/>
          <w:lang w:eastAsia="ar-SA"/>
        </w:rPr>
      </w:pPr>
      <w:r w:rsidRPr="00287F21">
        <w:rPr>
          <w:b/>
          <w:bCs/>
          <w:i/>
          <w:sz w:val="16"/>
          <w:szCs w:val="16"/>
          <w:lang w:eastAsia="ar-SA"/>
        </w:rPr>
        <w:t xml:space="preserve">Średnie przedsiębiorstwo </w:t>
      </w:r>
      <w:r w:rsidRPr="00287F21">
        <w:rPr>
          <w:b/>
          <w:i/>
          <w:sz w:val="16"/>
          <w:szCs w:val="16"/>
          <w:lang w:eastAsia="ar-SA"/>
        </w:rPr>
        <w:t xml:space="preserve">– </w:t>
      </w:r>
      <w:r w:rsidRPr="00287F21">
        <w:rPr>
          <w:bCs/>
          <w:i/>
          <w:sz w:val="16"/>
          <w:szCs w:val="16"/>
          <w:lang w:eastAsia="ar-SA"/>
        </w:rPr>
        <w:t>przedsiębiorstwo, które  zatrudnia mniej niż 250 pracowników oraz  jego roczny obrót nie przekracza 50 milionów euro lub całkowity bilans roczny nie przekracza 43 milionów euro;</w:t>
      </w:r>
    </w:p>
    <w:p w14:paraId="1229A38D" w14:textId="77777777" w:rsidR="0093294A" w:rsidRPr="00287F21" w:rsidRDefault="0093294A" w:rsidP="0093294A">
      <w:pPr>
        <w:rPr>
          <w:b/>
          <w:i/>
          <w:sz w:val="16"/>
          <w:szCs w:val="16"/>
          <w:lang w:eastAsia="ar-SA"/>
        </w:rPr>
      </w:pPr>
      <w:r w:rsidRPr="00287F21">
        <w:rPr>
          <w:b/>
          <w:bCs/>
          <w:i/>
          <w:sz w:val="16"/>
          <w:szCs w:val="16"/>
          <w:lang w:eastAsia="ar-SA"/>
        </w:rPr>
        <w:t xml:space="preserve">Małe przedsiębiorstwo </w:t>
      </w:r>
      <w:r w:rsidRPr="00287F21">
        <w:rPr>
          <w:b/>
          <w:i/>
          <w:sz w:val="16"/>
          <w:szCs w:val="16"/>
          <w:lang w:eastAsia="ar-SA"/>
        </w:rPr>
        <w:t xml:space="preserve">– </w:t>
      </w:r>
      <w:r w:rsidRPr="00287F21">
        <w:rPr>
          <w:bCs/>
          <w:i/>
          <w:sz w:val="16"/>
          <w:szCs w:val="16"/>
          <w:lang w:eastAsia="ar-SA"/>
        </w:rPr>
        <w:t>przedsiębiorstwo, które zatrudnia mniej niż 50 pracowników oraz jego roczny obrót nie przekracza 10 milionów euro lub całkowity bilans roczny nie przekracza 10 milionów euro;</w:t>
      </w:r>
    </w:p>
    <w:p w14:paraId="627417E9" w14:textId="77777777" w:rsidR="0093294A" w:rsidRDefault="0093294A" w:rsidP="0093294A">
      <w:pPr>
        <w:rPr>
          <w:bCs/>
          <w:i/>
          <w:sz w:val="16"/>
          <w:szCs w:val="16"/>
          <w:lang w:eastAsia="ar-SA"/>
        </w:rPr>
      </w:pPr>
      <w:r w:rsidRPr="00287F21">
        <w:rPr>
          <w:b/>
          <w:bCs/>
          <w:i/>
          <w:sz w:val="16"/>
          <w:szCs w:val="16"/>
          <w:lang w:eastAsia="ar-SA"/>
        </w:rPr>
        <w:t xml:space="preserve">Mikroprzedsiębiorstwo </w:t>
      </w:r>
      <w:r w:rsidRPr="00287F21">
        <w:rPr>
          <w:b/>
          <w:i/>
          <w:sz w:val="16"/>
          <w:szCs w:val="16"/>
          <w:lang w:eastAsia="ar-SA"/>
        </w:rPr>
        <w:t xml:space="preserve">- </w:t>
      </w:r>
      <w:r w:rsidRPr="00287F21">
        <w:rPr>
          <w:bCs/>
          <w:i/>
          <w:sz w:val="16"/>
          <w:szCs w:val="16"/>
          <w:lang w:eastAsia="ar-SA"/>
        </w:rPr>
        <w:t>przedsiębiorstwo, które zatrudnia mniej niż 10 pracowników oraz jego roczny obrót nie przekracza 2 milionów euro lub całkowity bilans roczny nie przekracza 2 milionów euro.</w:t>
      </w:r>
    </w:p>
    <w:p w14:paraId="1AC62E9F" w14:textId="77777777" w:rsidR="0093294A" w:rsidRPr="00F40EC1" w:rsidRDefault="0093294A" w:rsidP="0093294A">
      <w:pPr>
        <w:pStyle w:val="Tekstpodstawowy"/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120"/>
        <w:ind w:left="426" w:right="28" w:hanging="426"/>
        <w:jc w:val="both"/>
        <w:rPr>
          <w:b w:val="0"/>
          <w:sz w:val="20"/>
        </w:rPr>
      </w:pPr>
      <w:r w:rsidRPr="00F40EC1">
        <w:rPr>
          <w:sz w:val="20"/>
        </w:rPr>
        <w:t xml:space="preserve">Oświadczam, że </w:t>
      </w:r>
      <w:r w:rsidRPr="00F40EC1">
        <w:rPr>
          <w:b w:val="0"/>
          <w:sz w:val="20"/>
        </w:rPr>
        <w:t xml:space="preserve">wybór naszej oferty </w:t>
      </w:r>
      <w:r w:rsidRPr="00F40EC1">
        <w:rPr>
          <w:b w:val="0"/>
          <w:i/>
          <w:iCs/>
          <w:sz w:val="20"/>
        </w:rPr>
        <w:t>(zaznaczyć właściwe)</w:t>
      </w:r>
      <w:r w:rsidRPr="00F40EC1">
        <w:rPr>
          <w:b w:val="0"/>
          <w:sz w:val="20"/>
        </w:rPr>
        <w:t>:</w:t>
      </w:r>
    </w:p>
    <w:p w14:paraId="3FF74F98" w14:textId="77777777" w:rsidR="0093294A" w:rsidRPr="0070425E" w:rsidRDefault="00000000" w:rsidP="0093294A">
      <w:pPr>
        <w:pStyle w:val="Tekstpodstawowy"/>
        <w:widowControl w:val="0"/>
        <w:autoSpaceDE w:val="0"/>
        <w:autoSpaceDN w:val="0"/>
        <w:adjustRightInd w:val="0"/>
        <w:ind w:right="29"/>
        <w:jc w:val="both"/>
        <w:rPr>
          <w:rFonts w:ascii="Calibri" w:eastAsia="Calibri" w:hAnsi="Calibri" w:cs="Calibri"/>
          <w:b w:val="0"/>
          <w:sz w:val="20"/>
          <w:lang w:eastAsia="en-US"/>
        </w:rPr>
      </w:pPr>
      <w:sdt>
        <w:sdtPr>
          <w:rPr>
            <w:sz w:val="20"/>
          </w:rPr>
          <w:id w:val="1007017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94A" w:rsidRPr="00F40EC1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3294A" w:rsidRPr="00F40EC1">
        <w:rPr>
          <w:sz w:val="20"/>
        </w:rPr>
        <w:t xml:space="preserve"> </w:t>
      </w:r>
      <w:r w:rsidR="0093294A" w:rsidRPr="0070425E">
        <w:rPr>
          <w:rFonts w:ascii="Calibri" w:eastAsia="Calibri" w:hAnsi="Calibri" w:cs="Calibri"/>
          <w:b w:val="0"/>
          <w:sz w:val="20"/>
          <w:lang w:eastAsia="en-US"/>
        </w:rPr>
        <w:t xml:space="preserve">nie będzie prowadzić u zamawiającego do powstania obowiązku podatkowego zgodnie </w:t>
      </w:r>
      <w:r w:rsidR="0093294A" w:rsidRPr="0070425E">
        <w:rPr>
          <w:rFonts w:ascii="Calibri" w:eastAsia="Calibri" w:hAnsi="Calibri" w:cs="Calibri"/>
          <w:b w:val="0"/>
          <w:sz w:val="20"/>
          <w:lang w:eastAsia="en-US"/>
        </w:rPr>
        <w:br/>
        <w:t xml:space="preserve">z ustawą z dnia 11 marca 2014 r. o podatku od towarów i usług (tj. Dz. U. z 2024 r. poz. 1361, </w:t>
      </w:r>
      <w:r w:rsidR="0093294A" w:rsidRPr="0070425E">
        <w:rPr>
          <w:rFonts w:ascii="Calibri" w:eastAsia="Calibri" w:hAnsi="Calibri" w:cs="Calibri"/>
          <w:b w:val="0"/>
          <w:sz w:val="20"/>
          <w:lang w:eastAsia="en-US"/>
        </w:rPr>
        <w:br/>
        <w:t>ze zmianami)</w:t>
      </w:r>
    </w:p>
    <w:p w14:paraId="0DB55F27" w14:textId="77777777" w:rsidR="0093294A" w:rsidRPr="0070425E" w:rsidRDefault="0093294A" w:rsidP="0093294A">
      <w:pPr>
        <w:pStyle w:val="Tekstpodstawowy"/>
        <w:widowControl w:val="0"/>
        <w:autoSpaceDE w:val="0"/>
        <w:autoSpaceDN w:val="0"/>
        <w:adjustRightInd w:val="0"/>
        <w:ind w:right="29"/>
        <w:jc w:val="both"/>
        <w:rPr>
          <w:rFonts w:ascii="Calibri" w:hAnsi="Calibri" w:cs="Calibri"/>
          <w:b w:val="0"/>
          <w:sz w:val="20"/>
        </w:rPr>
      </w:pPr>
    </w:p>
    <w:p w14:paraId="021001FC" w14:textId="77777777" w:rsidR="0093294A" w:rsidRPr="0070425E" w:rsidRDefault="00000000" w:rsidP="0093294A">
      <w:pPr>
        <w:pStyle w:val="Tekstpodstawowy"/>
        <w:widowControl w:val="0"/>
        <w:autoSpaceDE w:val="0"/>
        <w:autoSpaceDN w:val="0"/>
        <w:adjustRightInd w:val="0"/>
        <w:spacing w:after="240"/>
        <w:ind w:right="28"/>
        <w:jc w:val="both"/>
        <w:rPr>
          <w:rFonts w:ascii="Calibri" w:hAnsi="Calibri" w:cs="Calibri"/>
          <w:b w:val="0"/>
          <w:sz w:val="20"/>
        </w:rPr>
      </w:pPr>
      <w:sdt>
        <w:sdtPr>
          <w:rPr>
            <w:rFonts w:ascii="Calibri" w:hAnsi="Calibri" w:cs="Calibri"/>
            <w:b w:val="0"/>
            <w:sz w:val="20"/>
          </w:rPr>
          <w:id w:val="-1349552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294A" w:rsidRPr="0070425E">
            <w:rPr>
              <w:rFonts w:ascii="Segoe UI Symbol" w:eastAsia="MS Gothic" w:hAnsi="Segoe UI Symbol" w:cs="Segoe UI Symbol"/>
              <w:b w:val="0"/>
              <w:sz w:val="20"/>
            </w:rPr>
            <w:t>☐</w:t>
          </w:r>
        </w:sdtContent>
      </w:sdt>
      <w:r w:rsidR="0093294A" w:rsidRPr="0070425E">
        <w:rPr>
          <w:rFonts w:ascii="Calibri" w:hAnsi="Calibri" w:cs="Calibri"/>
          <w:b w:val="0"/>
          <w:sz w:val="20"/>
        </w:rPr>
        <w:t xml:space="preserve"> będzie prowadzić u zamawiającego do powstania obowiązku podatkowego zgodnie z ustawą z dnia 11 marca 2014 r. o podatku od towarów i usług (tj. Dz. U. z 2024 r. poz. 1361, ze zmianami). W związku z powyższym wskazujemy nazwę (rodzaj) towaru lub usługi, których dostawa lub świadczenie będą prowadziły do powstania obowiązku podatkowego oraz ich wartość bez kwoty podatku</w:t>
      </w: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80"/>
        <w:gridCol w:w="2551"/>
        <w:gridCol w:w="2948"/>
      </w:tblGrid>
      <w:tr w:rsidR="0093294A" w:rsidRPr="00F40EC1" w14:paraId="5D0F8101" w14:textId="77777777" w:rsidTr="00FF5A66">
        <w:trPr>
          <w:trHeight w:val="7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B28D778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EC1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DEF5E8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EC1">
              <w:rPr>
                <w:rFonts w:ascii="Times New Roman" w:hAnsi="Times New Roman" w:cs="Times New Roman"/>
                <w:sz w:val="20"/>
                <w:szCs w:val="20"/>
              </w:rPr>
              <w:t>Nazwy (rodzaje) towaru lub usługi, których dostawa lub świadczenie będą prowadziły do powstania obowiązku podatkowego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C8C9190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EC1">
              <w:rPr>
                <w:rFonts w:ascii="Times New Roman" w:hAnsi="Times New Roman" w:cs="Times New Roman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7B8F158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EC1">
              <w:rPr>
                <w:rFonts w:ascii="Times New Roman" w:hAnsi="Times New Roman" w:cs="Times New Roman"/>
                <w:sz w:val="20"/>
                <w:szCs w:val="20"/>
              </w:rPr>
              <w:t>Stawka podatku od towarów i usług, która zgodnie z wiedzą Wykonawcy, będzie miała zastosowanie</w:t>
            </w:r>
          </w:p>
        </w:tc>
      </w:tr>
      <w:tr w:rsidR="0093294A" w:rsidRPr="00F40EC1" w14:paraId="3AFE88DE" w14:textId="77777777" w:rsidTr="00FF5A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4DA81" w14:textId="77777777" w:rsidR="0093294A" w:rsidRPr="00F40EC1" w:rsidRDefault="0093294A" w:rsidP="00FF5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6A38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ABAA4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E652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294A" w:rsidRPr="00F40EC1" w14:paraId="41F49CF5" w14:textId="77777777" w:rsidTr="00FF5A6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8584" w14:textId="77777777" w:rsidR="0093294A" w:rsidRPr="00F40EC1" w:rsidRDefault="0093294A" w:rsidP="00FF5A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EB27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F49B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DC69" w14:textId="77777777" w:rsidR="0093294A" w:rsidRPr="00F40EC1" w:rsidRDefault="0093294A" w:rsidP="00FF5A66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C93E988" w14:textId="77777777" w:rsidR="00B26C67" w:rsidRDefault="00B26C67" w:rsidP="0093294A">
      <w:pPr>
        <w:pStyle w:val="Tekstpodstawowy"/>
        <w:widowControl w:val="0"/>
        <w:autoSpaceDE w:val="0"/>
        <w:autoSpaceDN w:val="0"/>
        <w:adjustRightInd w:val="0"/>
        <w:spacing w:after="240"/>
        <w:ind w:right="28"/>
        <w:jc w:val="both"/>
        <w:rPr>
          <w:b w:val="0"/>
          <w:bCs/>
          <w:sz w:val="20"/>
        </w:rPr>
      </w:pPr>
    </w:p>
    <w:p w14:paraId="1CD1703F" w14:textId="636BE097" w:rsidR="0093294A" w:rsidRDefault="0093294A" w:rsidP="0093294A">
      <w:pPr>
        <w:pStyle w:val="Tekstpodstawowy"/>
        <w:widowControl w:val="0"/>
        <w:autoSpaceDE w:val="0"/>
        <w:autoSpaceDN w:val="0"/>
        <w:adjustRightInd w:val="0"/>
        <w:spacing w:after="240"/>
        <w:ind w:right="28"/>
        <w:jc w:val="both"/>
        <w:rPr>
          <w:rFonts w:ascii="Calibri" w:hAnsi="Calibri" w:cs="Calibri"/>
          <w:b w:val="0"/>
          <w:bCs/>
          <w:sz w:val="20"/>
        </w:rPr>
      </w:pPr>
      <w:r w:rsidRPr="0070425E">
        <w:rPr>
          <w:rFonts w:ascii="Calibri" w:hAnsi="Calibri" w:cs="Calibri"/>
          <w:b w:val="0"/>
          <w:bCs/>
          <w:sz w:val="20"/>
        </w:rPr>
        <w:t>W przypadku niezaznaczenia właściwej pozycji w punkcie 7 wówczas Zamawiający uzna, że nie będzie prowadzić u Zamawiającego do powstania obowiązku podatkowego.</w:t>
      </w:r>
    </w:p>
    <w:p w14:paraId="7DA492FB" w14:textId="77777777" w:rsidR="00B26C67" w:rsidRPr="0070425E" w:rsidRDefault="00B26C67" w:rsidP="0093294A">
      <w:pPr>
        <w:pStyle w:val="Tekstpodstawowy"/>
        <w:widowControl w:val="0"/>
        <w:autoSpaceDE w:val="0"/>
        <w:autoSpaceDN w:val="0"/>
        <w:adjustRightInd w:val="0"/>
        <w:spacing w:after="240"/>
        <w:ind w:right="28"/>
        <w:jc w:val="both"/>
        <w:rPr>
          <w:rFonts w:ascii="Calibri" w:hAnsi="Calibri" w:cs="Calibri"/>
          <w:b w:val="0"/>
          <w:bCs/>
          <w:sz w:val="20"/>
        </w:rPr>
      </w:pPr>
    </w:p>
    <w:p w14:paraId="29CBD869" w14:textId="77777777" w:rsidR="0093294A" w:rsidRPr="0070425E" w:rsidRDefault="0093294A" w:rsidP="0093294A">
      <w:pPr>
        <w:numPr>
          <w:ilvl w:val="0"/>
          <w:numId w:val="24"/>
        </w:numPr>
        <w:spacing w:after="120" w:line="276" w:lineRule="auto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70425E">
        <w:rPr>
          <w:rFonts w:ascii="Calibri" w:hAnsi="Calibri" w:cs="Calibri"/>
          <w:b/>
          <w:sz w:val="20"/>
          <w:szCs w:val="20"/>
        </w:rPr>
        <w:lastRenderedPageBreak/>
        <w:t>Oświadczam, że</w:t>
      </w:r>
      <w:r w:rsidRPr="0070425E">
        <w:rPr>
          <w:rFonts w:ascii="Calibri" w:hAnsi="Calibri" w:cs="Calibri"/>
          <w:bCs/>
          <w:sz w:val="20"/>
          <w:szCs w:val="20"/>
        </w:rPr>
        <w:t xml:space="preserve"> wykonawca wypełnił</w:t>
      </w:r>
      <w:r w:rsidRPr="0070425E">
        <w:rPr>
          <w:rFonts w:ascii="Calibri" w:hAnsi="Calibri" w:cs="Calibri"/>
          <w:sz w:val="20"/>
          <w:szCs w:val="20"/>
        </w:rPr>
        <w:t xml:space="preserve"> obowiązki informacyjne przewidziane w art. 13 lub art. 14 rozporządzenia 2016/679</w:t>
      </w:r>
      <w:r w:rsidRPr="0070425E">
        <w:rPr>
          <w:rStyle w:val="Odwoanieprzypisudolnego"/>
          <w:rFonts w:ascii="Calibri" w:hAnsi="Calibri" w:cs="Calibri"/>
          <w:sz w:val="20"/>
        </w:rPr>
        <w:footnoteReference w:id="1"/>
      </w:r>
      <w:r w:rsidRPr="0070425E">
        <w:rPr>
          <w:rFonts w:ascii="Calibri" w:hAnsi="Calibri" w:cs="Calibri"/>
          <w:sz w:val="20"/>
          <w:szCs w:val="20"/>
        </w:rPr>
        <w:t xml:space="preserve"> wobec osób fizycznych, od których dane osobowe bezpośrednio lub pośrednio pozyskał w celu ubiegania się o udzielenie zamówienia publicznego w niniejszym postępowaniu, i których dane zostały przekazane zamawiającemu w ramach zamówienia</w:t>
      </w:r>
      <w:r w:rsidRPr="0070425E">
        <w:rPr>
          <w:rStyle w:val="Odwoanieprzypisudolnego"/>
          <w:rFonts w:ascii="Calibri" w:hAnsi="Calibri" w:cs="Calibri"/>
          <w:sz w:val="20"/>
        </w:rPr>
        <w:footnoteReference w:id="2"/>
      </w:r>
      <w:r w:rsidRPr="0070425E">
        <w:rPr>
          <w:rFonts w:ascii="Calibri" w:hAnsi="Calibri" w:cs="Calibri"/>
          <w:sz w:val="20"/>
          <w:szCs w:val="20"/>
        </w:rPr>
        <w:t>.</w:t>
      </w:r>
    </w:p>
    <w:p w14:paraId="0C39FE7A" w14:textId="77777777" w:rsidR="0093294A" w:rsidRDefault="0093294A" w:rsidP="0093294A">
      <w:pPr>
        <w:pStyle w:val="Tekstpodstawowy"/>
        <w:jc w:val="both"/>
        <w:rPr>
          <w:bCs/>
          <w:sz w:val="22"/>
          <w:szCs w:val="22"/>
        </w:rPr>
      </w:pPr>
    </w:p>
    <w:p w14:paraId="27E448FE" w14:textId="77777777" w:rsidR="0093294A" w:rsidRPr="00F40EC1" w:rsidRDefault="0093294A" w:rsidP="0093294A">
      <w:pPr>
        <w:pStyle w:val="Tekstpodstawowy"/>
        <w:jc w:val="both"/>
        <w:rPr>
          <w:bCs/>
          <w:sz w:val="22"/>
          <w:szCs w:val="22"/>
        </w:rPr>
      </w:pPr>
      <w:r w:rsidRPr="00F40EC1">
        <w:rPr>
          <w:bCs/>
          <w:sz w:val="22"/>
          <w:szCs w:val="22"/>
        </w:rPr>
        <w:t xml:space="preserve">POZOSTAŁE INFORMACJE </w:t>
      </w:r>
    </w:p>
    <w:p w14:paraId="7BD0F45D" w14:textId="77777777" w:rsidR="0093294A" w:rsidRDefault="0093294A" w:rsidP="0093294A">
      <w:pPr>
        <w:pStyle w:val="Tekstpodstawowy"/>
        <w:jc w:val="both"/>
        <w:rPr>
          <w:b w:val="0"/>
          <w:sz w:val="20"/>
        </w:rPr>
      </w:pPr>
    </w:p>
    <w:p w14:paraId="1A3B878D" w14:textId="77777777" w:rsidR="0093294A" w:rsidRPr="0070425E" w:rsidRDefault="0093294A" w:rsidP="0093294A">
      <w:pPr>
        <w:pStyle w:val="Tekstpodstawowy"/>
        <w:numPr>
          <w:ilvl w:val="0"/>
          <w:numId w:val="24"/>
        </w:numPr>
        <w:tabs>
          <w:tab w:val="clear" w:pos="720"/>
          <w:tab w:val="num" w:pos="426"/>
        </w:tabs>
        <w:ind w:left="426" w:hanging="426"/>
        <w:jc w:val="both"/>
        <w:rPr>
          <w:b w:val="0"/>
          <w:sz w:val="20"/>
        </w:rPr>
      </w:pPr>
      <w:r w:rsidRPr="0070425E">
        <w:rPr>
          <w:rFonts w:ascii="Calibri" w:hAnsi="Calibri" w:cs="Calibri"/>
          <w:b w:val="0"/>
          <w:sz w:val="20"/>
        </w:rPr>
        <w:t>Z</w:t>
      </w:r>
      <w:r w:rsidRPr="0070425E">
        <w:rPr>
          <w:rFonts w:ascii="Calibri" w:hAnsi="Calibri" w:cs="Calibri"/>
          <w:b w:val="0"/>
          <w:sz w:val="20"/>
          <w:lang w:eastAsia="pl-PL"/>
        </w:rPr>
        <w:t>amawiający żąda wskazania przez wykonawcę, w ofercie, części zamówienia, których wykonanie zamierza powierzyć podwykonawcom, oraz podania nazw ewentualnych podwykonawców, jeżeli są już znani.</w:t>
      </w:r>
    </w:p>
    <w:p w14:paraId="78CBF81F" w14:textId="77777777" w:rsidR="0093294A" w:rsidRPr="00334E78" w:rsidRDefault="0093294A" w:rsidP="0093294A">
      <w:pPr>
        <w:pStyle w:val="Tekstpodstawowy"/>
        <w:ind w:left="426"/>
        <w:jc w:val="both"/>
        <w:rPr>
          <w:b w:val="0"/>
          <w:sz w:val="22"/>
          <w:szCs w:val="22"/>
        </w:rPr>
      </w:pPr>
    </w:p>
    <w:tbl>
      <w:tblPr>
        <w:tblW w:w="9072" w:type="dxa"/>
        <w:tblInd w:w="-8" w:type="dxa"/>
        <w:tblLayout w:type="fixed"/>
        <w:tblLook w:val="00A0" w:firstRow="1" w:lastRow="0" w:firstColumn="1" w:lastColumn="0" w:noHBand="0" w:noVBand="0"/>
      </w:tblPr>
      <w:tblGrid>
        <w:gridCol w:w="567"/>
        <w:gridCol w:w="5245"/>
        <w:gridCol w:w="3260"/>
      </w:tblGrid>
      <w:tr w:rsidR="0093294A" w:rsidRPr="00CE3AE6" w14:paraId="1B44B54C" w14:textId="77777777" w:rsidTr="00FF5A6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  <w:hideMark/>
          </w:tcPr>
          <w:p w14:paraId="43FABD8A" w14:textId="77777777" w:rsidR="0093294A" w:rsidRPr="00CE3AE6" w:rsidRDefault="0093294A" w:rsidP="00FF5A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3AE6">
              <w:rPr>
                <w:sz w:val="20"/>
                <w:szCs w:val="20"/>
              </w:rPr>
              <w:t>Lp.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  <w:hideMark/>
          </w:tcPr>
          <w:p w14:paraId="05462FC7" w14:textId="77777777" w:rsidR="0093294A" w:rsidRPr="00CE3AE6" w:rsidRDefault="0093294A" w:rsidP="00FF5A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3AE6">
              <w:rPr>
                <w:sz w:val="20"/>
                <w:szCs w:val="20"/>
              </w:rPr>
              <w:t xml:space="preserve">Opis części zamówienia, którą Wykonawca </w:t>
            </w:r>
          </w:p>
          <w:p w14:paraId="70A39432" w14:textId="77777777" w:rsidR="0093294A" w:rsidRPr="00CE3AE6" w:rsidRDefault="0093294A" w:rsidP="00FF5A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3AE6">
              <w:rPr>
                <w:sz w:val="20"/>
                <w:szCs w:val="20"/>
              </w:rPr>
              <w:t>zamierza powierzyć do realizacji przez Podwykonawcę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  <w:hideMark/>
          </w:tcPr>
          <w:p w14:paraId="4E793720" w14:textId="77777777" w:rsidR="0093294A" w:rsidRPr="00CE3AE6" w:rsidRDefault="0093294A" w:rsidP="00FF5A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E3AE6">
              <w:rPr>
                <w:sz w:val="20"/>
                <w:szCs w:val="20"/>
              </w:rPr>
              <w:t>Nazwa Podwykonawcy</w:t>
            </w:r>
          </w:p>
        </w:tc>
      </w:tr>
      <w:tr w:rsidR="0093294A" w:rsidRPr="001661BD" w14:paraId="24F5116F" w14:textId="77777777" w:rsidTr="00FF5A66">
        <w:trPr>
          <w:trHeight w:val="41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BE2F3" w14:textId="77777777" w:rsidR="0093294A" w:rsidRPr="001661BD" w:rsidRDefault="0093294A" w:rsidP="00FF5A66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E62EA" w14:textId="77777777" w:rsidR="0093294A" w:rsidRPr="001661BD" w:rsidRDefault="0093294A" w:rsidP="00FF5A66">
            <w:pPr>
              <w:autoSpaceDE w:val="0"/>
              <w:autoSpaceDN w:val="0"/>
              <w:adjustRightInd w:val="0"/>
              <w:spacing w:after="24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56E4B" w14:textId="77777777" w:rsidR="0093294A" w:rsidRPr="001661BD" w:rsidRDefault="0093294A" w:rsidP="00FF5A66">
            <w:pPr>
              <w:autoSpaceDE w:val="0"/>
              <w:autoSpaceDN w:val="0"/>
              <w:adjustRightInd w:val="0"/>
              <w:spacing w:after="240"/>
            </w:pPr>
          </w:p>
        </w:tc>
      </w:tr>
      <w:tr w:rsidR="0093294A" w:rsidRPr="001661BD" w14:paraId="22D8A336" w14:textId="77777777" w:rsidTr="00FF5A66">
        <w:trPr>
          <w:trHeight w:val="41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A8F29" w14:textId="77777777" w:rsidR="0093294A" w:rsidRPr="001661BD" w:rsidRDefault="0093294A" w:rsidP="00FF5A66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30ECE" w14:textId="77777777" w:rsidR="0093294A" w:rsidRPr="001661BD" w:rsidRDefault="0093294A" w:rsidP="00FF5A66">
            <w:pPr>
              <w:autoSpaceDE w:val="0"/>
              <w:autoSpaceDN w:val="0"/>
              <w:adjustRightInd w:val="0"/>
              <w:spacing w:after="240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BD8CB" w14:textId="77777777" w:rsidR="0093294A" w:rsidRPr="001661BD" w:rsidRDefault="0093294A" w:rsidP="00FF5A66">
            <w:pPr>
              <w:autoSpaceDE w:val="0"/>
              <w:autoSpaceDN w:val="0"/>
              <w:adjustRightInd w:val="0"/>
              <w:spacing w:after="240"/>
            </w:pPr>
          </w:p>
        </w:tc>
      </w:tr>
    </w:tbl>
    <w:p w14:paraId="6BFA22AF" w14:textId="77777777" w:rsidR="0093294A" w:rsidRPr="0070425E" w:rsidRDefault="0093294A" w:rsidP="0093294A">
      <w:pPr>
        <w:jc w:val="both"/>
        <w:rPr>
          <w:rFonts w:ascii="Calibri" w:hAnsi="Calibri" w:cs="Calibri"/>
          <w:sz w:val="20"/>
          <w:szCs w:val="20"/>
        </w:rPr>
      </w:pPr>
      <w:r w:rsidRPr="0070425E">
        <w:rPr>
          <w:rFonts w:ascii="Calibri" w:hAnsi="Calibri" w:cs="Calibri"/>
          <w:sz w:val="20"/>
          <w:szCs w:val="20"/>
        </w:rPr>
        <w:t>W przypadku niewypełnienia powyższej pozycji wówczas Zamawiający uzna, że Wykonawca wykona zamówienie bez udziału podwykonawców.</w:t>
      </w:r>
    </w:p>
    <w:p w14:paraId="76118C22" w14:textId="77777777" w:rsidR="0093294A" w:rsidRPr="0070425E" w:rsidRDefault="0093294A" w:rsidP="0093294A">
      <w:pPr>
        <w:pStyle w:val="Akapitzlist"/>
        <w:numPr>
          <w:ilvl w:val="0"/>
          <w:numId w:val="24"/>
        </w:numPr>
        <w:shd w:val="clear" w:color="auto" w:fill="FFFFFF"/>
        <w:suppressAutoHyphens/>
        <w:autoSpaceDE w:val="0"/>
        <w:autoSpaceDN w:val="0"/>
        <w:adjustRightInd w:val="0"/>
        <w:spacing w:after="120" w:line="240" w:lineRule="auto"/>
        <w:ind w:left="426" w:hanging="426"/>
        <w:contextualSpacing w:val="0"/>
        <w:jc w:val="both"/>
        <w:rPr>
          <w:rFonts w:ascii="Calibri" w:hAnsi="Calibri" w:cs="Calibri"/>
          <w:sz w:val="20"/>
          <w:szCs w:val="20"/>
        </w:rPr>
      </w:pPr>
      <w:bookmarkStart w:id="0" w:name="_Hlk82945547"/>
      <w:r w:rsidRPr="0070425E">
        <w:rPr>
          <w:rFonts w:ascii="Calibri" w:hAnsi="Calibri" w:cs="Calibri"/>
          <w:bCs/>
          <w:sz w:val="20"/>
          <w:szCs w:val="20"/>
        </w:rPr>
        <w:t>J</w:t>
      </w:r>
      <w:r w:rsidRPr="0070425E">
        <w:rPr>
          <w:rFonts w:ascii="Calibri" w:hAnsi="Calibri" w:cs="Calibri"/>
          <w:sz w:val="20"/>
          <w:szCs w:val="20"/>
        </w:rPr>
        <w:t xml:space="preserve">eżeli dokumenty elektroniczne, przekazywane przy użyciu środków komunikacji elektronicznej, zawierają informacje stanowiące tajemnicę przedsiębiorstwa w rozumieniu przepisów ustawy z dnia 16 kwietnia 1993 r. o zwalczaniu nieuczciwej, konkurencji (tj. Dz. U. z 2022 r. poz. 1233), wykonawca, w celu utrzymania w poufności tych informacji, przekazuje je w wydzielonym i odpowiednio oznaczonym pliku, wraz z jednoczesnym zaznaczeniem polecenia </w:t>
      </w:r>
      <w:r w:rsidRPr="0070425E">
        <w:rPr>
          <w:rFonts w:ascii="Calibri" w:hAnsi="Calibri" w:cs="Calibri"/>
          <w:b/>
          <w:bCs/>
          <w:sz w:val="20"/>
          <w:szCs w:val="20"/>
        </w:rPr>
        <w:t>„Załącznik stanowiący tajemnicę przedsiębiorstwa”</w:t>
      </w:r>
      <w:r w:rsidRPr="0070425E">
        <w:rPr>
          <w:rFonts w:ascii="Calibri" w:hAnsi="Calibri" w:cs="Calibri"/>
          <w:sz w:val="20"/>
          <w:szCs w:val="20"/>
        </w:rPr>
        <w:t xml:space="preserve"> a następnie wraz z plikami stanowiącymi jawną część należy ten plik zaszyfrować.</w:t>
      </w:r>
    </w:p>
    <w:bookmarkEnd w:id="0"/>
    <w:p w14:paraId="1A39D83C" w14:textId="77777777" w:rsidR="0093294A" w:rsidRPr="0070425E" w:rsidRDefault="0093294A" w:rsidP="0093294A">
      <w:pPr>
        <w:tabs>
          <w:tab w:val="left" w:pos="851"/>
        </w:tabs>
        <w:spacing w:after="120"/>
        <w:ind w:left="426" w:hanging="426"/>
        <w:jc w:val="both"/>
        <w:rPr>
          <w:rFonts w:ascii="Calibri" w:hAnsi="Calibri" w:cs="Calibri"/>
          <w:sz w:val="20"/>
          <w:szCs w:val="20"/>
        </w:rPr>
      </w:pPr>
      <w:r w:rsidRPr="0070425E">
        <w:rPr>
          <w:rFonts w:ascii="Calibri" w:hAnsi="Calibri" w:cs="Calibri"/>
          <w:sz w:val="20"/>
          <w:szCs w:val="20"/>
        </w:rPr>
        <w:tab/>
        <w:t>Wykonawca nie może zastrzec informacji, o których mowa w art. 222 ust. 5 Pzp.</w:t>
      </w:r>
    </w:p>
    <w:p w14:paraId="38292E38" w14:textId="77777777" w:rsidR="0093294A" w:rsidRDefault="0093294A" w:rsidP="0093294A">
      <w:pPr>
        <w:spacing w:after="0" w:line="240" w:lineRule="auto"/>
        <w:rPr>
          <w:rFonts w:ascii="Calibri" w:eastAsia="Times New Roman" w:hAnsi="Calibri" w:cs="Calibri"/>
          <w:b/>
          <w:lang w:eastAsia="pl-PL"/>
        </w:rPr>
      </w:pPr>
    </w:p>
    <w:p w14:paraId="1EDEEB92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68FFEF9E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D98675A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AC1B134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3B7D2A3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0E187A47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C17BF12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60A081B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9E5C33C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E7F9CF5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20B51369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DB663A8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91A0CEE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76EEBB1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5B848A6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  <w:r w:rsidRPr="00F8354E">
        <w:rPr>
          <w:rFonts w:ascii="Calibri" w:eastAsia="Times New Roman" w:hAnsi="Calibri" w:cs="Calibri"/>
          <w:b/>
          <w:lang w:eastAsia="pl-PL"/>
        </w:rPr>
        <w:lastRenderedPageBreak/>
        <w:t>Załącznik nr 2A do SWZ i umowy</w:t>
      </w:r>
    </w:p>
    <w:p w14:paraId="19C7E225" w14:textId="77777777" w:rsidR="0093294A" w:rsidRPr="00F8354E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243B771E" w14:textId="77777777" w:rsidR="0093294A" w:rsidRPr="00F8354E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  <w:r w:rsidRPr="00F8354E">
        <w:rPr>
          <w:rFonts w:ascii="Calibri" w:eastAsia="Times New Roman" w:hAnsi="Calibri" w:cs="Calibri"/>
          <w:b/>
          <w:bCs/>
          <w:lang w:eastAsia="pl-PL"/>
        </w:rPr>
        <w:t>Nazwa zamówienia:</w:t>
      </w:r>
      <w:r w:rsidRPr="00F8354E">
        <w:rPr>
          <w:rFonts w:ascii="Calibri" w:eastAsia="Times New Roman" w:hAnsi="Calibri" w:cs="Calibri"/>
          <w:b/>
          <w:lang w:eastAsia="pl-PL"/>
        </w:rPr>
        <w:t xml:space="preserve"> </w:t>
      </w:r>
      <w:r w:rsidRPr="00F8354E">
        <w:rPr>
          <w:rFonts w:ascii="Calibri" w:eastAsia="Times New Roman" w:hAnsi="Calibri" w:cs="Calibri"/>
          <w:b/>
          <w:lang w:eastAsia="pl-PL"/>
        </w:rPr>
        <w:tab/>
      </w:r>
    </w:p>
    <w:p w14:paraId="18556CED" w14:textId="77777777" w:rsidR="0093294A" w:rsidRPr="00F8354E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F8354E">
        <w:rPr>
          <w:rFonts w:ascii="Calibri" w:eastAsia="Times New Roman" w:hAnsi="Calibri" w:cs="Calibri"/>
          <w:b/>
          <w:bCs/>
          <w:lang w:eastAsia="pl-PL"/>
        </w:rPr>
        <w:t>Dostawa przenośnych komputerów osobistych (laptopy), w ramach projektu „Kierunek – Moja przyszłość”, współfinansowanego ze środków Europejskiego Funduszu Społecznego Plus.</w:t>
      </w:r>
    </w:p>
    <w:p w14:paraId="20408E53" w14:textId="77777777" w:rsidR="0093294A" w:rsidRPr="00F8354E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</w:p>
    <w:p w14:paraId="67A0D1E7" w14:textId="77777777" w:rsidR="0093294A" w:rsidRPr="00F8354E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F8354E">
        <w:rPr>
          <w:rFonts w:ascii="Calibri" w:eastAsia="Times New Roman" w:hAnsi="Calibri" w:cs="Calibri"/>
          <w:b/>
          <w:bCs/>
          <w:lang w:eastAsia="pl-PL"/>
        </w:rPr>
        <w:t>Opis przedmiotu zamówienia</w:t>
      </w:r>
    </w:p>
    <w:p w14:paraId="1FA17D43" w14:textId="77777777" w:rsidR="0093294A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  <w:r w:rsidRPr="00F8354E">
        <w:rPr>
          <w:rFonts w:ascii="Calibri" w:eastAsia="Times New Roman" w:hAnsi="Calibri" w:cs="Calibri"/>
          <w:b/>
          <w:lang w:eastAsia="pl-PL"/>
        </w:rPr>
        <w:t xml:space="preserve">Przedmiotem zamówienia jest dostawa 40 kompletów fabrycznie nowych przenośnych komputerów osobistych (laptopów), przeznaczonych do pracy biurowej i edukacyjnej, wraz z niezbędnym oprogramowaniem, myszą bezprzewodową oraz torbą ochronną do przechowywania i transportu. Z możliwością opcjonalnego zamówienia dodatkowych 8 kompletów.  </w:t>
      </w:r>
    </w:p>
    <w:p w14:paraId="114F2DDD" w14:textId="77777777" w:rsidR="0093294A" w:rsidRPr="00F8354E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259F2571" w14:textId="77777777" w:rsidR="0093294A" w:rsidRDefault="0093294A" w:rsidP="009329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  <w:r w:rsidRPr="00F8354E">
        <w:rPr>
          <w:rFonts w:ascii="Calibri" w:eastAsia="Times New Roman" w:hAnsi="Calibri" w:cs="Calibri"/>
          <w:b/>
          <w:bCs/>
          <w:lang w:eastAsia="pl-PL"/>
        </w:rPr>
        <w:t xml:space="preserve">ZESTAWIENIE WYMAGANYCH MINIMALNYCH PARAMETRÓW TECHNICZNO </w:t>
      </w:r>
      <w:r>
        <w:rPr>
          <w:rFonts w:ascii="Calibri" w:eastAsia="Times New Roman" w:hAnsi="Calibri" w:cs="Calibri"/>
          <w:b/>
          <w:bCs/>
          <w:lang w:eastAsia="pl-PL"/>
        </w:rPr>
        <w:t>–</w:t>
      </w:r>
      <w:r w:rsidRPr="00F8354E">
        <w:rPr>
          <w:rFonts w:ascii="Calibri" w:eastAsia="Times New Roman" w:hAnsi="Calibri" w:cs="Calibri"/>
          <w:b/>
          <w:bCs/>
          <w:lang w:eastAsia="pl-PL"/>
        </w:rPr>
        <w:t xml:space="preserve"> UŻYTKOWYCH</w:t>
      </w:r>
    </w:p>
    <w:p w14:paraId="656C35B1" w14:textId="77777777" w:rsidR="0093294A" w:rsidRPr="00F8354E" w:rsidRDefault="0093294A" w:rsidP="0093294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62"/>
        <w:gridCol w:w="2127"/>
        <w:gridCol w:w="1842"/>
        <w:gridCol w:w="1701"/>
        <w:gridCol w:w="2835"/>
      </w:tblGrid>
      <w:tr w:rsidR="0093294A" w:rsidRPr="00F8354E" w14:paraId="10C4A3AB" w14:textId="77777777" w:rsidTr="00FF5A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B8BF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64402B03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L.p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EF1B4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Przedmiot zamówienia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B482E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Ilość gwarantowana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D29F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Ilość dodatkowa opcjonalna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8E34C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Łączna maksymalna ilość zamówienia</w:t>
            </w:r>
          </w:p>
        </w:tc>
      </w:tr>
      <w:tr w:rsidR="0093294A" w:rsidRPr="00F8354E" w14:paraId="533CF4E0" w14:textId="77777777" w:rsidTr="00FF5A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78E6B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7AA9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LAPTOPY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6C6E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40 kpl.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972EE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8 kpl.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AEC6D" w14:textId="77777777" w:rsidR="0093294A" w:rsidRPr="00F8354E" w:rsidRDefault="0093294A" w:rsidP="00FF5A66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48 kpl.</w:t>
            </w:r>
          </w:p>
        </w:tc>
      </w:tr>
    </w:tbl>
    <w:p w14:paraId="648B2910" w14:textId="77777777" w:rsidR="0093294A" w:rsidRPr="00F8354E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49B33609" w14:textId="77777777" w:rsidR="0093294A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  <w:r w:rsidRPr="00F8354E">
        <w:rPr>
          <w:rFonts w:ascii="Calibri" w:eastAsia="Times New Roman" w:hAnsi="Calibri" w:cs="Calibri"/>
          <w:b/>
          <w:lang w:eastAsia="pl-PL"/>
        </w:rPr>
        <w:t>Oferuję sprzęt komputerowy spełniające niżej wymienione warunki techniczne:</w:t>
      </w:r>
    </w:p>
    <w:p w14:paraId="7B2CCE55" w14:textId="77777777" w:rsidR="0093294A" w:rsidRPr="00F8354E" w:rsidRDefault="0093294A" w:rsidP="0093294A">
      <w:pPr>
        <w:spacing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4140"/>
        <w:gridCol w:w="3084"/>
      </w:tblGrid>
      <w:tr w:rsidR="0093294A" w:rsidRPr="00F8354E" w14:paraId="3AE3437B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95A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  <w:p w14:paraId="421D19F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  <w:p w14:paraId="717A798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Nazwa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9F4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Wymagane minimalne, parametry techniczne wymagane przez Zamawiającego 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(opis przedmiotu dla laptopów zgodnie z zapisem w zał. nr 1 do SWZ)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8CC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Opis oferowanego sprzętu komputerowego </w:t>
            </w:r>
          </w:p>
          <w:p w14:paraId="355C8EE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(obowiązkowe wypełnienie przez Wykonawcę zgodnie z opisami dla poszczególnych pozycji)</w:t>
            </w:r>
          </w:p>
        </w:tc>
      </w:tr>
      <w:tr w:rsidR="0093294A" w:rsidRPr="00F8354E" w14:paraId="01EF8D87" w14:textId="77777777" w:rsidTr="00B26C67">
        <w:tc>
          <w:tcPr>
            <w:tcW w:w="5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A06C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  <w:p w14:paraId="1C3727C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Producent laptopa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 (należy wpisać producenta laptopa)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B1C7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67F6CBA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……………………………………………</w:t>
            </w:r>
          </w:p>
        </w:tc>
      </w:tr>
      <w:tr w:rsidR="0093294A" w:rsidRPr="00F8354E" w14:paraId="1F4DDA16" w14:textId="77777777" w:rsidTr="00B26C67">
        <w:tc>
          <w:tcPr>
            <w:tcW w:w="5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2EE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6DB67E2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Model laptopa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 (należy wpisać szczegółowy model laptopa i symbol producenta tzw. Part Number)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CF7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4C0B65A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6C473B1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03B3AF0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………………………………………………</w:t>
            </w:r>
          </w:p>
        </w:tc>
      </w:tr>
      <w:tr w:rsidR="0093294A" w:rsidRPr="00F8354E" w14:paraId="73C5C0A1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493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0769D14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Procesor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1B70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Procesor wielordzeniowy, zgodny z architekturą x86, możliwość uruchamiania aplikacji 64-bitowych, o średniej wydajności ocenianej na co najmniej 17 000 pkt w teście PassMark High End CPU's.</w:t>
            </w:r>
          </w:p>
          <w:p w14:paraId="43BF433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Zaoferowany procesor musi uzyskiwać jednocześnie w teście Passmark CPU Mark wynik min.: 17000 (17,000) punktów - wynik testu zaproponowanego procesora musi znajdować się na stronie https://www.cpubenchmark.net/laptop.html </w:t>
            </w:r>
          </w:p>
          <w:p w14:paraId="1B82A9A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Zamawiający żąda złożenia przez Wykonawcę wraz z ofertą dokument – potwierdzenie, że zastosowany procesor 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 xml:space="preserve">spełnia powyższe wymagania wydajnościowe w testach Passmark. Wyniki testów nie mogą być starsze niż maksymalnie miesiąc (31 dni) przed składaniem ofert. Zamawiający dopuszcza przesłanie „zrzutu ekranu” oferowanego procesora, ze strony </w:t>
            </w:r>
            <w:hyperlink r:id="rId8" w:history="1">
              <w:r w:rsidRPr="00F8354E">
                <w:rPr>
                  <w:rStyle w:val="Hipercze"/>
                  <w:rFonts w:ascii="Calibri" w:eastAsia="Times New Roman" w:hAnsi="Calibri" w:cs="Calibri"/>
                  <w:b/>
                  <w:bCs/>
                  <w:lang w:eastAsia="pl-PL"/>
                </w:rPr>
                <w:t>https://www.cpubenchmark.net/laptop.html</w:t>
              </w:r>
            </w:hyperlink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2C5E7" w14:textId="77777777" w:rsidR="0093294A" w:rsidRPr="00F8354E" w:rsidRDefault="0093294A" w:rsidP="0093294A">
            <w:pPr>
              <w:numPr>
                <w:ilvl w:val="0"/>
                <w:numId w:val="27"/>
              </w:numPr>
              <w:ind w:left="313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Nazwa i model procesora:</w:t>
            </w:r>
          </w:p>
          <w:p w14:paraId="2B5F1A24" w14:textId="77777777" w:rsidR="0093294A" w:rsidRPr="00F8354E" w:rsidRDefault="0093294A" w:rsidP="00FF5A66">
            <w:pPr>
              <w:ind w:left="313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</w:t>
            </w:r>
          </w:p>
          <w:p w14:paraId="7A7AAE37" w14:textId="77777777" w:rsidR="0093294A" w:rsidRPr="00F8354E" w:rsidRDefault="0093294A" w:rsidP="0093294A">
            <w:pPr>
              <w:numPr>
                <w:ilvl w:val="0"/>
                <w:numId w:val="27"/>
              </w:numPr>
              <w:ind w:left="313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Wynik testu Passmark CPU Mark:</w:t>
            </w:r>
          </w:p>
          <w:p w14:paraId="4F7A7DB3" w14:textId="77777777" w:rsidR="0093294A" w:rsidRPr="00F8354E" w:rsidRDefault="0093294A" w:rsidP="00FF5A66">
            <w:pPr>
              <w:ind w:left="313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……………………………………….</w:t>
            </w:r>
          </w:p>
          <w:p w14:paraId="29351079" w14:textId="77777777" w:rsidR="0093294A" w:rsidRPr="00F8354E" w:rsidRDefault="0093294A" w:rsidP="0093294A">
            <w:pPr>
              <w:numPr>
                <w:ilvl w:val="0"/>
                <w:numId w:val="27"/>
              </w:numPr>
              <w:ind w:left="313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Dokument – potwierdzenie, że zastosowany procesor spełnia wymagania wydajnościowe w testach Passmark, należy dołączyć do oferty jako przedmiotowy środek dowodowy.</w:t>
            </w:r>
          </w:p>
        </w:tc>
      </w:tr>
      <w:tr w:rsidR="0093294A" w:rsidRPr="00F8354E" w14:paraId="391CEDAB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BD60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Pamięć</w:t>
            </w:r>
          </w:p>
          <w:p w14:paraId="1DCF8A6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operacyjna RAM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DC83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min. 16 GB RAM DDR5 5600 MHz,</w:t>
            </w:r>
          </w:p>
          <w:p w14:paraId="4BF7D42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możliwość rozbudowy do 64 GB,</w:t>
            </w:r>
          </w:p>
          <w:p w14:paraId="7D92D00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min. 1 wolne złącze pamięci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AF87" w14:textId="77777777" w:rsidR="0093294A" w:rsidRPr="00F8354E" w:rsidRDefault="0093294A" w:rsidP="00B26C67">
            <w:pPr>
              <w:numPr>
                <w:ilvl w:val="0"/>
                <w:numId w:val="28"/>
              </w:numPr>
              <w:ind w:left="455" w:hanging="425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Pojemność i typ pamięci:</w:t>
            </w:r>
          </w:p>
          <w:p w14:paraId="0D547695" w14:textId="77777777" w:rsidR="0093294A" w:rsidRPr="00F8354E" w:rsidRDefault="0093294A" w:rsidP="00B26C67">
            <w:pPr>
              <w:ind w:left="455" w:hanging="425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Pamięć RAM: ………………GB</w:t>
            </w:r>
          </w:p>
          <w:p w14:paraId="7C55EFDE" w14:textId="77777777" w:rsidR="0093294A" w:rsidRPr="00F8354E" w:rsidRDefault="0093294A" w:rsidP="00B26C67">
            <w:pPr>
              <w:numPr>
                <w:ilvl w:val="0"/>
                <w:numId w:val="28"/>
              </w:numPr>
              <w:ind w:left="455" w:hanging="425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Możliwość rozbudowy do 64GB (należy odpowiednio wpisać spełnia/nie spełnia ……………………………………..…)</w:t>
            </w:r>
          </w:p>
          <w:p w14:paraId="07E00B44" w14:textId="77777777" w:rsidR="0093294A" w:rsidRPr="00F8354E" w:rsidRDefault="0093294A" w:rsidP="00B26C67">
            <w:pPr>
              <w:numPr>
                <w:ilvl w:val="0"/>
                <w:numId w:val="28"/>
              </w:numPr>
              <w:ind w:left="455" w:hanging="425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Ilość wolnych złączy pamięci: ………………..</w:t>
            </w:r>
          </w:p>
        </w:tc>
      </w:tr>
      <w:tr w:rsidR="0093294A" w:rsidRPr="00F8354E" w14:paraId="3679AD5D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69B47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Pamięć masowa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FCAA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Dysk SSD PCIe NVMe 4.0 x4 o pojemności min. 512 GB.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77E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Nazwa i model dysku: ……………………………………………..</w:t>
            </w:r>
          </w:p>
          <w:p w14:paraId="4D0710E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Pojemność dysku:</w:t>
            </w:r>
          </w:p>
          <w:p w14:paraId="2320A57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……………………………………………..</w:t>
            </w:r>
          </w:p>
        </w:tc>
      </w:tr>
      <w:tr w:rsidR="0093294A" w:rsidRPr="00F8354E" w14:paraId="3D31721E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936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Wyświetlacz</w:t>
            </w:r>
          </w:p>
          <w:p w14:paraId="18B0200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(monitor)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64C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Wyświetlacz matowy, podświetlenie LED, rozdzielczość – min. 1920 x 1200 pikseli, wielkość minimum  16,0", jasność minimum 300 nitów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AF6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Przekątna ekranu: ………….. cali</w:t>
            </w:r>
          </w:p>
          <w:p w14:paraId="18BF154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75A1455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Rozdzielczość ekranu: ……………</w:t>
            </w:r>
          </w:p>
          <w:p w14:paraId="46ED61E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1BD10820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Jasność: ………….. nitów</w:t>
            </w:r>
          </w:p>
        </w:tc>
      </w:tr>
      <w:tr w:rsidR="0093294A" w:rsidRPr="00F8354E" w14:paraId="3ED7907D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AF1C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Klawiatura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803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Klawiatura ze zintegrowaną, wydzieloną z prawej strony klawiaturą numeryczną, odporna na zalanie cieczą, układ US -QWERTY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9CE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24C09C2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0C33EB5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49E074F7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F43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Wyposażenie multimedialne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C800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dwukanałowa karta dźwiękowa zintegrowana z płytą główną, zgodna z High Definition, wbudowane głośniki stereo.</w:t>
            </w:r>
          </w:p>
          <w:p w14:paraId="0749866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• mikrofon cyfrowy oraz </w:t>
            </w: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kamera internetowa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 o rozdzielczości </w:t>
            </w: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min.5.0 Mpx,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 trwale zainstalowane, przez producenta na etapie produkcji, w obudowie matrycy. </w:t>
            </w:r>
          </w:p>
          <w:p w14:paraId="2AB61E2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zintegrowana w postaci wewnętrznego modułu karta sieci WLAN obsługująca standard Wi-Fi 6E,</w:t>
            </w:r>
          </w:p>
          <w:p w14:paraId="27AF4D8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interfejs Bluetooth w wersji min. 5.3,</w:t>
            </w:r>
          </w:p>
          <w:p w14:paraId="0B3E16F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touchpad ze strefą przewijania w pionie, poziomie wraz z obsługą gestów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391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Należy dla każdej pozycji odpowiednio wpisać spełnia/ nie spełnia</w:t>
            </w:r>
          </w:p>
          <w:p w14:paraId="5EB35A1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2193F98D" w14:textId="77777777" w:rsidR="0093294A" w:rsidRPr="00F8354E" w:rsidRDefault="0093294A" w:rsidP="00B26C67">
            <w:pPr>
              <w:numPr>
                <w:ilvl w:val="0"/>
                <w:numId w:val="29"/>
              </w:numPr>
              <w:ind w:left="290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Dwukanałowa karta dźwiękowa</w:t>
            </w:r>
          </w:p>
          <w:p w14:paraId="44D95DDB" w14:textId="0EBC3F51" w:rsidR="0093294A" w:rsidRPr="00F8354E" w:rsidRDefault="0093294A" w:rsidP="00B26C67">
            <w:pPr>
              <w:ind w:left="290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</w:t>
            </w:r>
            <w:r w:rsidR="00B26C67">
              <w:rPr>
                <w:rFonts w:ascii="Calibri" w:eastAsia="Times New Roman" w:hAnsi="Calibri" w:cs="Calibri"/>
                <w:b/>
                <w:lang w:eastAsia="pl-PL"/>
              </w:rPr>
              <w:t>……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….</w:t>
            </w:r>
          </w:p>
          <w:p w14:paraId="61F266E9" w14:textId="77777777" w:rsidR="0093294A" w:rsidRPr="00F8354E" w:rsidRDefault="0093294A" w:rsidP="00B26C67">
            <w:pPr>
              <w:numPr>
                <w:ilvl w:val="0"/>
                <w:numId w:val="29"/>
              </w:numPr>
              <w:ind w:left="290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Mikrofon cyfrowy oraz kamera internetowa o rozdzielczości min. 5,0 Mpx, trwale zainstalowane przez producenta w obudowie matrycy</w:t>
            </w:r>
          </w:p>
          <w:p w14:paraId="2B62D60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………………………………………….</w:t>
            </w:r>
          </w:p>
          <w:p w14:paraId="09B8CAA5" w14:textId="77777777" w:rsidR="0093294A" w:rsidRPr="00F8354E" w:rsidRDefault="0093294A" w:rsidP="00B26C67">
            <w:pPr>
              <w:numPr>
                <w:ilvl w:val="0"/>
                <w:numId w:val="29"/>
              </w:numPr>
              <w:ind w:left="290" w:hanging="29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Karta sieci WLAN obsługująca standard Wi-Fi 6E</w:t>
            </w:r>
          </w:p>
          <w:p w14:paraId="1142CD19" w14:textId="77777777" w:rsidR="0093294A" w:rsidRPr="00F8354E" w:rsidRDefault="0093294A" w:rsidP="00B26C67">
            <w:pPr>
              <w:ind w:left="290" w:hanging="29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………………………………………….</w:t>
            </w:r>
          </w:p>
          <w:p w14:paraId="4AC2F18D" w14:textId="77777777" w:rsidR="0093294A" w:rsidRPr="00F8354E" w:rsidRDefault="0093294A" w:rsidP="00B26C67">
            <w:pPr>
              <w:numPr>
                <w:ilvl w:val="0"/>
                <w:numId w:val="29"/>
              </w:numPr>
              <w:ind w:left="290" w:hanging="29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Interfejs Bluetooth w wersji min. 5.3,</w:t>
            </w:r>
          </w:p>
          <w:p w14:paraId="33B99447" w14:textId="77777777" w:rsidR="0093294A" w:rsidRPr="00F8354E" w:rsidRDefault="0093294A" w:rsidP="00B26C67">
            <w:pPr>
              <w:ind w:left="290" w:hanging="29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…………………………………………..</w:t>
            </w:r>
          </w:p>
          <w:p w14:paraId="717A2A67" w14:textId="77777777" w:rsidR="0093294A" w:rsidRPr="00F8354E" w:rsidRDefault="0093294A" w:rsidP="00B26C67">
            <w:pPr>
              <w:numPr>
                <w:ilvl w:val="0"/>
                <w:numId w:val="29"/>
              </w:numPr>
              <w:ind w:left="290" w:hanging="29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Touchpad ze strefą przewijania w pionie, poziomie wraz z obsługą gestów</w:t>
            </w:r>
          </w:p>
          <w:p w14:paraId="76B99D9D" w14:textId="4465A114" w:rsidR="0093294A" w:rsidRPr="00F8354E" w:rsidRDefault="0093294A" w:rsidP="00B26C67">
            <w:pPr>
              <w:ind w:left="290" w:hanging="290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</w:t>
            </w:r>
            <w:r w:rsidR="00B26C67">
              <w:rPr>
                <w:rFonts w:ascii="Calibri" w:eastAsia="Times New Roman" w:hAnsi="Calibri" w:cs="Calibri"/>
                <w:b/>
                <w:lang w:eastAsia="pl-PL"/>
              </w:rPr>
              <w:t>…………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</w:t>
            </w:r>
          </w:p>
        </w:tc>
      </w:tr>
      <w:tr w:rsidR="0093294A" w:rsidRPr="00F8354E" w14:paraId="5A29B58E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F4F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Łączność mobilna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257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Antena  WWAN zintegrowana z obudową komputera. Dedykowany slot pozwalający na rozbudowę urządzenia o moduł minimum 4G. Wyprowadzona na zewnątrz obudowy tacka na kartę SIM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14E0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3F6CB16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47DDFEE7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2A88B8E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6DBE9430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E14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Bateria i zasilanie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E233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bateria o pojemności: min. 56 Wh.</w:t>
            </w:r>
          </w:p>
          <w:p w14:paraId="78B9991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dedykowany zasilacz sieciowy pochodzący od producenta notebooka.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1CB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5AE0663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Pojemność baterii ……………..</w:t>
            </w:r>
          </w:p>
        </w:tc>
      </w:tr>
      <w:tr w:rsidR="0093294A" w:rsidRPr="00F8354E" w14:paraId="0190E5B5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F37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Waga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0A27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Poniżej 2,2 kg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3F8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Waga: ………………………. kg</w:t>
            </w:r>
          </w:p>
        </w:tc>
      </w:tr>
      <w:tr w:rsidR="0093294A" w:rsidRPr="00F8354E" w14:paraId="20C11596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104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Obudowa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E84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materiał obudowy: aluminium lub włókno węglowe lub polimer wzmacniany włóknem węglowym,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1219" w14:textId="451CCA5D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Materiał obudowy: ………………</w:t>
            </w:r>
            <w:r w:rsidR="00B26C67">
              <w:rPr>
                <w:rFonts w:ascii="Calibri" w:eastAsia="Times New Roman" w:hAnsi="Calibri" w:cs="Calibri"/>
                <w:b/>
                <w:lang w:eastAsia="pl-PL"/>
              </w:rPr>
              <w:t>………………………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</w:t>
            </w:r>
          </w:p>
        </w:tc>
      </w:tr>
      <w:tr w:rsidR="0093294A" w:rsidRPr="00F8354E" w14:paraId="277E1508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5E06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Zainstalowany system operacyjny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93A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Zainstalowany Microsoft Windows 11 64-bit Professional PL lub równoważny z licencją bezterminową. Dopuszcza się licencje edukacyjną. Nie dopuszcza się w tym zakresie licencji pochodzących z rynku wtórnego. </w:t>
            </w:r>
          </w:p>
          <w:p w14:paraId="6AAF861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Parametry równoważności dla Microsoft Windows 11 Professional PL 64-bit (bez wykorzystania jakichkolwiek emulatorów czy aplikacji), zostały opisane w Opisie przedmiotu zamówienia – zał. nr 1 do SWZ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05B0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Należy podać konkretny system operacyjny – nazwę i wersję:</w:t>
            </w:r>
          </w:p>
          <w:p w14:paraId="571C142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6B3D95CC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……………………………………………</w:t>
            </w:r>
          </w:p>
          <w:p w14:paraId="34A8A27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446D12FC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</w:tc>
      </w:tr>
      <w:tr w:rsidR="0093294A" w:rsidRPr="00F8354E" w14:paraId="46A26AE9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925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BIOS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396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BIOS zgodny ze specyfikacją UEFI, pełna obsługa za pomocą klawiatury i myszy. Możliwość, bez uruchamiania systemu operacyjnego z dysku komputera lub innych podłączonych do niego urządzeń zewnętrznych, odczytania z BIOS</w:t>
            </w:r>
          </w:p>
          <w:p w14:paraId="1CF996DC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informacji o:</w:t>
            </w:r>
          </w:p>
          <w:p w14:paraId="2E1D2E1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wersji BIOS,</w:t>
            </w:r>
          </w:p>
          <w:p w14:paraId="307F179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nr seryjnym komputera,</w:t>
            </w:r>
          </w:p>
          <w:p w14:paraId="16B86B1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• rozmiarze pamięci RAM </w:t>
            </w:r>
          </w:p>
          <w:p w14:paraId="2838ED63" w14:textId="77777777" w:rsidR="0093294A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typie zainstalowanego procesora</w:t>
            </w:r>
          </w:p>
          <w:p w14:paraId="6E96A701" w14:textId="77777777" w:rsidR="00EA5DF3" w:rsidRDefault="00EA5DF3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3BF0775E" w14:textId="77777777" w:rsidR="00B26C67" w:rsidRPr="00F8354E" w:rsidRDefault="00B26C67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253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5340A78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72683CE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23F69AE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31F6F869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4D4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Bezpieczeństwo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68F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zintegrowany układ szyfrujący Trusted Platform Module w wersji min. 2.0,</w:t>
            </w:r>
          </w:p>
          <w:p w14:paraId="4BED144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obudowa musi umożliwiać zastosowanie zabezpieczenia fizycznego w postaci linki metalowej,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FE7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09424C8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4F7E0E4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580AA2CF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4B19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Dodatkowe oprogramowanie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680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Zainstalowane oprogramowanie producenta notebooka zgodne z dostarczonym systemem operacyjnym z bezterminową licencją do wykonywania aktualizacji oprogramowania układowego dostarczonego komputera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0E7D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68548B4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0E6F1F2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4275E10D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4CD4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Porty i złącza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3A36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Wbudowane w obudowę porty i złącza:</w:t>
            </w:r>
          </w:p>
          <w:p w14:paraId="046FE63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co najmniej 4 porty USB, w tym min.:</w:t>
            </w:r>
          </w:p>
          <w:p w14:paraId="53DF3F8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 2 porty USB 3.2 Type-A. (5 Gb/s), </w:t>
            </w:r>
          </w:p>
          <w:p w14:paraId="36958B7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1 port Thunderbolt  4,  </w:t>
            </w:r>
          </w:p>
          <w:p w14:paraId="22152C0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1 port USB-C z prędkością przesyłu  danych minimum 20 Gb/s</w:t>
            </w:r>
          </w:p>
          <w:p w14:paraId="2145E3E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Wymagana liczba i rozmieszczenie (na zewnątrz obudowy notebooka) portów USB nie może być osiągnięta w wyniku zastosowania konwerterów, przejściówek itp.,</w:t>
            </w:r>
          </w:p>
          <w:p w14:paraId="1145D27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porty audio: wyjście na słuchawki, wejście na mikrofon (dopuszcza się rozwiązanie dwufunkcyjne),</w:t>
            </w:r>
          </w:p>
          <w:p w14:paraId="3EA7F12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1x HDMI w wersji minimum 2.1</w:t>
            </w:r>
          </w:p>
          <w:p w14:paraId="4BDA46EB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Ethernet RJ45 (10/100/1000)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8D9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Należy dla każdej pozycji odpowiednio wpisać spełnia/ nie spełnia</w:t>
            </w:r>
          </w:p>
          <w:p w14:paraId="0E47F37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7953B747" w14:textId="77777777" w:rsidR="0093294A" w:rsidRPr="00F8354E" w:rsidRDefault="0093294A" w:rsidP="0093294A">
            <w:pPr>
              <w:numPr>
                <w:ilvl w:val="0"/>
                <w:numId w:val="30"/>
              </w:num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Co najmniej 4 porty USB</w:t>
            </w:r>
          </w:p>
          <w:p w14:paraId="0C5B6AA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</w:t>
            </w:r>
          </w:p>
          <w:p w14:paraId="2A16900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3EA0722D" w14:textId="77777777" w:rsidR="0093294A" w:rsidRPr="00F8354E" w:rsidRDefault="0093294A" w:rsidP="0093294A">
            <w:pPr>
              <w:numPr>
                <w:ilvl w:val="0"/>
                <w:numId w:val="30"/>
              </w:num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Porty audio</w:t>
            </w:r>
          </w:p>
          <w:p w14:paraId="0661AE9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</w:t>
            </w:r>
          </w:p>
          <w:p w14:paraId="6C72DD5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0DA17B2B" w14:textId="77777777" w:rsidR="0093294A" w:rsidRPr="00F8354E" w:rsidRDefault="0093294A" w:rsidP="0093294A">
            <w:pPr>
              <w:numPr>
                <w:ilvl w:val="0"/>
                <w:numId w:val="30"/>
              </w:num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1x HDMI w wersji minimum 2.1</w:t>
            </w:r>
          </w:p>
          <w:p w14:paraId="7943D2F1" w14:textId="7AFECE5C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</w:t>
            </w:r>
            <w:r w:rsidR="00B26C67">
              <w:rPr>
                <w:rFonts w:ascii="Calibri" w:eastAsia="Times New Roman" w:hAnsi="Calibri" w:cs="Calibri"/>
                <w:b/>
                <w:lang w:eastAsia="pl-PL"/>
              </w:rPr>
              <w:t>…</w:t>
            </w: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</w:t>
            </w:r>
          </w:p>
          <w:p w14:paraId="3A0053F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39A24B01" w14:textId="77777777" w:rsidR="0093294A" w:rsidRPr="00F8354E" w:rsidRDefault="0093294A" w:rsidP="0093294A">
            <w:pPr>
              <w:numPr>
                <w:ilvl w:val="0"/>
                <w:numId w:val="30"/>
              </w:num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Ethernet RJ45 (10/100/1000)</w:t>
            </w:r>
          </w:p>
          <w:p w14:paraId="60E4BEB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</w:t>
            </w:r>
          </w:p>
        </w:tc>
      </w:tr>
      <w:tr w:rsidR="0093294A" w:rsidRPr="00F8354E" w14:paraId="1108C8B0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96C0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Oprogramowanie biurowe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143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Microsoft Office LTSC Professional Plus 2024 lub równoważne. Dopuszcza się licencje edukacyjną.  Nie dopuszcza się w tym zakresie licencji pochodzących z rynku wtórnego.</w:t>
            </w:r>
          </w:p>
          <w:p w14:paraId="1867ABB2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bCs/>
                <w:lang w:eastAsia="pl-PL"/>
              </w:rPr>
              <w:t>Parametry równoważności Microsoft Office LTSC Professional Plus 2024 – zostały opisane w Opisie przedmiotu zamówienia – zał. nr 1 do SWZ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8F1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Należy podać konkretne oprogramowanie biurowe – nazwę i wersję:</w:t>
            </w:r>
          </w:p>
          <w:p w14:paraId="1AA89E3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51CA0EDA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……………………………………………</w:t>
            </w:r>
          </w:p>
          <w:p w14:paraId="4FA8927E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</w:tc>
      </w:tr>
      <w:tr w:rsidR="0093294A" w:rsidRPr="00F8354E" w14:paraId="59E24D00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C46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Wyposażenie dodatkowe (mysz)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93A9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mysz: bezprzewodowa, sensor optyczny, min. 3 przyciski (w tym rolka)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3BEF" w14:textId="77777777" w:rsidR="0093294A" w:rsidRDefault="00B26C67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lang w:eastAsia="pl-PL"/>
              </w:rPr>
              <w:t>Należy podać n</w:t>
            </w:r>
            <w:r w:rsidR="0093294A" w:rsidRPr="00F8354E">
              <w:rPr>
                <w:rFonts w:ascii="Calibri" w:eastAsia="Times New Roman" w:hAnsi="Calibri" w:cs="Calibri"/>
                <w:b/>
                <w:lang w:eastAsia="pl-PL"/>
              </w:rPr>
              <w:t>azw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ę</w:t>
            </w:r>
            <w:r w:rsidR="0093294A"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 i model myszy:</w:t>
            </w:r>
          </w:p>
          <w:p w14:paraId="495B97FB" w14:textId="5E20A3FB" w:rsidR="00B26C67" w:rsidRPr="00F8354E" w:rsidRDefault="00B26C67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…………………………………………….</w:t>
            </w:r>
          </w:p>
        </w:tc>
      </w:tr>
      <w:tr w:rsidR="0093294A" w:rsidRPr="00F8354E" w14:paraId="728AEA3E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0EA8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Wyposażenie dodatkowe (torba)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AAE8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dedykowana torba na notebooka (zgodnie z oferowaną wielkością notebooka), minimum 2 kieszenie (duża z przegrodą na notebooka i dokumenty, mała na akcesoria takie jak zasilacz i mysz), odpinany pasek na ramię, rączka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8821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28C151F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1B71A9C7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778619E3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3A2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Wsparcie techniczne</w:t>
            </w:r>
          </w:p>
          <w:p w14:paraId="52486D64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producenta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67E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możliwość sprawdzenia (na stronie internetowej producenta lub telefonicznego) konfiguracji sprzętowej komputera oraz warunków gwarancji po podaniu numeru seryjnego bezpośrednio u producenta lub jego przedstawiciela,</w:t>
            </w:r>
          </w:p>
          <w:p w14:paraId="7B33C2D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• dostęp do najnowszych sterowników i uaktualnień na stronie producenta komputera, realizowany poprzez podanie na wymienionej stronie numeru seryjnego lub modelu komputera.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753F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Należy odpowiednio wpisać spełnia/nie spełnia </w:t>
            </w:r>
          </w:p>
          <w:p w14:paraId="578C9BC5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</w:p>
          <w:p w14:paraId="4840C303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……………………………………..…</w:t>
            </w:r>
          </w:p>
        </w:tc>
      </w:tr>
      <w:tr w:rsidR="0093294A" w:rsidRPr="00F8354E" w14:paraId="2C7A26F7" w14:textId="77777777" w:rsidTr="00B26C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0476" w14:textId="77777777" w:rsidR="0093294A" w:rsidRPr="00F8354E" w:rsidRDefault="0093294A" w:rsidP="00FF5A66">
            <w:pPr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Deklaracje, certyfikaty i etykiety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40B64" w14:textId="77777777" w:rsidR="0093294A" w:rsidRPr="00F8354E" w:rsidRDefault="0093294A" w:rsidP="00B26C67">
            <w:pPr>
              <w:numPr>
                <w:ilvl w:val="0"/>
                <w:numId w:val="31"/>
              </w:numPr>
              <w:ind w:left="319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deklaracja zgodności CE dla zaoferowanych notebooków – należy dołączyć do oferty  </w:t>
            </w:r>
          </w:p>
          <w:p w14:paraId="0315E428" w14:textId="77777777" w:rsidR="0093294A" w:rsidRPr="00F8354E" w:rsidRDefault="0093294A" w:rsidP="00B26C67">
            <w:pPr>
              <w:numPr>
                <w:ilvl w:val="0"/>
                <w:numId w:val="31"/>
              </w:numPr>
              <w:ind w:left="319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 xml:space="preserve">certyfikaty ekologiczne (certyfikat TCO lub EPEAT, lub Energy Star) – należy dołączyć do oferty  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8A80" w14:textId="77777777" w:rsidR="0093294A" w:rsidRPr="00F8354E" w:rsidRDefault="0093294A" w:rsidP="00B26C67">
            <w:pPr>
              <w:numPr>
                <w:ilvl w:val="0"/>
                <w:numId w:val="32"/>
              </w:numPr>
              <w:ind w:left="290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Dokument deklaracji zgodności CE należy dołączyć wraz z ofertą</w:t>
            </w:r>
          </w:p>
          <w:p w14:paraId="697444A4" w14:textId="77777777" w:rsidR="0093294A" w:rsidRPr="00F8354E" w:rsidRDefault="0093294A" w:rsidP="00B26C67">
            <w:pPr>
              <w:numPr>
                <w:ilvl w:val="0"/>
                <w:numId w:val="32"/>
              </w:numPr>
              <w:ind w:left="290" w:hanging="283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8354E">
              <w:rPr>
                <w:rFonts w:ascii="Calibri" w:eastAsia="Times New Roman" w:hAnsi="Calibri" w:cs="Calibri"/>
                <w:b/>
                <w:lang w:eastAsia="pl-PL"/>
              </w:rPr>
              <w:t>Dokument potwierdzający, że laptop posiada certyfikat ekologiczny należy dołączyć do oferty</w:t>
            </w:r>
          </w:p>
        </w:tc>
      </w:tr>
    </w:tbl>
    <w:p w14:paraId="65358DF9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29464CB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21EBA9B2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68D9E55B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0A40D025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737DC71F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B4CEC7E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1197DE9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A0008D9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0E601EF6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8908AB4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7C25CBDE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10AF17E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2BDF53B4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19AED91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F98B0F7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FC9ACAD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6F2447C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073A2882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D30C670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3398DE8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4205C13E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71D337B2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4F0C8F24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2FDC2C13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2C93A022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3672F9EA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73EA5D5F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53D49AB" w14:textId="77777777" w:rsidR="00D96439" w:rsidRDefault="00D96439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0EDA8F6D" w14:textId="77777777" w:rsidR="00D96439" w:rsidRDefault="00D96439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1C07AFBB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  <w:r>
        <w:rPr>
          <w:rFonts w:ascii="Calibri" w:eastAsia="Times New Roman" w:hAnsi="Calibri" w:cs="Calibri"/>
          <w:b/>
          <w:lang w:eastAsia="pl-PL"/>
        </w:rPr>
        <w:lastRenderedPageBreak/>
        <w:t>Załącznik nr 3 do SWZ</w:t>
      </w:r>
    </w:p>
    <w:p w14:paraId="6DED528D" w14:textId="77777777" w:rsidR="0093294A" w:rsidRDefault="0093294A" w:rsidP="0093294A">
      <w:pPr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4484DF36" w14:textId="77777777" w:rsidR="0093294A" w:rsidRPr="00D63619" w:rsidRDefault="0093294A" w:rsidP="0093294A">
      <w:pPr>
        <w:spacing w:after="80" w:line="240" w:lineRule="auto"/>
        <w:rPr>
          <w:rFonts w:ascii="Arial" w:hAnsi="Arial" w:cs="Arial"/>
          <w:b/>
          <w:sz w:val="24"/>
          <w:szCs w:val="24"/>
        </w:rPr>
      </w:pPr>
      <w:r w:rsidRPr="0012157F">
        <w:rPr>
          <w:rFonts w:ascii="Arial" w:hAnsi="Arial" w:cs="Arial"/>
          <w:b/>
          <w:sz w:val="24"/>
          <w:szCs w:val="24"/>
        </w:rPr>
        <w:t>Zamawiający:</w:t>
      </w:r>
      <w:r>
        <w:rPr>
          <w:rFonts w:ascii="Arial" w:hAnsi="Arial" w:cs="Arial"/>
          <w:b/>
          <w:sz w:val="24"/>
          <w:szCs w:val="24"/>
        </w:rPr>
        <w:tab/>
      </w:r>
      <w:r w:rsidRPr="00BC4ECD">
        <w:rPr>
          <w:rFonts w:ascii="Arial" w:hAnsi="Arial" w:cs="Arial"/>
          <w:b/>
        </w:rPr>
        <w:t>Dolnośląska Wojewódzka Komenda Ochotniczych Hufców Pracy</w:t>
      </w:r>
    </w:p>
    <w:p w14:paraId="3873FB5A" w14:textId="77777777" w:rsidR="0093294A" w:rsidRDefault="0093294A" w:rsidP="0093294A">
      <w:pPr>
        <w:pStyle w:val="pkt"/>
        <w:spacing w:line="276" w:lineRule="auto"/>
        <w:ind w:left="1416" w:firstLine="708"/>
        <w:rPr>
          <w:rFonts w:ascii="Arial" w:hAnsi="Arial" w:cs="Arial"/>
          <w:bCs/>
        </w:rPr>
      </w:pPr>
      <w:r w:rsidRPr="00BC4ECD">
        <w:rPr>
          <w:rFonts w:ascii="Arial" w:hAnsi="Arial" w:cs="Arial"/>
          <w:bCs/>
        </w:rPr>
        <w:t>Wybrzeże J. Słowackiego</w:t>
      </w:r>
      <w:r>
        <w:rPr>
          <w:rFonts w:ascii="Arial" w:hAnsi="Arial" w:cs="Arial"/>
          <w:bCs/>
        </w:rPr>
        <w:t xml:space="preserve"> </w:t>
      </w:r>
      <w:r w:rsidRPr="00BC4ECD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 </w:t>
      </w:r>
    </w:p>
    <w:p w14:paraId="547E7247" w14:textId="77777777" w:rsidR="0093294A" w:rsidRDefault="0093294A" w:rsidP="0093294A">
      <w:pPr>
        <w:pStyle w:val="pkt"/>
        <w:spacing w:line="276" w:lineRule="auto"/>
        <w:ind w:left="1416" w:firstLine="708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50-413 </w:t>
      </w:r>
      <w:r w:rsidRPr="00BC4ECD">
        <w:rPr>
          <w:rFonts w:ascii="Arial" w:hAnsi="Arial" w:cs="Arial"/>
          <w:bCs/>
        </w:rPr>
        <w:t>Wrocław</w:t>
      </w:r>
    </w:p>
    <w:p w14:paraId="11F2EBAE" w14:textId="77777777" w:rsidR="0093294A" w:rsidRPr="0012157F" w:rsidRDefault="0093294A" w:rsidP="0093294A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12157F">
        <w:rPr>
          <w:rFonts w:ascii="Arial" w:hAnsi="Arial" w:cs="Arial"/>
          <w:b/>
          <w:sz w:val="24"/>
          <w:szCs w:val="24"/>
        </w:rPr>
        <w:t>Wykonawca:</w:t>
      </w:r>
    </w:p>
    <w:p w14:paraId="2F483C8B" w14:textId="77777777" w:rsidR="0093294A" w:rsidRPr="0012157F" w:rsidRDefault="0093294A" w:rsidP="0093294A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12157F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…………………………………………………………………</w:t>
      </w:r>
      <w:r w:rsidRPr="0012157F">
        <w:rPr>
          <w:rFonts w:ascii="Arial" w:hAnsi="Arial" w:cs="Arial"/>
        </w:rPr>
        <w:t>…</w:t>
      </w:r>
    </w:p>
    <w:p w14:paraId="01475B2B" w14:textId="77777777" w:rsidR="0093294A" w:rsidRPr="0012157F" w:rsidRDefault="0093294A" w:rsidP="0093294A">
      <w:pPr>
        <w:ind w:right="2976"/>
        <w:jc w:val="center"/>
        <w:rPr>
          <w:rFonts w:ascii="Arial" w:hAnsi="Arial" w:cs="Arial"/>
          <w:i/>
          <w:sz w:val="16"/>
          <w:szCs w:val="16"/>
        </w:rPr>
      </w:pPr>
      <w:r w:rsidRPr="0012157F">
        <w:rPr>
          <w:rFonts w:ascii="Arial" w:hAnsi="Arial" w:cs="Arial"/>
          <w:i/>
          <w:sz w:val="16"/>
          <w:szCs w:val="16"/>
        </w:rPr>
        <w:t>(pełna nazwa/firma, adres, w zależności od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12157F">
        <w:rPr>
          <w:rFonts w:ascii="Arial" w:hAnsi="Arial" w:cs="Arial"/>
          <w:i/>
          <w:sz w:val="16"/>
          <w:szCs w:val="16"/>
        </w:rPr>
        <w:t>podmiotu: NIP/PESEL, KRS/CEiDG)</w:t>
      </w:r>
    </w:p>
    <w:p w14:paraId="29813CB7" w14:textId="77777777" w:rsidR="0093294A" w:rsidRPr="00650D6C" w:rsidRDefault="0093294A" w:rsidP="0093294A">
      <w:pPr>
        <w:spacing w:after="0" w:line="480" w:lineRule="auto"/>
        <w:rPr>
          <w:rFonts w:ascii="Arial" w:hAnsi="Arial" w:cs="Arial"/>
          <w:sz w:val="24"/>
          <w:szCs w:val="24"/>
          <w:u w:val="single"/>
        </w:rPr>
      </w:pPr>
      <w:r w:rsidRPr="0012157F">
        <w:rPr>
          <w:rFonts w:ascii="Arial" w:hAnsi="Arial" w:cs="Arial"/>
          <w:sz w:val="24"/>
          <w:szCs w:val="24"/>
          <w:u w:val="single"/>
        </w:rPr>
        <w:t>reprezentowany przez:</w:t>
      </w:r>
    </w:p>
    <w:p w14:paraId="5E0305E2" w14:textId="77777777" w:rsidR="0093294A" w:rsidRPr="0012157F" w:rsidRDefault="0093294A" w:rsidP="0093294A">
      <w:pPr>
        <w:spacing w:after="40" w:line="240" w:lineRule="auto"/>
        <w:rPr>
          <w:rFonts w:ascii="Arial" w:hAnsi="Arial" w:cs="Arial"/>
        </w:rPr>
      </w:pPr>
      <w:r w:rsidRPr="0012157F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……………………………………………………………………</w:t>
      </w:r>
    </w:p>
    <w:p w14:paraId="3505866E" w14:textId="77777777" w:rsidR="0093294A" w:rsidRPr="00612283" w:rsidRDefault="0093294A" w:rsidP="0093294A">
      <w:pPr>
        <w:spacing w:after="480" w:line="240" w:lineRule="auto"/>
        <w:ind w:right="3260"/>
        <w:rPr>
          <w:rFonts w:ascii="Arial" w:hAnsi="Arial" w:cs="Arial"/>
          <w:i/>
          <w:sz w:val="16"/>
          <w:szCs w:val="16"/>
        </w:rPr>
      </w:pPr>
      <w:r w:rsidRPr="0012157F">
        <w:rPr>
          <w:rFonts w:ascii="Arial" w:hAnsi="Arial" w:cs="Arial"/>
          <w:i/>
          <w:sz w:val="16"/>
          <w:szCs w:val="16"/>
        </w:rPr>
        <w:t>(imię, nazwisko, stanowisko/podstawa do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12157F">
        <w:rPr>
          <w:rFonts w:ascii="Arial" w:hAnsi="Arial" w:cs="Arial"/>
          <w:i/>
          <w:sz w:val="16"/>
          <w:szCs w:val="16"/>
        </w:rPr>
        <w:t>reprezentacji)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1"/>
      </w:tblGrid>
      <w:tr w:rsidR="0093294A" w:rsidRPr="0012157F" w14:paraId="4A6ED106" w14:textId="77777777" w:rsidTr="00FF5A66">
        <w:trPr>
          <w:trHeight w:val="2761"/>
        </w:trPr>
        <w:tc>
          <w:tcPr>
            <w:tcW w:w="8711" w:type="dxa"/>
            <w:shd w:val="clear" w:color="auto" w:fill="D9D9D9"/>
          </w:tcPr>
          <w:p w14:paraId="30030B85" w14:textId="77777777" w:rsidR="0093294A" w:rsidRPr="00CC40CD" w:rsidRDefault="0093294A" w:rsidP="00FF5A66">
            <w:pPr>
              <w:spacing w:before="24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40CD">
              <w:rPr>
                <w:rFonts w:ascii="Arial" w:hAnsi="Arial" w:cs="Arial"/>
                <w:b/>
                <w:sz w:val="24"/>
                <w:szCs w:val="24"/>
              </w:rPr>
              <w:t>OŚWIADCZENIE WYKONAWCY</w:t>
            </w:r>
          </w:p>
          <w:p w14:paraId="7FDDB3D2" w14:textId="77777777" w:rsidR="0093294A" w:rsidRPr="00CC40CD" w:rsidRDefault="0093294A" w:rsidP="00FF5A66">
            <w:pPr>
              <w:jc w:val="both"/>
              <w:rPr>
                <w:rFonts w:ascii="Arial" w:hAnsi="Arial" w:cs="Arial"/>
              </w:rPr>
            </w:pPr>
            <w:r w:rsidRPr="00CC40CD">
              <w:rPr>
                <w:rFonts w:ascii="Arial" w:hAnsi="Arial" w:cs="Arial"/>
              </w:rPr>
              <w:t>składane na podstawie art. 125 ust. 1 ustawy z dnia 11 września 2019 r. ustawy Prawo zamówień publicznych (t.j. Dz. U. z 2024 r. poz. 1320), zwanej dalej jako ustawa Pzp., dotyczące:</w:t>
            </w:r>
          </w:p>
          <w:p w14:paraId="77487C91" w14:textId="77777777" w:rsidR="0093294A" w:rsidRPr="00CC40CD" w:rsidRDefault="0093294A" w:rsidP="00FF5A6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40CD">
              <w:rPr>
                <w:rFonts w:ascii="Arial" w:hAnsi="Arial" w:cs="Arial"/>
                <w:b/>
                <w:sz w:val="24"/>
                <w:szCs w:val="24"/>
              </w:rPr>
              <w:t>PRZESŁANEK WYKLUCZENIA Z POSTĘPOWANIA</w:t>
            </w:r>
          </w:p>
          <w:p w14:paraId="32DFBB7D" w14:textId="77777777" w:rsidR="0093294A" w:rsidRPr="00CC40CD" w:rsidRDefault="0093294A" w:rsidP="00FF5A66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40CD">
              <w:rPr>
                <w:rFonts w:ascii="Arial" w:hAnsi="Arial" w:cs="Arial"/>
                <w:b/>
                <w:sz w:val="24"/>
                <w:szCs w:val="24"/>
              </w:rPr>
              <w:t>ORAZ</w:t>
            </w:r>
          </w:p>
          <w:p w14:paraId="4C288B24" w14:textId="77777777" w:rsidR="0093294A" w:rsidRPr="0012157F" w:rsidRDefault="0093294A" w:rsidP="00FF5A6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C40CD">
              <w:rPr>
                <w:rFonts w:ascii="Arial" w:hAnsi="Arial" w:cs="Arial"/>
                <w:b/>
                <w:sz w:val="24"/>
                <w:szCs w:val="24"/>
              </w:rPr>
              <w:t>SPEŁNIANIA WARUNKÓW UDZIAŁU W POSTĘPOWANIU</w:t>
            </w:r>
          </w:p>
        </w:tc>
      </w:tr>
    </w:tbl>
    <w:p w14:paraId="1855B111" w14:textId="77777777" w:rsidR="0093294A" w:rsidRPr="00A44833" w:rsidRDefault="0093294A" w:rsidP="0093294A">
      <w:pPr>
        <w:spacing w:after="240" w:line="480" w:lineRule="auto"/>
        <w:rPr>
          <w:rFonts w:ascii="Arial" w:hAnsi="Arial" w:cs="Arial"/>
          <w:b/>
          <w:sz w:val="24"/>
          <w:szCs w:val="24"/>
        </w:rPr>
      </w:pPr>
      <w:r w:rsidRPr="0012157F">
        <w:rPr>
          <w:rFonts w:ascii="Arial" w:hAnsi="Arial" w:cs="Arial"/>
          <w:sz w:val="24"/>
          <w:szCs w:val="24"/>
        </w:rPr>
        <w:t>Znak sprawy:</w:t>
      </w:r>
      <w:r w:rsidRPr="0012157F">
        <w:rPr>
          <w:rFonts w:ascii="Arial" w:hAnsi="Arial" w:cs="Arial"/>
          <w:b/>
          <w:sz w:val="24"/>
          <w:szCs w:val="24"/>
        </w:rPr>
        <w:t xml:space="preserve"> </w:t>
      </w:r>
      <w:r w:rsidRPr="00BC4ECD">
        <w:rPr>
          <w:rFonts w:ascii="Arial" w:hAnsi="Arial" w:cs="Arial"/>
          <w:b/>
          <w:sz w:val="24"/>
          <w:szCs w:val="24"/>
        </w:rPr>
        <w:t>DWK.KZP.271.</w:t>
      </w:r>
      <w:r>
        <w:rPr>
          <w:rFonts w:ascii="Arial" w:hAnsi="Arial" w:cs="Arial"/>
          <w:b/>
          <w:sz w:val="24"/>
          <w:szCs w:val="24"/>
        </w:rPr>
        <w:t>4</w:t>
      </w:r>
      <w:r w:rsidRPr="00BC4EC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5</w:t>
      </w:r>
    </w:p>
    <w:p w14:paraId="2A76A382" w14:textId="77777777" w:rsidR="0093294A" w:rsidRPr="0070425E" w:rsidRDefault="0093294A" w:rsidP="0093294A">
      <w:pPr>
        <w:jc w:val="both"/>
        <w:rPr>
          <w:rFonts w:ascii="Calibri" w:eastAsia="Times New Roman" w:hAnsi="Calibri" w:cs="Calibri"/>
          <w:b/>
          <w:bCs/>
        </w:rPr>
      </w:pPr>
      <w:r w:rsidRPr="00287F21">
        <w:t>Na potrzeby postępowania o ud</w:t>
      </w:r>
      <w:r>
        <w:t xml:space="preserve">zielenie zamówienia publicznego </w:t>
      </w:r>
      <w:r w:rsidRPr="00287F21">
        <w:t>pn.</w:t>
      </w:r>
      <w:r>
        <w:t xml:space="preserve"> </w:t>
      </w:r>
      <w:r w:rsidRPr="00A373AE">
        <w:rPr>
          <w:rFonts w:ascii="Calibri" w:eastAsia="Times New Roman" w:hAnsi="Calibri" w:cs="Calibri"/>
          <w:b/>
          <w:bCs/>
        </w:rPr>
        <w:t>Dostawa przenośnych komputerów osobistych (laptopy), w ramach projektu „Kierunek – Moja przyszłość”, współfinansowanego ze środków Europejskiego Funduszu Społecznego Plus</w:t>
      </w:r>
      <w:r>
        <w:rPr>
          <w:rFonts w:ascii="Calibri" w:eastAsia="Times New Roman" w:hAnsi="Calibri" w:cs="Calibri"/>
          <w:b/>
          <w:bCs/>
        </w:rPr>
        <w:t>,</w:t>
      </w:r>
      <w:r>
        <w:t xml:space="preserve"> </w:t>
      </w:r>
      <w:r w:rsidRPr="00287F21">
        <w:t xml:space="preserve">prowadzonego przez </w:t>
      </w:r>
      <w:r w:rsidRPr="00287F21">
        <w:rPr>
          <w:b/>
        </w:rPr>
        <w:t>Dolnośląską Wojewódzką Komendę Ochotniczych Hufców Pracy</w:t>
      </w:r>
      <w:r w:rsidRPr="00287F21">
        <w:rPr>
          <w:i/>
        </w:rPr>
        <w:t xml:space="preserve">, </w:t>
      </w:r>
      <w:r w:rsidRPr="00287F21">
        <w:t>oświadczam, co następuje:</w:t>
      </w:r>
    </w:p>
    <w:p w14:paraId="246B6CE6" w14:textId="77777777" w:rsidR="0093294A" w:rsidRPr="00287F21" w:rsidRDefault="0093294A" w:rsidP="0093294A">
      <w:pPr>
        <w:shd w:val="clear" w:color="auto" w:fill="BFBFBF" w:themeFill="background1" w:themeFillShade="BF"/>
        <w:spacing w:line="360" w:lineRule="auto"/>
        <w:rPr>
          <w:b/>
        </w:rPr>
      </w:pPr>
      <w:r w:rsidRPr="00287F21">
        <w:rPr>
          <w:b/>
        </w:rPr>
        <w:t>OŚWIADCZENIA DOTYCZĄCE PODSTAW WYKLUCZENIA</w:t>
      </w:r>
      <w:r>
        <w:rPr>
          <w:b/>
        </w:rPr>
        <w:t xml:space="preserve"> NA PODSTAWIE ART. 108 i 109</w:t>
      </w:r>
      <w:r w:rsidRPr="00287F21">
        <w:rPr>
          <w:b/>
        </w:rPr>
        <w:t>:</w:t>
      </w:r>
    </w:p>
    <w:p w14:paraId="483D6FA6" w14:textId="77777777" w:rsidR="0093294A" w:rsidRDefault="0093294A" w:rsidP="0093294A">
      <w:pPr>
        <w:pStyle w:val="Akapitzlist"/>
        <w:numPr>
          <w:ilvl w:val="0"/>
          <w:numId w:val="25"/>
        </w:numPr>
        <w:spacing w:after="0" w:line="360" w:lineRule="auto"/>
        <w:jc w:val="both"/>
      </w:pPr>
      <w:r w:rsidRPr="00287F21">
        <w:t xml:space="preserve">Oświadczam, że nie podlegam wykluczeniu z postępowania na podstawie </w:t>
      </w:r>
      <w:r w:rsidRPr="00287F21">
        <w:br/>
        <w:t>art. 108 ust.</w:t>
      </w:r>
      <w:r>
        <w:t xml:space="preserve"> 1, </w:t>
      </w:r>
      <w:r w:rsidRPr="00287F21">
        <w:t>ustawy Pzp.</w:t>
      </w:r>
    </w:p>
    <w:p w14:paraId="77F100B4" w14:textId="77777777" w:rsidR="0093294A" w:rsidRDefault="0093294A" w:rsidP="0093294A">
      <w:pPr>
        <w:pStyle w:val="Akapitzlist"/>
        <w:numPr>
          <w:ilvl w:val="0"/>
          <w:numId w:val="25"/>
        </w:numPr>
        <w:spacing w:after="0" w:line="360" w:lineRule="auto"/>
        <w:jc w:val="both"/>
      </w:pPr>
      <w:r w:rsidRPr="00287F21">
        <w:t xml:space="preserve">Oświadczam, że nie podlegam wykluczeniu z postępowania na podstawie </w:t>
      </w:r>
      <w:r>
        <w:br/>
        <w:t xml:space="preserve">art. 109 ust. 1 pkt. 4, </w:t>
      </w:r>
      <w:r w:rsidRPr="00287F21">
        <w:t>ustawy Pzp.</w:t>
      </w:r>
    </w:p>
    <w:p w14:paraId="73B4EB94" w14:textId="77777777" w:rsidR="0093294A" w:rsidRDefault="0093294A" w:rsidP="0093294A">
      <w:pPr>
        <w:spacing w:line="360" w:lineRule="auto"/>
        <w:contextualSpacing/>
        <w:jc w:val="both"/>
      </w:pPr>
      <w:r>
        <w:t>lub</w:t>
      </w:r>
    </w:p>
    <w:p w14:paraId="7EBE8612" w14:textId="77777777" w:rsidR="0093294A" w:rsidRPr="00287F21" w:rsidRDefault="0093294A" w:rsidP="0093294A">
      <w:pPr>
        <w:spacing w:line="360" w:lineRule="auto"/>
        <w:contextualSpacing/>
        <w:jc w:val="both"/>
      </w:pPr>
      <w:r w:rsidRPr="00B07ABB">
        <w:rPr>
          <w:color w:val="0070C0"/>
        </w:rPr>
        <w:t xml:space="preserve">[UWAGA: zastosować, gdy zachodzą przesłanki wykluczenia z art. 108 ust. 1 pkt 1, 2 i 5, lub art. 109 ust. 1 pkt. 4, 8 i 10  ustawy Pzp, a wykonawca korzysta z procedury samooczyszczenia, o której mowa w art. 110 ust. 2 ustawy Pzp] </w:t>
      </w:r>
      <w:r w:rsidRPr="00287F21">
        <w:t xml:space="preserve">Oświadczam, że zachodzą w stosunku do mnie podstawy wykluczenia z </w:t>
      </w:r>
      <w:r w:rsidRPr="00287F21">
        <w:lastRenderedPageBreak/>
        <w:t xml:space="preserve">postępowania na podstawie art. …………. ustawy Pzp </w:t>
      </w:r>
      <w:r w:rsidRPr="00B07ABB">
        <w:rPr>
          <w:i/>
        </w:rPr>
        <w:t>(podać mającą zastosowanie podstawę wykluczenia spośród wymienionych w art. 108 ust. 1 pkt 1, 2, 5, lub art. 109 ust. 1 pkt. 4, 8 i 10 ustawy Pzp).</w:t>
      </w:r>
      <w:r w:rsidRPr="00287F21">
        <w:t xml:space="preserve"> </w:t>
      </w:r>
    </w:p>
    <w:p w14:paraId="6E2A63BC" w14:textId="77777777" w:rsidR="0093294A" w:rsidRDefault="0093294A" w:rsidP="0093294A">
      <w:pPr>
        <w:spacing w:line="360" w:lineRule="auto"/>
      </w:pPr>
      <w:r w:rsidRPr="00287F21">
        <w:t>Jednocześnie oświadczam, że w związku z ww. okolicznością, na podstawie art. 110 ust. 2 ustawy Pzp</w:t>
      </w:r>
      <w:r>
        <w:t>.</w:t>
      </w:r>
      <w:r w:rsidRPr="00287F21">
        <w:t xml:space="preserve"> podjąłem następujące środki naprawcze i zapobiegawcze</w:t>
      </w:r>
      <w:r>
        <w:t xml:space="preserve"> </w:t>
      </w:r>
      <w:r w:rsidRPr="00287F21">
        <w:t>(„samooczyszczenie”):……………………………</w:t>
      </w:r>
      <w:r>
        <w:t>…..</w:t>
      </w:r>
    </w:p>
    <w:p w14:paraId="6B412598" w14:textId="77777777" w:rsidR="0093294A" w:rsidRDefault="0093294A" w:rsidP="0093294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D4C33A0" w14:textId="77777777" w:rsidR="0093294A" w:rsidRPr="00B07ABB" w:rsidRDefault="0093294A" w:rsidP="0093294A">
      <w:pPr>
        <w:shd w:val="clear" w:color="auto" w:fill="BFBFBF" w:themeFill="background1" w:themeFillShade="BF"/>
        <w:spacing w:line="360" w:lineRule="auto"/>
        <w:rPr>
          <w:rFonts w:ascii="Calibri" w:hAnsi="Calibri" w:cs="Calibri"/>
          <w:b/>
        </w:rPr>
      </w:pPr>
      <w:r w:rsidRPr="00B07ABB">
        <w:rPr>
          <w:rFonts w:ascii="Calibri" w:hAnsi="Calibri" w:cs="Calibri"/>
          <w:b/>
        </w:rPr>
        <w:t>OŚWIADCZENIA DOTYCZĄCE PODSTAW WYKLUCZENIA NA PODSTAWIE INNYCH PRZEPISÓW PRAWA:</w:t>
      </w:r>
    </w:p>
    <w:p w14:paraId="2F656142" w14:textId="77777777" w:rsidR="0093294A" w:rsidRDefault="0093294A" w:rsidP="0093294A">
      <w:pPr>
        <w:pStyle w:val="NormalnyWeb"/>
        <w:spacing w:after="0" w:line="360" w:lineRule="auto"/>
        <w:jc w:val="both"/>
        <w:rPr>
          <w:color w:val="222222"/>
          <w:sz w:val="22"/>
          <w:szCs w:val="22"/>
        </w:rPr>
      </w:pPr>
      <w:r w:rsidRPr="00287F21">
        <w:rPr>
          <w:sz w:val="22"/>
          <w:szCs w:val="22"/>
        </w:rPr>
        <w:t xml:space="preserve">Oświadczam, że nie zachodzą w stosunku do mnie przesłanki wykluczenia z postępowania na podstawie art.  </w:t>
      </w:r>
      <w:r w:rsidRPr="00287F21">
        <w:rPr>
          <w:rFonts w:eastAsia="Times New Roman"/>
          <w:sz w:val="22"/>
          <w:szCs w:val="22"/>
          <w:lang w:eastAsia="pl-PL"/>
        </w:rPr>
        <w:t xml:space="preserve">7 ust. 1 ustawy </w:t>
      </w:r>
      <w:r w:rsidRPr="00287F21">
        <w:rPr>
          <w:sz w:val="22"/>
          <w:szCs w:val="22"/>
        </w:rPr>
        <w:t>z dnia 13 kwietnia 2022 r.</w:t>
      </w:r>
      <w:r w:rsidRPr="00287F21">
        <w:rPr>
          <w:i/>
          <w:iCs/>
          <w:sz w:val="22"/>
          <w:szCs w:val="22"/>
        </w:rPr>
        <w:t xml:space="preserve"> </w:t>
      </w:r>
      <w:r w:rsidRPr="00287F21">
        <w:rPr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287F21">
        <w:rPr>
          <w:iCs/>
          <w:color w:val="222222"/>
          <w:sz w:val="22"/>
          <w:szCs w:val="22"/>
        </w:rPr>
        <w:t>(</w:t>
      </w:r>
      <w:r>
        <w:rPr>
          <w:iCs/>
          <w:color w:val="222222"/>
          <w:sz w:val="22"/>
          <w:szCs w:val="22"/>
        </w:rPr>
        <w:t>tj. Dz. U z 2024 r., poz. 507</w:t>
      </w:r>
      <w:r w:rsidRPr="00287F21">
        <w:rPr>
          <w:iCs/>
          <w:color w:val="222222"/>
          <w:sz w:val="22"/>
          <w:szCs w:val="22"/>
        </w:rPr>
        <w:t>)</w:t>
      </w:r>
      <w:r w:rsidRPr="00287F21">
        <w:rPr>
          <w:rStyle w:val="Odwoanieprzypisudolnego"/>
          <w:i/>
          <w:iCs/>
          <w:color w:val="222222"/>
          <w:sz w:val="22"/>
          <w:szCs w:val="22"/>
        </w:rPr>
        <w:footnoteReference w:id="3"/>
      </w:r>
      <w:r w:rsidRPr="00287F21">
        <w:rPr>
          <w:i/>
          <w:iCs/>
          <w:color w:val="222222"/>
          <w:sz w:val="22"/>
          <w:szCs w:val="22"/>
        </w:rPr>
        <w:t>.</w:t>
      </w:r>
      <w:r w:rsidRPr="00287F21">
        <w:rPr>
          <w:color w:val="222222"/>
          <w:sz w:val="22"/>
          <w:szCs w:val="22"/>
        </w:rPr>
        <w:t xml:space="preserve"> </w:t>
      </w:r>
    </w:p>
    <w:p w14:paraId="40F512A0" w14:textId="77777777" w:rsidR="0093294A" w:rsidRPr="00287F21" w:rsidRDefault="0093294A" w:rsidP="0093294A">
      <w:pPr>
        <w:shd w:val="clear" w:color="auto" w:fill="BFBFBF" w:themeFill="background1" w:themeFillShade="BF"/>
        <w:spacing w:line="360" w:lineRule="auto"/>
        <w:rPr>
          <w:b/>
        </w:rPr>
      </w:pPr>
      <w:r w:rsidRPr="00287F21">
        <w:rPr>
          <w:b/>
        </w:rPr>
        <w:t xml:space="preserve">OŚWIADCZENIA DOTYCZĄCE </w:t>
      </w:r>
      <w:r>
        <w:rPr>
          <w:b/>
        </w:rPr>
        <w:t>SPEŁNIANIA WARUNKÓW UDZIAŁU W POSTĘPOWANIU</w:t>
      </w:r>
      <w:r w:rsidRPr="00287F21">
        <w:rPr>
          <w:b/>
        </w:rPr>
        <w:t>:</w:t>
      </w:r>
    </w:p>
    <w:p w14:paraId="14D84B76" w14:textId="77777777" w:rsidR="0093294A" w:rsidRDefault="0093294A" w:rsidP="0093294A">
      <w:pPr>
        <w:tabs>
          <w:tab w:val="num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Nie dotyczy – Zamawiający nie postawił szczególnych warunków udziału w postepowaniu</w:t>
      </w:r>
    </w:p>
    <w:p w14:paraId="48D39E58" w14:textId="77777777" w:rsidR="0093294A" w:rsidRPr="002D555C" w:rsidRDefault="0093294A" w:rsidP="0093294A">
      <w:pPr>
        <w:tabs>
          <w:tab w:val="num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6E83CF" w14:textId="77777777" w:rsidR="0093294A" w:rsidRPr="00287F21" w:rsidRDefault="0093294A" w:rsidP="0093294A">
      <w:pPr>
        <w:shd w:val="clear" w:color="auto" w:fill="BFBFBF" w:themeFill="background1" w:themeFillShade="BF"/>
        <w:spacing w:after="120" w:line="360" w:lineRule="auto"/>
        <w:rPr>
          <w:b/>
        </w:rPr>
      </w:pPr>
      <w:r w:rsidRPr="00287F21">
        <w:rPr>
          <w:b/>
        </w:rPr>
        <w:t>INFORMACJA DOTYCZĄCA DOSTĘPU DO PODMIOTOWYCH ŚRODKÓW DOWODOWYCH:</w:t>
      </w:r>
    </w:p>
    <w:p w14:paraId="1FC3A758" w14:textId="77777777" w:rsidR="0093294A" w:rsidRPr="00A60BD3" w:rsidRDefault="0093294A" w:rsidP="00932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BD3">
        <w:rPr>
          <w:rFonts w:ascii="Times New Roman" w:hAnsi="Times New Roman" w:cs="Times New Roman"/>
          <w:sz w:val="24"/>
          <w:szCs w:val="24"/>
        </w:rPr>
        <w:t>Wskazuję następujące podmiotowe środki dowodowe, które można uzyskać za pomocą bezpłatnych i ogólnodostępnych baz danych, oraz dane umożliwiające dostęp do tych środków:</w:t>
      </w:r>
    </w:p>
    <w:p w14:paraId="2FF79A49" w14:textId="77777777" w:rsidR="0093294A" w:rsidRPr="00A60BD3" w:rsidRDefault="0093294A" w:rsidP="0093294A">
      <w:pPr>
        <w:pStyle w:val="Bezodstpw"/>
      </w:pPr>
      <w:r w:rsidRPr="00A60BD3">
        <w:t>1)............................................................................................................................................</w:t>
      </w:r>
      <w:r>
        <w:t>...........</w:t>
      </w:r>
      <w:r w:rsidRPr="00A60BD3">
        <w:t>......</w:t>
      </w:r>
    </w:p>
    <w:p w14:paraId="48E6A8A7" w14:textId="77777777" w:rsidR="0093294A" w:rsidRDefault="0093294A" w:rsidP="0093294A">
      <w:pPr>
        <w:pStyle w:val="Bezodstpw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</w:t>
      </w:r>
      <w:r w:rsidRPr="00287F21">
        <w:rPr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765B93DC" w14:textId="77777777" w:rsidR="0093294A" w:rsidRPr="00287F21" w:rsidRDefault="0093294A" w:rsidP="0093294A">
      <w:pPr>
        <w:pStyle w:val="Bezodstpw"/>
      </w:pPr>
      <w:r w:rsidRPr="00287F21">
        <w:t>2)............................................................................................................................................</w:t>
      </w:r>
      <w:r>
        <w:t>...........</w:t>
      </w:r>
      <w:r w:rsidRPr="00287F21">
        <w:t>......</w:t>
      </w:r>
    </w:p>
    <w:p w14:paraId="32446412" w14:textId="77777777" w:rsidR="0093294A" w:rsidRPr="00287F21" w:rsidRDefault="0093294A" w:rsidP="0093294A">
      <w:pPr>
        <w:pStyle w:val="Bezodstpw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</w:t>
      </w:r>
      <w:r w:rsidRPr="00287F21">
        <w:rPr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EC809A7" w14:textId="77777777" w:rsidR="0093294A" w:rsidRDefault="0093294A" w:rsidP="0093294A">
      <w:pPr>
        <w:shd w:val="clear" w:color="auto" w:fill="BFBFBF"/>
        <w:spacing w:line="312" w:lineRule="auto"/>
        <w:rPr>
          <w:b/>
        </w:rPr>
      </w:pPr>
    </w:p>
    <w:p w14:paraId="6B272E7F" w14:textId="77777777" w:rsidR="0093294A" w:rsidRPr="00287F21" w:rsidRDefault="0093294A" w:rsidP="0093294A">
      <w:pPr>
        <w:shd w:val="clear" w:color="auto" w:fill="BFBFBF"/>
        <w:spacing w:line="312" w:lineRule="auto"/>
        <w:rPr>
          <w:b/>
        </w:rPr>
      </w:pPr>
      <w:r>
        <w:rPr>
          <w:b/>
        </w:rPr>
        <w:t>OŚWIADCZENIE DOTYCZĄCE PODANYCH INFORMACJI</w:t>
      </w:r>
    </w:p>
    <w:p w14:paraId="592FAE61" w14:textId="77777777" w:rsidR="0093294A" w:rsidRDefault="0093294A" w:rsidP="0093294A">
      <w:pPr>
        <w:shd w:val="clear" w:color="auto" w:fill="FFFFFF"/>
        <w:tabs>
          <w:tab w:val="left" w:pos="993"/>
        </w:tabs>
        <w:spacing w:after="120"/>
        <w:rPr>
          <w:sz w:val="16"/>
          <w:szCs w:val="16"/>
        </w:rPr>
      </w:pPr>
    </w:p>
    <w:p w14:paraId="15419CFA" w14:textId="77777777" w:rsidR="0093294A" w:rsidRPr="00DE4685" w:rsidRDefault="0093294A" w:rsidP="0093294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11873">
        <w:rPr>
          <w:rFonts w:ascii="Times New Roman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</w:t>
      </w:r>
      <w:r w:rsidRPr="00DE4685">
        <w:rPr>
          <w:rFonts w:ascii="Times New Roman" w:hAnsi="Times New Roman" w:cs="Times New Roman"/>
          <w:sz w:val="24"/>
          <w:szCs w:val="24"/>
        </w:rPr>
        <w:t>, oraz odpowiedzialności karnej z art. 297 kodeksu karnego.</w:t>
      </w:r>
    </w:p>
    <w:p w14:paraId="112FDF37" w14:textId="77777777" w:rsidR="0093294A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749303E3" w14:textId="77777777" w:rsidR="0093294A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47092389" w14:textId="77777777" w:rsidR="0093294A" w:rsidRDefault="0093294A" w:rsidP="0093294A">
      <w:pPr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44A51337" w14:textId="77777777" w:rsidR="0093294A" w:rsidRPr="004A64BE" w:rsidRDefault="0093294A" w:rsidP="0093294A">
      <w:pPr>
        <w:rPr>
          <w:b/>
          <w:color w:val="FF0000"/>
          <w:u w:val="single"/>
        </w:rPr>
      </w:pPr>
      <w:r w:rsidRPr="004A64BE">
        <w:rPr>
          <w:b/>
          <w:color w:val="FF0000"/>
          <w:u w:val="single"/>
        </w:rPr>
        <w:t xml:space="preserve">Uwaga!!!! </w:t>
      </w:r>
    </w:p>
    <w:p w14:paraId="0BDEF3A9" w14:textId="644D7D50" w:rsidR="0093294A" w:rsidRDefault="0093294A" w:rsidP="0093294A">
      <w:pPr>
        <w:jc w:val="both"/>
        <w:rPr>
          <w:b/>
          <w:color w:val="FF0000"/>
        </w:rPr>
      </w:pPr>
      <w:r>
        <w:rPr>
          <w:b/>
          <w:color w:val="FF0000"/>
        </w:rPr>
        <w:t>Plik komputerowy, który zawiera zarówno formularz oferty – zał. nr 2</w:t>
      </w:r>
      <w:r w:rsidR="00B26C67">
        <w:rPr>
          <w:b/>
          <w:color w:val="FF0000"/>
        </w:rPr>
        <w:t xml:space="preserve"> i nr 2A</w:t>
      </w:r>
      <w:r>
        <w:rPr>
          <w:b/>
          <w:color w:val="FF0000"/>
        </w:rPr>
        <w:t xml:space="preserve">, jak i oświadczenie o braku podstaw do wykluczenia i spełnienia warunków udziału w postępowaniu – zał. nr 3, </w:t>
      </w:r>
      <w:r w:rsidRPr="004A64BE">
        <w:rPr>
          <w:b/>
          <w:color w:val="FF0000"/>
        </w:rPr>
        <w:t xml:space="preserve">wymaga </w:t>
      </w:r>
      <w:r w:rsidR="00B26C67">
        <w:rPr>
          <w:b/>
          <w:color w:val="FF0000"/>
        </w:rPr>
        <w:t xml:space="preserve">jednego </w:t>
      </w:r>
      <w:r w:rsidRPr="004A64BE">
        <w:rPr>
          <w:b/>
          <w:color w:val="FF0000"/>
        </w:rPr>
        <w:t>podpisu elektronicznego (kwalifikowany podpis elektroniczny, lub podpis zaufany /profil zaufany/, lub podpis osobisty elektroniczny) osób uprawnionych do reprezentacji wykonawcy, a w przypadku oferty wspólnej</w:t>
      </w:r>
      <w:r>
        <w:rPr>
          <w:b/>
          <w:color w:val="FF0000"/>
        </w:rPr>
        <w:t xml:space="preserve"> (konsorcjum lub spółka cywilna)</w:t>
      </w:r>
      <w:r w:rsidRPr="004A64BE">
        <w:rPr>
          <w:b/>
          <w:color w:val="FF0000"/>
        </w:rPr>
        <w:t>- pełnomocnika wykonawców.</w:t>
      </w:r>
    </w:p>
    <w:p w14:paraId="0336433C" w14:textId="247CC8C7" w:rsidR="0093294A" w:rsidRDefault="0093294A" w:rsidP="0093294A">
      <w:pPr>
        <w:jc w:val="both"/>
        <w:rPr>
          <w:b/>
          <w:color w:val="FF0000"/>
        </w:rPr>
      </w:pPr>
      <w:r>
        <w:rPr>
          <w:b/>
          <w:color w:val="FF0000"/>
        </w:rPr>
        <w:t xml:space="preserve">W przypadku składania osobnych plików komputerowych tj. zał. nr 2 i </w:t>
      </w:r>
      <w:r w:rsidR="00B26C67">
        <w:rPr>
          <w:b/>
          <w:color w:val="FF0000"/>
        </w:rPr>
        <w:t xml:space="preserve">osobno zał. nr 2A i </w:t>
      </w:r>
      <w:r>
        <w:rPr>
          <w:b/>
          <w:color w:val="FF0000"/>
        </w:rPr>
        <w:t>osobno zał. nr 3, wówczas należy odrębnie podpisać elektronicznie każdy plik z osobna.</w:t>
      </w:r>
    </w:p>
    <w:p w14:paraId="03F8C5D2" w14:textId="77777777" w:rsidR="005E57D6" w:rsidRPr="0093294A" w:rsidRDefault="005E57D6" w:rsidP="0093294A"/>
    <w:sectPr w:rsidR="005E57D6" w:rsidRPr="0093294A" w:rsidSect="00ED2C6F">
      <w:headerReference w:type="default" r:id="rId9"/>
      <w:footerReference w:type="default" r:id="rId10"/>
      <w:headerReference w:type="first" r:id="rId11"/>
      <w:pgSz w:w="11906" w:h="16838"/>
      <w:pgMar w:top="2386" w:right="1417" w:bottom="1276" w:left="1417" w:header="68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6324E" w14:textId="77777777" w:rsidR="003E5DAC" w:rsidRDefault="003E5DAC" w:rsidP="0068577F">
      <w:pPr>
        <w:spacing w:after="0" w:line="240" w:lineRule="auto"/>
      </w:pPr>
      <w:r>
        <w:separator/>
      </w:r>
    </w:p>
  </w:endnote>
  <w:endnote w:type="continuationSeparator" w:id="0">
    <w:p w14:paraId="6EAB4AFB" w14:textId="77777777" w:rsidR="003E5DAC" w:rsidRDefault="003E5DAC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8657026"/>
      <w:docPartObj>
        <w:docPartGallery w:val="Page Numbers (Bottom of Page)"/>
        <w:docPartUnique/>
      </w:docPartObj>
    </w:sdtPr>
    <w:sdtContent>
      <w:p w14:paraId="2A56358E" w14:textId="27BFDA91" w:rsidR="003254CB" w:rsidRDefault="003254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8A6A2E" w14:textId="1A5E9737" w:rsidR="00DD2CFF" w:rsidRDefault="00DD2CFF" w:rsidP="005346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9ECB9" w14:textId="77777777" w:rsidR="003E5DAC" w:rsidRDefault="003E5DAC" w:rsidP="0068577F">
      <w:pPr>
        <w:spacing w:after="0" w:line="240" w:lineRule="auto"/>
      </w:pPr>
      <w:r>
        <w:separator/>
      </w:r>
    </w:p>
  </w:footnote>
  <w:footnote w:type="continuationSeparator" w:id="0">
    <w:p w14:paraId="782B755A" w14:textId="77777777" w:rsidR="003E5DAC" w:rsidRDefault="003E5DAC" w:rsidP="0068577F">
      <w:pPr>
        <w:spacing w:after="0" w:line="240" w:lineRule="auto"/>
      </w:pPr>
      <w:r>
        <w:continuationSeparator/>
      </w:r>
    </w:p>
  </w:footnote>
  <w:footnote w:id="1">
    <w:p w14:paraId="53BE080C" w14:textId="77777777" w:rsidR="0093294A" w:rsidRPr="00DA5DFE" w:rsidRDefault="0093294A" w:rsidP="0093294A">
      <w:pPr>
        <w:pStyle w:val="Tekstprzypisudolnego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DA5DF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DA5DFE">
        <w:rPr>
          <w:rFonts w:ascii="Arial" w:hAnsi="Arial" w:cs="Arial"/>
          <w:sz w:val="18"/>
          <w:szCs w:val="18"/>
        </w:rPr>
        <w:t xml:space="preserve"> </w:t>
      </w:r>
      <w:r w:rsidRPr="00DA5DFE">
        <w:rPr>
          <w:rFonts w:ascii="Calibri" w:hAnsi="Calibri" w:cs="Calibri"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3C47977E" w14:textId="77777777" w:rsidR="0093294A" w:rsidRPr="00DA5DFE" w:rsidRDefault="0093294A" w:rsidP="0093294A">
      <w:pPr>
        <w:pStyle w:val="Tekstprzypisudolnego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DA5DFE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DA5DFE">
        <w:rPr>
          <w:rFonts w:ascii="Calibri" w:hAnsi="Calibri" w:cs="Calibri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18B932B" w14:textId="77777777" w:rsidR="0093294A" w:rsidRPr="00A82964" w:rsidRDefault="0093294A" w:rsidP="0093294A">
      <w:pPr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02999CA9" w14:textId="77777777" w:rsidR="0093294A" w:rsidRPr="00A82964" w:rsidRDefault="0093294A" w:rsidP="0093294A">
      <w:pPr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A1BB02C" w14:textId="77777777" w:rsidR="0093294A" w:rsidRPr="00A82964" w:rsidRDefault="0093294A" w:rsidP="0093294A">
      <w:pPr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</w:t>
      </w:r>
      <w:r>
        <w:rPr>
          <w:rFonts w:ascii="Arial" w:hAnsi="Arial" w:cs="Arial"/>
          <w:color w:val="222222"/>
          <w:sz w:val="16"/>
          <w:szCs w:val="16"/>
        </w:rPr>
        <w:t>yzmu (Dz. U. z 2022 r. poz. 593, z póżn. zmianami</w:t>
      </w:r>
      <w:r w:rsidRPr="00A82964">
        <w:rPr>
          <w:rFonts w:ascii="Arial" w:hAnsi="Arial" w:cs="Arial"/>
          <w:color w:val="222222"/>
          <w:sz w:val="16"/>
          <w:szCs w:val="16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3426B57" w14:textId="77777777" w:rsidR="0093294A" w:rsidRPr="00761CEB" w:rsidRDefault="0093294A" w:rsidP="0093294A">
      <w:pPr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</w:t>
      </w:r>
      <w:r>
        <w:rPr>
          <w:rFonts w:ascii="Arial" w:hAnsi="Arial" w:cs="Arial"/>
          <w:color w:val="222222"/>
          <w:sz w:val="16"/>
          <w:szCs w:val="16"/>
        </w:rPr>
        <w:t>3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r. poz. </w:t>
      </w:r>
      <w:r>
        <w:rPr>
          <w:rFonts w:ascii="Arial" w:hAnsi="Arial" w:cs="Arial"/>
          <w:color w:val="222222"/>
          <w:sz w:val="16"/>
          <w:szCs w:val="16"/>
        </w:rPr>
        <w:t>120,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</w:t>
      </w:r>
      <w:r>
        <w:rPr>
          <w:rFonts w:ascii="Arial" w:hAnsi="Arial" w:cs="Arial"/>
          <w:color w:val="222222"/>
          <w:sz w:val="16"/>
          <w:szCs w:val="16"/>
        </w:rPr>
        <w:t>95 i 1598</w:t>
      </w:r>
      <w:r w:rsidRPr="00A82964">
        <w:rPr>
          <w:rFonts w:ascii="Arial" w:hAnsi="Arial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6B1B" w14:textId="01D3F5D2" w:rsidR="0068577F" w:rsidRDefault="00ED2C6F">
    <w:pPr>
      <w:pStyle w:val="Nagwek"/>
    </w:pPr>
    <w:r>
      <w:rPr>
        <w:noProof/>
        <w:lang w:eastAsia="pl-PL"/>
      </w:rPr>
      <w:drawing>
        <wp:inline distT="0" distB="0" distL="0" distR="0" wp14:anchorId="1AF0E018" wp14:editId="783AC63C">
          <wp:extent cx="5741670" cy="786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1098825A" w:rsidR="001C7018" w:rsidRDefault="00B765F8" w:rsidP="00B765F8">
    <w:pPr>
      <w:pStyle w:val="Nagwek"/>
    </w:pPr>
    <w:r>
      <w:rPr>
        <w:noProof/>
        <w:lang w:eastAsia="pl-PL"/>
      </w:rPr>
      <w:drawing>
        <wp:inline distT="0" distB="0" distL="0" distR="0" wp14:anchorId="13865589" wp14:editId="495302A0">
          <wp:extent cx="5791835" cy="646430"/>
          <wp:effectExtent l="0" t="0" r="0" b="127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83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C0A"/>
    <w:multiLevelType w:val="hybridMultilevel"/>
    <w:tmpl w:val="4E069C24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578FD"/>
    <w:multiLevelType w:val="hybridMultilevel"/>
    <w:tmpl w:val="02A266AE"/>
    <w:lvl w:ilvl="0" w:tplc="B11C276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C7387"/>
    <w:multiLevelType w:val="hybridMultilevel"/>
    <w:tmpl w:val="D110CCFA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01DD4"/>
    <w:multiLevelType w:val="hybridMultilevel"/>
    <w:tmpl w:val="E7A89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01CFB"/>
    <w:multiLevelType w:val="hybridMultilevel"/>
    <w:tmpl w:val="3D66EF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C3824"/>
    <w:multiLevelType w:val="hybridMultilevel"/>
    <w:tmpl w:val="A2D65B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C57A7"/>
    <w:multiLevelType w:val="hybridMultilevel"/>
    <w:tmpl w:val="F0DCC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607FD"/>
    <w:multiLevelType w:val="hybridMultilevel"/>
    <w:tmpl w:val="DD54A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0117A"/>
    <w:multiLevelType w:val="hybridMultilevel"/>
    <w:tmpl w:val="76E494D0"/>
    <w:lvl w:ilvl="0" w:tplc="E25EC0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  <w:szCs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812D1"/>
    <w:multiLevelType w:val="hybridMultilevel"/>
    <w:tmpl w:val="27A64EA6"/>
    <w:lvl w:ilvl="0" w:tplc="3F6A4054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E53CB"/>
    <w:multiLevelType w:val="hybridMultilevel"/>
    <w:tmpl w:val="2FBCB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C6085"/>
    <w:multiLevelType w:val="hybridMultilevel"/>
    <w:tmpl w:val="30349C6A"/>
    <w:lvl w:ilvl="0" w:tplc="15E085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663E5"/>
    <w:multiLevelType w:val="hybridMultilevel"/>
    <w:tmpl w:val="2916B984"/>
    <w:lvl w:ilvl="0" w:tplc="86A4BD2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B3597"/>
    <w:multiLevelType w:val="hybridMultilevel"/>
    <w:tmpl w:val="E9A612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4EC4"/>
    <w:multiLevelType w:val="hybridMultilevel"/>
    <w:tmpl w:val="7E6A4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96B1D"/>
    <w:multiLevelType w:val="hybridMultilevel"/>
    <w:tmpl w:val="F51E2724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71E5DFA"/>
    <w:multiLevelType w:val="hybridMultilevel"/>
    <w:tmpl w:val="388EFF36"/>
    <w:lvl w:ilvl="0" w:tplc="0D0623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147D0"/>
    <w:multiLevelType w:val="hybridMultilevel"/>
    <w:tmpl w:val="66B23E3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3EB0CCC"/>
    <w:multiLevelType w:val="hybridMultilevel"/>
    <w:tmpl w:val="8684DF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AF423A"/>
    <w:multiLevelType w:val="hybridMultilevel"/>
    <w:tmpl w:val="6E88B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C0E03"/>
    <w:multiLevelType w:val="hybridMultilevel"/>
    <w:tmpl w:val="1DE40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4E092E"/>
    <w:multiLevelType w:val="hybridMultilevel"/>
    <w:tmpl w:val="5468A27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F663D"/>
    <w:multiLevelType w:val="hybridMultilevel"/>
    <w:tmpl w:val="60BC92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D4333"/>
    <w:multiLevelType w:val="hybridMultilevel"/>
    <w:tmpl w:val="1C36C852"/>
    <w:lvl w:ilvl="0" w:tplc="1C7E5B62">
      <w:start w:val="1"/>
      <w:numFmt w:val="upperRoman"/>
      <w:lvlText w:val="%1."/>
      <w:lvlJc w:val="left"/>
      <w:pPr>
        <w:tabs>
          <w:tab w:val="num" w:pos="357"/>
        </w:tabs>
        <w:ind w:left="357" w:hanging="357"/>
      </w:pPr>
      <w:rPr>
        <w:b/>
      </w:rPr>
    </w:lvl>
    <w:lvl w:ilvl="1" w:tplc="DAA0D1BA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C035EB7"/>
    <w:multiLevelType w:val="hybridMultilevel"/>
    <w:tmpl w:val="D7463F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6F3BB1"/>
    <w:multiLevelType w:val="hybridMultilevel"/>
    <w:tmpl w:val="EC4A5B5E"/>
    <w:lvl w:ilvl="0" w:tplc="E3A490FE">
      <w:start w:val="1"/>
      <w:numFmt w:val="decimal"/>
      <w:lvlText w:val="%1)"/>
      <w:lvlJc w:val="left"/>
      <w:pPr>
        <w:ind w:left="540" w:hanging="360"/>
      </w:p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>
      <w:start w:val="1"/>
      <w:numFmt w:val="lowerRoman"/>
      <w:lvlText w:val="%3."/>
      <w:lvlJc w:val="right"/>
      <w:pPr>
        <w:ind w:left="1980" w:hanging="180"/>
      </w:pPr>
    </w:lvl>
    <w:lvl w:ilvl="3" w:tplc="0415000F">
      <w:start w:val="1"/>
      <w:numFmt w:val="decimal"/>
      <w:lvlText w:val="%4."/>
      <w:lvlJc w:val="left"/>
      <w:pPr>
        <w:ind w:left="2700" w:hanging="360"/>
      </w:pPr>
    </w:lvl>
    <w:lvl w:ilvl="4" w:tplc="04150019">
      <w:start w:val="1"/>
      <w:numFmt w:val="lowerLetter"/>
      <w:lvlText w:val="%5."/>
      <w:lvlJc w:val="left"/>
      <w:pPr>
        <w:ind w:left="3420" w:hanging="360"/>
      </w:pPr>
    </w:lvl>
    <w:lvl w:ilvl="5" w:tplc="0415001B">
      <w:start w:val="1"/>
      <w:numFmt w:val="lowerRoman"/>
      <w:lvlText w:val="%6."/>
      <w:lvlJc w:val="right"/>
      <w:pPr>
        <w:ind w:left="4140" w:hanging="180"/>
      </w:pPr>
    </w:lvl>
    <w:lvl w:ilvl="6" w:tplc="0415000F">
      <w:start w:val="1"/>
      <w:numFmt w:val="decimal"/>
      <w:lvlText w:val="%7."/>
      <w:lvlJc w:val="left"/>
      <w:pPr>
        <w:ind w:left="4860" w:hanging="360"/>
      </w:pPr>
    </w:lvl>
    <w:lvl w:ilvl="7" w:tplc="04150019">
      <w:start w:val="1"/>
      <w:numFmt w:val="lowerLetter"/>
      <w:lvlText w:val="%8."/>
      <w:lvlJc w:val="left"/>
      <w:pPr>
        <w:ind w:left="5580" w:hanging="360"/>
      </w:pPr>
    </w:lvl>
    <w:lvl w:ilvl="8" w:tplc="0415001B">
      <w:start w:val="1"/>
      <w:numFmt w:val="lowerRoman"/>
      <w:lvlText w:val="%9."/>
      <w:lvlJc w:val="right"/>
      <w:pPr>
        <w:ind w:left="6300" w:hanging="180"/>
      </w:pPr>
    </w:lvl>
  </w:abstractNum>
  <w:num w:numId="1" w16cid:durableId="20589646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217131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40287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425160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402358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96694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64834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545438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015305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9986010">
    <w:abstractNumId w:val="21"/>
  </w:num>
  <w:num w:numId="11" w16cid:durableId="2126541126">
    <w:abstractNumId w:val="4"/>
  </w:num>
  <w:num w:numId="12" w16cid:durableId="16396073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261692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53680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80718882">
    <w:abstractNumId w:val="1"/>
  </w:num>
  <w:num w:numId="16" w16cid:durableId="3454504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20882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34857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7235340">
    <w:abstractNumId w:val="8"/>
  </w:num>
  <w:num w:numId="20" w16cid:durableId="189686792">
    <w:abstractNumId w:val="16"/>
  </w:num>
  <w:num w:numId="21" w16cid:durableId="283117432">
    <w:abstractNumId w:val="14"/>
  </w:num>
  <w:num w:numId="22" w16cid:durableId="1384057360">
    <w:abstractNumId w:val="13"/>
  </w:num>
  <w:num w:numId="23" w16cid:durableId="233005801">
    <w:abstractNumId w:val="23"/>
  </w:num>
  <w:num w:numId="24" w16cid:durableId="597494244">
    <w:abstractNumId w:val="20"/>
  </w:num>
  <w:num w:numId="25" w16cid:durableId="1723094034">
    <w:abstractNumId w:val="0"/>
  </w:num>
  <w:num w:numId="26" w16cid:durableId="758212749">
    <w:abstractNumId w:val="10"/>
  </w:num>
  <w:num w:numId="27" w16cid:durableId="84070537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553979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87138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280868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9153507">
    <w:abstractNumId w:val="8"/>
  </w:num>
  <w:num w:numId="32" w16cid:durableId="3607826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3903"/>
    <w:rsid w:val="00027580"/>
    <w:rsid w:val="00037C97"/>
    <w:rsid w:val="00074688"/>
    <w:rsid w:val="00086D3A"/>
    <w:rsid w:val="00087994"/>
    <w:rsid w:val="00095F99"/>
    <w:rsid w:val="000B02CA"/>
    <w:rsid w:val="000D05C4"/>
    <w:rsid w:val="000E0963"/>
    <w:rsid w:val="000F20A5"/>
    <w:rsid w:val="000F627E"/>
    <w:rsid w:val="001008C1"/>
    <w:rsid w:val="001173E3"/>
    <w:rsid w:val="00117885"/>
    <w:rsid w:val="00123449"/>
    <w:rsid w:val="00126D2F"/>
    <w:rsid w:val="001508E8"/>
    <w:rsid w:val="0016406E"/>
    <w:rsid w:val="00164DC4"/>
    <w:rsid w:val="00194B4F"/>
    <w:rsid w:val="00197DCE"/>
    <w:rsid w:val="001A39D3"/>
    <w:rsid w:val="001B46A5"/>
    <w:rsid w:val="001B5D01"/>
    <w:rsid w:val="001B6D93"/>
    <w:rsid w:val="001C1F32"/>
    <w:rsid w:val="001C500D"/>
    <w:rsid w:val="001C7018"/>
    <w:rsid w:val="001D5DDC"/>
    <w:rsid w:val="001F5F24"/>
    <w:rsid w:val="002104EE"/>
    <w:rsid w:val="00223C8B"/>
    <w:rsid w:val="00225440"/>
    <w:rsid w:val="00236CC2"/>
    <w:rsid w:val="002453F4"/>
    <w:rsid w:val="00247770"/>
    <w:rsid w:val="00252BA5"/>
    <w:rsid w:val="0026058B"/>
    <w:rsid w:val="00286DFA"/>
    <w:rsid w:val="002A055A"/>
    <w:rsid w:val="002A567E"/>
    <w:rsid w:val="002F1FD8"/>
    <w:rsid w:val="003000A8"/>
    <w:rsid w:val="003143D4"/>
    <w:rsid w:val="003144D5"/>
    <w:rsid w:val="0031579A"/>
    <w:rsid w:val="003254CB"/>
    <w:rsid w:val="00333A5F"/>
    <w:rsid w:val="00365018"/>
    <w:rsid w:val="003736BA"/>
    <w:rsid w:val="00374D07"/>
    <w:rsid w:val="003866E8"/>
    <w:rsid w:val="003968D2"/>
    <w:rsid w:val="003A1F12"/>
    <w:rsid w:val="003A2CDA"/>
    <w:rsid w:val="003D77DA"/>
    <w:rsid w:val="003E5DAC"/>
    <w:rsid w:val="003E71F3"/>
    <w:rsid w:val="003F09E8"/>
    <w:rsid w:val="003F2721"/>
    <w:rsid w:val="003F2C62"/>
    <w:rsid w:val="003F4088"/>
    <w:rsid w:val="003F5894"/>
    <w:rsid w:val="00405C19"/>
    <w:rsid w:val="004147FD"/>
    <w:rsid w:val="00423461"/>
    <w:rsid w:val="0042698B"/>
    <w:rsid w:val="0042771E"/>
    <w:rsid w:val="00436F81"/>
    <w:rsid w:val="00443836"/>
    <w:rsid w:val="00477EFB"/>
    <w:rsid w:val="0049094E"/>
    <w:rsid w:val="004C6288"/>
    <w:rsid w:val="004D1728"/>
    <w:rsid w:val="004D2A4A"/>
    <w:rsid w:val="004D340B"/>
    <w:rsid w:val="004E558A"/>
    <w:rsid w:val="004E5C3D"/>
    <w:rsid w:val="004E7854"/>
    <w:rsid w:val="004F1AC7"/>
    <w:rsid w:val="00501ED3"/>
    <w:rsid w:val="00502997"/>
    <w:rsid w:val="00526558"/>
    <w:rsid w:val="0052714F"/>
    <w:rsid w:val="00534699"/>
    <w:rsid w:val="00546653"/>
    <w:rsid w:val="0054797B"/>
    <w:rsid w:val="00557F71"/>
    <w:rsid w:val="00566632"/>
    <w:rsid w:val="005700B8"/>
    <w:rsid w:val="00576896"/>
    <w:rsid w:val="00577FA6"/>
    <w:rsid w:val="00590690"/>
    <w:rsid w:val="005A6A2F"/>
    <w:rsid w:val="005B5939"/>
    <w:rsid w:val="005B761C"/>
    <w:rsid w:val="005B7AD6"/>
    <w:rsid w:val="005C4435"/>
    <w:rsid w:val="005C599F"/>
    <w:rsid w:val="005D67D8"/>
    <w:rsid w:val="005E57D6"/>
    <w:rsid w:val="005F136E"/>
    <w:rsid w:val="005F662F"/>
    <w:rsid w:val="005F7A80"/>
    <w:rsid w:val="00601F40"/>
    <w:rsid w:val="00621FB9"/>
    <w:rsid w:val="0062713D"/>
    <w:rsid w:val="00636974"/>
    <w:rsid w:val="00637E2C"/>
    <w:rsid w:val="00644FD5"/>
    <w:rsid w:val="00645681"/>
    <w:rsid w:val="00647643"/>
    <w:rsid w:val="006555E2"/>
    <w:rsid w:val="006622E3"/>
    <w:rsid w:val="0068577F"/>
    <w:rsid w:val="00686B72"/>
    <w:rsid w:val="006878B0"/>
    <w:rsid w:val="00694E0F"/>
    <w:rsid w:val="006966E8"/>
    <w:rsid w:val="006A6310"/>
    <w:rsid w:val="006B3C41"/>
    <w:rsid w:val="006D08B0"/>
    <w:rsid w:val="006E5427"/>
    <w:rsid w:val="006F5D28"/>
    <w:rsid w:val="006F7D59"/>
    <w:rsid w:val="00720C4A"/>
    <w:rsid w:val="00735906"/>
    <w:rsid w:val="00741C1C"/>
    <w:rsid w:val="00747BD1"/>
    <w:rsid w:val="007511B3"/>
    <w:rsid w:val="00761D91"/>
    <w:rsid w:val="00776DA3"/>
    <w:rsid w:val="00784B4E"/>
    <w:rsid w:val="00787543"/>
    <w:rsid w:val="007A3CA4"/>
    <w:rsid w:val="007C1EF8"/>
    <w:rsid w:val="007C5CC2"/>
    <w:rsid w:val="007C75B1"/>
    <w:rsid w:val="007D36E2"/>
    <w:rsid w:val="007E2DB9"/>
    <w:rsid w:val="007E2DD2"/>
    <w:rsid w:val="007F11C9"/>
    <w:rsid w:val="00801674"/>
    <w:rsid w:val="00803626"/>
    <w:rsid w:val="0080380A"/>
    <w:rsid w:val="0080421D"/>
    <w:rsid w:val="00806CD1"/>
    <w:rsid w:val="00823C18"/>
    <w:rsid w:val="008249CF"/>
    <w:rsid w:val="0083405A"/>
    <w:rsid w:val="008348B7"/>
    <w:rsid w:val="00841AEA"/>
    <w:rsid w:val="00843BE1"/>
    <w:rsid w:val="00846D48"/>
    <w:rsid w:val="00864CB7"/>
    <w:rsid w:val="008740C0"/>
    <w:rsid w:val="00880B56"/>
    <w:rsid w:val="00885A48"/>
    <w:rsid w:val="008935A4"/>
    <w:rsid w:val="008972F4"/>
    <w:rsid w:val="008C5B5C"/>
    <w:rsid w:val="008D3DC4"/>
    <w:rsid w:val="008E6FDC"/>
    <w:rsid w:val="008F049C"/>
    <w:rsid w:val="009039EE"/>
    <w:rsid w:val="00905E6B"/>
    <w:rsid w:val="009114A9"/>
    <w:rsid w:val="0091324E"/>
    <w:rsid w:val="0092014B"/>
    <w:rsid w:val="009206C1"/>
    <w:rsid w:val="009265BB"/>
    <w:rsid w:val="0093001B"/>
    <w:rsid w:val="00930787"/>
    <w:rsid w:val="0093294A"/>
    <w:rsid w:val="00940A8A"/>
    <w:rsid w:val="009563C9"/>
    <w:rsid w:val="009640BC"/>
    <w:rsid w:val="009665C7"/>
    <w:rsid w:val="009672D3"/>
    <w:rsid w:val="00974AEA"/>
    <w:rsid w:val="009757E9"/>
    <w:rsid w:val="00975C9B"/>
    <w:rsid w:val="009818B0"/>
    <w:rsid w:val="0099413B"/>
    <w:rsid w:val="009A0678"/>
    <w:rsid w:val="009A4898"/>
    <w:rsid w:val="009C009E"/>
    <w:rsid w:val="009E1482"/>
    <w:rsid w:val="009E5627"/>
    <w:rsid w:val="009F1A62"/>
    <w:rsid w:val="00A011C3"/>
    <w:rsid w:val="00A021EF"/>
    <w:rsid w:val="00A051AD"/>
    <w:rsid w:val="00A324ED"/>
    <w:rsid w:val="00A35D34"/>
    <w:rsid w:val="00A373AE"/>
    <w:rsid w:val="00A420F6"/>
    <w:rsid w:val="00A45CBA"/>
    <w:rsid w:val="00A50A3B"/>
    <w:rsid w:val="00A530DC"/>
    <w:rsid w:val="00A55A23"/>
    <w:rsid w:val="00A565D0"/>
    <w:rsid w:val="00A632DC"/>
    <w:rsid w:val="00A63AD0"/>
    <w:rsid w:val="00A647E1"/>
    <w:rsid w:val="00A6706A"/>
    <w:rsid w:val="00A85AFC"/>
    <w:rsid w:val="00A86B15"/>
    <w:rsid w:val="00AA2A23"/>
    <w:rsid w:val="00AA4E46"/>
    <w:rsid w:val="00AB31FC"/>
    <w:rsid w:val="00AE663D"/>
    <w:rsid w:val="00AE6716"/>
    <w:rsid w:val="00AE698B"/>
    <w:rsid w:val="00AF17FA"/>
    <w:rsid w:val="00B02FDC"/>
    <w:rsid w:val="00B06007"/>
    <w:rsid w:val="00B160C9"/>
    <w:rsid w:val="00B22077"/>
    <w:rsid w:val="00B254AF"/>
    <w:rsid w:val="00B26C67"/>
    <w:rsid w:val="00B364FA"/>
    <w:rsid w:val="00B43605"/>
    <w:rsid w:val="00B544B8"/>
    <w:rsid w:val="00B5677B"/>
    <w:rsid w:val="00B765F8"/>
    <w:rsid w:val="00B76A61"/>
    <w:rsid w:val="00B83141"/>
    <w:rsid w:val="00B94BF2"/>
    <w:rsid w:val="00B9618E"/>
    <w:rsid w:val="00BA4350"/>
    <w:rsid w:val="00BB4278"/>
    <w:rsid w:val="00BC108C"/>
    <w:rsid w:val="00BC4D49"/>
    <w:rsid w:val="00BD68EA"/>
    <w:rsid w:val="00BF2C65"/>
    <w:rsid w:val="00BF7805"/>
    <w:rsid w:val="00C3313D"/>
    <w:rsid w:val="00C339A8"/>
    <w:rsid w:val="00C42AE4"/>
    <w:rsid w:val="00C51806"/>
    <w:rsid w:val="00C56B78"/>
    <w:rsid w:val="00C82D42"/>
    <w:rsid w:val="00C92FBB"/>
    <w:rsid w:val="00C96F9A"/>
    <w:rsid w:val="00CB016F"/>
    <w:rsid w:val="00CB1B4F"/>
    <w:rsid w:val="00CB2C74"/>
    <w:rsid w:val="00CB3F58"/>
    <w:rsid w:val="00CD3518"/>
    <w:rsid w:val="00CE406E"/>
    <w:rsid w:val="00CF04F1"/>
    <w:rsid w:val="00CF22DD"/>
    <w:rsid w:val="00CF4C6D"/>
    <w:rsid w:val="00CF6933"/>
    <w:rsid w:val="00D0620B"/>
    <w:rsid w:val="00D114E2"/>
    <w:rsid w:val="00D16A65"/>
    <w:rsid w:val="00D200F2"/>
    <w:rsid w:val="00D3566D"/>
    <w:rsid w:val="00D40541"/>
    <w:rsid w:val="00D53738"/>
    <w:rsid w:val="00D55066"/>
    <w:rsid w:val="00D61D1F"/>
    <w:rsid w:val="00D72ECE"/>
    <w:rsid w:val="00D96439"/>
    <w:rsid w:val="00DA1628"/>
    <w:rsid w:val="00DA179E"/>
    <w:rsid w:val="00DA5BAA"/>
    <w:rsid w:val="00DB0F33"/>
    <w:rsid w:val="00DB1133"/>
    <w:rsid w:val="00DB749D"/>
    <w:rsid w:val="00DC1F1E"/>
    <w:rsid w:val="00DC2A7C"/>
    <w:rsid w:val="00DD2CFF"/>
    <w:rsid w:val="00DE7CBA"/>
    <w:rsid w:val="00DF3F21"/>
    <w:rsid w:val="00E03627"/>
    <w:rsid w:val="00E10DB7"/>
    <w:rsid w:val="00E121DA"/>
    <w:rsid w:val="00E22F34"/>
    <w:rsid w:val="00E51594"/>
    <w:rsid w:val="00E70C25"/>
    <w:rsid w:val="00E712DA"/>
    <w:rsid w:val="00E7532A"/>
    <w:rsid w:val="00E828CC"/>
    <w:rsid w:val="00E93EEA"/>
    <w:rsid w:val="00EA5DF3"/>
    <w:rsid w:val="00EB4315"/>
    <w:rsid w:val="00EB499A"/>
    <w:rsid w:val="00EC3D9E"/>
    <w:rsid w:val="00EC5D4C"/>
    <w:rsid w:val="00ED0ACE"/>
    <w:rsid w:val="00ED2C6F"/>
    <w:rsid w:val="00ED56DE"/>
    <w:rsid w:val="00EF16C8"/>
    <w:rsid w:val="00EF5297"/>
    <w:rsid w:val="00EF778F"/>
    <w:rsid w:val="00F04475"/>
    <w:rsid w:val="00F07C05"/>
    <w:rsid w:val="00F103EB"/>
    <w:rsid w:val="00F259EC"/>
    <w:rsid w:val="00F31859"/>
    <w:rsid w:val="00F5729E"/>
    <w:rsid w:val="00F57498"/>
    <w:rsid w:val="00F57BE9"/>
    <w:rsid w:val="00F64BC0"/>
    <w:rsid w:val="00F660B8"/>
    <w:rsid w:val="00F7243C"/>
    <w:rsid w:val="00F75390"/>
    <w:rsid w:val="00F92E31"/>
    <w:rsid w:val="00FA3AC6"/>
    <w:rsid w:val="00FA497D"/>
    <w:rsid w:val="00FA4C47"/>
    <w:rsid w:val="00FA5FB1"/>
    <w:rsid w:val="00FB291F"/>
    <w:rsid w:val="00FB2DA4"/>
    <w:rsid w:val="00FB6834"/>
    <w:rsid w:val="00FC21F6"/>
    <w:rsid w:val="00FC58FD"/>
    <w:rsid w:val="00FD51CF"/>
    <w:rsid w:val="00FE35B2"/>
    <w:rsid w:val="00FF298A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chartTrackingRefBased/>
  <w15:docId w15:val="{CDA3401C-6ACB-45B5-826A-B1485677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324E"/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aliases w:val="Odstępy"/>
    <w:link w:val="BezodstpwZnak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93294A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3294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932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93294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93294A"/>
    <w:rPr>
      <w:vertAlign w:val="superscript"/>
    </w:rPr>
  </w:style>
  <w:style w:type="character" w:customStyle="1" w:styleId="BezodstpwZnak">
    <w:name w:val="Bez odstępów Znak"/>
    <w:aliases w:val="Odstępy Znak"/>
    <w:link w:val="Bezodstpw"/>
    <w:uiPriority w:val="1"/>
    <w:rsid w:val="0093294A"/>
  </w:style>
  <w:style w:type="paragraph" w:styleId="NormalnyWeb">
    <w:name w:val="Normal (Web)"/>
    <w:basedOn w:val="Normalny"/>
    <w:uiPriority w:val="99"/>
    <w:unhideWhenUsed/>
    <w:rsid w:val="0093294A"/>
    <w:rPr>
      <w:rFonts w:ascii="Times New Roman" w:hAnsi="Times New Roman" w:cs="Times New Roman"/>
      <w:sz w:val="24"/>
      <w:szCs w:val="24"/>
    </w:rPr>
  </w:style>
  <w:style w:type="paragraph" w:customStyle="1" w:styleId="pkt">
    <w:name w:val="pkt"/>
    <w:basedOn w:val="Normalny"/>
    <w:rsid w:val="0093294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benchmark.net/laptop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584AD-56BD-4E9D-B3FB-2B82CCBB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18</TotalTime>
  <Pages>12</Pages>
  <Words>2947</Words>
  <Characters>17687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Andrzej Łabowski</cp:lastModifiedBy>
  <cp:revision>8</cp:revision>
  <cp:lastPrinted>2025-03-20T12:47:00Z</cp:lastPrinted>
  <dcterms:created xsi:type="dcterms:W3CDTF">2025-05-12T12:24:00Z</dcterms:created>
  <dcterms:modified xsi:type="dcterms:W3CDTF">2025-05-13T07:21:00Z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