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1D63C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7D3390">
        <w:rPr>
          <w:rFonts w:cs="Calibri"/>
          <w:b/>
          <w:bCs/>
          <w:i/>
          <w:iCs/>
          <w:sz w:val="20"/>
          <w:szCs w:val="20"/>
          <w:u w:val="single"/>
        </w:rPr>
        <w:t>OŚWIADCZENIE SKŁADANE PRZEZ WYKONAWCĘ WRAZ Z OFERTĄ</w:t>
      </w:r>
    </w:p>
    <w:p w14:paraId="21C48F45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CB90AE2" w14:textId="28C941B1" w:rsidR="007D3390" w:rsidRPr="007D3390" w:rsidRDefault="0077711C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ZP</w:t>
      </w:r>
      <w:r w:rsidR="00794A62">
        <w:rPr>
          <w:rFonts w:cs="Calibri"/>
          <w:sz w:val="20"/>
          <w:szCs w:val="20"/>
        </w:rPr>
        <w:t>.262.</w:t>
      </w:r>
      <w:r w:rsidR="003137BB">
        <w:rPr>
          <w:rFonts w:cs="Calibri"/>
          <w:sz w:val="20"/>
          <w:szCs w:val="20"/>
        </w:rPr>
        <w:t>6</w:t>
      </w:r>
      <w:r w:rsidR="00794A62">
        <w:rPr>
          <w:rFonts w:cs="Calibri"/>
          <w:sz w:val="20"/>
          <w:szCs w:val="20"/>
        </w:rPr>
        <w:t>.2023</w:t>
      </w:r>
      <w:r w:rsidR="007D3390" w:rsidRPr="007D3390">
        <w:rPr>
          <w:rFonts w:cs="Calibri"/>
          <w:sz w:val="20"/>
          <w:szCs w:val="20"/>
        </w:rPr>
        <w:t xml:space="preserve">                                                                     Załącznik nr </w:t>
      </w:r>
      <w:r w:rsidR="00794A62">
        <w:rPr>
          <w:rFonts w:cs="Calibri"/>
          <w:sz w:val="20"/>
          <w:szCs w:val="20"/>
        </w:rPr>
        <w:t xml:space="preserve"> </w:t>
      </w:r>
      <w:r w:rsidR="007D3390" w:rsidRPr="007D3390">
        <w:rPr>
          <w:rFonts w:cs="Calibri"/>
          <w:sz w:val="20"/>
          <w:szCs w:val="20"/>
        </w:rPr>
        <w:t>4</w:t>
      </w:r>
      <w:r w:rsidR="00794A62">
        <w:rPr>
          <w:rFonts w:cs="Calibri"/>
          <w:sz w:val="20"/>
          <w:szCs w:val="20"/>
        </w:rPr>
        <w:t>a i/lub 4b i/lub 4c i/lub 4d</w:t>
      </w:r>
      <w:r w:rsidR="003137BB">
        <w:rPr>
          <w:rFonts w:cs="Calibri"/>
          <w:sz w:val="20"/>
          <w:szCs w:val="20"/>
        </w:rPr>
        <w:t xml:space="preserve"> i/lub 4e</w:t>
      </w:r>
      <w:r w:rsidR="007D3390" w:rsidRPr="007D3390">
        <w:rPr>
          <w:rFonts w:cs="Calibri"/>
          <w:sz w:val="20"/>
          <w:szCs w:val="20"/>
        </w:rPr>
        <w:t xml:space="preserve">  do SWZ</w:t>
      </w:r>
      <w:r w:rsidR="00794A62">
        <w:rPr>
          <w:rFonts w:cs="Calibri"/>
          <w:sz w:val="20"/>
          <w:szCs w:val="20"/>
        </w:rPr>
        <w:t>*</w:t>
      </w:r>
    </w:p>
    <w:p w14:paraId="31E3382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4EDDE8C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Dolnośląski Ośrodek Polityki Społecznej </w:t>
      </w:r>
    </w:p>
    <w:p w14:paraId="647F8B68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Ul. Trzebnicka 42-44</w:t>
      </w:r>
    </w:p>
    <w:p w14:paraId="0C13FA03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50-230 Wrocław</w:t>
      </w:r>
    </w:p>
    <w:p w14:paraId="756B07C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6162A19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     Nazwa wykonawcy składającego oświadczenie: ………………………………………………………………………………………………..</w:t>
      </w:r>
    </w:p>
    <w:p w14:paraId="3B59BB9A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(pełna nazwa /firma, adres w zależności od podmiotu: NIP/PESEL/KRS/CEDiG)</w:t>
      </w:r>
    </w:p>
    <w:p w14:paraId="7C7ED77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Reprezentowany przez:</w:t>
      </w:r>
    </w:p>
    <w:p w14:paraId="291CC5E0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4FDFED87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(imię, nazwisko, stanowisko/podstawa do reprezentacji)</w:t>
      </w:r>
    </w:p>
    <w:p w14:paraId="5CA83500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C061C7D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O Ś W I A D C Z E N I E WYKONAWCY </w:t>
      </w:r>
    </w:p>
    <w:p w14:paraId="517FB8EE" w14:textId="77777777" w:rsid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Składane na podstawie art. 125 ust. 1 ustawy z dnia 11 września 2019 r., Prawo zamówień publicznych (dalej Pzp)</w:t>
      </w:r>
    </w:p>
    <w:p w14:paraId="55055200" w14:textId="77777777" w:rsidR="00794A62" w:rsidRPr="007D3390" w:rsidRDefault="00794A62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6D4967B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DOTYCZĄCE PODSTAW WYKLUCZENIA Z POSTEPOWANIA I SPEŁNIANIA WARUNKÓW UDZIAŁU W POSTĘPOWANIU</w:t>
      </w:r>
    </w:p>
    <w:p w14:paraId="149DB37E" w14:textId="77777777" w:rsidR="00794A62" w:rsidRPr="00794A62" w:rsidRDefault="00794A62" w:rsidP="00794A62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          </w:t>
      </w:r>
    </w:p>
    <w:p w14:paraId="19C57808" w14:textId="072D0642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Działając w ramach postępowania o udzielenie zamówienia publicznego nr </w:t>
      </w:r>
      <w:r>
        <w:rPr>
          <w:rFonts w:eastAsia="Times New Roman" w:cs="Calibri"/>
          <w:b/>
          <w:sz w:val="20"/>
          <w:szCs w:val="20"/>
          <w:lang w:eastAsia="pl-PL"/>
        </w:rPr>
        <w:t>ZP.262.</w:t>
      </w:r>
      <w:r w:rsidR="003137BB">
        <w:rPr>
          <w:rFonts w:eastAsia="Times New Roman" w:cs="Calibri"/>
          <w:b/>
          <w:sz w:val="20"/>
          <w:szCs w:val="20"/>
          <w:lang w:eastAsia="pl-PL"/>
        </w:rPr>
        <w:t>6.</w:t>
      </w:r>
      <w:r>
        <w:rPr>
          <w:rFonts w:eastAsia="Times New Roman" w:cs="Calibri"/>
          <w:b/>
          <w:sz w:val="20"/>
          <w:szCs w:val="20"/>
          <w:lang w:eastAsia="pl-PL"/>
        </w:rPr>
        <w:t>2023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dotyczące</w:t>
      </w:r>
      <w:r>
        <w:rPr>
          <w:rFonts w:eastAsia="Times New Roman" w:cs="Calibri"/>
          <w:b/>
          <w:sz w:val="20"/>
          <w:szCs w:val="20"/>
          <w:lang w:eastAsia="pl-PL"/>
        </w:rPr>
        <w:t>go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przeprowadzenia szkoleń 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wraz z przygotowaniem prezentacji multimedialnej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00FBB534" w14:textId="293FB192" w:rsidR="00794A62" w:rsidRDefault="00794A62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Postępowanie w podziale na </w:t>
      </w:r>
      <w:r w:rsidR="003137BB">
        <w:rPr>
          <w:rFonts w:eastAsia="Times New Roman" w:cs="Calibri"/>
          <w:b/>
          <w:sz w:val="20"/>
          <w:szCs w:val="20"/>
          <w:lang w:eastAsia="pl-PL"/>
        </w:rPr>
        <w:t>5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zada</w:t>
      </w:r>
      <w:r w:rsidR="003137BB">
        <w:rPr>
          <w:rFonts w:eastAsia="Times New Roman" w:cs="Calibri"/>
          <w:b/>
          <w:sz w:val="20"/>
          <w:szCs w:val="20"/>
          <w:lang w:eastAsia="pl-PL"/>
        </w:rPr>
        <w:t>ń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,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prowadzone przez Dolnośląski Ośrodek Polityki Społecznej we Wrocławiu niniejszym oświadczam:</w:t>
      </w:r>
    </w:p>
    <w:p w14:paraId="4BB7FCC8" w14:textId="77777777" w:rsidR="00794A62" w:rsidRDefault="00794A62" w:rsidP="00794A62">
      <w:pPr>
        <w:numPr>
          <w:ilvl w:val="0"/>
          <w:numId w:val="33"/>
        </w:num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nie podlegam/podlegam*** (niepotrzebne skreślić) wykluczeniu z postępowania na podstawie art. 108 ust. 1 art. 109 ust. 1 pkt. 4</w:t>
      </w:r>
    </w:p>
    <w:p w14:paraId="035B0161" w14:textId="07715DDF" w:rsidR="00126269" w:rsidRPr="00126269" w:rsidRDefault="00126269" w:rsidP="00126269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 w:rsidRPr="00126269">
        <w:rPr>
          <w:rFonts w:eastAsia="Times New Roman" w:cs="Calibri"/>
          <w:b/>
          <w:sz w:val="20"/>
          <w:szCs w:val="20"/>
          <w:u w:val="single"/>
          <w:lang w:eastAsia="pl-PL"/>
        </w:rPr>
        <w:t>*** niepotrzebne skreślić</w:t>
      </w:r>
    </w:p>
    <w:p w14:paraId="3E252D6C" w14:textId="77777777" w:rsidR="00126269" w:rsidRPr="00794A62" w:rsidRDefault="00126269" w:rsidP="00126269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C695607" w14:textId="77777777" w:rsidR="00794A62" w:rsidRPr="00794A62" w:rsidRDefault="00794A62" w:rsidP="00794A62">
      <w:pPr>
        <w:numPr>
          <w:ilvl w:val="0"/>
          <w:numId w:val="35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>Oświadczam, że zachodzą w stosunku do mnie podstawy wykluczenia z postępowania na podstawie art. ………. Ustawy (podać mającą zastosowanie podstawę wykluczenia spośród wymienionych w art. 108 ust. 1 pkt 1,2,5 lub art. 109 ust. 1 pkt 4 ustawy Pzp). Jednocześnie oświadczam, że w związku z ww. okolicznością, na podstawie art. 110 ust. 2 2 ustawy Pzp podjąłem następujące środki naprawcze …………………………………………………………………. **</w:t>
      </w:r>
    </w:p>
    <w:p w14:paraId="20162E6D" w14:textId="77777777" w:rsidR="00794A62" w:rsidRPr="00794A62" w:rsidRDefault="00794A62" w:rsidP="00794A62">
      <w:pPr>
        <w:spacing w:after="0" w:line="240" w:lineRule="auto"/>
        <w:ind w:left="1487"/>
        <w:rPr>
          <w:rFonts w:eastAsia="Times New Roman" w:cs="Calibri"/>
          <w:sz w:val="18"/>
          <w:szCs w:val="18"/>
          <w:lang w:eastAsia="pl-PL"/>
        </w:rPr>
      </w:pPr>
      <w:r w:rsidRPr="00794A62">
        <w:rPr>
          <w:rFonts w:eastAsia="Times New Roman" w:cs="Calibri"/>
          <w:sz w:val="18"/>
          <w:szCs w:val="18"/>
          <w:lang w:eastAsia="pl-PL"/>
        </w:rPr>
        <w:t xml:space="preserve"> ** wypełnić jeśli dotyczy</w:t>
      </w:r>
    </w:p>
    <w:p w14:paraId="280FC50A" w14:textId="77777777" w:rsidR="00794A62" w:rsidRPr="00794A62" w:rsidRDefault="00794A62" w:rsidP="00794A62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0006E694" w14:textId="77777777" w:rsidR="00794A62" w:rsidRPr="00794A62" w:rsidRDefault="00794A62" w:rsidP="00794A62">
      <w:pPr>
        <w:numPr>
          <w:ilvl w:val="0"/>
          <w:numId w:val="33"/>
        </w:num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nie podlegam/podlegam *** (niepotrzebne skreślić) 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</w:t>
      </w:r>
    </w:p>
    <w:p w14:paraId="23C87C5B" w14:textId="77777777" w:rsidR="00794A62" w:rsidRPr="00126269" w:rsidRDefault="00794A62" w:rsidP="00794A62">
      <w:pPr>
        <w:spacing w:after="0" w:line="240" w:lineRule="auto"/>
        <w:ind w:left="1080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126269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>*** niepotrzebne skreślić</w:t>
      </w:r>
    </w:p>
    <w:p w14:paraId="5D577890" w14:textId="77777777" w:rsidR="00794A62" w:rsidRPr="00794A62" w:rsidRDefault="00794A62" w:rsidP="00794A62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7FB91B0E" w14:textId="77777777" w:rsidR="00794A62" w:rsidRPr="00794A62" w:rsidRDefault="00794A62" w:rsidP="00794A62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794A62">
        <w:rPr>
          <w:rFonts w:cs="Calibri"/>
          <w:b/>
          <w:sz w:val="20"/>
          <w:szCs w:val="20"/>
        </w:rPr>
        <w:lastRenderedPageBreak/>
        <w:t xml:space="preserve">spełniam/ nie spełniam *** (niepotrzebne skreślić) warunków udziału w postępowaniu określone przez Zamawiającego w SWZ dotyczące posiadania Zdolności technicznej lub zawodowej </w:t>
      </w:r>
    </w:p>
    <w:p w14:paraId="7B4FD3C1" w14:textId="0E054352" w:rsidR="00794A62" w:rsidRPr="00794A62" w:rsidRDefault="00794A62" w:rsidP="00794A62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cs="Calibri"/>
          <w:sz w:val="20"/>
          <w:szCs w:val="20"/>
        </w:rPr>
      </w:pPr>
      <w:r w:rsidRPr="00794A62">
        <w:rPr>
          <w:rFonts w:cs="Calibri"/>
          <w:sz w:val="20"/>
          <w:szCs w:val="20"/>
        </w:rPr>
        <w:t>Warunki dotyczące wykształcenia powinny być spełniane łącznie przez zaproponowane przez wykonawcę osobę/osoby do realizacji zamówienia.</w:t>
      </w:r>
    </w:p>
    <w:p w14:paraId="407B9411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 xml:space="preserve">          </w:t>
      </w:r>
    </w:p>
    <w:p w14:paraId="5FEC1AE1" w14:textId="77777777" w:rsidR="00794A62" w:rsidRPr="00126269" w:rsidRDefault="00794A62" w:rsidP="00794A62">
      <w:pPr>
        <w:spacing w:after="0" w:line="240" w:lineRule="auto"/>
        <w:ind w:left="1080"/>
        <w:rPr>
          <w:rFonts w:eastAsia="Times New Roman" w:cs="Calibri"/>
          <w:b/>
          <w:bCs/>
          <w:sz w:val="18"/>
          <w:szCs w:val="18"/>
          <w:lang w:eastAsia="pl-PL"/>
        </w:rPr>
      </w:pPr>
      <w:r w:rsidRPr="00126269">
        <w:rPr>
          <w:rFonts w:eastAsia="Times New Roman" w:cs="Calibri"/>
          <w:b/>
          <w:bCs/>
          <w:sz w:val="18"/>
          <w:szCs w:val="18"/>
          <w:lang w:eastAsia="pl-PL"/>
        </w:rPr>
        <w:t>*** niepotrzebne skreślić</w:t>
      </w:r>
    </w:p>
    <w:p w14:paraId="7FD0073F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6AB2F019" w14:textId="77777777" w:rsidR="00794A62" w:rsidRPr="00794A62" w:rsidRDefault="00794A62" w:rsidP="00794A62">
      <w:pPr>
        <w:numPr>
          <w:ilvl w:val="0"/>
          <w:numId w:val="34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 xml:space="preserve">   Oświadczam, że w celu wykazania spełnienia warunków udziału w postępowaniu określonych przez Zamawiającego w Rozdziale 5 SWZ polegam na zasobach następujących podmiotów: ………………………………………………………………….; w  następującym zakresie: …………………………………………………**</w:t>
      </w:r>
    </w:p>
    <w:p w14:paraId="6DB1E4CB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5CA3274C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18"/>
          <w:szCs w:val="18"/>
          <w:lang w:eastAsia="pl-PL"/>
        </w:rPr>
        <w:t>** wypełnić jeśli dotyczy</w:t>
      </w:r>
    </w:p>
    <w:p w14:paraId="655B921B" w14:textId="77777777" w:rsidR="00126269" w:rsidRPr="007D3390" w:rsidRDefault="00126269" w:rsidP="0012626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500FC50" w14:textId="77777777" w:rsidR="00126269" w:rsidRPr="007D3390" w:rsidRDefault="00126269" w:rsidP="0012626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50CD361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68161491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OŚWIADCZENIE DOTYCZĄCE PODANYCH INFORMACJI</w:t>
      </w:r>
    </w:p>
    <w:p w14:paraId="321FE0D5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0C012346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22B2EA61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D65CAF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6EAE906B" w14:textId="77777777" w:rsidR="00794A62" w:rsidRPr="00794A62" w:rsidRDefault="00794A62" w:rsidP="00794A62">
      <w:pPr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</w:p>
    <w:p w14:paraId="6A7BC389" w14:textId="39E759D3" w:rsidR="00794A62" w:rsidRDefault="00794A62" w:rsidP="00794A62">
      <w:pPr>
        <w:spacing w:after="0" w:line="240" w:lineRule="auto"/>
        <w:jc w:val="both"/>
        <w:rPr>
          <w:b/>
          <w:bCs/>
          <w:i/>
          <w:iCs/>
          <w:sz w:val="18"/>
          <w:szCs w:val="18"/>
          <w:u w:val="thick"/>
        </w:rPr>
      </w:pPr>
      <w:r w:rsidRPr="00794A62">
        <w:rPr>
          <w:b/>
          <w:bCs/>
          <w:i/>
          <w:iCs/>
          <w:sz w:val="18"/>
          <w:szCs w:val="18"/>
          <w:u w:val="thick"/>
        </w:rPr>
        <w:t>*Wykonawca winien wskazać Zdanie na które składa niniejszy</w:t>
      </w:r>
    </w:p>
    <w:p w14:paraId="12B4B797" w14:textId="77777777" w:rsidR="00126269" w:rsidRPr="00794A62" w:rsidRDefault="00126269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5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6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7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4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0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2"/>
  </w:num>
  <w:num w:numId="33" w16cid:durableId="10124863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6"/>
  </w:num>
  <w:num w:numId="35" w16cid:durableId="256669634">
    <w:abstractNumId w:val="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37BB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93908"/>
    <w:rsid w:val="00794001"/>
    <w:rsid w:val="00794A62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778D7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230</TotalTime>
  <Pages>2</Pages>
  <Words>521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17</cp:revision>
  <cp:lastPrinted>2021-05-13T12:57:00Z</cp:lastPrinted>
  <dcterms:created xsi:type="dcterms:W3CDTF">2023-06-22T09:27:00Z</dcterms:created>
  <dcterms:modified xsi:type="dcterms:W3CDTF">2023-12-08T10:37:00Z</dcterms:modified>
</cp:coreProperties>
</file>